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AAF5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14:paraId="7C146EB7" w14:textId="77777777"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14:paraId="36E84A1B" w14:textId="77777777"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14:paraId="086FCFBE" w14:textId="77777777"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14:paraId="44816F02" w14:textId="77777777"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14:paraId="348C8867" w14:textId="77777777"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14:paraId="0E59A7BF" w14:textId="77777777"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14:paraId="2084F313" w14:textId="77777777"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14:paraId="276DEB95" w14:textId="77777777"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14:paraId="3EF37823" w14:textId="77777777"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14:paraId="1D54BBB8" w14:textId="77777777"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14:paraId="56B255FD" w14:textId="77777777"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14:paraId="1299A414" w14:textId="77777777" w:rsidR="001060C4" w:rsidRDefault="001060C4" w:rsidP="001060C4">
      <w:pPr>
        <w:ind w:left="360" w:right="-288"/>
        <w:rPr>
          <w:b/>
        </w:rPr>
      </w:pPr>
    </w:p>
    <w:p w14:paraId="2B384C96" w14:textId="77777777"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14:paraId="29DEEE9C" w14:textId="77777777"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14:paraId="6874A186" w14:textId="77777777"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14:paraId="5D657D20" w14:textId="77777777" w:rsidR="00432E85" w:rsidRDefault="00432E85" w:rsidP="000669B7">
      <w:pPr>
        <w:rPr>
          <w:rFonts w:ascii="Arial Narrow" w:hAnsi="Arial Narrow"/>
          <w:sz w:val="22"/>
          <w:szCs w:val="22"/>
        </w:rPr>
      </w:pPr>
    </w:p>
    <w:p w14:paraId="197E2099" w14:textId="77777777"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14:paraId="16B55D9C" w14:textId="77777777"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14:paraId="46D4DCD9" w14:textId="055F1700"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</w:t>
      </w:r>
      <w:r w:rsidR="007712BC">
        <w:rPr>
          <w:rFonts w:ascii="Arial Narrow" w:hAnsi="Arial Narrow"/>
          <w:sz w:val="22"/>
          <w:szCs w:val="22"/>
        </w:rPr>
        <w:t>2</w:t>
      </w:r>
      <w:r w:rsidR="0032319C">
        <w:rPr>
          <w:rFonts w:ascii="Arial Narrow" w:hAnsi="Arial Narrow"/>
          <w:sz w:val="22"/>
          <w:szCs w:val="22"/>
        </w:rPr>
        <w:t>5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</w:t>
      </w:r>
      <w:r w:rsidR="007712BC">
        <w:rPr>
          <w:rFonts w:ascii="Arial Narrow" w:hAnsi="Arial Narrow"/>
          <w:sz w:val="22"/>
          <w:szCs w:val="22"/>
        </w:rPr>
        <w:t>2</w:t>
      </w:r>
      <w:r w:rsidR="0032319C">
        <w:rPr>
          <w:rFonts w:ascii="Arial Narrow" w:hAnsi="Arial Narrow"/>
          <w:sz w:val="22"/>
          <w:szCs w:val="22"/>
        </w:rPr>
        <w:t>5</w:t>
      </w:r>
      <w:r w:rsidR="00775BB3">
        <w:rPr>
          <w:rFonts w:ascii="Arial Narrow" w:hAnsi="Arial Narrow"/>
          <w:sz w:val="22"/>
          <w:szCs w:val="22"/>
        </w:rPr>
        <w:t xml:space="preserve"> do 31.12.20</w:t>
      </w:r>
      <w:r w:rsidR="007712BC">
        <w:rPr>
          <w:rFonts w:ascii="Arial Narrow" w:hAnsi="Arial Narrow"/>
          <w:sz w:val="22"/>
          <w:szCs w:val="22"/>
        </w:rPr>
        <w:t>2</w:t>
      </w:r>
      <w:r w:rsidR="0032319C">
        <w:rPr>
          <w:rFonts w:ascii="Arial Narrow" w:hAnsi="Arial Narrow"/>
          <w:sz w:val="22"/>
          <w:szCs w:val="22"/>
        </w:rPr>
        <w:t>5</w:t>
      </w:r>
      <w:r w:rsidR="00775BB3">
        <w:rPr>
          <w:rFonts w:ascii="Arial Narrow" w:hAnsi="Arial Narrow"/>
          <w:sz w:val="22"/>
          <w:szCs w:val="22"/>
        </w:rPr>
        <w:t xml:space="preserve"> v zmysle par. 17, odst.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14:paraId="6F294CFE" w14:textId="77777777" w:rsidR="00FA0A73" w:rsidRDefault="00FA0A73" w:rsidP="001060C4">
      <w:pPr>
        <w:rPr>
          <w:rFonts w:ascii="Arial Narrow" w:hAnsi="Arial Narrow"/>
          <w:sz w:val="22"/>
          <w:szCs w:val="22"/>
        </w:rPr>
      </w:pPr>
    </w:p>
    <w:p w14:paraId="1E7B9626" w14:textId="77777777"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14:paraId="063BFC9C" w14:textId="77777777"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14:paraId="4656A71E" w14:textId="6451E762" w:rsidR="00FA0A73" w:rsidRPr="0032319C" w:rsidRDefault="00DA513F" w:rsidP="00FA0A73">
      <w:pPr>
        <w:rPr>
          <w:rFonts w:ascii="Arial Narrow" w:hAnsi="Arial Narrow"/>
          <w:color w:val="EE0000"/>
          <w:sz w:val="22"/>
          <w:szCs w:val="22"/>
        </w:rPr>
      </w:pPr>
      <w:r w:rsidRPr="001A67AE">
        <w:rPr>
          <w:rFonts w:ascii="Arial Narrow" w:hAnsi="Arial Narrow"/>
          <w:sz w:val="22"/>
          <w:szCs w:val="22"/>
        </w:rPr>
        <w:t>Účtovná závierka za rok 20</w:t>
      </w:r>
      <w:r w:rsidR="00D9623E" w:rsidRPr="001A67AE">
        <w:rPr>
          <w:rFonts w:ascii="Arial Narrow" w:hAnsi="Arial Narrow"/>
          <w:sz w:val="22"/>
          <w:szCs w:val="22"/>
        </w:rPr>
        <w:t>2</w:t>
      </w:r>
      <w:r w:rsidR="0032319C">
        <w:rPr>
          <w:rFonts w:ascii="Arial Narrow" w:hAnsi="Arial Narrow"/>
          <w:sz w:val="22"/>
          <w:szCs w:val="22"/>
        </w:rPr>
        <w:t>4</w:t>
      </w:r>
      <w:r w:rsidRPr="001A67AE">
        <w:rPr>
          <w:rFonts w:ascii="Arial Narrow" w:hAnsi="Arial Narrow"/>
          <w:sz w:val="22"/>
          <w:szCs w:val="22"/>
        </w:rPr>
        <w:t xml:space="preserve"> bola schválená Zhromaždením </w:t>
      </w:r>
      <w:r w:rsidRPr="00BC180B">
        <w:rPr>
          <w:rFonts w:ascii="Arial Narrow" w:hAnsi="Arial Narrow"/>
          <w:sz w:val="22"/>
          <w:szCs w:val="22"/>
        </w:rPr>
        <w:t>delegáto</w:t>
      </w:r>
      <w:r w:rsidR="00EE1A88" w:rsidRPr="00BC180B">
        <w:rPr>
          <w:rFonts w:ascii="Arial Narrow" w:hAnsi="Arial Narrow"/>
          <w:sz w:val="22"/>
          <w:szCs w:val="22"/>
        </w:rPr>
        <w:t>v</w:t>
      </w:r>
      <w:r w:rsidRPr="00BC180B">
        <w:rPr>
          <w:rFonts w:ascii="Arial Narrow" w:hAnsi="Arial Narrow"/>
          <w:sz w:val="22"/>
          <w:szCs w:val="22"/>
        </w:rPr>
        <w:t xml:space="preserve"> </w:t>
      </w:r>
      <w:r w:rsidRPr="00913184">
        <w:rPr>
          <w:rFonts w:ascii="Arial Narrow" w:hAnsi="Arial Narrow"/>
          <w:sz w:val="22"/>
          <w:szCs w:val="22"/>
        </w:rPr>
        <w:t xml:space="preserve">dňa </w:t>
      </w:r>
      <w:r w:rsidR="00BC180B" w:rsidRPr="00913184">
        <w:rPr>
          <w:rFonts w:ascii="Arial Narrow" w:hAnsi="Arial Narrow"/>
          <w:sz w:val="22"/>
          <w:szCs w:val="22"/>
        </w:rPr>
        <w:t>1</w:t>
      </w:r>
      <w:r w:rsidR="00913184" w:rsidRPr="00913184">
        <w:rPr>
          <w:rFonts w:ascii="Arial Narrow" w:hAnsi="Arial Narrow"/>
          <w:sz w:val="22"/>
          <w:szCs w:val="22"/>
        </w:rPr>
        <w:t>1</w:t>
      </w:r>
      <w:r w:rsidR="004063AA" w:rsidRPr="00913184">
        <w:rPr>
          <w:rFonts w:ascii="Arial Narrow" w:hAnsi="Arial Narrow"/>
          <w:sz w:val="22"/>
          <w:szCs w:val="22"/>
        </w:rPr>
        <w:t>.</w:t>
      </w:r>
      <w:r w:rsidR="00D9623E" w:rsidRPr="00913184">
        <w:rPr>
          <w:rFonts w:ascii="Arial Narrow" w:hAnsi="Arial Narrow"/>
          <w:sz w:val="22"/>
          <w:szCs w:val="22"/>
        </w:rPr>
        <w:t>6</w:t>
      </w:r>
      <w:r w:rsidR="004063AA" w:rsidRPr="00913184">
        <w:rPr>
          <w:rFonts w:ascii="Arial Narrow" w:hAnsi="Arial Narrow"/>
          <w:sz w:val="22"/>
          <w:szCs w:val="22"/>
        </w:rPr>
        <w:t>.20</w:t>
      </w:r>
      <w:r w:rsidR="007712BC" w:rsidRPr="00913184">
        <w:rPr>
          <w:rFonts w:ascii="Arial Narrow" w:hAnsi="Arial Narrow"/>
          <w:sz w:val="22"/>
          <w:szCs w:val="22"/>
        </w:rPr>
        <w:t>2</w:t>
      </w:r>
      <w:r w:rsidR="00913184" w:rsidRPr="00913184">
        <w:rPr>
          <w:rFonts w:ascii="Arial Narrow" w:hAnsi="Arial Narrow"/>
          <w:sz w:val="22"/>
          <w:szCs w:val="22"/>
        </w:rPr>
        <w:t>5</w:t>
      </w:r>
      <w:r w:rsidRPr="00913184">
        <w:rPr>
          <w:rFonts w:ascii="Arial Narrow" w:hAnsi="Arial Narrow"/>
          <w:sz w:val="22"/>
          <w:szCs w:val="22"/>
        </w:rPr>
        <w:t>.</w:t>
      </w:r>
    </w:p>
    <w:p w14:paraId="0555F774" w14:textId="1D120E11" w:rsidR="0095098F" w:rsidRPr="00913184" w:rsidRDefault="0095098F" w:rsidP="00FA0A73">
      <w:pPr>
        <w:rPr>
          <w:rFonts w:ascii="Arial Narrow" w:hAnsi="Arial Narrow"/>
          <w:sz w:val="22"/>
          <w:szCs w:val="22"/>
        </w:rPr>
      </w:pPr>
      <w:r w:rsidRPr="00EA75CA">
        <w:rPr>
          <w:rFonts w:ascii="Arial Narrow" w:hAnsi="Arial Narrow"/>
          <w:sz w:val="22"/>
          <w:szCs w:val="22"/>
        </w:rPr>
        <w:t xml:space="preserve">Celá účtovná závierka </w:t>
      </w:r>
      <w:r w:rsidR="0074502A" w:rsidRPr="00EA75CA">
        <w:rPr>
          <w:rFonts w:ascii="Arial Narrow" w:hAnsi="Arial Narrow"/>
          <w:sz w:val="22"/>
          <w:szCs w:val="22"/>
        </w:rPr>
        <w:t xml:space="preserve">bola uložená v RÚZ </w:t>
      </w:r>
      <w:r w:rsidR="0074502A" w:rsidRPr="0037497F">
        <w:rPr>
          <w:rFonts w:ascii="Arial Narrow" w:hAnsi="Arial Narrow"/>
          <w:sz w:val="22"/>
          <w:szCs w:val="22"/>
        </w:rPr>
        <w:t xml:space="preserve">dňa </w:t>
      </w:r>
      <w:r w:rsidR="00913184" w:rsidRPr="00913184">
        <w:rPr>
          <w:rFonts w:ascii="Arial Narrow" w:hAnsi="Arial Narrow"/>
          <w:sz w:val="22"/>
          <w:szCs w:val="22"/>
        </w:rPr>
        <w:t>24</w:t>
      </w:r>
      <w:r w:rsidR="00393237" w:rsidRPr="00913184">
        <w:rPr>
          <w:rFonts w:ascii="Arial Narrow" w:hAnsi="Arial Narrow"/>
          <w:sz w:val="22"/>
          <w:szCs w:val="22"/>
        </w:rPr>
        <w:t>.</w:t>
      </w:r>
      <w:r w:rsidR="00BC180B" w:rsidRPr="00913184">
        <w:rPr>
          <w:rFonts w:ascii="Arial Narrow" w:hAnsi="Arial Narrow"/>
          <w:sz w:val="22"/>
          <w:szCs w:val="22"/>
        </w:rPr>
        <w:t>4</w:t>
      </w:r>
      <w:r w:rsidR="00393237" w:rsidRPr="00913184">
        <w:rPr>
          <w:rFonts w:ascii="Arial Narrow" w:hAnsi="Arial Narrow"/>
          <w:sz w:val="22"/>
          <w:szCs w:val="22"/>
        </w:rPr>
        <w:t>.20</w:t>
      </w:r>
      <w:r w:rsidR="007712BC" w:rsidRPr="00913184">
        <w:rPr>
          <w:rFonts w:ascii="Arial Narrow" w:hAnsi="Arial Narrow"/>
          <w:sz w:val="22"/>
          <w:szCs w:val="22"/>
        </w:rPr>
        <w:t>2</w:t>
      </w:r>
      <w:r w:rsidR="00913184" w:rsidRPr="00913184">
        <w:rPr>
          <w:rFonts w:ascii="Arial Narrow" w:hAnsi="Arial Narrow"/>
          <w:sz w:val="22"/>
          <w:szCs w:val="22"/>
        </w:rPr>
        <w:t>5</w:t>
      </w:r>
      <w:r w:rsidR="00BC180B" w:rsidRPr="00913184">
        <w:rPr>
          <w:rFonts w:ascii="Arial Narrow" w:hAnsi="Arial Narrow"/>
          <w:sz w:val="22"/>
          <w:szCs w:val="22"/>
        </w:rPr>
        <w:t xml:space="preserve"> </w:t>
      </w:r>
    </w:p>
    <w:p w14:paraId="4E02D08A" w14:textId="77777777"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14:paraId="5D072F33" w14:textId="77777777"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77AA9509" w14:textId="77777777"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66246E7B" w14:textId="77777777" w:rsidR="00703629" w:rsidRDefault="00703629" w:rsidP="000669B7">
      <w:pPr>
        <w:rPr>
          <w:rFonts w:ascii="Arial Narrow" w:hAnsi="Arial Narrow"/>
          <w:sz w:val="22"/>
          <w:szCs w:val="22"/>
        </w:rPr>
      </w:pPr>
    </w:p>
    <w:p w14:paraId="1EAF5A66" w14:textId="77777777"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14:paraId="482BBC3E" w14:textId="002A2F1B"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2</w:t>
      </w:r>
      <w:r w:rsidR="0032319C">
        <w:rPr>
          <w:rFonts w:ascii="Arial Narrow" w:hAnsi="Arial Narrow"/>
          <w:color w:val="000000" w:themeColor="text1"/>
          <w:sz w:val="22"/>
          <w:szCs w:val="22"/>
        </w:rPr>
        <w:t>5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</w:t>
      </w:r>
      <w:r w:rsidR="000634DB">
        <w:rPr>
          <w:rFonts w:ascii="Arial Narrow" w:hAnsi="Arial Narrow"/>
          <w:color w:val="000000" w:themeColor="text1"/>
          <w:sz w:val="22"/>
          <w:szCs w:val="22"/>
        </w:rPr>
        <w:t>2</w:t>
      </w:r>
      <w:r w:rsidR="0032319C">
        <w:rPr>
          <w:rFonts w:ascii="Arial Narrow" w:hAnsi="Arial Narrow"/>
          <w:color w:val="000000" w:themeColor="text1"/>
          <w:sz w:val="22"/>
          <w:szCs w:val="22"/>
        </w:rPr>
        <w:t>4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50E17169" w14:textId="77777777"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14:paraId="73C8AFA5" w14:textId="77777777"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14:paraId="7507395C" w14:textId="77777777"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</w:t>
      </w:r>
      <w:r w:rsidR="0037497F">
        <w:rPr>
          <w:rFonts w:ascii="Arial Narrow" w:hAnsi="Arial Narrow"/>
          <w:sz w:val="22"/>
          <w:szCs w:val="22"/>
        </w:rPr>
        <w:t xml:space="preserve">má spriaznené osoby, ktoré nie sú zvýhodnené oproti nespriazneným osobám. </w:t>
      </w:r>
    </w:p>
    <w:p w14:paraId="31307855" w14:textId="77777777"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</w:t>
      </w:r>
      <w:r w:rsidR="0037497F">
        <w:rPr>
          <w:rFonts w:ascii="Arial Narrow" w:hAnsi="Arial Narrow"/>
          <w:sz w:val="22"/>
          <w:szCs w:val="22"/>
        </w:rPr>
        <w:t>mania.</w:t>
      </w:r>
    </w:p>
    <w:p w14:paraId="2B851CBD" w14:textId="77777777"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14:paraId="2CAC398E" w14:textId="77777777"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14:paraId="6628CD95" w14:textId="77777777"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4663B488" w14:textId="77777777"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14:paraId="7A11925B" w14:textId="77777777" w:rsidR="000669B7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14:paraId="1BC430D1" w14:textId="1F57A9F5" w:rsidR="00C86EEE" w:rsidRPr="00C54898" w:rsidRDefault="00C86EEE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 1.1.2026 dochádza k zmene, kde dôjde k vyčleneniu všetkých pohľadávok, záväzkov a majetku vlastníkov bytov a nebytových priestorov z účtovníctva Okresného stavebného bytového družstva do nedaňového subjektu Správa vlastníkov bytov a nebytových priestorov. Je to z dôvodu, aby v majetku, pohľadávkach a záväzkov boli údaje spojené iba so subjektom Okresné stavebné bytové družstvo Martin a neboli ovplyvnené majetkom,... vlastníkov bytov a nebytových priestorov.</w:t>
      </w:r>
    </w:p>
    <w:p w14:paraId="0F289BCE" w14:textId="77777777"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14:paraId="23EDF34C" w14:textId="77777777"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14:paraId="7A9B6CB1" w14:textId="77777777"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14:paraId="37A5CA72" w14:textId="40A72B3B"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</w:t>
      </w:r>
      <w:r w:rsidR="008B69BB">
        <w:rPr>
          <w:rFonts w:ascii="Arial Narrow" w:hAnsi="Arial Narrow"/>
          <w:sz w:val="22"/>
          <w:szCs w:val="22"/>
        </w:rPr>
        <w:t>2</w:t>
      </w:r>
      <w:r w:rsidR="0032319C">
        <w:rPr>
          <w:rFonts w:ascii="Arial Narrow" w:hAnsi="Arial Narrow"/>
          <w:sz w:val="22"/>
          <w:szCs w:val="22"/>
        </w:rPr>
        <w:t>5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14:paraId="6E5452E6" w14:textId="77777777" w:rsidR="00822CE8" w:rsidRPr="000D1191" w:rsidRDefault="00822CE8" w:rsidP="000669B7">
      <w:pPr>
        <w:rPr>
          <w:rFonts w:ascii="Arial Narrow" w:hAnsi="Arial Narrow"/>
          <w:sz w:val="22"/>
          <w:szCs w:val="22"/>
        </w:rPr>
      </w:pPr>
    </w:p>
    <w:p w14:paraId="33FD3971" w14:textId="77777777" w:rsidR="00E855C2" w:rsidRPr="000D1191" w:rsidRDefault="00E855C2" w:rsidP="00E855C2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E. c)</w:t>
      </w:r>
    </w:p>
    <w:p w14:paraId="14916F82" w14:textId="77777777" w:rsidR="00E855C2" w:rsidRPr="000D1191" w:rsidRDefault="0088351E" w:rsidP="00E855C2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14:paraId="2A6F7E55" w14:textId="77777777"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lastRenderedPageBreak/>
        <w:t>Účtovná jednotka nakup</w:t>
      </w:r>
      <w:r w:rsidR="00765B6A">
        <w:rPr>
          <w:rFonts w:ascii="Arial Narrow" w:hAnsi="Arial Narrow"/>
          <w:sz w:val="22"/>
          <w:szCs w:val="22"/>
        </w:rPr>
        <w:t>uje</w:t>
      </w:r>
      <w:r w:rsidRPr="00463CCA">
        <w:rPr>
          <w:rFonts w:ascii="Arial Narrow" w:hAnsi="Arial Narrow"/>
          <w:sz w:val="22"/>
          <w:szCs w:val="22"/>
        </w:rPr>
        <w:t xml:space="preserve">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14:paraId="124E4DE3" w14:textId="77777777"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14:paraId="610EAA1F" w14:textId="77777777"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14:paraId="0AA14AFF" w14:textId="1B08A4E2"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</w:t>
      </w:r>
      <w:r w:rsidR="008B69BB">
        <w:rPr>
          <w:rFonts w:ascii="Arial Narrow" w:hAnsi="Arial Narrow"/>
          <w:sz w:val="22"/>
          <w:szCs w:val="22"/>
        </w:rPr>
        <w:t>2</w:t>
      </w:r>
      <w:r w:rsidR="007A1FBC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14:paraId="68C6C30B" w14:textId="77777777"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14:paraId="2C3575DB" w14:textId="77777777"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14:paraId="19F72BE0" w14:textId="77777777"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14:paraId="3A5AF7A2" w14:textId="77777777"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14:paraId="4EDAD1B9" w14:textId="77777777"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14:paraId="3BAC982C" w14:textId="77777777"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14:paraId="6756B463" w14:textId="77777777"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14:paraId="04532318" w14:textId="77777777"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14:paraId="0475FD21" w14:textId="77777777"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14:paraId="3D7C9150" w14:textId="77777777"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14:paraId="6EDF77FC" w14:textId="77777777"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14:paraId="0E0AFB28" w14:textId="77777777"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14:paraId="5651E3B4" w14:textId="77777777"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14:paraId="1E9956BF" w14:textId="77777777"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14:paraId="7BA19581" w14:textId="77777777"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14:paraId="00F177F1" w14:textId="77777777"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14:paraId="4A93189D" w14:textId="77777777"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14:paraId="0824247E" w14:textId="77777777"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14:paraId="6D98B277" w14:textId="77777777"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14:paraId="16035E05" w14:textId="77777777"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pripočitateľné a odpočitateľné položky.</w:t>
      </w:r>
    </w:p>
    <w:p w14:paraId="1A3A90C1" w14:textId="77777777" w:rsidR="00E12817" w:rsidRPr="00D36D5C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14:paraId="53CFF2A9" w14:textId="77777777" w:rsidR="00F464E4" w:rsidRPr="000D1191" w:rsidRDefault="00F464E4" w:rsidP="00F464E4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E. d)</w:t>
      </w:r>
    </w:p>
    <w:p w14:paraId="6B9D2039" w14:textId="77777777" w:rsidR="00261D73" w:rsidRPr="000D1191" w:rsidRDefault="00F464E4" w:rsidP="00EE7439">
      <w:pPr>
        <w:rPr>
          <w:rFonts w:ascii="Arial Narrow" w:hAnsi="Arial Narrow"/>
          <w:b/>
          <w:sz w:val="22"/>
          <w:szCs w:val="22"/>
        </w:rPr>
      </w:pPr>
      <w:r w:rsidRPr="000D1191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14:paraId="05EA1AF4" w14:textId="77777777" w:rsidR="00EE7439" w:rsidRPr="000D1191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6271F5" w:rsidRPr="00D36D5C" w14:paraId="73EC0A7C" w14:textId="77777777" w:rsidTr="00EE7439">
        <w:trPr>
          <w:trHeight w:val="427"/>
        </w:trPr>
        <w:tc>
          <w:tcPr>
            <w:tcW w:w="2264" w:type="dxa"/>
          </w:tcPr>
          <w:p w14:paraId="0118BA04" w14:textId="77777777"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14:paraId="2CA4E7D9" w14:textId="77777777"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14:paraId="4D5F32BE" w14:textId="77777777"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14:paraId="582A903B" w14:textId="77777777"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6271F5" w:rsidRPr="00D36D5C" w14:paraId="629F3AAB" w14:textId="77777777" w:rsidTr="00EE7439">
        <w:trPr>
          <w:trHeight w:val="219"/>
        </w:trPr>
        <w:tc>
          <w:tcPr>
            <w:tcW w:w="2264" w:type="dxa"/>
          </w:tcPr>
          <w:p w14:paraId="415B3C32" w14:textId="77777777" w:rsidR="00EE7439" w:rsidRPr="00D36D5C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14:paraId="64211B76" w14:textId="77777777"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</w:t>
            </w:r>
            <w:r w:rsidR="00EE7439" w:rsidRPr="00D36D5C">
              <w:rPr>
                <w:rFonts w:ascii="Arial Narrow" w:hAnsi="Arial Narrow"/>
                <w:sz w:val="22"/>
                <w:szCs w:val="22"/>
              </w:rPr>
              <w:t>0 rokov</w:t>
            </w:r>
          </w:p>
          <w:p w14:paraId="65275AC7" w14:textId="77777777"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14:paraId="31D26720" w14:textId="77777777"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1/40</w:t>
            </w:r>
          </w:p>
          <w:p w14:paraId="6FCB0080" w14:textId="77777777"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14:paraId="59DF3273" w14:textId="77777777" w:rsidR="00EE7439" w:rsidRPr="00D36D5C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14:paraId="7319C217" w14:textId="77777777" w:rsidTr="00EE7439">
        <w:trPr>
          <w:trHeight w:val="207"/>
        </w:trPr>
        <w:tc>
          <w:tcPr>
            <w:tcW w:w="2264" w:type="dxa"/>
          </w:tcPr>
          <w:p w14:paraId="119AAA9C" w14:textId="77777777"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14:paraId="758FD924" w14:textId="77777777"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12 rokov</w:t>
            </w:r>
          </w:p>
          <w:p w14:paraId="2A8A3C4E" w14:textId="77777777"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8 rokov</w:t>
            </w:r>
          </w:p>
          <w:p w14:paraId="14384A7D" w14:textId="77777777" w:rsidR="006A0267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</w:t>
            </w:r>
            <w:r w:rsidR="006A0267" w:rsidRPr="00D36D5C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 w:rsidRPr="00D36D5C">
              <w:rPr>
                <w:rFonts w:ascii="Arial Narrow" w:hAnsi="Arial Narrow"/>
                <w:sz w:val="22"/>
                <w:szCs w:val="22"/>
              </w:rPr>
              <w:t>ov</w:t>
            </w:r>
          </w:p>
          <w:p w14:paraId="4E8E6232" w14:textId="77777777" w:rsidR="00A8188D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14:paraId="4759E843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12</w:t>
            </w:r>
          </w:p>
          <w:p w14:paraId="5F3032D9" w14:textId="77777777" w:rsidR="00D41B4A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1/8</w:t>
            </w:r>
          </w:p>
          <w:p w14:paraId="571B86DF" w14:textId="77777777" w:rsidR="00A8188D" w:rsidRPr="00D36D5C" w:rsidRDefault="00A8188D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6</w:t>
            </w:r>
          </w:p>
          <w:p w14:paraId="56120342" w14:textId="77777777" w:rsidR="00D41B4A" w:rsidRPr="00D36D5C" w:rsidRDefault="00D41B4A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14:paraId="0C13EA8C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14:paraId="040FA928" w14:textId="77777777" w:rsidTr="00EE7439">
        <w:trPr>
          <w:trHeight w:val="219"/>
        </w:trPr>
        <w:tc>
          <w:tcPr>
            <w:tcW w:w="2264" w:type="dxa"/>
          </w:tcPr>
          <w:p w14:paraId="3E37E644" w14:textId="77777777"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14:paraId="01898690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14:paraId="13FBFD36" w14:textId="77777777" w:rsidR="006A0267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14:paraId="452DAB41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14:paraId="6A853ED1" w14:textId="77777777" w:rsidTr="00EE7439">
        <w:trPr>
          <w:trHeight w:val="207"/>
        </w:trPr>
        <w:tc>
          <w:tcPr>
            <w:tcW w:w="2264" w:type="dxa"/>
          </w:tcPr>
          <w:p w14:paraId="67D918BA" w14:textId="77777777"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14:paraId="0E96966D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14:paraId="42159AEE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14:paraId="51E5734D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14:paraId="321D1FBD" w14:textId="77777777" w:rsidTr="00EE7439">
        <w:trPr>
          <w:trHeight w:val="219"/>
        </w:trPr>
        <w:tc>
          <w:tcPr>
            <w:tcW w:w="2264" w:type="dxa"/>
          </w:tcPr>
          <w:p w14:paraId="14C7BCB5" w14:textId="77777777"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14:paraId="4D9F2AFE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14:paraId="6E4137CC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14:paraId="57069208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D36D5C" w14:paraId="6A1A8395" w14:textId="77777777" w:rsidTr="00EE7439">
        <w:trPr>
          <w:trHeight w:val="207"/>
        </w:trPr>
        <w:tc>
          <w:tcPr>
            <w:tcW w:w="2264" w:type="dxa"/>
          </w:tcPr>
          <w:p w14:paraId="22575F8B" w14:textId="77777777"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14:paraId="0CF90EB9" w14:textId="77777777"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14:paraId="49B67DAA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14:paraId="78FFADE8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14:paraId="03BFA49B" w14:textId="77777777"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14:paraId="1636CA97" w14:textId="77777777"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p w14:paraId="71A7E89A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Účtovná jednotka uplatňuje rovnomerný spôsob odpisovania dlhodobého hmotného majetku. Odpisový plán je zostavený na základe odhadovanej ekonomickej životnosti majetku, ktorá zohľadňuje najmä jeho technické opotrebenie a spôsob využívania.</w:t>
      </w:r>
    </w:p>
    <w:p w14:paraId="51935D32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Odpisové sadzby pre účtovné a daňové odpisy sa rovnajú okrem vybraných položiek majetku v triede Stroje, prístroje a zariadenia /Fotovoltika/. Rozdiely medzi účtovnými a daňovými odpismi vznikajú z dôvodu odlišného posúdenia doby použiteľnosti:</w:t>
      </w:r>
    </w:p>
    <w:p w14:paraId="1D6B2DBE" w14:textId="77777777" w:rsidR="00565D2F" w:rsidRPr="00565D2F" w:rsidRDefault="00565D2F" w:rsidP="00565D2F">
      <w:pPr>
        <w:pStyle w:val="Normlnywebov"/>
        <w:numPr>
          <w:ilvl w:val="0"/>
          <w:numId w:val="22"/>
        </w:numPr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b/>
          <w:sz w:val="22"/>
          <w:szCs w:val="22"/>
        </w:rPr>
        <w:lastRenderedPageBreak/>
        <w:t>Fotovoltika II. - batériové úložisko</w:t>
      </w:r>
      <w:r w:rsidRPr="00565D2F">
        <w:rPr>
          <w:rFonts w:ascii="Arial Narrow" w:hAnsi="Arial Narrow" w:cs="Arial"/>
          <w:sz w:val="22"/>
          <w:szCs w:val="22"/>
        </w:rPr>
        <w:t xml:space="preserve"> </w:t>
      </w:r>
      <w:r w:rsidRPr="00565D2F">
        <w:rPr>
          <w:rFonts w:ascii="Arial Narrow" w:hAnsi="Arial Narrow" w:cs="Arial"/>
          <w:b/>
          <w:sz w:val="22"/>
          <w:szCs w:val="22"/>
        </w:rPr>
        <w:t>PÚS III.</w:t>
      </w:r>
      <w:r w:rsidRPr="00565D2F">
        <w:rPr>
          <w:rFonts w:ascii="Arial Narrow" w:hAnsi="Arial Narrow" w:cs="Arial"/>
          <w:sz w:val="22"/>
          <w:szCs w:val="22"/>
        </w:rPr>
        <w:t xml:space="preserve"> je pre daňové účely zaradené do 2. odpisovej skupiny, zatiaľ čo pre účtovné účely do 4. odpisovej skupiny, vzhľadom na dlhšiu predpokladanú ekonomickú životnosť v podmienkach účtovnej jednotky,</w:t>
      </w:r>
    </w:p>
    <w:p w14:paraId="33C69F0D" w14:textId="77777777" w:rsidR="00565D2F" w:rsidRPr="00565D2F" w:rsidRDefault="00565D2F" w:rsidP="00565D2F">
      <w:pPr>
        <w:pStyle w:val="Normlnywebov"/>
        <w:numPr>
          <w:ilvl w:val="0"/>
          <w:numId w:val="22"/>
        </w:numPr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b/>
          <w:sz w:val="22"/>
          <w:szCs w:val="22"/>
        </w:rPr>
        <w:t>Fotovoltika II.- riadiaci systém – PÚS III.</w:t>
      </w:r>
      <w:r w:rsidRPr="00565D2F">
        <w:rPr>
          <w:rFonts w:ascii="Arial Narrow" w:hAnsi="Arial Narrow" w:cs="Arial"/>
          <w:sz w:val="22"/>
          <w:szCs w:val="22"/>
        </w:rPr>
        <w:t xml:space="preserve"> je pre daňové účely zaradený do 3. odpisovej skupiny, zatiaľ čo pre účtovné účely do 4. odpisovej skupiny, z dôvodu jeho nižšieho technického opotrebenia a dlhšej využiteľnosti.</w:t>
      </w:r>
    </w:p>
    <w:p w14:paraId="65D08512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Rozdiely medzi účtovnými a daňovými odpismi vyplývajú z toho, že účtovné odpisy vyjadrujú reálnu ekonomickú životnosť majetku, zatiaľ čo daňové odpisy vychádzajú z legislatívne stanovených odpisových skupín.</w:t>
      </w:r>
    </w:p>
    <w:p w14:paraId="0B8DEB18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Rozdiel medzi daňovými a účtovnými odpismi vznikajú pri majetku:</w:t>
      </w:r>
    </w:p>
    <w:p w14:paraId="5E80AC3E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- Stavby</w:t>
      </w:r>
    </w:p>
    <w:p w14:paraId="095CAD07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- Stroje, prístroje a zariadenia</w:t>
      </w:r>
    </w:p>
    <w:p w14:paraId="4366AB9A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Pri ostatných druhoch majetku v roku 2025 nevznikli žiadne rozdiely medzi daňovými a účtovnými odpismi.</w:t>
      </w:r>
    </w:p>
    <w:p w14:paraId="54D2066A" w14:textId="77777777" w:rsidR="00565D2F" w:rsidRPr="00565D2F" w:rsidRDefault="00565D2F" w:rsidP="00565D2F">
      <w:pPr>
        <w:pStyle w:val="Normlnywebov"/>
        <w:jc w:val="both"/>
        <w:rPr>
          <w:rFonts w:ascii="Arial Narrow" w:hAnsi="Arial Narrow" w:cs="Arial"/>
          <w:sz w:val="22"/>
          <w:szCs w:val="22"/>
        </w:rPr>
      </w:pPr>
      <w:r w:rsidRPr="00565D2F">
        <w:rPr>
          <w:rFonts w:ascii="Arial Narrow" w:hAnsi="Arial Narrow" w:cs="Arial"/>
          <w:sz w:val="22"/>
          <w:szCs w:val="22"/>
        </w:rPr>
        <w:t>Účtovné odpisy sa účtujú mesačne od mesiaca zaradenia majetku do užívania.</w:t>
      </w:r>
    </w:p>
    <w:p w14:paraId="4937464D" w14:textId="77777777"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14:paraId="6890D21C" w14:textId="77777777"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14:paraId="16D969B8" w14:textId="77777777"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14:paraId="2DB980C0" w14:textId="77777777"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14:paraId="23DAAF44" w14:textId="50CD0037" w:rsidR="007A1FBC" w:rsidRPr="008C1428" w:rsidRDefault="007A1FBC" w:rsidP="007A1FBC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2025 nedošlo k opravám významných chýb minulých účtovných období účtovaných v bežnom účtovnom období.</w:t>
      </w:r>
    </w:p>
    <w:p w14:paraId="7F7DA6FC" w14:textId="77777777"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14:paraId="127BFE32" w14:textId="77777777"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39D38654" w14:textId="77777777"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14:paraId="02D506E8" w14:textId="77777777" w:rsidR="000669B7" w:rsidRPr="00F93E1F" w:rsidRDefault="008000E6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F. b)</w:t>
      </w:r>
    </w:p>
    <w:p w14:paraId="4176A336" w14:textId="77777777" w:rsidR="00CE2ADE" w:rsidRPr="00F93E1F" w:rsidRDefault="00CE2ADE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Spôsob a výška poistenia dlhodobého hmotného a nehmotného majetku:</w:t>
      </w:r>
    </w:p>
    <w:p w14:paraId="7F60198B" w14:textId="21286E44" w:rsidR="008000E6" w:rsidRPr="00387AFE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Účtovná jednotka má poistený dlhodobý hmotný a nehmotný majetok a peňažnú hotovosť v pokladni OSBD Martin. Ročné poistenie je v sume </w:t>
      </w:r>
      <w:r w:rsidR="00FD1EC2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47</w:t>
      </w:r>
      <w:r w:rsidR="00C870FA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178</w:t>
      </w:r>
      <w:r w:rsidR="00C870FA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30</w:t>
      </w:r>
      <w:r w:rsidR="00D55F40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€, pričom náklad poistného na správu OSBD Martin je v sume 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5</w:t>
      </w:r>
      <w:r w:rsidR="005830FB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351</w:t>
      </w:r>
      <w:r w:rsidR="005830FB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02</w:t>
      </w:r>
      <w:r w:rsidR="00D55F40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 a náklad na prevádzku domov je v sume </w:t>
      </w:r>
      <w:r w:rsidR="00C76149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41</w:t>
      </w:r>
      <w:r w:rsidR="005830FB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827</w:t>
      </w:r>
      <w:r w:rsidR="005830FB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387AF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28</w:t>
      </w:r>
      <w:r w:rsidR="00D55F40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</w:t>
      </w:r>
      <w:r w:rsidR="0026797B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14:paraId="24C0F2EB" w14:textId="3BA1E40A" w:rsidR="008000E6" w:rsidRPr="00387AFE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Platnosť zml</w:t>
      </w:r>
      <w:r w:rsidR="00743C5A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ú</w:t>
      </w:r>
      <w:r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v bola od 1</w:t>
      </w:r>
      <w:r w:rsidR="00397866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.1.20</w:t>
      </w:r>
      <w:r w:rsidR="00F93E1F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CE4CC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5</w:t>
      </w:r>
      <w:r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do 31.12.20</w:t>
      </w:r>
      <w:r w:rsidR="00F93E1F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CE4CCE"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5</w:t>
      </w:r>
      <w:r w:rsidRPr="00387AFE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14:paraId="1933D9F2" w14:textId="77777777" w:rsidR="00CE2ADE" w:rsidRPr="00F93E1F" w:rsidRDefault="00CE2ADE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14:paraId="753CD1B5" w14:textId="77777777"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14:paraId="394600D2" w14:textId="77777777"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14:paraId="4D9A39B3" w14:textId="77777777"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14:paraId="30A477D2" w14:textId="77777777"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0958D6E" w14:textId="77777777"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14:paraId="745F7C24" w14:textId="77777777"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14:paraId="0E2A605A" w14:textId="77777777"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14:paraId="0ABF0622" w14:textId="77777777"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D5B0AFC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14:paraId="08C14E13" w14:textId="77777777"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Charakteristika Goodwilu – nemáme</w:t>
      </w:r>
    </w:p>
    <w:p w14:paraId="7ADCF149" w14:textId="77777777"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9217B2E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14:paraId="647F3859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14:paraId="7FA1A7B6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14:paraId="77ABFB35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14:paraId="1BD11778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14:paraId="3F7E09C5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14:paraId="6149A6BA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14:paraId="618E1771" w14:textId="77777777"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14:paraId="23263D25" w14:textId="77777777"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14:paraId="0D0467EC" w14:textId="77777777"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14:paraId="7D13740A" w14:textId="77777777"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14:paraId="6E57A362" w14:textId="77777777" w:rsidR="00AA1239" w:rsidRPr="00572E2B" w:rsidRDefault="00AA1239" w:rsidP="00416A9A">
      <w:pPr>
        <w:rPr>
          <w:rFonts w:ascii="Arial Narrow" w:hAnsi="Arial Narrow"/>
          <w:b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 xml:space="preserve">G. a. </w:t>
      </w:r>
      <w:r w:rsidR="007771E7" w:rsidRPr="00572E2B">
        <w:rPr>
          <w:rFonts w:ascii="Arial Narrow" w:hAnsi="Arial Narrow"/>
          <w:b/>
          <w:sz w:val="22"/>
          <w:szCs w:val="22"/>
        </w:rPr>
        <w:t>1,2</w:t>
      </w:r>
      <w:r w:rsidRPr="00572E2B">
        <w:rPr>
          <w:rFonts w:ascii="Arial Narrow" w:hAnsi="Arial Narrow"/>
          <w:b/>
          <w:sz w:val="22"/>
          <w:szCs w:val="22"/>
        </w:rPr>
        <w:t>) Údaje o vlastnom imaní</w:t>
      </w:r>
    </w:p>
    <w:p w14:paraId="3323DB44" w14:textId="77777777" w:rsidR="00AA1239" w:rsidRDefault="00AA1239" w:rsidP="00416A9A">
      <w:pPr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Popis základného imania, výška upísaného imania</w:t>
      </w:r>
      <w:r w:rsidR="00D55F40" w:rsidRPr="00572E2B">
        <w:rPr>
          <w:rFonts w:ascii="Arial Narrow" w:hAnsi="Arial Narrow"/>
          <w:sz w:val="22"/>
          <w:szCs w:val="22"/>
        </w:rPr>
        <w:t xml:space="preserve"> správy</w:t>
      </w:r>
    </w:p>
    <w:p w14:paraId="019F9281" w14:textId="77777777" w:rsidR="00C870FA" w:rsidRDefault="00C870FA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Zhromaždenie delegátov na svojej schôdzi dňa 12.6.2024 schválilo zníženie zapisovaného ZI na 1 250,- €</w:t>
      </w:r>
    </w:p>
    <w:p w14:paraId="61C40753" w14:textId="77777777" w:rsidR="00564BEB" w:rsidRPr="00572E2B" w:rsidRDefault="00564BEB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 zmenu základného členského vkladu z 3,32 € na 10,- €. Táto zmena bola zapísaná v OR 9.7.2024 s účinnosťou od 1.7.2024.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72E2B" w:rsidRPr="00572E2B" w14:paraId="0CE1E6C2" w14:textId="77777777" w:rsidTr="00AA1239">
        <w:tc>
          <w:tcPr>
            <w:tcW w:w="3020" w:type="dxa"/>
          </w:tcPr>
          <w:p w14:paraId="3859D84A" w14:textId="77777777"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14:paraId="69CB6BB7" w14:textId="77777777"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14:paraId="3BF04DB5" w14:textId="77777777"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62519F" w:rsidRPr="00572E2B" w14:paraId="5521987D" w14:textId="77777777" w:rsidTr="008D39AE">
        <w:tc>
          <w:tcPr>
            <w:tcW w:w="3020" w:type="dxa"/>
          </w:tcPr>
          <w:p w14:paraId="515E5753" w14:textId="77777777" w:rsidR="0062519F" w:rsidRPr="00572E2B" w:rsidRDefault="0062519F" w:rsidP="0062519F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Základné imanie celkom – správa OSBD Martin</w:t>
            </w:r>
          </w:p>
        </w:tc>
        <w:tc>
          <w:tcPr>
            <w:tcW w:w="3021" w:type="dxa"/>
          </w:tcPr>
          <w:p w14:paraId="2B48E37F" w14:textId="366CA31A" w:rsidR="0062519F" w:rsidRPr="00CB2631" w:rsidRDefault="0062519F" w:rsidP="0062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2631">
              <w:rPr>
                <w:rFonts w:ascii="Arial Narrow" w:hAnsi="Arial Narrow"/>
                <w:sz w:val="22"/>
                <w:szCs w:val="22"/>
              </w:rPr>
              <w:t>64</w:t>
            </w:r>
            <w:r w:rsidR="00CC7FE1" w:rsidRPr="00CB2631">
              <w:rPr>
                <w:rFonts w:ascii="Arial Narrow" w:hAnsi="Arial Narrow"/>
                <w:sz w:val="22"/>
                <w:szCs w:val="22"/>
              </w:rPr>
              <w:t>6 463</w:t>
            </w:r>
          </w:p>
        </w:tc>
        <w:tc>
          <w:tcPr>
            <w:tcW w:w="3021" w:type="dxa"/>
          </w:tcPr>
          <w:p w14:paraId="264C3889" w14:textId="6120A728" w:rsidR="0062519F" w:rsidRPr="00B84D24" w:rsidRDefault="0062519F" w:rsidP="0062519F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F839EF">
              <w:rPr>
                <w:rFonts w:ascii="Arial Narrow" w:hAnsi="Arial Narrow"/>
                <w:sz w:val="22"/>
                <w:szCs w:val="22"/>
              </w:rPr>
              <w:t>648 235</w:t>
            </w:r>
          </w:p>
        </w:tc>
      </w:tr>
      <w:tr w:rsidR="0062519F" w:rsidRPr="00572E2B" w14:paraId="6256C1F6" w14:textId="77777777" w:rsidTr="008D39AE">
        <w:tc>
          <w:tcPr>
            <w:tcW w:w="3020" w:type="dxa"/>
          </w:tcPr>
          <w:p w14:paraId="04E3E082" w14:textId="77777777" w:rsidR="0062519F" w:rsidRPr="00572E2B" w:rsidRDefault="0062519F" w:rsidP="0062519F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Počet akcií ( a.s. )</w:t>
            </w:r>
          </w:p>
        </w:tc>
        <w:tc>
          <w:tcPr>
            <w:tcW w:w="3021" w:type="dxa"/>
          </w:tcPr>
          <w:p w14:paraId="3528A0B0" w14:textId="77777777" w:rsidR="0062519F" w:rsidRPr="00CB2631" w:rsidRDefault="0062519F" w:rsidP="0062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2A94206" w14:textId="77777777" w:rsidR="0062519F" w:rsidRPr="00B84D24" w:rsidRDefault="0062519F" w:rsidP="0062519F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62519F" w:rsidRPr="00572E2B" w14:paraId="4AFFAD19" w14:textId="77777777" w:rsidTr="008D39AE">
        <w:tc>
          <w:tcPr>
            <w:tcW w:w="3020" w:type="dxa"/>
          </w:tcPr>
          <w:p w14:paraId="355BD5DB" w14:textId="77777777" w:rsidR="0062519F" w:rsidRPr="00572E2B" w:rsidRDefault="0062519F" w:rsidP="0062519F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Nominálna hodnota ( a.s. )</w:t>
            </w:r>
          </w:p>
        </w:tc>
        <w:tc>
          <w:tcPr>
            <w:tcW w:w="3021" w:type="dxa"/>
          </w:tcPr>
          <w:p w14:paraId="1F280415" w14:textId="77777777" w:rsidR="0062519F" w:rsidRPr="00CB2631" w:rsidRDefault="0062519F" w:rsidP="0062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D316515" w14:textId="77777777" w:rsidR="0062519F" w:rsidRPr="00B84D24" w:rsidRDefault="0062519F" w:rsidP="0062519F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62519F" w:rsidRPr="00572E2B" w14:paraId="1BCDCD10" w14:textId="77777777" w:rsidTr="008D39AE">
        <w:tc>
          <w:tcPr>
            <w:tcW w:w="3020" w:type="dxa"/>
          </w:tcPr>
          <w:p w14:paraId="4DA06316" w14:textId="77777777" w:rsidR="0062519F" w:rsidRPr="00572E2B" w:rsidRDefault="0062519F" w:rsidP="0062519F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14:paraId="1D061604" w14:textId="77777777" w:rsidR="0062519F" w:rsidRPr="00CB2631" w:rsidRDefault="0062519F" w:rsidP="0062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D8754D3" w14:textId="77777777" w:rsidR="0062519F" w:rsidRPr="00B84D24" w:rsidRDefault="0062519F" w:rsidP="0062519F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</w:p>
        </w:tc>
      </w:tr>
      <w:tr w:rsidR="0062519F" w:rsidRPr="00572E2B" w14:paraId="6F219AFD" w14:textId="77777777" w:rsidTr="008D39AE">
        <w:tc>
          <w:tcPr>
            <w:tcW w:w="3020" w:type="dxa"/>
          </w:tcPr>
          <w:p w14:paraId="4140B14F" w14:textId="77777777" w:rsidR="0062519F" w:rsidRPr="00572E2B" w:rsidRDefault="0062519F" w:rsidP="0062519F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upísaného vlastného imania-správa OSBD Martin</w:t>
            </w:r>
          </w:p>
        </w:tc>
        <w:tc>
          <w:tcPr>
            <w:tcW w:w="3021" w:type="dxa"/>
          </w:tcPr>
          <w:p w14:paraId="69DEFD03" w14:textId="77777777" w:rsidR="0062519F" w:rsidRPr="00CB2631" w:rsidRDefault="0062519F" w:rsidP="0062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2631">
              <w:rPr>
                <w:rFonts w:ascii="Arial Narrow" w:hAnsi="Arial Narrow"/>
                <w:sz w:val="22"/>
                <w:szCs w:val="22"/>
              </w:rPr>
              <w:t>1 250</w:t>
            </w:r>
          </w:p>
        </w:tc>
        <w:tc>
          <w:tcPr>
            <w:tcW w:w="3021" w:type="dxa"/>
          </w:tcPr>
          <w:p w14:paraId="2A9D49B6" w14:textId="3897AFA5" w:rsidR="0062519F" w:rsidRPr="00B84D24" w:rsidRDefault="0062519F" w:rsidP="0062519F">
            <w:pPr>
              <w:jc w:val="center"/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C870FA">
              <w:rPr>
                <w:rFonts w:ascii="Arial Narrow" w:hAnsi="Arial Narrow"/>
                <w:color w:val="000000" w:themeColor="text1"/>
                <w:sz w:val="22"/>
                <w:szCs w:val="22"/>
              </w:rPr>
              <w:t>1 250</w:t>
            </w:r>
          </w:p>
        </w:tc>
      </w:tr>
      <w:tr w:rsidR="0062519F" w:rsidRPr="00572E2B" w14:paraId="7203F379" w14:textId="77777777" w:rsidTr="008D39AE">
        <w:tc>
          <w:tcPr>
            <w:tcW w:w="3020" w:type="dxa"/>
          </w:tcPr>
          <w:p w14:paraId="7743CDDF" w14:textId="77777777" w:rsidR="0062519F" w:rsidRPr="00572E2B" w:rsidRDefault="0062519F" w:rsidP="0062519F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14:paraId="7F3DEEDA" w14:textId="77777777" w:rsidR="0062519F" w:rsidRPr="00572E2B" w:rsidRDefault="0062519F" w:rsidP="0062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601115E" w14:textId="77777777" w:rsidR="0062519F" w:rsidRPr="00572E2B" w:rsidRDefault="0062519F" w:rsidP="0062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519F" w:rsidRPr="000A3C58" w14:paraId="5B67B1D3" w14:textId="77777777" w:rsidTr="00AA1239">
        <w:tc>
          <w:tcPr>
            <w:tcW w:w="3020" w:type="dxa"/>
          </w:tcPr>
          <w:p w14:paraId="1CA06F3B" w14:textId="77777777" w:rsidR="0062519F" w:rsidRPr="000A3C58" w:rsidRDefault="0062519F" w:rsidP="0062519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1D7F117" w14:textId="77777777" w:rsidR="0062519F" w:rsidRPr="000A3C58" w:rsidRDefault="0062519F" w:rsidP="0062519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448E435" w14:textId="77777777" w:rsidR="0062519F" w:rsidRPr="000A3C58" w:rsidRDefault="0062519F" w:rsidP="0062519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341DCD0F" w14:textId="77777777" w:rsidR="00416A9A" w:rsidRPr="000A3C58" w:rsidRDefault="00416A9A" w:rsidP="00416A9A">
      <w:pPr>
        <w:rPr>
          <w:rFonts w:ascii="Arial Narrow" w:hAnsi="Arial Narrow"/>
          <w:b/>
          <w:color w:val="FF0000"/>
          <w:sz w:val="28"/>
          <w:szCs w:val="28"/>
        </w:rPr>
      </w:pPr>
    </w:p>
    <w:p w14:paraId="76509761" w14:textId="77777777" w:rsidR="007771E7" w:rsidRPr="007A2085" w:rsidRDefault="007771E7" w:rsidP="007771E7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>G</w:t>
      </w:r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. a. 4) Prehľad o zisku alebo strate, ktorá nebola účtovaná ako náklad alebo výnos, ale priamo na účty vlastného imania:</w:t>
      </w:r>
    </w:p>
    <w:p w14:paraId="0CCC69C4" w14:textId="77777777" w:rsidR="007771E7" w:rsidRPr="007A2085" w:rsidRDefault="007771E7" w:rsidP="007771E7">
      <w:pPr>
        <w:rPr>
          <w:rFonts w:ascii="Arial Narrow" w:hAnsi="Arial Narrow"/>
          <w:color w:val="000000" w:themeColor="text1"/>
          <w:sz w:val="22"/>
          <w:szCs w:val="22"/>
        </w:rPr>
      </w:pPr>
      <w:r w:rsidRPr="007A2085">
        <w:rPr>
          <w:rFonts w:ascii="Arial Narrow" w:hAnsi="Arial Narrow"/>
          <w:color w:val="000000" w:themeColor="text1"/>
          <w:sz w:val="22"/>
          <w:szCs w:val="22"/>
        </w:rPr>
        <w:t xml:space="preserve">Zisk dosiahnutý v predchádzajúcom období bol zúčtovaný do nedeliteľného </w:t>
      </w:r>
      <w:r w:rsidR="00342AA7">
        <w:rPr>
          <w:rFonts w:ascii="Arial Narrow" w:hAnsi="Arial Narrow"/>
          <w:color w:val="000000" w:themeColor="text1"/>
          <w:sz w:val="22"/>
          <w:szCs w:val="22"/>
        </w:rPr>
        <w:t>a sociálneho fondu</w:t>
      </w:r>
    </w:p>
    <w:p w14:paraId="19022BB1" w14:textId="77777777" w:rsidR="00CF039F" w:rsidRPr="000A3C58" w:rsidRDefault="00CF039F" w:rsidP="007771E7">
      <w:pPr>
        <w:rPr>
          <w:rFonts w:ascii="Arial Narrow" w:hAnsi="Arial Narrow"/>
          <w:color w:val="FF0000"/>
          <w:sz w:val="22"/>
          <w:szCs w:val="22"/>
        </w:rPr>
      </w:pPr>
    </w:p>
    <w:p w14:paraId="0352F494" w14:textId="77777777" w:rsidR="00FA203B" w:rsidRPr="007A2085" w:rsidRDefault="00CF039F" w:rsidP="009C1A5E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G.e) Hodnota záväzkov zabezpečená záložným právom: nemáme</w:t>
      </w:r>
    </w:p>
    <w:p w14:paraId="207D8BFD" w14:textId="77777777" w:rsidR="00AB47FD" w:rsidRPr="000A3C58" w:rsidRDefault="00AB47FD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14:paraId="0B702190" w14:textId="77777777"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14:paraId="67C441B7" w14:textId="77777777"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    do dňa zosta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venia účtovnej závierky </w:t>
      </w:r>
      <w:r w:rsidR="00F822BB" w:rsidRPr="00630813">
        <w:rPr>
          <w:rFonts w:ascii="Arial Narrow" w:hAnsi="Arial Narrow"/>
          <w:b/>
          <w:sz w:val="22"/>
          <w:szCs w:val="22"/>
        </w:rPr>
        <w:t>–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 </w:t>
      </w:r>
      <w:r w:rsidR="006717A3">
        <w:rPr>
          <w:rFonts w:ascii="Arial Narrow" w:hAnsi="Arial Narrow"/>
          <w:b/>
          <w:sz w:val="22"/>
          <w:szCs w:val="22"/>
        </w:rPr>
        <w:t>nemáme</w:t>
      </w:r>
    </w:p>
    <w:p w14:paraId="6F19F05B" w14:textId="77777777" w:rsidR="005E6E96" w:rsidRPr="000A3C58" w:rsidRDefault="005E6E96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E39D6" w:rsidRPr="000A3C58" w14:paraId="448119A4" w14:textId="77777777" w:rsidTr="00D217C0">
        <w:tc>
          <w:tcPr>
            <w:tcW w:w="4395" w:type="dxa"/>
          </w:tcPr>
          <w:p w14:paraId="5126BBF5" w14:textId="77777777" w:rsidR="00FA203B" w:rsidRPr="007A2085" w:rsidRDefault="00FA18BE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14:paraId="56058B3B" w14:textId="77777777"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BB3F7C" w14:textId="77777777"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F44DA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3C9EDC8A" w14:textId="77777777" w:rsidTr="00D217C0">
        <w:tc>
          <w:tcPr>
            <w:tcW w:w="4395" w:type="dxa"/>
          </w:tcPr>
          <w:p w14:paraId="27C17621" w14:textId="77777777"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14:paraId="43DDA9C1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C61BD2" w14:textId="77777777"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25FE70" w14:textId="77777777"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</w:t>
            </w:r>
          </w:p>
        </w:tc>
      </w:tr>
      <w:tr w:rsidR="00FE39D6" w:rsidRPr="000A3C58" w14:paraId="42148CF4" w14:textId="77777777" w:rsidTr="00D217C0">
        <w:tc>
          <w:tcPr>
            <w:tcW w:w="4395" w:type="dxa"/>
          </w:tcPr>
          <w:p w14:paraId="357F6968" w14:textId="77777777"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14:paraId="73FB9B5C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841DCC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77DADF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21992E3A" w14:textId="77777777" w:rsidTr="00D217C0">
        <w:tc>
          <w:tcPr>
            <w:tcW w:w="4395" w:type="dxa"/>
          </w:tcPr>
          <w:p w14:paraId="297054B8" w14:textId="77777777"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14:paraId="556ED5C8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0C49AD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733A88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777A48CD" w14:textId="77777777" w:rsidTr="00D217C0">
        <w:tc>
          <w:tcPr>
            <w:tcW w:w="4395" w:type="dxa"/>
          </w:tcPr>
          <w:p w14:paraId="0C8F311A" w14:textId="77777777"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14:paraId="6C5B779A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0841E4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D46D85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23AAA6A6" w14:textId="77777777" w:rsidTr="00D217C0">
        <w:tc>
          <w:tcPr>
            <w:tcW w:w="4395" w:type="dxa"/>
          </w:tcPr>
          <w:p w14:paraId="2947D73C" w14:textId="77777777"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14:paraId="4418EEE4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916F5B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69B752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23FB030C" w14:textId="77777777" w:rsidTr="00D217C0">
        <w:tc>
          <w:tcPr>
            <w:tcW w:w="4395" w:type="dxa"/>
          </w:tcPr>
          <w:p w14:paraId="64C7EA52" w14:textId="77777777"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14:paraId="64753895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8A272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4C9B9F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3FDEE894" w14:textId="77777777" w:rsidTr="00D217C0">
        <w:tc>
          <w:tcPr>
            <w:tcW w:w="4395" w:type="dxa"/>
          </w:tcPr>
          <w:p w14:paraId="6FB0B421" w14:textId="77777777"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14:paraId="68FB4ED8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0CB43A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6ABCEE" w14:textId="77777777"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625E05FA" w14:textId="77777777" w:rsidTr="00D217C0">
        <w:tc>
          <w:tcPr>
            <w:tcW w:w="4395" w:type="dxa"/>
          </w:tcPr>
          <w:p w14:paraId="658D41BE" w14:textId="77777777"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14:paraId="771FF6E7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4FF6CD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BBEC1E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64747768" w14:textId="77777777" w:rsidTr="00D217C0">
        <w:tc>
          <w:tcPr>
            <w:tcW w:w="4395" w:type="dxa"/>
          </w:tcPr>
          <w:p w14:paraId="4C1821CF" w14:textId="77777777"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14:paraId="54D5E1CF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C449359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D58C4E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14:paraId="439DB525" w14:textId="77777777" w:rsidTr="00D217C0">
        <w:tc>
          <w:tcPr>
            <w:tcW w:w="4395" w:type="dxa"/>
          </w:tcPr>
          <w:p w14:paraId="6315C046" w14:textId="77777777"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14:paraId="547E220F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ED711F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9534F" w14:textId="77777777"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43B362B" w14:textId="77777777" w:rsidR="00A15F85" w:rsidRPr="000A3C58" w:rsidRDefault="00A15F85" w:rsidP="009C1A5E">
      <w:pPr>
        <w:rPr>
          <w:rFonts w:ascii="Arial Narrow" w:hAnsi="Arial Narrow"/>
          <w:b/>
          <w:color w:val="FF0000"/>
          <w:sz w:val="24"/>
          <w:szCs w:val="24"/>
        </w:rPr>
      </w:pPr>
    </w:p>
    <w:p w14:paraId="3E99D9E0" w14:textId="77777777" w:rsidR="004B5937" w:rsidRPr="007A2085" w:rsidRDefault="004B5937" w:rsidP="009C1A5E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7A2085">
        <w:rPr>
          <w:rFonts w:ascii="Arial Narrow" w:hAnsi="Arial Narrow"/>
          <w:b/>
          <w:color w:val="000000" w:themeColor="text1"/>
          <w:sz w:val="24"/>
          <w:szCs w:val="24"/>
        </w:rPr>
        <w:t>Príloha č. 3a k opatreniu č. 4455/2003-92</w:t>
      </w:r>
    </w:p>
    <w:p w14:paraId="2F484071" w14:textId="77777777" w:rsidR="004B5937" w:rsidRPr="000A3C58" w:rsidRDefault="004B5937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14:paraId="01DCEF45" w14:textId="77777777" w:rsidR="004B5937" w:rsidRPr="00572E2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1.Informácie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572E2B" w:rsidRPr="00572E2B" w14:paraId="2B6F0CF1" w14:textId="77777777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D3D0BC" w14:textId="77777777" w:rsidR="004B5937" w:rsidRPr="00572E2B" w:rsidRDefault="004B5937" w:rsidP="00A20CE0">
            <w:pPr>
              <w:pStyle w:val="TopHeader"/>
            </w:pPr>
            <w:r w:rsidRPr="00572E2B">
              <w:lastRenderedPageBreak/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B6549" w14:textId="77777777" w:rsidR="004B5937" w:rsidRPr="00572E2B" w:rsidRDefault="004B5937" w:rsidP="00A20CE0">
            <w:pPr>
              <w:pStyle w:val="TopHeader"/>
            </w:pPr>
            <w:r w:rsidRPr="00572E2B">
              <w:t>Bežné účtovné obdobie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6979B6" w14:textId="77777777" w:rsidR="004B5937" w:rsidRPr="00572E2B" w:rsidRDefault="004B5937" w:rsidP="00A20CE0">
            <w:pPr>
              <w:pStyle w:val="TopHeader"/>
            </w:pPr>
            <w:r w:rsidRPr="00572E2B">
              <w:t>Bezprostredne predchádzajúce účtovné obdobie</w:t>
            </w:r>
          </w:p>
        </w:tc>
      </w:tr>
      <w:tr w:rsidR="00FA71D1" w:rsidRPr="00572E2B" w14:paraId="1358F93D" w14:textId="77777777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03A83" w14:textId="77777777" w:rsidR="00FA71D1" w:rsidRPr="00572E2B" w:rsidRDefault="00FA71D1" w:rsidP="00FA71D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E19FF0" w14:textId="24714086" w:rsidR="00FA71D1" w:rsidRPr="008C0B5F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C0B5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8C0B5F" w:rsidRPr="008C0B5F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</w:tcBorders>
          </w:tcPr>
          <w:p w14:paraId="58C186B0" w14:textId="44A2359F" w:rsidR="00FA71D1" w:rsidRPr="009E7AAA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54E9A">
              <w:rPr>
                <w:rFonts w:ascii="Arial Narrow" w:hAnsi="Arial Narrow"/>
                <w:sz w:val="22"/>
                <w:szCs w:val="22"/>
              </w:rPr>
              <w:t>3</w:t>
            </w:r>
            <w:r w:rsidR="00B076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FA71D1" w:rsidRPr="00572E2B" w14:paraId="3DEE9E24" w14:textId="77777777" w:rsidTr="008D71C0">
        <w:trPr>
          <w:trHeight w:val="552"/>
          <w:jc w:val="center"/>
        </w:trPr>
        <w:tc>
          <w:tcPr>
            <w:tcW w:w="3738" w:type="dxa"/>
            <w:tcBorders>
              <w:right w:val="single" w:sz="12" w:space="0" w:color="auto"/>
            </w:tcBorders>
            <w:vAlign w:val="center"/>
          </w:tcPr>
          <w:p w14:paraId="575E50D5" w14:textId="77777777" w:rsidR="00FA71D1" w:rsidRPr="00572E2B" w:rsidRDefault="00FA71D1" w:rsidP="00FA71D1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</w:tcPr>
          <w:p w14:paraId="584FD3A5" w14:textId="5137C5C4" w:rsidR="00FA71D1" w:rsidRPr="008C0B5F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C0B5F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="008C0B5F" w:rsidRPr="008C0B5F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909" w:type="dxa"/>
            <w:tcBorders>
              <w:left w:val="single" w:sz="12" w:space="0" w:color="auto"/>
            </w:tcBorders>
          </w:tcPr>
          <w:p w14:paraId="097739BC" w14:textId="180342BC" w:rsidR="00FA71D1" w:rsidRPr="009E7AAA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724B2">
              <w:rPr>
                <w:rFonts w:ascii="Arial Narrow" w:hAnsi="Arial Narrow"/>
                <w:sz w:val="22"/>
                <w:szCs w:val="22"/>
              </w:rPr>
              <w:t>3</w:t>
            </w:r>
            <w:r w:rsidR="00B076E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FA71D1" w:rsidRPr="00572E2B" w14:paraId="76409778" w14:textId="77777777" w:rsidTr="008D71C0">
        <w:trPr>
          <w:trHeight w:val="285"/>
          <w:jc w:val="center"/>
        </w:trPr>
        <w:tc>
          <w:tcPr>
            <w:tcW w:w="37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359171" w14:textId="77777777" w:rsidR="00FA71D1" w:rsidRPr="00572E2B" w:rsidRDefault="00FA71D1" w:rsidP="00FA71D1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93EAB" w14:textId="77777777" w:rsidR="00FA71D1" w:rsidRPr="00B076E3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EE0000"/>
                <w:sz w:val="22"/>
                <w:szCs w:val="22"/>
              </w:rPr>
            </w:pPr>
            <w:r w:rsidRPr="00997107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909" w:type="dxa"/>
            <w:tcBorders>
              <w:left w:val="single" w:sz="12" w:space="0" w:color="auto"/>
              <w:bottom w:val="single" w:sz="12" w:space="0" w:color="auto"/>
            </w:tcBorders>
          </w:tcPr>
          <w:p w14:paraId="7385FCCF" w14:textId="77777777" w:rsidR="00FA71D1" w:rsidRPr="009E7AAA" w:rsidRDefault="00FA71D1" w:rsidP="00FA71D1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C003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14:paraId="26FFC39E" w14:textId="77777777" w:rsidR="00CE2ADE" w:rsidRPr="000A3C58" w:rsidRDefault="00CE2ADE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14:paraId="3D0042F7" w14:textId="77777777" w:rsidR="000669B7" w:rsidRPr="00717C83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2</w:t>
      </w:r>
      <w:r w:rsidR="000669B7" w:rsidRPr="00717C83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14:paraId="4E15CAE8" w14:textId="77777777" w:rsidR="005F5D62" w:rsidRPr="00717C83" w:rsidRDefault="005F5D62" w:rsidP="005F5D62">
      <w:pPr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Tabuľka č. 1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717C83" w:rsidRPr="00717C83" w14:paraId="44F98F2F" w14:textId="77777777" w:rsidTr="00E91588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60391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3B0FC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17C83" w:rsidRPr="00717C83" w14:paraId="2B3C9606" w14:textId="77777777" w:rsidTr="00E91588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6DD89" w14:textId="77777777"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D93FA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2DB67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7C261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8D36A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34AA0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289B0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8D9D6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C9BA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17C83" w:rsidRPr="00717C83" w14:paraId="5586A8AB" w14:textId="77777777" w:rsidTr="00E91588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43986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F9F40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D1E5D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28D88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C79A4" w14:textId="77777777" w:rsidR="005F5D62" w:rsidRPr="00717C83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35D40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D1D78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0476D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121B3" w14:textId="77777777"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717C83" w:rsidRPr="00717C83" w14:paraId="163433EE" w14:textId="77777777" w:rsidTr="00E91588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17D64" w14:textId="77777777"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66D26" w:rsidRPr="00A62BC9" w14:paraId="21888A7A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8F9B1" w14:textId="77777777" w:rsidR="00266D26" w:rsidRPr="00342AA7" w:rsidRDefault="00266D26" w:rsidP="00266D2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D90A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111A" w14:textId="30A77C4C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DC53" w14:textId="6A0F320F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39BD" w14:textId="7CF67373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DC7B" w14:textId="5165315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25D6" w14:textId="76148B63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63B4" w14:textId="2ADC8DFE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A584" w14:textId="39D1FE3C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266D26" w:rsidRPr="00A62BC9" w14:paraId="0742996C" w14:textId="77777777" w:rsidTr="00E91588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535C7" w14:textId="77777777" w:rsidR="00266D26" w:rsidRPr="00342AA7" w:rsidRDefault="00266D26" w:rsidP="00266D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C366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EB0F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7178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EC53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FCEE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80128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E299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BA88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80128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1E107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66D26" w:rsidRPr="00A62BC9" w14:paraId="4A911637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697A" w14:textId="77777777" w:rsidR="00266D26" w:rsidRPr="00342AA7" w:rsidRDefault="00266D26" w:rsidP="00266D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2B5C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518D" w14:textId="1D9EC7D5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3BA1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6C2C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C847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FBAC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D1F2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F104D" w14:textId="106BC5B4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66D26" w:rsidRPr="00A62BC9" w14:paraId="3DA5A5CC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E1752" w14:textId="77777777" w:rsidR="00266D26" w:rsidRPr="00342AA7" w:rsidRDefault="00266D26" w:rsidP="00266D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6860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FE93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FCC3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7086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9A8C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CCD8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4817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3A173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66D26" w:rsidRPr="00A62BC9" w14:paraId="4B47AC1F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667F7" w14:textId="77777777" w:rsidR="00266D26" w:rsidRPr="00342AA7" w:rsidRDefault="00266D26" w:rsidP="00266D2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34F0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BC97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F228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7A167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C116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4C93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663D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C0CE5" w14:textId="77777777" w:rsidR="00266D26" w:rsidRPr="00801282" w:rsidRDefault="00266D26" w:rsidP="00266D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266D26" w:rsidRPr="00A62BC9" w14:paraId="60CD3A08" w14:textId="77777777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2EF91" w14:textId="77777777" w:rsidR="00266D26" w:rsidRPr="00801282" w:rsidRDefault="00266D26" w:rsidP="00266D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01282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063EA" w:rsidRPr="00A62BC9" w14:paraId="69C5013F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83320" w14:textId="77777777" w:rsidR="007063EA" w:rsidRPr="00342AA7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33E2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3619" w14:textId="0D659C55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447C" w14:textId="28F10974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1600" w14:textId="3FD545E0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C662" w14:textId="6CD91468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62EA" w14:textId="58C4EBD8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5F28" w14:textId="1C9504FB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26B8E" w14:textId="698887CA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7063EA" w:rsidRPr="00A62BC9" w14:paraId="5470842A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DC5D9" w14:textId="77777777" w:rsidR="007063EA" w:rsidRPr="00342AA7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E842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D7F5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C3C0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5CE4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5CE3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5AED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B5D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4C9B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063EA" w:rsidRPr="00A62BC9" w14:paraId="7ACE6579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1F63" w14:textId="77777777" w:rsidR="007063EA" w:rsidRPr="00342AA7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42AA7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1AE5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7577" w14:textId="62BBC58C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51DC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5A0A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E171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5B2F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D738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A3B36" w14:textId="1F3539C4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063EA" w:rsidRPr="00A62BC9" w14:paraId="641D267F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D182" w14:textId="77777777" w:rsidR="007063EA" w:rsidRPr="00342AA7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2AA7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607D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6357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E8D4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70041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1A563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2B6C3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0A9D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61694" w14:textId="77777777" w:rsidR="007063EA" w:rsidRPr="00801282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7063EA" w:rsidRPr="00A62BC9" w14:paraId="2E25F893" w14:textId="77777777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AC435" w14:textId="77777777" w:rsidR="007063EA" w:rsidRPr="00DE320B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color w:val="EE0000"/>
                <w:sz w:val="22"/>
                <w:szCs w:val="22"/>
              </w:rPr>
            </w:pPr>
            <w:r w:rsidRPr="003D043E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063EA" w:rsidRPr="00A62BC9" w14:paraId="410BE391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DF8A5" w14:textId="77777777" w:rsidR="007063EA" w:rsidRPr="009961A1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923A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B56F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1F32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79A9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2096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EC51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A063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9E251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7063EA" w:rsidRPr="00A62BC9" w14:paraId="18389926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5F69D" w14:textId="77777777" w:rsidR="007063EA" w:rsidRPr="009961A1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9CB5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A406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3AFF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0AE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0E52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3FA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EC89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1EE2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063EA" w:rsidRPr="00A62BC9" w14:paraId="4B099571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80080" w14:textId="77777777" w:rsidR="007063EA" w:rsidRPr="009961A1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961A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0319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8C55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5FD6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6F1B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3AE5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4619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FDED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26CEE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D043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063EA" w:rsidRPr="00A62BC9" w14:paraId="0A75B21D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6E59E" w14:textId="77777777" w:rsidR="007063EA" w:rsidRPr="009961A1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961A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C8E0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F120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117E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09CD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076B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56C8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185E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7C3C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7063EA" w:rsidRPr="00A62BC9" w14:paraId="5F413520" w14:textId="77777777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AB5F" w14:textId="77777777" w:rsidR="007063EA" w:rsidRPr="003D043E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D043E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063EA" w:rsidRPr="00A62BC9" w14:paraId="5025D97E" w14:textId="77777777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FEFC1" w14:textId="77777777" w:rsidR="007063EA" w:rsidRPr="00FA34CA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A4DF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A5C0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8D11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A89B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1D92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4D04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0B6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04C24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7063EA" w:rsidRPr="00A62BC9" w14:paraId="39109B77" w14:textId="77777777" w:rsidTr="00E91588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59D80" w14:textId="77777777" w:rsidR="007063EA" w:rsidRPr="00FA34CA" w:rsidRDefault="007063EA" w:rsidP="007063E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1276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92657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999E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1D35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8027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C226D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634D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B4130" w14:textId="77777777" w:rsidR="007063EA" w:rsidRPr="003D043E" w:rsidRDefault="007063EA" w:rsidP="007063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D04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14:paraId="4D28F394" w14:textId="77777777" w:rsidR="00E91588" w:rsidRDefault="00E91588" w:rsidP="00E91588">
      <w:pPr>
        <w:rPr>
          <w:rFonts w:ascii="Arial Narrow" w:hAnsi="Arial Narrow"/>
          <w:color w:val="FF0000"/>
          <w:sz w:val="22"/>
          <w:szCs w:val="22"/>
        </w:rPr>
      </w:pPr>
    </w:p>
    <w:p w14:paraId="37155C51" w14:textId="77777777" w:rsidR="00E91588" w:rsidRPr="00A9748A" w:rsidRDefault="00E91588" w:rsidP="00E91588">
      <w:pPr>
        <w:rPr>
          <w:rFonts w:ascii="Arial Narrow" w:hAnsi="Arial Narrow"/>
          <w:color w:val="000000" w:themeColor="text1"/>
          <w:sz w:val="22"/>
          <w:szCs w:val="22"/>
        </w:rPr>
      </w:pPr>
      <w:r w:rsidRPr="00A9748A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A9748A" w:rsidRPr="00A9748A" w14:paraId="784F31BB" w14:textId="77777777" w:rsidTr="00877DB2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36A50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26590" w14:textId="77777777" w:rsidR="00E91588" w:rsidRPr="00A9748A" w:rsidRDefault="00E91588" w:rsidP="00E915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A9748A" w:rsidRPr="00A9748A" w14:paraId="5A491BF3" w14:textId="77777777" w:rsidTr="00877DB2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CCC5" w14:textId="77777777"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36288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Aktivova-né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7C164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2E5D5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Oceniteľ-né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E151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Goodwill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9819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6CF59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Obsta-rávaný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D621E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A2278" w14:textId="77777777"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</w:tr>
      <w:tr w:rsidR="008D71C0" w:rsidRPr="00A9748A" w14:paraId="0F6FB6C5" w14:textId="77777777" w:rsidTr="00877DB2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2289F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D3274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56C0D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EF562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86F18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AB1EE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8B282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4DDCD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DBA45" w14:textId="77777777"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8D71C0" w:rsidRPr="00A9748A" w14:paraId="2202DABF" w14:textId="77777777" w:rsidTr="00877DB2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364E7" w14:textId="77777777"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A71D1" w:rsidRPr="00A9748A" w14:paraId="407F8CA3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E8948" w14:textId="77777777"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7C54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6EF1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F7E1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54E5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AD15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DAF1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2100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4C17C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</w:tr>
      <w:tr w:rsidR="00FA71D1" w:rsidRPr="00A9748A" w14:paraId="77DBB4F7" w14:textId="77777777" w:rsidTr="00877DB2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313D7" w14:textId="77777777" w:rsidR="00FA71D1" w:rsidRPr="00717C83" w:rsidRDefault="00FA71D1" w:rsidP="00FA71D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1C03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7123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196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311D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F328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4CA1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8325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3074C" w14:textId="77777777" w:rsidR="00FA71D1" w:rsidRPr="00312599" w:rsidRDefault="00FA71D1" w:rsidP="00FA71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E320B" w:rsidRPr="00A9748A" w14:paraId="118B4D49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A5713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4AC0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48DF" w14:textId="2BD6AA86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516F" w14:textId="14A14533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BF34" w14:textId="378C34F2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0A5A" w14:textId="2FFC2F7B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FE14" w14:textId="0224EBEE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27E0" w14:textId="70E37FA6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A7159" w14:textId="6F5945D6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</w:tr>
      <w:tr w:rsidR="00DE320B" w:rsidRPr="00A9748A" w14:paraId="6C15A5F2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096DA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FEEB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290E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D3F4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179F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22C0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007B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5BA2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A0D86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E320B" w:rsidRPr="00A9748A" w14:paraId="6FD1EF06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C192C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61F6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DDF4" w14:textId="78D12A3F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245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AD57" w14:textId="619E94B0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991F7" w14:textId="7471F5BD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5C6B" w14:textId="76666F11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2460" w14:textId="22AAA370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76DDC" w14:textId="26C9A9AE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E7BD7" w14:textId="27C72495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DE320B" w:rsidRPr="00A9748A" w14:paraId="16B3D775" w14:textId="77777777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BA633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DE320B" w:rsidRPr="00A9748A" w14:paraId="00FF83C3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D70AF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A07E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0773" w14:textId="2C3AB095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7C0D" w14:textId="0C04F7C8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DE30" w14:textId="311683A3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7FC0" w14:textId="67426859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B7F3" w14:textId="0E6ADF0F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BEE4" w14:textId="3F2DACC1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913F6" w14:textId="54E3EEC2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132 038</w:t>
            </w:r>
          </w:p>
        </w:tc>
      </w:tr>
      <w:tr w:rsidR="00DE320B" w:rsidRPr="00A9748A" w14:paraId="43F3A2B4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E7693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E215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2E85" w14:textId="33663F52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9DEE" w14:textId="0696A7EC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5F5F" w14:textId="1F291853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83ED" w14:textId="64074613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D3DB" w14:textId="6714660A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55F5" w14:textId="298F969D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F6E9E" w14:textId="67433588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E320B" w:rsidRPr="00A9748A" w14:paraId="09870780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59E3E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9BF8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6537" w14:textId="2739D03A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CD05" w14:textId="4AE9E290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EAB7" w14:textId="30A3F7FA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6DA2" w14:textId="788B04E9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C322" w14:textId="5CFDEA79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BCC2" w14:textId="1E8DE41E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90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F03F1" w14:textId="5D0E8E2B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65 793</w:t>
            </w:r>
          </w:p>
        </w:tc>
      </w:tr>
      <w:tr w:rsidR="00DE320B" w:rsidRPr="00A9748A" w14:paraId="2F84F827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77B67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DB9A" w14:textId="77777777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259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4F1F" w14:textId="124C3D99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FB83" w14:textId="6D6934FC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CF54" w14:textId="644DE549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6909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1690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BFFB" w14:textId="1C75A1BF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5BA67" w14:textId="6D4CC3A8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E06E" w14:textId="1CD2C410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6909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A9BBA" w14:textId="28EC59DA" w:rsidR="00DE320B" w:rsidRPr="00312599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66 245</w:t>
            </w:r>
          </w:p>
        </w:tc>
      </w:tr>
      <w:tr w:rsidR="00DE320B" w:rsidRPr="00A9748A" w14:paraId="3624EA0B" w14:textId="77777777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0B1E2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DE320B" w:rsidRPr="00A9748A" w14:paraId="4A3AD791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371A7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DC59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2384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490F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9094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4638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C4FD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CE16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1A54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E320B" w:rsidRPr="00A9748A" w14:paraId="19CC7247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CA15A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E511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A22E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2DB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B4BA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FCE4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8EF2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A4C4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ADEA6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E320B" w:rsidRPr="00A9748A" w14:paraId="2C1D88B8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8DDE4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5456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3F49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9768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39FD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6425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B2FC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5BB1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A6FBE" w14:textId="77777777" w:rsidR="00DE320B" w:rsidRPr="00342AA7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DE320B" w:rsidRPr="00A9748A" w14:paraId="7E6EDA17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2B345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08ED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420A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6095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23FF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4CEBE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3872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5D0F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4D4A8" w14:textId="77777777" w:rsidR="00DE320B" w:rsidRPr="00717C8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E320B" w:rsidRPr="00A9748A" w14:paraId="205C7238" w14:textId="77777777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192DF" w14:textId="77777777" w:rsidR="00DE320B" w:rsidRPr="00717C8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DE320B" w:rsidRPr="00A9748A" w14:paraId="510A0D9D" w14:textId="77777777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695E7" w14:textId="77777777" w:rsidR="00DE320B" w:rsidRPr="00FC69A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844D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5F74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14:paraId="2383CB0C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4009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6758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7F26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A906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2B51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77A0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DE320B" w:rsidRPr="00A9748A" w14:paraId="195A6A7F" w14:textId="77777777" w:rsidTr="00877DB2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92DBC" w14:textId="77777777" w:rsidR="00DE320B" w:rsidRPr="00FC69A3" w:rsidRDefault="00DE320B" w:rsidP="00DE32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35C7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DAC6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14:paraId="60A0C2B5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7F6F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8B75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E1F1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BD9B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C219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9E3F1" w14:textId="77777777" w:rsidR="00DE320B" w:rsidRPr="00AC6B73" w:rsidRDefault="00DE320B" w:rsidP="00DE3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14:paraId="3CB44ABA" w14:textId="77777777" w:rsidR="00E91588" w:rsidRPr="00A9748A" w:rsidRDefault="00E91588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14:paraId="6BA38B13" w14:textId="77777777" w:rsidR="004A199D" w:rsidRPr="000A3C58" w:rsidRDefault="004A199D" w:rsidP="00EC2247">
      <w:pPr>
        <w:rPr>
          <w:rFonts w:ascii="Arial Narrow" w:hAnsi="Arial Narrow"/>
          <w:color w:val="FF0000"/>
          <w:sz w:val="22"/>
          <w:szCs w:val="22"/>
        </w:rPr>
      </w:pPr>
    </w:p>
    <w:p w14:paraId="7C1B3902" w14:textId="77777777" w:rsidR="00D42BE8" w:rsidRPr="00E91588" w:rsidRDefault="00D42BE8" w:rsidP="000669B7">
      <w:pPr>
        <w:rPr>
          <w:color w:val="000000" w:themeColor="text1"/>
        </w:rPr>
      </w:pPr>
      <w:r w:rsidRPr="00E91588">
        <w:rPr>
          <w:color w:val="000000" w:themeColor="text1"/>
        </w:rPr>
        <w:t>Dlhodobý nehmotný majetok sa týka iba správy OSBD Martin.</w:t>
      </w:r>
    </w:p>
    <w:p w14:paraId="3B66EB27" w14:textId="77777777" w:rsidR="00D42BE8" w:rsidRPr="000A3C58" w:rsidRDefault="00D42BE8" w:rsidP="000669B7">
      <w:pPr>
        <w:rPr>
          <w:color w:val="FF0000"/>
        </w:rPr>
      </w:pPr>
    </w:p>
    <w:p w14:paraId="76580085" w14:textId="77777777" w:rsidR="000669B7" w:rsidRPr="004978CE" w:rsidRDefault="0070227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978CE">
        <w:rPr>
          <w:rFonts w:ascii="Arial Narrow" w:hAnsi="Arial Narrow"/>
          <w:color w:val="000000" w:themeColor="text1"/>
          <w:sz w:val="22"/>
          <w:szCs w:val="22"/>
        </w:rPr>
        <w:t>3</w:t>
      </w:r>
      <w:r w:rsidR="000669B7" w:rsidRPr="004978CE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c) prílohy č. 3 o dlhodobom nehmotnom majetku </w:t>
      </w:r>
      <w:r w:rsidR="00B6014A" w:rsidRPr="004978CE">
        <w:rPr>
          <w:rFonts w:ascii="Arial Narrow" w:hAnsi="Arial Narrow"/>
          <w:color w:val="000000" w:themeColor="text1"/>
          <w:sz w:val="22"/>
          <w:szCs w:val="22"/>
        </w:rPr>
        <w:t>–</w:t>
      </w:r>
      <w:r w:rsidR="0041295F" w:rsidRPr="004978CE">
        <w:rPr>
          <w:rFonts w:ascii="Arial Narrow" w:hAnsi="Arial Narrow"/>
          <w:color w:val="000000" w:themeColor="text1"/>
          <w:sz w:val="22"/>
          <w:szCs w:val="22"/>
        </w:rPr>
        <w:t xml:space="preserve"> nemáme</w:t>
      </w:r>
    </w:p>
    <w:p w14:paraId="2918E7DA" w14:textId="77777777" w:rsidR="003B6D64" w:rsidRPr="000A3C58" w:rsidRDefault="003B6D64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14:paraId="3B8361A6" w14:textId="77777777"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14:paraId="3A45F3C6" w14:textId="77777777"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14:paraId="28A5BDEF" w14:textId="77777777" w:rsidR="00B6014A" w:rsidRPr="00FC69A3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 w:rsidRPr="00FC69A3">
        <w:rPr>
          <w:rFonts w:ascii="Arial Narrow" w:hAnsi="Arial Narrow"/>
          <w:sz w:val="22"/>
          <w:szCs w:val="22"/>
        </w:rPr>
        <w:t>4.  Informácie k časti F. písm. a) prílohy č. 3 o dlhodobom hmotnom majetku</w:t>
      </w:r>
    </w:p>
    <w:p w14:paraId="79744CD7" w14:textId="77777777" w:rsidR="006E73D8" w:rsidRPr="00FC69A3" w:rsidRDefault="00527290">
      <w:pPr>
        <w:rPr>
          <w:sz w:val="24"/>
          <w:szCs w:val="24"/>
        </w:rPr>
      </w:pPr>
      <w:r w:rsidRPr="00FC69A3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69"/>
        <w:gridCol w:w="992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FC69A3" w:rsidRPr="00FC69A3" w14:paraId="6352BDAB" w14:textId="77777777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4DE32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EBD1B61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D00B6A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69A3" w:rsidRPr="00FC69A3" w14:paraId="4B588B0D" w14:textId="77777777" w:rsidTr="0044423B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332FE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82D5D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1229F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A25CC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8DC80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FE8BA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FF354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68322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169E0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76488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FC69A3" w:rsidRPr="00FC69A3" w14:paraId="504B7AB0" w14:textId="77777777" w:rsidTr="0044423B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B3CCE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85E76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CB47A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47D78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E3392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D2CC0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A8AE2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EBE5E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9F3D0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B6055" w14:textId="77777777"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FC69A3" w:rsidRPr="00FC69A3" w14:paraId="1796878D" w14:textId="77777777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E9BA8" w14:textId="77777777" w:rsidR="00B6014A" w:rsidRPr="00FC69A3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B73E25" w:rsidRPr="00B7357E" w14:paraId="0A7EE4F2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AE818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E2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9937" w14:textId="5D47814F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116 294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AB2B" w14:textId="6843A322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5 723 853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88CF" w14:textId="064FD373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268 041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2E2A" w14:textId="343ACBF0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C73E" w14:textId="16AAB2D1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6207" w14:textId="2483DA5B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6B7B" w14:textId="097278F7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1 280 219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055B" w14:textId="54E2DD9D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A4C52" w14:textId="62BD15C1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7 450 570</w:t>
            </w:r>
          </w:p>
        </w:tc>
      </w:tr>
      <w:tr w:rsidR="00B73E25" w:rsidRPr="00B7357E" w14:paraId="68E21E6C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1D4D5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E2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BCB4" w14:textId="78BA577B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309C" w14:textId="61CE055F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1 298 813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CE19" w14:textId="19BF0CD3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268 041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97D5" w14:textId="48787407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9EDF" w14:textId="5DF39540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9857" w14:textId="0AC87355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3ED0" w14:textId="7D8335BC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4 348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791F" w14:textId="074A614A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05FA5" w14:textId="7A206439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1 740 204</w:t>
            </w:r>
          </w:p>
        </w:tc>
      </w:tr>
      <w:tr w:rsidR="00B73E25" w:rsidRPr="00B7357E" w14:paraId="235C7322" w14:textId="77777777" w:rsidTr="00F839EF">
        <w:trPr>
          <w:trHeight w:val="1310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5FB23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48C0" w14:textId="0DDB4128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9 455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E22F" w14:textId="76866FF9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4 425 040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2FC4" w14:textId="13B0C8DF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5470" w14:textId="085E71D5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052F" w14:textId="32CFC261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B445" w14:textId="0B390C7E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6687" w14:textId="0645C215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1 275 871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5667" w14:textId="77777777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14:paraId="58C3CBB6" w14:textId="77777777" w:rsidR="00B73E25" w:rsidRPr="00E176EB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EEEA" w14:textId="43BAEF43" w:rsidR="00B73E25" w:rsidRPr="00E176EB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5 710 366</w:t>
            </w:r>
          </w:p>
        </w:tc>
      </w:tr>
      <w:tr w:rsidR="00B73E25" w:rsidRPr="00B7357E" w14:paraId="6F4E4904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996F3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B993" w14:textId="440CD664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7 700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1950" w14:textId="7C231383" w:rsidR="00B73E25" w:rsidRPr="00801282" w:rsidRDefault="005C11C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3 108 962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F4E4" w14:textId="2EB5EA61" w:rsidR="00B73E25" w:rsidRPr="00801282" w:rsidRDefault="00B26DEA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61 436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BF12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F320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E771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CB91" w14:textId="5F242651" w:rsidR="00B73E25" w:rsidRPr="00801282" w:rsidRDefault="000752E6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3 318 419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5AB6" w14:textId="28851BBE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37 759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B437" w14:textId="2CD18500" w:rsidR="00B73E25" w:rsidRPr="00801282" w:rsidRDefault="00E3764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6 534 276</w:t>
            </w:r>
          </w:p>
        </w:tc>
      </w:tr>
      <w:tr w:rsidR="00B73E25" w:rsidRPr="00B7357E" w14:paraId="0C010E30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410A5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5CE4" w14:textId="67DE9CB5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7 700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4D39" w14:textId="0D39413F" w:rsidR="00B73E25" w:rsidRPr="00801282" w:rsidRDefault="005C11C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119 746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7EF8" w14:textId="5C101802" w:rsidR="00B73E25" w:rsidRPr="00801282" w:rsidRDefault="00B26DEA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61 436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9BED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B6E8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93A8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88C6" w14:textId="6B7F5905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188 190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DE43" w14:textId="12F711FF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37 759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76B03" w14:textId="0C791307" w:rsidR="00B73E25" w:rsidRPr="00801282" w:rsidRDefault="00E3764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414 831</w:t>
            </w:r>
          </w:p>
        </w:tc>
      </w:tr>
      <w:tr w:rsidR="00B73E25" w:rsidRPr="00B7357E" w14:paraId="1B0B9BCC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9EE7A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8A27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A6C0" w14:textId="02D11D23" w:rsidR="00B73E25" w:rsidRPr="00801282" w:rsidRDefault="005C11C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2 989 216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F082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A67B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B52B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0F75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D75E" w14:textId="3DDFEFC4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3 130 229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FF25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03204" w14:textId="043C610E" w:rsidR="00B73E25" w:rsidRPr="00801282" w:rsidRDefault="00E3764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6 119 445</w:t>
            </w:r>
          </w:p>
        </w:tc>
      </w:tr>
      <w:tr w:rsidR="00B73E25" w:rsidRPr="00B7357E" w14:paraId="781D7FBC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49A82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25F2" w14:textId="181F23F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3 17</w:t>
            </w:r>
            <w:r w:rsidR="00BB005F" w:rsidRPr="0080128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A202" w14:textId="17EDFCF5" w:rsidR="00B73E25" w:rsidRPr="00801282" w:rsidRDefault="005C11C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3 634 451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128D" w14:textId="0AAA5556" w:rsidR="00B73E25" w:rsidRPr="00801282" w:rsidRDefault="00B26DEA" w:rsidP="00B26DE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833</w:t>
            </w:r>
            <w:r w:rsidR="0096740E" w:rsidRPr="0080128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6D4F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517C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B718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4A3" w14:textId="0B94C83D" w:rsidR="00B73E25" w:rsidRPr="00801282" w:rsidRDefault="000752E6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3 178 098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B0DD" w14:textId="4F4E4577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99 922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CEB58" w14:textId="18732F3B" w:rsidR="00B73E25" w:rsidRPr="00801282" w:rsidRDefault="00E3764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6 923 975</w:t>
            </w:r>
          </w:p>
        </w:tc>
      </w:tr>
      <w:tr w:rsidR="00B73E25" w:rsidRPr="00B7357E" w14:paraId="59CA3ED5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A3760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1CE3" w14:textId="66E0444C" w:rsidR="00B73E25" w:rsidRPr="00801282" w:rsidRDefault="00BB005F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69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2774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51B3" w14:textId="4CA2AF17" w:rsidR="00B73E25" w:rsidRPr="00801282" w:rsidRDefault="00B26DEA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833</w:t>
            </w:r>
            <w:r w:rsidR="0096740E" w:rsidRPr="0080128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2196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3E00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5CEB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71D3" w14:textId="0D83A0E4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188 882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65F2" w14:textId="56FBBFB9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99 922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DAE4" w14:textId="2BCBA5BD" w:rsidR="00B73E25" w:rsidRPr="00801282" w:rsidRDefault="00E3764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297 205</w:t>
            </w:r>
          </w:p>
        </w:tc>
      </w:tr>
      <w:tr w:rsidR="00B73E25" w:rsidRPr="00B7357E" w14:paraId="07959AA7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61B2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CE38" w14:textId="68929E0A" w:rsidR="00B73E25" w:rsidRPr="00801282" w:rsidRDefault="00BB005F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3 103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0B0C" w14:textId="447A4238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3 6</w:t>
            </w:r>
            <w:r w:rsidR="005C11C5" w:rsidRPr="00801282">
              <w:rPr>
                <w:rFonts w:ascii="Arial Narrow" w:hAnsi="Arial Narrow"/>
                <w:sz w:val="18"/>
                <w:szCs w:val="18"/>
              </w:rPr>
              <w:t>34</w:t>
            </w:r>
            <w:r w:rsidRPr="0080128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C11C5" w:rsidRPr="00801282">
              <w:rPr>
                <w:rFonts w:ascii="Arial Narrow" w:hAnsi="Arial Narrow"/>
                <w:sz w:val="18"/>
                <w:szCs w:val="18"/>
              </w:rPr>
              <w:t>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7086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21D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1FC8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0F0D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45EF" w14:textId="38D45771" w:rsidR="00B73E25" w:rsidRPr="00801282" w:rsidRDefault="000752E6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2 989 216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9DFE" w14:textId="0DD60A38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CEDA6" w14:textId="16826FD9" w:rsidR="00B73E25" w:rsidRPr="00801282" w:rsidRDefault="00E3764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6 626 770</w:t>
            </w:r>
          </w:p>
        </w:tc>
      </w:tr>
      <w:tr w:rsidR="00B73E25" w:rsidRPr="00B7357E" w14:paraId="55A20BC2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AA5A1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73E2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C45D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0A71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3EB0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8ACE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C266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B16D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6B6E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23B8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0BA3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B73E25" w:rsidRPr="00B7357E" w14:paraId="457EB147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9FD60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E2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2065" w14:textId="558F268D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120 822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9856" w14:textId="62E4F00B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5 </w:t>
            </w:r>
            <w:r w:rsidR="005C11C5" w:rsidRPr="00801282">
              <w:rPr>
                <w:rFonts w:ascii="Arial Narrow" w:hAnsi="Arial Narrow"/>
                <w:b/>
                <w:sz w:val="18"/>
                <w:szCs w:val="18"/>
              </w:rPr>
              <w:t>198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5C11C5" w:rsidRPr="00801282">
              <w:rPr>
                <w:rFonts w:ascii="Arial Narrow" w:hAnsi="Arial Narrow"/>
                <w:b/>
                <w:sz w:val="18"/>
                <w:szCs w:val="18"/>
              </w:rPr>
              <w:t>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E652" w14:textId="679879E6" w:rsidR="00B73E25" w:rsidRPr="00801282" w:rsidRDefault="0096740E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321 145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B1C7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FEE6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B510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1C26" w14:textId="5C072EA9" w:rsidR="00B73E25" w:rsidRPr="00801282" w:rsidRDefault="000752E6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1 420 540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C8E0" w14:textId="67F3B24C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A28DF" w14:textId="1DDAB863" w:rsidR="00B73E25" w:rsidRPr="00801282" w:rsidRDefault="00E3764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7 060 871</w:t>
            </w:r>
          </w:p>
        </w:tc>
      </w:tr>
      <w:tr w:rsidR="00B73E25" w:rsidRPr="00B7357E" w14:paraId="5448181A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3C876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E2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1E47" w14:textId="38BBA9AD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114 4</w:t>
            </w:r>
            <w:r w:rsidR="00BB005F" w:rsidRPr="00801282">
              <w:rPr>
                <w:rFonts w:ascii="Arial Narrow" w:hAnsi="Arial Narrow"/>
                <w:b/>
                <w:sz w:val="18"/>
                <w:szCs w:val="18"/>
              </w:rPr>
              <w:t>70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413E" w14:textId="1E59D024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5C11C5" w:rsidRPr="00801282">
              <w:rPr>
                <w:rFonts w:ascii="Arial Narrow" w:hAnsi="Arial Narrow"/>
                <w:b/>
                <w:sz w:val="18"/>
                <w:szCs w:val="18"/>
              </w:rPr>
              <w:t> 418 559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AAE2" w14:textId="6B5F05D1" w:rsidR="00B73E25" w:rsidRPr="00801282" w:rsidRDefault="0096740E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321 145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8541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F0B2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AD97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133ED" w14:textId="2723172A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3 656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DC2B" w14:textId="54AEFE6A" w:rsidR="00B73E25" w:rsidRPr="00801282" w:rsidRDefault="009D4ED1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84BFD" w14:textId="6B249F6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E37649" w:rsidRPr="00801282">
              <w:rPr>
                <w:rFonts w:ascii="Arial Narrow" w:hAnsi="Arial Narrow"/>
                <w:b/>
                <w:sz w:val="18"/>
                <w:szCs w:val="18"/>
              </w:rPr>
              <w:t> 857 830</w:t>
            </w:r>
          </w:p>
        </w:tc>
      </w:tr>
      <w:tr w:rsidR="00B73E25" w:rsidRPr="00B7357E" w14:paraId="478BB7A4" w14:textId="77777777" w:rsidTr="0044423B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18C90" w14:textId="77777777" w:rsidR="00B73E25" w:rsidRPr="00B73E25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E2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5877" w14:textId="2522943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6 352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934A" w14:textId="4763D590" w:rsidR="00B73E25" w:rsidRPr="00801282" w:rsidRDefault="00721519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3 779 805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515B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D0DF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D96C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E471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A596" w14:textId="33D89FC1" w:rsidR="00B73E25" w:rsidRPr="00801282" w:rsidRDefault="000752E6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1 416 884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197F" w14:textId="77777777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14:paraId="5DAE0B34" w14:textId="77777777" w:rsidR="00B73E25" w:rsidRPr="00801282" w:rsidRDefault="00B73E25" w:rsidP="00B73E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0C392" w14:textId="124A8D9A" w:rsidR="00B73E25" w:rsidRPr="00801282" w:rsidRDefault="00B73E25" w:rsidP="00B73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E37649" w:rsidRPr="00801282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721519" w:rsidRPr="00801282">
              <w:rPr>
                <w:rFonts w:ascii="Arial Narrow" w:hAnsi="Arial Narrow"/>
                <w:b/>
                <w:sz w:val="18"/>
                <w:szCs w:val="18"/>
              </w:rPr>
              <w:t>203</w:t>
            </w:r>
            <w:r w:rsidR="00E37649" w:rsidRPr="0080128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21519" w:rsidRPr="00801282">
              <w:rPr>
                <w:rFonts w:ascii="Arial Narrow" w:hAnsi="Arial Narrow"/>
                <w:b/>
                <w:sz w:val="18"/>
                <w:szCs w:val="18"/>
              </w:rPr>
              <w:t>041</w:t>
            </w:r>
          </w:p>
        </w:tc>
      </w:tr>
    </w:tbl>
    <w:p w14:paraId="5610F54E" w14:textId="77777777" w:rsidR="006E73D8" w:rsidRPr="00B7357E" w:rsidRDefault="006E73D8">
      <w:pPr>
        <w:rPr>
          <w:color w:val="EE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B7357E" w:rsidRPr="00B7357E" w14:paraId="7AD62D14" w14:textId="77777777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F8C4C" w14:textId="77777777" w:rsidR="00742E3C" w:rsidRPr="0023477A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4A4061" w:rsidRPr="00B7357E" w14:paraId="55D756D5" w14:textId="77777777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C4092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CE85" w14:textId="3E9EFF73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A7F9" w14:textId="3732DAA3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897 043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C56A" w14:textId="0550FECD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232 616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31B2" w14:textId="64A35835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176E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E176E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176EB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E176E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70B9" w14:textId="4FC9956B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5B18" w14:textId="64255002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AB85" w14:textId="42560E6A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D446" w14:textId="471D403B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D5BCB" w14:textId="57566908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1 129 659</w:t>
            </w:r>
          </w:p>
        </w:tc>
      </w:tr>
      <w:tr w:rsidR="004A4061" w:rsidRPr="00B7357E" w14:paraId="52214070" w14:textId="77777777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0C49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1D5E" w14:textId="7777777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176EB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789C" w14:textId="2B0D9605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31 771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F43B" w14:textId="355451EB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1</w:t>
            </w:r>
            <w:r w:rsidR="00E176EB" w:rsidRPr="00801282">
              <w:rPr>
                <w:rFonts w:ascii="Arial Narrow" w:hAnsi="Arial Narrow"/>
                <w:sz w:val="18"/>
                <w:szCs w:val="18"/>
              </w:rPr>
              <w:t>5 593</w:t>
            </w:r>
            <w:r w:rsidRPr="0080128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80128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4312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AF87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AB67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74B3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842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C6B" w14:textId="08D3C499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4</w:t>
            </w:r>
            <w:r w:rsidR="00E176EB" w:rsidRPr="00801282">
              <w:rPr>
                <w:rFonts w:ascii="Arial Narrow" w:hAnsi="Arial Narrow"/>
                <w:sz w:val="18"/>
                <w:szCs w:val="18"/>
              </w:rPr>
              <w:t>7 364</w:t>
            </w:r>
          </w:p>
        </w:tc>
      </w:tr>
      <w:tr w:rsidR="004A4061" w:rsidRPr="00B7357E" w14:paraId="13E2876F" w14:textId="77777777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1F20A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color w:val="000000" w:themeColor="text1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42F3" w14:textId="7777777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176EB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2B88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F6A5" w14:textId="6950CE19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8 333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E38C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2FE6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73AE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ADFB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52DF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02EF" w14:textId="50584384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282">
              <w:rPr>
                <w:rFonts w:ascii="Arial Narrow" w:hAnsi="Arial Narrow"/>
                <w:sz w:val="18"/>
                <w:szCs w:val="18"/>
              </w:rPr>
              <w:t>8 333</w:t>
            </w:r>
          </w:p>
        </w:tc>
      </w:tr>
      <w:tr w:rsidR="004A4061" w:rsidRPr="00B7357E" w14:paraId="6B724D19" w14:textId="77777777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2636B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D059E" w14:textId="7777777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6115" w14:textId="76E129A4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928 814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1E92" w14:textId="30A0D138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239 876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BACDE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01282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ABB8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A155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44DF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F6C0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2187E" w14:textId="23E02C62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1 168 690</w:t>
            </w:r>
          </w:p>
        </w:tc>
      </w:tr>
      <w:tr w:rsidR="004A4061" w:rsidRPr="00B7357E" w14:paraId="1BCEAE48" w14:textId="77777777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A22F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color w:val="000000" w:themeColor="text1"/>
                <w:sz w:val="22"/>
                <w:szCs w:val="22"/>
              </w:rPr>
              <w:t>Opravné položky</w:t>
            </w:r>
          </w:p>
        </w:tc>
      </w:tr>
      <w:tr w:rsidR="004A4061" w:rsidRPr="00B7357E" w14:paraId="632924BC" w14:textId="77777777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0C563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60E0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3928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8DD3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8668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2ACF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17AC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FE78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2B64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08774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4A4061" w:rsidRPr="00B7357E" w14:paraId="65449CA2" w14:textId="77777777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37F5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EEB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89D6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C6FC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8F22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E02C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C323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F6AC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FFF9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FC4FA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4A4061" w:rsidRPr="00B7357E" w14:paraId="0CEEAE80" w14:textId="77777777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EFAF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color w:val="000000" w:themeColor="text1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D795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1BC9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D1BF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8387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7E2D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5DAB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2104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839F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25DA1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4A4061" w:rsidRPr="00B7357E" w14:paraId="080A42BB" w14:textId="77777777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92324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5F039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93DE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B1B3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D1DB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9062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D792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3B8F5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5C55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1EDBC" w14:textId="77777777" w:rsidR="004A4061" w:rsidRPr="0023477A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23477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CAEB61C" w14:textId="77777777" w:rsidR="00BF6E8C" w:rsidRPr="00B7357E" w:rsidRDefault="00BF6E8C" w:rsidP="000669B7">
      <w:pPr>
        <w:pStyle w:val="Nzov"/>
        <w:jc w:val="left"/>
        <w:rPr>
          <w:rFonts w:ascii="Arial Narrow" w:hAnsi="Arial Narrow"/>
          <w:color w:val="EE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B7357E" w:rsidRPr="00B7357E" w14:paraId="2FB1D361" w14:textId="77777777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D102A" w14:textId="77777777" w:rsidR="000669B7" w:rsidRPr="00B7357E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color w:val="EE0000"/>
                <w:sz w:val="22"/>
                <w:szCs w:val="22"/>
              </w:rPr>
            </w:pPr>
            <w:r w:rsidRPr="0023477A">
              <w:rPr>
                <w:rFonts w:ascii="Arial Narrow" w:hAnsi="Arial Narrow"/>
                <w:color w:val="000000" w:themeColor="text1"/>
                <w:sz w:val="22"/>
                <w:szCs w:val="22"/>
              </w:rPr>
              <w:t>Zostatková hodnota </w:t>
            </w:r>
          </w:p>
        </w:tc>
      </w:tr>
      <w:tr w:rsidR="004A4061" w:rsidRPr="00B7357E" w14:paraId="4528B52C" w14:textId="77777777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70BF3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4FB5" w14:textId="32349208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116 294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05AA" w14:textId="7777777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4 826 810</w:t>
            </w:r>
          </w:p>
          <w:p w14:paraId="0B1FE310" w14:textId="7777777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9D40" w14:textId="5D271CC4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35 425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822E" w14:textId="27F0E981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080F" w14:textId="46AB4DAE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101F" w14:textId="29A790A4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6BF4" w14:textId="5F7BA6C6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1 280 219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D1853" w14:textId="68DDB19E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B1A32" w14:textId="79775C66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6 320 911</w:t>
            </w:r>
          </w:p>
        </w:tc>
      </w:tr>
      <w:tr w:rsidR="004A4061" w:rsidRPr="00B7357E" w14:paraId="7AD43A4B" w14:textId="77777777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B3DFD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E70E" w14:textId="489FD91B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DD41" w14:textId="622B41E8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401 770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BFEF" w14:textId="1051941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35 425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0BF1" w14:textId="4CCAD730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E768" w14:textId="5FCB85CB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45DE" w14:textId="18A2CF5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1B42" w14:textId="42C2D46B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4 348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8301" w14:textId="2D6F119E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2708B" w14:textId="39B9CCC9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610 545</w:t>
            </w:r>
          </w:p>
        </w:tc>
      </w:tr>
      <w:tr w:rsidR="004A4061" w:rsidRPr="00B7357E" w14:paraId="47421205" w14:textId="77777777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D391F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2710" w14:textId="0EE2F8E8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9 455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719F" w14:textId="4F39A457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4 425 040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AE50" w14:textId="693CA5B4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0CD3" w14:textId="690D9AE3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EBB9" w14:textId="62219091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CF6E" w14:textId="5FF5C3B9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83C8" w14:textId="459953E0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1 275 871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5AD0" w14:textId="22DC20E6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89828" w14:textId="3E0D8352" w:rsidR="004A4061" w:rsidRPr="00E176EB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176EB">
              <w:rPr>
                <w:rFonts w:ascii="Arial Narrow" w:hAnsi="Arial Narrow"/>
                <w:b/>
                <w:sz w:val="18"/>
                <w:szCs w:val="18"/>
              </w:rPr>
              <w:t>5 710 366</w:t>
            </w:r>
          </w:p>
        </w:tc>
      </w:tr>
      <w:tr w:rsidR="004A4061" w:rsidRPr="00B7357E" w14:paraId="3ED7409E" w14:textId="77777777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A1B57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A410" w14:textId="3F472C96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120 822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A9EB" w14:textId="01219AAE" w:rsidR="004A4061" w:rsidRPr="00801282" w:rsidRDefault="0068640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4 269 550</w:t>
            </w:r>
          </w:p>
          <w:p w14:paraId="170C6761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6A0E5" w14:textId="36B33EF8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81 269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54EC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B281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F7B9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14D98" w14:textId="3BEF3187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1 420 540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AB4CF" w14:textId="4B91DA2B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734F4" w14:textId="5BB5055A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5 892 181</w:t>
            </w:r>
          </w:p>
        </w:tc>
      </w:tr>
      <w:tr w:rsidR="004A4061" w:rsidRPr="00B7357E" w14:paraId="11EC9870" w14:textId="77777777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6CE47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74AC" w14:textId="02658F1C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E176EB" w:rsidRPr="00801282">
              <w:rPr>
                <w:rFonts w:ascii="Arial Narrow" w:hAnsi="Arial Narrow"/>
                <w:b/>
                <w:sz w:val="18"/>
                <w:szCs w:val="18"/>
              </w:rPr>
              <w:t>14 470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CE67D" w14:textId="5B57F11B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="00686401" w:rsidRPr="00801282">
              <w:rPr>
                <w:rFonts w:ascii="Arial Narrow" w:hAnsi="Arial Narrow"/>
                <w:b/>
                <w:sz w:val="18"/>
                <w:szCs w:val="18"/>
              </w:rPr>
              <w:t>89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t xml:space="preserve"> 7</w:t>
            </w:r>
            <w:r w:rsidR="00686401" w:rsidRPr="00801282">
              <w:rPr>
                <w:rFonts w:ascii="Arial Narrow" w:hAnsi="Arial Narrow"/>
                <w:b/>
                <w:sz w:val="18"/>
                <w:szCs w:val="18"/>
              </w:rPr>
              <w:t>45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3ADA" w14:textId="6F9BFF42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81 269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5972F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C5B0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D9BB9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D72F" w14:textId="24AE3E1E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3 656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EAC8" w14:textId="356B7239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DEA27" w14:textId="049E55C3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D92D9C" w:rsidRPr="00801282">
              <w:rPr>
                <w:rFonts w:ascii="Arial Narrow" w:hAnsi="Arial Narrow"/>
                <w:b/>
                <w:sz w:val="18"/>
                <w:szCs w:val="18"/>
              </w:rPr>
              <w:t>89 140</w:t>
            </w:r>
          </w:p>
        </w:tc>
      </w:tr>
      <w:tr w:rsidR="004A4061" w:rsidRPr="00B7357E" w14:paraId="53AFF8E2" w14:textId="77777777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0B1FE" w14:textId="77777777" w:rsidR="004A4061" w:rsidRPr="0023477A" w:rsidRDefault="004A4061" w:rsidP="004A40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347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24AD" w14:textId="50DA69AA" w:rsidR="004A4061" w:rsidRPr="00801282" w:rsidRDefault="00E176EB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6352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0505" w14:textId="296841BB" w:rsidR="004A4061" w:rsidRPr="00801282" w:rsidRDefault="0068640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3 779 805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7A8B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BE54A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0399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EFBDE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5415" w14:textId="395D4E9F" w:rsidR="004A4061" w:rsidRPr="00801282" w:rsidRDefault="00D92D9C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1 416 884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7AB4" w14:textId="77777777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71365" w14:textId="085D5B1B" w:rsidR="004A4061" w:rsidRPr="00801282" w:rsidRDefault="004A4061" w:rsidP="004A40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282">
              <w:rPr>
                <w:rFonts w:ascii="Arial Narrow" w:hAnsi="Arial Narrow"/>
                <w:b/>
                <w:sz w:val="18"/>
                <w:szCs w:val="18"/>
              </w:rPr>
              <w:t xml:space="preserve">5 </w:t>
            </w:r>
            <w:r w:rsidR="00D92D9C" w:rsidRPr="00801282">
              <w:rPr>
                <w:rFonts w:ascii="Arial Narrow" w:hAnsi="Arial Narrow"/>
                <w:b/>
                <w:sz w:val="18"/>
                <w:szCs w:val="18"/>
              </w:rPr>
              <w:t>203</w:t>
            </w:r>
            <w:r w:rsidRPr="0080128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D92D9C" w:rsidRPr="00801282">
              <w:rPr>
                <w:rFonts w:ascii="Arial Narrow" w:hAnsi="Arial Narrow"/>
                <w:b/>
                <w:sz w:val="18"/>
                <w:szCs w:val="18"/>
              </w:rPr>
              <w:t>041</w:t>
            </w:r>
          </w:p>
        </w:tc>
      </w:tr>
    </w:tbl>
    <w:p w14:paraId="20EBE539" w14:textId="77777777" w:rsidR="00115FC8" w:rsidRPr="00B0228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14C57D7F" w14:textId="77777777" w:rsidR="00115FC8" w:rsidRPr="000A3C58" w:rsidRDefault="00F56D3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  <w:r w:rsidRPr="00B02288"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14:paraId="776C370B" w14:textId="77777777" w:rsidR="001A4E83" w:rsidRDefault="001A4E83" w:rsidP="001A4E83">
      <w:pPr>
        <w:rPr>
          <w:sz w:val="24"/>
          <w:szCs w:val="24"/>
        </w:rPr>
      </w:pPr>
    </w:p>
    <w:p w14:paraId="0D888CE5" w14:textId="77777777" w:rsidR="001A4E83" w:rsidRDefault="001A4E83" w:rsidP="001A4E83">
      <w:pPr>
        <w:rPr>
          <w:sz w:val="24"/>
          <w:szCs w:val="24"/>
        </w:rPr>
      </w:pPr>
    </w:p>
    <w:p w14:paraId="4A91F63F" w14:textId="77777777" w:rsidR="001A4E83" w:rsidRDefault="001A4E83" w:rsidP="001A4E83">
      <w:pPr>
        <w:rPr>
          <w:sz w:val="24"/>
          <w:szCs w:val="24"/>
        </w:rPr>
      </w:pPr>
    </w:p>
    <w:p w14:paraId="5CA0AC8C" w14:textId="77777777" w:rsidR="001A4E83" w:rsidRDefault="001A4E83" w:rsidP="001A4E83">
      <w:pPr>
        <w:rPr>
          <w:sz w:val="24"/>
          <w:szCs w:val="24"/>
        </w:rPr>
      </w:pPr>
    </w:p>
    <w:p w14:paraId="1B0852A6" w14:textId="77777777" w:rsidR="001A4E83" w:rsidRDefault="001A4E83" w:rsidP="001A4E83">
      <w:pPr>
        <w:rPr>
          <w:sz w:val="24"/>
          <w:szCs w:val="24"/>
        </w:rPr>
      </w:pPr>
    </w:p>
    <w:p w14:paraId="29577157" w14:textId="77777777" w:rsidR="001A4E83" w:rsidRDefault="001A4E83" w:rsidP="001A4E83">
      <w:pPr>
        <w:rPr>
          <w:sz w:val="24"/>
          <w:szCs w:val="24"/>
        </w:rPr>
      </w:pPr>
    </w:p>
    <w:p w14:paraId="1AA3D194" w14:textId="77777777" w:rsidR="001A4E83" w:rsidRDefault="001A4E83" w:rsidP="001A4E83">
      <w:pPr>
        <w:rPr>
          <w:sz w:val="24"/>
          <w:szCs w:val="24"/>
        </w:rPr>
      </w:pPr>
    </w:p>
    <w:p w14:paraId="19ABCC5F" w14:textId="77777777" w:rsidR="001A4E83" w:rsidRDefault="001A4E83" w:rsidP="001A4E83">
      <w:pPr>
        <w:rPr>
          <w:sz w:val="24"/>
          <w:szCs w:val="24"/>
        </w:rPr>
      </w:pPr>
    </w:p>
    <w:p w14:paraId="6ECC156D" w14:textId="77777777" w:rsidR="001A4E83" w:rsidRDefault="001A4E83" w:rsidP="001A4E83">
      <w:pPr>
        <w:rPr>
          <w:sz w:val="24"/>
          <w:szCs w:val="24"/>
        </w:rPr>
      </w:pPr>
    </w:p>
    <w:p w14:paraId="265EEA4A" w14:textId="77777777" w:rsidR="001A4E83" w:rsidRPr="00877DB2" w:rsidRDefault="001A4E83" w:rsidP="001A4E83">
      <w:pPr>
        <w:rPr>
          <w:sz w:val="24"/>
          <w:szCs w:val="24"/>
        </w:rPr>
      </w:pPr>
      <w:r w:rsidRPr="00877DB2">
        <w:rPr>
          <w:sz w:val="24"/>
          <w:szCs w:val="24"/>
        </w:rPr>
        <w:lastRenderedPageBreak/>
        <w:t>Tabuľka č.2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165102" w:rsidRPr="00FC69A3" w14:paraId="4E5BC870" w14:textId="77777777" w:rsidTr="009F1CC3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4EDDBE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69D9917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06E3BE" w14:textId="77777777" w:rsidR="00165102" w:rsidRPr="00FC69A3" w:rsidRDefault="00165102" w:rsidP="001651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65102" w:rsidRPr="00FC69A3" w14:paraId="33BB112C" w14:textId="77777777" w:rsidTr="009F1CC3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5576A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75878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9E111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C0B1C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2B61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40BF8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F9DD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D8C25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40C2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F19BC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165102" w:rsidRPr="00FC69A3" w14:paraId="07E9646B" w14:textId="77777777" w:rsidTr="009F1CC3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E9097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DAEE6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B7051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0A731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B05D9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C4A32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3D61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6437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371BE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F55BE" w14:textId="77777777"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165102" w:rsidRPr="00FC69A3" w14:paraId="5C5A576A" w14:textId="77777777" w:rsidTr="009F1CC3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E233B" w14:textId="77777777"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837823" w:rsidRPr="000A3C58" w14:paraId="31004F49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85434" w14:textId="77777777" w:rsidR="00837823" w:rsidRPr="00FC69A3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86F" w14:textId="1061F3D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118 364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7759" w14:textId="285BEB7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4 029 051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4FD2" w14:textId="45F8BDD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17DC" w14:textId="5B35045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3454" w14:textId="0DFE3AB4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5973" w14:textId="4DC6F0C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7004" w14:textId="2CC4E5E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3 687 941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F7C3" w14:textId="60C4654F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7B10E" w14:textId="73AF9DC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8 112 213</w:t>
            </w:r>
          </w:p>
        </w:tc>
      </w:tr>
      <w:tr w:rsidR="00837823" w:rsidRPr="000A3C58" w14:paraId="7A61617E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E7E41" w14:textId="77777777" w:rsidR="00837823" w:rsidRPr="00FC69A3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828B" w14:textId="5DD7240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DCF2" w14:textId="690BBD3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1 264 669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1093" w14:textId="237FB8A4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256 363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72A" w14:textId="76FD6E5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1633" w14:textId="3F38687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8A9A" w14:textId="057A350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1B3F" w14:textId="0DE848B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5 390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2FE7" w14:textId="22B8A3E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19 967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DA00A" w14:textId="3C23E35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1 653 228</w:t>
            </w:r>
          </w:p>
        </w:tc>
      </w:tr>
      <w:tr w:rsidR="00837823" w:rsidRPr="000A3C58" w14:paraId="32E1C044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61204" w14:textId="77777777" w:rsidR="00837823" w:rsidRPr="00FC69A3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E505" w14:textId="39470B5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11 525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A1D3" w14:textId="0CF306F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2 764 382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C730" w14:textId="4A6C887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445F" w14:textId="7F54236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B261" w14:textId="3D0D8FC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D9C0" w14:textId="12B1D82E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8288" w14:textId="7D891FD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3 682 551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BAE7" w14:textId="77777777" w:rsidR="00837823" w:rsidRPr="00CF3351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  <w:p w14:paraId="57293E79" w14:textId="1097544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E8218" w14:textId="7DD2F64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6 458 985</w:t>
            </w:r>
          </w:p>
        </w:tc>
      </w:tr>
      <w:tr w:rsidR="00837823" w:rsidRPr="000A3C58" w14:paraId="52563BC5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9B99C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6565" w14:textId="46A21B6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B7B8" w14:textId="055D10D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5 366 232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FA7E" w14:textId="6359C14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12 977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75F0" w14:textId="50E9D43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3A94" w14:textId="4F4E197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F0B1" w14:textId="376BE25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A798" w14:textId="0401F12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2 971 487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3E46" w14:textId="1AC840A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72 163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3C4EA" w14:textId="0998E7D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8 422 859</w:t>
            </w:r>
          </w:p>
        </w:tc>
      </w:tr>
      <w:tr w:rsidR="00837823" w:rsidRPr="000A3C58" w14:paraId="01C09978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CAA9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83EC" w14:textId="0726534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B5FF" w14:textId="5E56041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34 144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97F" w14:textId="053C138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12 977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9928" w14:textId="61375C8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59F6" w14:textId="4E22A03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28AF" w14:textId="36A139D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6DDB" w14:textId="05F315C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46 079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51CF" w14:textId="7E20007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72 163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5793" w14:textId="25F3C97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165 363</w:t>
            </w:r>
          </w:p>
        </w:tc>
      </w:tr>
      <w:tr w:rsidR="00837823" w:rsidRPr="000A3C58" w14:paraId="779C7177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35D5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10C9" w14:textId="411F922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C8CA" w14:textId="2E54B05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5 332 088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91BA" w14:textId="7FF0A1B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43B8" w14:textId="56F9E50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B7B1" w14:textId="07D5B034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F6F0" w14:textId="34964DB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35EB" w14:textId="39614A7F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2 925 408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6550" w14:textId="47C2048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3B250" w14:textId="7BF9279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8 257 496</w:t>
            </w:r>
          </w:p>
        </w:tc>
      </w:tr>
      <w:tr w:rsidR="00837823" w:rsidRPr="000A3C58" w14:paraId="10A70699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9CA3B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17C5" w14:textId="06CEAA0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2 070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AE57" w14:textId="5A18C90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3 671 430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2E47" w14:textId="60CA697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1823" w14:textId="5FB95E3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AEFD" w14:textId="1011E10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E333" w14:textId="45551C3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D359" w14:textId="405397B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5 379 209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E389" w14:textId="47236F4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30 494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DAC9" w14:textId="22E6A5C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9 084 502</w:t>
            </w:r>
          </w:p>
        </w:tc>
      </w:tr>
      <w:tr w:rsidR="00837823" w:rsidRPr="000A3C58" w14:paraId="5792C163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4CA2F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C88" w14:textId="171A490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4FD6" w14:textId="66859AC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8195" w14:textId="6F0FF76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1DDA" w14:textId="556BBA5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FD2E" w14:textId="2EA7DF5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7E0B" w14:textId="4A0546B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258B" w14:textId="17539AF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47 121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0C27" w14:textId="328614B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29 967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E1906" w14:textId="28CC3A0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78 387</w:t>
            </w:r>
          </w:p>
        </w:tc>
      </w:tr>
      <w:tr w:rsidR="00837823" w:rsidRPr="000A3C58" w14:paraId="70E9F305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1D45F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1F73" w14:textId="6D199EB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2 070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3793" w14:textId="43243EB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3 671 430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D01B" w14:textId="09DDFBA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5D26" w14:textId="6C7F666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3D44" w14:textId="1018320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7F6" w14:textId="63AA4E9F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C58A" w14:textId="1846B30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5 332 088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0B8F" w14:textId="6AEDCC9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527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5148" w14:textId="1510797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9 006 115</w:t>
            </w:r>
          </w:p>
        </w:tc>
      </w:tr>
      <w:tr w:rsidR="00837823" w:rsidRPr="000A3C58" w14:paraId="0B827A67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D0C0A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B3FA" w14:textId="01D705A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3737" w14:textId="7712FF3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1812" w14:textId="771FBA7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0AE8" w14:textId="34AAE5F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521B" w14:textId="35E782FF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7F8" w14:textId="4D9CD28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EDD9" w14:textId="67ABDEC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4EEA" w14:textId="450C941F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F1983" w14:textId="73F73EC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37823" w:rsidRPr="000A3C58" w14:paraId="4626DA20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E83A8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8D64" w14:textId="489B70F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116 294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E222" w14:textId="22875504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5 723 853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2406" w14:textId="5DC7E1A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268 041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9C6C" w14:textId="3607C1F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B573" w14:textId="7132471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CAEE" w14:textId="67F83B6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D13E" w14:textId="0D3360FF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1 280 219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2DFD" w14:textId="7469046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6FD0E" w14:textId="00CC406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7 450 570</w:t>
            </w:r>
          </w:p>
        </w:tc>
      </w:tr>
      <w:tr w:rsidR="00837823" w:rsidRPr="000A3C58" w14:paraId="29F72DE2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AE7DF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4594" w14:textId="4E03320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2A5D" w14:textId="42FE2F5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1 298 813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60555" w14:textId="7ECD720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268 041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55A9" w14:textId="6186FFB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E0EAF" w14:textId="53DAB47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24B1" w14:textId="1398352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8154" w14:textId="613714E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4 348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4410" w14:textId="5904C84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FDC4" w14:textId="2BC013D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1 740 204</w:t>
            </w:r>
          </w:p>
        </w:tc>
      </w:tr>
      <w:tr w:rsidR="00837823" w:rsidRPr="000A3C58" w14:paraId="752E5D59" w14:textId="77777777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7FD3D" w14:textId="77777777" w:rsidR="00837823" w:rsidRPr="00D550CA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C13C" w14:textId="1EB32B1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9 455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DDA" w14:textId="6614FB1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4 425 040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72FB" w14:textId="654C800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DD868" w14:textId="08B90BC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E3B9" w14:textId="68C5555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1729" w14:textId="440322E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498D" w14:textId="0E3F6B4F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1 275 871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6A86" w14:textId="77777777" w:rsidR="00837823" w:rsidRPr="00F839EF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  <w:p w14:paraId="4A16751A" w14:textId="77777777" w:rsidR="00837823" w:rsidRPr="00312599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308C" w14:textId="7777CC3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5 710 366</w:t>
            </w:r>
          </w:p>
        </w:tc>
      </w:tr>
    </w:tbl>
    <w:p w14:paraId="0EC00E28" w14:textId="77777777"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14:paraId="78EBBA84" w14:textId="77777777"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165102" w:rsidRPr="000A3C58" w14:paraId="13999C47" w14:textId="77777777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F5DAE" w14:textId="77777777" w:rsidR="00165102" w:rsidRPr="000A3C58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837823" w:rsidRPr="000A3C58" w14:paraId="1B230518" w14:textId="77777777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D0EE3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CBB2" w14:textId="0F87A207" w:rsidR="00837823" w:rsidRPr="00FE3AB7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2C1B" w14:textId="2E48051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866 951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C361" w14:textId="228BC55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222 112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233A" w14:textId="223EA2A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64D87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2A63" w14:textId="0E3317C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C1ED" w14:textId="26FB34D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7026" w14:textId="05F88AA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2D7C" w14:textId="1C5689E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5B30F" w14:textId="5A9CDB8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1 089 063</w:t>
            </w:r>
          </w:p>
        </w:tc>
      </w:tr>
      <w:tr w:rsidR="00837823" w:rsidRPr="000A3C58" w14:paraId="16364DE1" w14:textId="77777777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71780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62AA" w14:textId="518A552D" w:rsidR="00837823" w:rsidRPr="00FE3AB7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119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F371" w14:textId="6BFD4E2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30 092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0E2B" w14:textId="341B394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11 803</w:t>
            </w:r>
            <w:r w:rsidRPr="00F839E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839EF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F839E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5279" w14:textId="1AC739E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D768" w14:textId="177EF05E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7663" w14:textId="273444F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AA5A" w14:textId="51C5D4F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183D" w14:textId="642FD18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91F5" w14:textId="4786EFCE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41 895</w:t>
            </w:r>
          </w:p>
        </w:tc>
      </w:tr>
      <w:tr w:rsidR="00837823" w:rsidRPr="000A3C58" w14:paraId="0DEDB5FF" w14:textId="77777777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67D77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1811" w14:textId="0F500270" w:rsidR="00837823" w:rsidRPr="00FE3AB7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119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3C37" w14:textId="6AE4364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BD03" w14:textId="1D3A61C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C3F4" w14:textId="547AC46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41C6" w14:textId="6582BD7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00DD" w14:textId="2C3F3874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64D8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FBC2" w14:textId="23807AA4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1F07" w14:textId="459EA00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223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0DBC" w14:textId="7CE49CD6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39EF">
              <w:rPr>
                <w:rFonts w:ascii="Arial Narrow" w:hAnsi="Arial Narrow"/>
                <w:sz w:val="18"/>
                <w:szCs w:val="18"/>
              </w:rPr>
              <w:t>1 299</w:t>
            </w:r>
          </w:p>
        </w:tc>
      </w:tr>
      <w:tr w:rsidR="00837823" w:rsidRPr="000A3C58" w14:paraId="715A01F5" w14:textId="77777777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BC329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FFB2" w14:textId="622EA7C9" w:rsidR="00837823" w:rsidRPr="00FE3AB7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D119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169E" w14:textId="7D6BCAB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897 043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AC20" w14:textId="586C415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232 616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23DD" w14:textId="7DBB36A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64D87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964D8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9FC4" w14:textId="471C593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EACF" w14:textId="203B73C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E16A" w14:textId="27D7D05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223AC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6DA8" w14:textId="38315DE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223AC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0B12D" w14:textId="6FE67E1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1 129 659</w:t>
            </w:r>
          </w:p>
        </w:tc>
      </w:tr>
      <w:tr w:rsidR="00837823" w:rsidRPr="000A3C58" w14:paraId="0C0FA586" w14:textId="77777777" w:rsidTr="009F1CC3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A0286" w14:textId="77777777" w:rsidR="00837823" w:rsidRPr="003E385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3850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37823" w:rsidRPr="000A3C58" w14:paraId="0FA7C90A" w14:textId="77777777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DCD29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82AC" w14:textId="77777777" w:rsidR="00837823" w:rsidRPr="00B81E40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E616" w14:textId="77777777" w:rsidR="00837823" w:rsidRPr="003E3850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BF86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2FF4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66ED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7048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605C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79F9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030C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837823" w:rsidRPr="000A3C58" w14:paraId="07834E2B" w14:textId="77777777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4AD7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FB83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AF85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86D8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B3F5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8D48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BD60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EAE3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C63B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88F04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37823" w:rsidRPr="000A3C58" w14:paraId="5320B507" w14:textId="77777777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868F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0BF7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F1C6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1A1D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9490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43D6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3552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56B2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9E38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37C9F" w14:textId="77777777" w:rsidR="00837823" w:rsidRPr="00BB054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B054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37823" w:rsidRPr="000A3C58" w14:paraId="73CF417B" w14:textId="77777777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DC282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BD74" w14:textId="77777777" w:rsidR="00837823" w:rsidRPr="00B81E40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0F3D" w14:textId="77777777" w:rsidR="00837823" w:rsidRPr="003E3850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79FF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CF3A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C8A0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C72D3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D42E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C625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B66B0" w14:textId="77777777" w:rsidR="00837823" w:rsidRPr="00C93F45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14:paraId="710FF9D3" w14:textId="77777777" w:rsidR="00165102" w:rsidRPr="000A3C58" w:rsidRDefault="00165102" w:rsidP="00165102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165102" w:rsidRPr="000A3C58" w14:paraId="714D8945" w14:textId="77777777" w:rsidTr="009F1CC3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01475" w14:textId="77777777"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37823" w:rsidRPr="000A3C58" w14:paraId="2DB6B644" w14:textId="77777777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801D2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A28A" w14:textId="713D5D26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118 364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6101" w14:textId="77777777" w:rsidR="00837823" w:rsidRPr="00CF3351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3 162 100</w:t>
            </w:r>
          </w:p>
          <w:p w14:paraId="666CED27" w14:textId="77777777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CD40" w14:textId="12D51363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34 251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1984" w14:textId="518D9C4A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D42B" w14:textId="78ED35D7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28B9" w14:textId="4EF354E9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1666" w14:textId="6118696A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3 687 941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350D" w14:textId="547D5E56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20 494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30014" w14:textId="4B8BE26E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7 023 150</w:t>
            </w:r>
          </w:p>
        </w:tc>
      </w:tr>
      <w:tr w:rsidR="00837823" w:rsidRPr="000A3C58" w14:paraId="12D9FD64" w14:textId="77777777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B0E9E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9AEA" w14:textId="03FD5EB3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FE2D7" w14:textId="2A4CD02C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397 718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383C" w14:textId="6E5ADEE9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34 251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1F60" w14:textId="733F8138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8DF3" w14:textId="38D077F6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28895" w14:textId="27446A8B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E85C8" w14:textId="60C4A033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5 390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38B3" w14:textId="04854280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19 967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0C5C" w14:textId="5D8D973B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564 165</w:t>
            </w:r>
          </w:p>
        </w:tc>
      </w:tr>
      <w:tr w:rsidR="00837823" w:rsidRPr="000A3C58" w14:paraId="63ED501A" w14:textId="77777777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AA23F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1837" w14:textId="545777E3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11 525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BAD7" w14:textId="072FB944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2 764 382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A12C" w14:textId="40E7B8C3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F15F" w14:textId="061FC6B3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A1EE" w14:textId="56E1AF1E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E7D3" w14:textId="6B27B51B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649E" w14:textId="7111F4AB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3 682 551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C882" w14:textId="46800886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527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E52A" w14:textId="2FC5B5EA" w:rsidR="00837823" w:rsidRPr="004B2438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351">
              <w:rPr>
                <w:rFonts w:ascii="Arial Narrow" w:hAnsi="Arial Narrow"/>
                <w:b/>
                <w:sz w:val="18"/>
                <w:szCs w:val="18"/>
              </w:rPr>
              <w:t>6 458 985</w:t>
            </w:r>
          </w:p>
        </w:tc>
      </w:tr>
      <w:tr w:rsidR="00837823" w:rsidRPr="000A3C58" w14:paraId="1FA80077" w14:textId="77777777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6D91A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8440" w14:textId="1B615EB0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116 294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5105" w14:textId="77777777" w:rsidR="00837823" w:rsidRPr="00F839EF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4 826 810</w:t>
            </w:r>
          </w:p>
          <w:p w14:paraId="48185A97" w14:textId="7777777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1DA2" w14:textId="53E92EA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35 425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B454" w14:textId="7E17A1AE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EA9B" w14:textId="569F236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3252" w14:textId="6430C2B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50DB" w14:textId="024F526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1 280 219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8599" w14:textId="53D439C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F2696" w14:textId="5A8A509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6 320 911</w:t>
            </w:r>
          </w:p>
        </w:tc>
      </w:tr>
      <w:tr w:rsidR="00837823" w:rsidRPr="000A3C58" w14:paraId="5114353B" w14:textId="77777777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6A302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4C08" w14:textId="0C3496A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106 839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B39C" w14:textId="4697E118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401 770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464E" w14:textId="4CE603D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35 425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07FC" w14:textId="7DBC366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CBC" w14:textId="3F6D3DFC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E824" w14:textId="75E83224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75743" w14:textId="7A7EE901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4 348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894B" w14:textId="1A1A6149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62 163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EE7EC" w14:textId="4B8AF11A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610 545</w:t>
            </w:r>
          </w:p>
        </w:tc>
      </w:tr>
      <w:tr w:rsidR="00837823" w:rsidRPr="000A3C58" w14:paraId="70C87234" w14:textId="77777777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F2E0" w14:textId="77777777" w:rsidR="00837823" w:rsidRPr="00B81E40" w:rsidRDefault="00837823" w:rsidP="00837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3811" w14:textId="213A964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9 455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C2F6" w14:textId="124F08B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4 425 040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2897" w14:textId="20621C03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FECC" w14:textId="242A005D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BF10" w14:textId="531D62E7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9278" w14:textId="18AC0F1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64D87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CE46" w14:textId="62C027A2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1 275 871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349D" w14:textId="79FF0C1B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93523" w14:textId="00EF5AB5" w:rsidR="00837823" w:rsidRPr="00312599" w:rsidRDefault="00837823" w:rsidP="008378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839EF">
              <w:rPr>
                <w:rFonts w:ascii="Arial Narrow" w:hAnsi="Arial Narrow"/>
                <w:b/>
                <w:sz w:val="18"/>
                <w:szCs w:val="18"/>
              </w:rPr>
              <w:t>5 710 366</w:t>
            </w:r>
          </w:p>
        </w:tc>
      </w:tr>
    </w:tbl>
    <w:p w14:paraId="54D223B5" w14:textId="77777777"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14:paraId="1CB0C979" w14:textId="77777777"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14:paraId="452DDDF4" w14:textId="77777777"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14:paraId="0BA8BFEC" w14:textId="77777777" w:rsidR="000669B7" w:rsidRPr="00640978" w:rsidRDefault="00702279" w:rsidP="000669B7">
      <w:pPr>
        <w:rPr>
          <w:rFonts w:ascii="Arial Narrow" w:hAnsi="Arial Narrow"/>
          <w:b/>
          <w:bCs/>
          <w:sz w:val="22"/>
          <w:szCs w:val="22"/>
        </w:rPr>
      </w:pPr>
      <w:r w:rsidRPr="00640978">
        <w:rPr>
          <w:rFonts w:ascii="Arial Narrow" w:hAnsi="Arial Narrow"/>
          <w:b/>
          <w:bCs/>
          <w:sz w:val="22"/>
          <w:szCs w:val="22"/>
        </w:rPr>
        <w:t>5</w:t>
      </w:r>
      <w:r w:rsidR="000669B7" w:rsidRPr="00640978">
        <w:rPr>
          <w:rFonts w:ascii="Arial Narrow" w:hAnsi="Arial Narrow"/>
          <w:b/>
          <w:bCs/>
          <w:sz w:val="22"/>
          <w:szCs w:val="22"/>
        </w:rPr>
        <w:t xml:space="preserve">. Informácie k časti F. písm. c) prílohy č. 3 o dlhodobom hmotnom majetku </w:t>
      </w:r>
      <w:r w:rsidR="000142F6" w:rsidRPr="00640978">
        <w:rPr>
          <w:rFonts w:ascii="Arial Narrow" w:hAnsi="Arial Narrow"/>
          <w:b/>
          <w:bCs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640978" w:rsidRPr="00640978" w14:paraId="328DD6AA" w14:textId="77777777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D771E3" w14:textId="77777777" w:rsidR="000669B7" w:rsidRPr="00640978" w:rsidRDefault="000669B7" w:rsidP="00F4554D">
            <w:pPr>
              <w:pStyle w:val="TopHeader"/>
            </w:pPr>
            <w:r w:rsidRPr="00640978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38F14C" w14:textId="77777777"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14:paraId="737C18E5" w14:textId="77777777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0FA5F" w14:textId="77777777"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1D459" w14:textId="1736F7C8" w:rsidR="00930392" w:rsidRPr="00930392" w:rsidRDefault="004C0F68" w:rsidP="00930392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C0F68">
              <w:rPr>
                <w:rFonts w:ascii="Arial Narrow" w:hAnsi="Arial Narrow"/>
                <w:sz w:val="22"/>
                <w:szCs w:val="22"/>
              </w:rPr>
              <w:t>489 745</w:t>
            </w:r>
          </w:p>
        </w:tc>
      </w:tr>
      <w:tr w:rsidR="00640978" w:rsidRPr="00640978" w14:paraId="00245679" w14:textId="77777777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3FCBA" w14:textId="77777777"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36F5F" w14:textId="77777777"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1613F6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23087A18" w14:textId="77777777" w:rsidR="0017282B" w:rsidRPr="00A915C8" w:rsidRDefault="0017282B" w:rsidP="000669B7">
      <w:pPr>
        <w:rPr>
          <w:rFonts w:ascii="Arial Narrow" w:hAnsi="Arial Narrow"/>
          <w:sz w:val="22"/>
          <w:szCs w:val="22"/>
        </w:rPr>
      </w:pPr>
      <w:r w:rsidRPr="00A915C8">
        <w:rPr>
          <w:rFonts w:ascii="Arial Narrow" w:hAnsi="Arial Narrow"/>
          <w:sz w:val="22"/>
          <w:szCs w:val="22"/>
        </w:rPr>
        <w:t>Na majetok – prevádzka domov je zriadené záložné právo v zmysle zákona 182/1993 Z. z. o vlastníctve bytov a nebytových priestorov v znení zmien a doplnkov.</w:t>
      </w:r>
    </w:p>
    <w:p w14:paraId="1740B5A4" w14:textId="77777777" w:rsidR="00AD37E7" w:rsidRPr="000A3C58" w:rsidRDefault="00AD37E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28851162" w14:textId="77777777" w:rsidR="000669B7" w:rsidRPr="00640978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6</w:t>
      </w:r>
      <w:r w:rsidR="000669B7" w:rsidRPr="00640978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 w:rsidRPr="00640978">
        <w:rPr>
          <w:rFonts w:ascii="Arial Narrow" w:hAnsi="Arial Narrow"/>
          <w:sz w:val="22"/>
          <w:szCs w:val="22"/>
        </w:rPr>
        <w:t xml:space="preserve"> - nemáme</w:t>
      </w:r>
    </w:p>
    <w:p w14:paraId="13F8B2A9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46EAB541" w14:textId="77777777" w:rsidR="000669B7" w:rsidRPr="00640978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7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640978" w:rsidRPr="00640978" w14:paraId="4FAFABC1" w14:textId="77777777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8551E" w14:textId="77777777" w:rsidR="000669B7" w:rsidRPr="00640978" w:rsidRDefault="000669B7" w:rsidP="00F4554D">
            <w:pPr>
              <w:pStyle w:val="TopHeader"/>
            </w:pPr>
            <w:r w:rsidRPr="00640978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26419B" w14:textId="77777777"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14:paraId="03DCD2BF" w14:textId="77777777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5CD9CA" w14:textId="77777777"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BE996" w14:textId="77777777"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640978" w14:paraId="6A44461E" w14:textId="77777777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8DA628" w14:textId="77777777"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C22EA" w14:textId="77777777"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842E84E" w14:textId="77777777"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14:paraId="19D6D866" w14:textId="77777777"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8</w:t>
      </w:r>
      <w:r w:rsidR="000669B7" w:rsidRPr="00640978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 w:rsidRPr="00640978">
        <w:rPr>
          <w:rFonts w:ascii="Arial Narrow" w:hAnsi="Arial Narrow"/>
          <w:sz w:val="22"/>
          <w:szCs w:val="22"/>
        </w:rPr>
        <w:t xml:space="preserve"> – nemáme</w:t>
      </w:r>
    </w:p>
    <w:p w14:paraId="62386F49" w14:textId="77777777" w:rsidR="000669B7" w:rsidRPr="00640978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2A122022" w14:textId="77777777"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9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p w14:paraId="14677F50" w14:textId="77777777"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14:paraId="618BD410" w14:textId="77777777" w:rsidR="000669B7" w:rsidRPr="0064097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1</w:t>
      </w:r>
      <w:r w:rsidR="001D1CC8" w:rsidRPr="00640978">
        <w:rPr>
          <w:rFonts w:ascii="Arial Narrow" w:hAnsi="Arial Narrow"/>
          <w:sz w:val="22"/>
          <w:szCs w:val="22"/>
        </w:rPr>
        <w:t>0</w:t>
      </w:r>
      <w:r w:rsidRPr="00640978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 w:rsidRPr="00640978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0A3C58" w14:paraId="6D1DD82F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45E6" w14:textId="77777777" w:rsidR="000669B7" w:rsidRPr="003F01F3" w:rsidRDefault="000669B7" w:rsidP="00F4554D">
            <w:pPr>
              <w:pStyle w:val="TopHeader"/>
            </w:pPr>
            <w:r w:rsidRPr="003F01F3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D6B76" w14:textId="77777777"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5EB6" w14:textId="77777777" w:rsidR="000669B7" w:rsidRPr="003F01F3" w:rsidRDefault="000669B7" w:rsidP="00F4554D">
            <w:pPr>
              <w:pStyle w:val="TopHeader"/>
            </w:pPr>
            <w:r w:rsidRPr="003F01F3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E6BF2" w14:textId="77777777" w:rsidR="000669B7" w:rsidRPr="003F01F3" w:rsidRDefault="000669B7" w:rsidP="00F4554D">
            <w:pPr>
              <w:pStyle w:val="TopHeader"/>
            </w:pPr>
            <w:r w:rsidRPr="003F01F3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FF81C" w14:textId="77777777" w:rsidR="000669B7" w:rsidRPr="003F01F3" w:rsidRDefault="000669B7" w:rsidP="00F4554D">
            <w:pPr>
              <w:pStyle w:val="TopHeader"/>
            </w:pPr>
            <w:r w:rsidRPr="003F01F3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9E11CF" w14:textId="77777777"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 konci účtovného obdobia</w:t>
            </w:r>
          </w:p>
        </w:tc>
      </w:tr>
      <w:tr w:rsidR="000669B7" w:rsidRPr="000A3C58" w14:paraId="4AD1C124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B86CD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F2689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63B38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AD14D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C377C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E978F2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0669B7" w:rsidRPr="000A3C58" w14:paraId="15AA28EC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B6B20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99DCA" w14:textId="77777777"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1A72F43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35CD1839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827185A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2EDDFFC6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14:paraId="2919AA6A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BF09EFB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90FD455" w14:textId="77777777"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F518FDB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7088945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86E533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B1393CB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14:paraId="758708F0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8AB6BEA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357CDD1" w14:textId="77777777"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A7FB4A7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0422976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53D4F95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C22FE6A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14:paraId="736CCCD3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86ED69F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F2C8048" w14:textId="77777777"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94220EC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8F5E49C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C501D92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588B4F44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14:paraId="4A23F102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AB4C9" w14:textId="77777777"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5FDB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9C8306B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3FF66D3C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C97401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2A744912" w14:textId="77777777"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FE1BFC7" w14:textId="77777777"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14:paraId="72871E44" w14:textId="77777777" w:rsidR="000669B7" w:rsidRPr="000A3C58" w:rsidRDefault="006D6292" w:rsidP="000669B7">
      <w:pPr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p20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14:paraId="44A102E6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6FF9167B" w14:textId="77777777"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1D1CC8" w:rsidRPr="003F01F3">
        <w:rPr>
          <w:rFonts w:ascii="Arial Narrow" w:hAnsi="Arial Narrow"/>
          <w:sz w:val="22"/>
          <w:szCs w:val="22"/>
        </w:rPr>
        <w:t>1</w:t>
      </w:r>
      <w:r w:rsidRPr="003F01F3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 w:rsidRPr="003F01F3">
        <w:rPr>
          <w:rFonts w:ascii="Arial Narrow" w:hAnsi="Arial Narrow"/>
          <w:sz w:val="22"/>
          <w:szCs w:val="22"/>
        </w:rPr>
        <w:t> </w:t>
      </w:r>
      <w:r w:rsidRPr="003F01F3">
        <w:rPr>
          <w:rFonts w:ascii="Arial Narrow" w:hAnsi="Arial Narrow"/>
          <w:sz w:val="22"/>
          <w:szCs w:val="22"/>
        </w:rPr>
        <w:t>zásobám</w:t>
      </w:r>
      <w:r w:rsidR="003D4FE3" w:rsidRPr="003F01F3">
        <w:rPr>
          <w:rFonts w:ascii="Arial Narrow" w:hAnsi="Arial Narrow"/>
          <w:sz w:val="22"/>
          <w:szCs w:val="22"/>
        </w:rPr>
        <w:t xml:space="preserve"> - nemáme</w:t>
      </w:r>
    </w:p>
    <w:p w14:paraId="41E06039" w14:textId="77777777"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3F01F3" w:rsidRPr="003F01F3" w14:paraId="06E5958D" w14:textId="77777777" w:rsidTr="009A3DD4">
        <w:trPr>
          <w:jc w:val="center"/>
        </w:trPr>
        <w:tc>
          <w:tcPr>
            <w:tcW w:w="237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D84824" w14:textId="77777777"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547A53" w14:textId="77777777" w:rsidR="000669B7" w:rsidRPr="003F01F3" w:rsidRDefault="000669B7" w:rsidP="00F4554D">
            <w:pPr>
              <w:pStyle w:val="TopHeader"/>
            </w:pPr>
            <w:r w:rsidRPr="003F01F3">
              <w:t>Bežné účtovné obdobie</w:t>
            </w:r>
          </w:p>
        </w:tc>
      </w:tr>
      <w:tr w:rsidR="003F01F3" w:rsidRPr="003F01F3" w14:paraId="2B2A45B4" w14:textId="77777777" w:rsidTr="009A3DD4">
        <w:trPr>
          <w:jc w:val="center"/>
        </w:trPr>
        <w:tc>
          <w:tcPr>
            <w:tcW w:w="237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A6FC12" w14:textId="77777777" w:rsidR="000669B7" w:rsidRPr="003F01F3" w:rsidRDefault="000669B7" w:rsidP="00F4554D">
            <w:pPr>
              <w:pStyle w:val="TopHeader"/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0FAB6" w14:textId="77777777" w:rsidR="000669B7" w:rsidRPr="003F01F3" w:rsidRDefault="000669B7" w:rsidP="00F4554D">
            <w:pPr>
              <w:pStyle w:val="TopHeader"/>
            </w:pPr>
            <w:r w:rsidRPr="003F01F3">
              <w:t>Stav  OP na začiatku účtovného obdobia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C620" w14:textId="77777777" w:rsidR="000669B7" w:rsidRPr="003F01F3" w:rsidRDefault="000669B7" w:rsidP="00F4554D">
            <w:pPr>
              <w:pStyle w:val="TopHeader"/>
            </w:pPr>
          </w:p>
          <w:p w14:paraId="38438155" w14:textId="77777777" w:rsidR="000669B7" w:rsidRPr="003F01F3" w:rsidRDefault="000669B7" w:rsidP="00F4554D">
            <w:pPr>
              <w:pStyle w:val="TopHeader"/>
            </w:pPr>
            <w:r w:rsidRPr="003F01F3">
              <w:t>Tvorba </w:t>
            </w:r>
          </w:p>
          <w:p w14:paraId="10C56D34" w14:textId="77777777" w:rsidR="000669B7" w:rsidRPr="003F01F3" w:rsidRDefault="000669B7" w:rsidP="00F4554D">
            <w:pPr>
              <w:pStyle w:val="TopHeader"/>
            </w:pPr>
            <w:r w:rsidRPr="003F01F3">
              <w:t>OP</w:t>
            </w:r>
          </w:p>
          <w:p w14:paraId="00FB16C5" w14:textId="77777777" w:rsidR="000669B7" w:rsidRPr="003F01F3" w:rsidRDefault="000669B7" w:rsidP="00F4554D">
            <w:pPr>
              <w:pStyle w:val="TopHeader"/>
            </w:pP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543DB" w14:textId="77777777" w:rsidR="000669B7" w:rsidRPr="003F01F3" w:rsidRDefault="000669B7" w:rsidP="00F4554D">
            <w:pPr>
              <w:pStyle w:val="TopHeader"/>
            </w:pPr>
            <w:r w:rsidRPr="003F01F3">
              <w:t>Zúčtovanie OP z dôvodu zániku opodstatnenosti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8FC8E" w14:textId="77777777" w:rsidR="000669B7" w:rsidRPr="003F01F3" w:rsidRDefault="000669B7" w:rsidP="00F4554D">
            <w:pPr>
              <w:pStyle w:val="TopHeader"/>
            </w:pPr>
            <w:r w:rsidRPr="003F01F3">
              <w:t xml:space="preserve">Zúčtovanie OP z dôvodu vyradenia majetku </w:t>
            </w:r>
            <w:r w:rsidRPr="003F01F3">
              <w:br/>
              <w:t>z účtovníctva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DAA48" w14:textId="77777777" w:rsidR="000669B7" w:rsidRPr="003F01F3" w:rsidRDefault="000669B7" w:rsidP="00F4554D">
            <w:pPr>
              <w:pStyle w:val="TopHeader"/>
            </w:pPr>
            <w:r w:rsidRPr="003F01F3">
              <w:t>Stav OP na konci účtovného obdobia</w:t>
            </w:r>
          </w:p>
        </w:tc>
      </w:tr>
      <w:tr w:rsidR="003F01F3" w:rsidRPr="003F01F3" w14:paraId="744C6AAB" w14:textId="77777777" w:rsidTr="009A3DD4">
        <w:trPr>
          <w:trHeight w:hRule="exact" w:val="277"/>
          <w:jc w:val="center"/>
        </w:trPr>
        <w:tc>
          <w:tcPr>
            <w:tcW w:w="23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D10D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09E36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26A30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094EB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E147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A81578" w14:textId="77777777"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9A3DD4" w:rsidRPr="003F01F3" w14:paraId="3B0B5B91" w14:textId="77777777" w:rsidTr="009A3DD4">
        <w:trPr>
          <w:jc w:val="center"/>
        </w:trPr>
        <w:tc>
          <w:tcPr>
            <w:tcW w:w="23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5064D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F8C43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vAlign w:val="center"/>
          </w:tcPr>
          <w:p w14:paraId="23E4F3CE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top w:val="single" w:sz="12" w:space="0" w:color="auto"/>
            </w:tcBorders>
            <w:vAlign w:val="center"/>
          </w:tcPr>
          <w:p w14:paraId="2169FD48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12" w:space="0" w:color="auto"/>
            </w:tcBorders>
            <w:vAlign w:val="center"/>
          </w:tcPr>
          <w:p w14:paraId="7A2665A8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12" w:space="0" w:color="auto"/>
            </w:tcBorders>
            <w:vAlign w:val="center"/>
          </w:tcPr>
          <w:p w14:paraId="2E16C835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14:paraId="42C369DF" w14:textId="77777777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14:paraId="3DC49A00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3A54C10D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14:paraId="607EDB66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14:paraId="7DB3C36C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14:paraId="745D1199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31791517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14:paraId="0D2AEC99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14:paraId="2FA6F27D" w14:textId="77777777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14:paraId="5DC16401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14:paraId="5F266BF4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14:paraId="60085791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14:paraId="3B142D0B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1010D0E5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14:paraId="702AA91F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14:paraId="40DB5AEE" w14:textId="77777777" w:rsidTr="009A3DD4">
        <w:trPr>
          <w:jc w:val="center"/>
        </w:trPr>
        <w:tc>
          <w:tcPr>
            <w:tcW w:w="237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2B1725D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7D222A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center"/>
          </w:tcPr>
          <w:p w14:paraId="479490EE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bottom w:val="single" w:sz="6" w:space="0" w:color="auto"/>
            </w:tcBorders>
            <w:vAlign w:val="center"/>
          </w:tcPr>
          <w:p w14:paraId="2988D4FA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bottom w:val="single" w:sz="6" w:space="0" w:color="auto"/>
            </w:tcBorders>
            <w:vAlign w:val="center"/>
          </w:tcPr>
          <w:p w14:paraId="015F3E7C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single" w:sz="6" w:space="0" w:color="auto"/>
            </w:tcBorders>
            <w:vAlign w:val="center"/>
          </w:tcPr>
          <w:p w14:paraId="3DECCF59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14:paraId="50346E1B" w14:textId="77777777" w:rsidTr="009A3DD4">
        <w:trPr>
          <w:jc w:val="center"/>
        </w:trPr>
        <w:tc>
          <w:tcPr>
            <w:tcW w:w="237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A3C3A59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732A9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6" w:space="0" w:color="auto"/>
            </w:tcBorders>
            <w:vAlign w:val="center"/>
          </w:tcPr>
          <w:p w14:paraId="4A7F5E6D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top w:val="single" w:sz="6" w:space="0" w:color="auto"/>
            </w:tcBorders>
            <w:vAlign w:val="center"/>
          </w:tcPr>
          <w:p w14:paraId="13565E0E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  <w:vAlign w:val="center"/>
          </w:tcPr>
          <w:p w14:paraId="73630C7C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</w:tcBorders>
            <w:vAlign w:val="center"/>
          </w:tcPr>
          <w:p w14:paraId="39E2E33D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14:paraId="24BC6139" w14:textId="77777777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14:paraId="0670DE93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14:paraId="33175BEF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14:paraId="222EB1F3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14:paraId="746D6DBF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25183A9D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14:paraId="2D8D6730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14:paraId="00BDCEA0" w14:textId="77777777" w:rsidTr="009A3DD4">
        <w:trPr>
          <w:jc w:val="center"/>
        </w:trPr>
        <w:tc>
          <w:tcPr>
            <w:tcW w:w="2378" w:type="dxa"/>
            <w:tcBorders>
              <w:right w:val="single" w:sz="12" w:space="0" w:color="auto"/>
            </w:tcBorders>
            <w:vAlign w:val="center"/>
          </w:tcPr>
          <w:p w14:paraId="69EA97CE" w14:textId="77777777" w:rsidR="009A3DD4" w:rsidRPr="003F01F3" w:rsidRDefault="009A3DD4" w:rsidP="009A3DD4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82" w:type="dxa"/>
            <w:tcBorders>
              <w:left w:val="single" w:sz="12" w:space="0" w:color="auto"/>
            </w:tcBorders>
            <w:vAlign w:val="center"/>
          </w:tcPr>
          <w:p w14:paraId="67CE9A57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6" w:type="dxa"/>
            <w:vAlign w:val="center"/>
          </w:tcPr>
          <w:p w14:paraId="7C03FA02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94" w:type="dxa"/>
            <w:vAlign w:val="center"/>
          </w:tcPr>
          <w:p w14:paraId="3F9B08FA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39B4282D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14:paraId="4F761984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A3DD4" w:rsidRPr="003F01F3" w14:paraId="52AC99A5" w14:textId="77777777" w:rsidTr="009A3DD4">
        <w:trPr>
          <w:jc w:val="center"/>
        </w:trPr>
        <w:tc>
          <w:tcPr>
            <w:tcW w:w="23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AC724C" w14:textId="77777777" w:rsidR="009A3DD4" w:rsidRPr="003F01F3" w:rsidRDefault="009A3DD4" w:rsidP="009A3D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A97A7E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vAlign w:val="center"/>
          </w:tcPr>
          <w:p w14:paraId="56CD118C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1426FAE2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66" w:type="dxa"/>
            <w:tcBorders>
              <w:bottom w:val="single" w:sz="12" w:space="0" w:color="auto"/>
            </w:tcBorders>
            <w:vAlign w:val="center"/>
          </w:tcPr>
          <w:p w14:paraId="36736D78" w14:textId="77777777" w:rsidR="009A3DD4" w:rsidRPr="003F01F3" w:rsidRDefault="009A3DD4" w:rsidP="009A3DD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bottom w:val="single" w:sz="12" w:space="0" w:color="auto"/>
            </w:tcBorders>
            <w:vAlign w:val="center"/>
          </w:tcPr>
          <w:p w14:paraId="053B655F" w14:textId="77777777" w:rsidR="009A3DD4" w:rsidRPr="003F01F3" w:rsidRDefault="009A3DD4" w:rsidP="009A3DD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</w:tbl>
    <w:p w14:paraId="428F2842" w14:textId="77777777"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</w:p>
    <w:p w14:paraId="0908333D" w14:textId="77777777"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1AA254AC" w14:textId="77777777"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60971616" w14:textId="77777777"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1F372E66" w14:textId="77777777"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22FBC1D1" w14:textId="77777777"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2</w:t>
      </w:r>
      <w:r w:rsidR="00B80751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3F01F3" w:rsidRPr="003F01F3" w14:paraId="4F79E19F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742B2" w14:textId="77777777" w:rsidR="000669B7" w:rsidRPr="003F01F3" w:rsidRDefault="000669B7" w:rsidP="00F4554D">
            <w:pPr>
              <w:pStyle w:val="TopHeader"/>
            </w:pPr>
            <w:r w:rsidRPr="003F01F3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D68359" w14:textId="77777777" w:rsidR="000669B7" w:rsidRPr="003F01F3" w:rsidRDefault="000669B7" w:rsidP="00F4554D">
            <w:pPr>
              <w:pStyle w:val="TopHeader"/>
            </w:pPr>
            <w:r w:rsidRPr="003F01F3">
              <w:t>Hodnota</w:t>
            </w:r>
          </w:p>
        </w:tc>
      </w:tr>
      <w:tr w:rsidR="003F01F3" w:rsidRPr="003F01F3" w14:paraId="4CA71709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D16702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96DD4" w14:textId="77777777" w:rsidR="000669B7" w:rsidRPr="003F01F3" w:rsidRDefault="00847016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669B7" w:rsidRPr="003F01F3" w14:paraId="22043211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B96E0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7EAB7" w14:textId="77777777" w:rsidR="000669B7" w:rsidRPr="003F01F3" w:rsidRDefault="00847016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160189E0" w14:textId="77777777" w:rsidR="000669B7" w:rsidRPr="003F01F3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541305BB" w14:textId="77777777" w:rsidR="000669B7" w:rsidRPr="003F01F3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2</w:t>
      </w:r>
      <w:r w:rsidRPr="003F01F3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3F01F3" w:rsidRPr="003F01F3" w14:paraId="7B8781DA" w14:textId="77777777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FA8FA" w14:textId="77777777"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927B0D" w14:textId="77777777" w:rsidR="000669B7" w:rsidRPr="003F01F3" w:rsidRDefault="000669B7" w:rsidP="00F4554D">
            <w:pPr>
              <w:pStyle w:val="TopHeader"/>
            </w:pPr>
            <w:r w:rsidRPr="003F01F3">
              <w:t>Hodnota za bežné účtovné obdobie</w:t>
            </w:r>
          </w:p>
        </w:tc>
      </w:tr>
      <w:tr w:rsidR="003F01F3" w:rsidRPr="003F01F3" w14:paraId="451B3630" w14:textId="77777777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8D8A20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89FE8" w14:textId="77777777"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F01F3" w14:paraId="3253D506" w14:textId="77777777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A9E0A" w14:textId="77777777"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DADDE" w14:textId="77777777"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200392" w14:textId="77777777"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835E150" w14:textId="77777777"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3</w:t>
      </w:r>
      <w:r w:rsidRPr="003F01F3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 w:rsidRPr="003F01F3">
        <w:rPr>
          <w:rFonts w:ascii="Arial Narrow" w:hAnsi="Arial Narrow"/>
          <w:sz w:val="22"/>
          <w:szCs w:val="22"/>
        </w:rPr>
        <w:t xml:space="preserve"> - nemáme</w:t>
      </w:r>
    </w:p>
    <w:p w14:paraId="56119BC5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7C91A902" w14:textId="77777777" w:rsidR="000669B7" w:rsidRPr="00FA6253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A6253">
        <w:rPr>
          <w:rFonts w:ascii="Arial Narrow" w:hAnsi="Arial Narrow"/>
          <w:sz w:val="22"/>
          <w:szCs w:val="22"/>
        </w:rPr>
        <w:t>1</w:t>
      </w:r>
      <w:r w:rsidR="00E1754D" w:rsidRPr="00FA6253">
        <w:rPr>
          <w:rFonts w:ascii="Arial Narrow" w:hAnsi="Arial Narrow"/>
          <w:sz w:val="22"/>
          <w:szCs w:val="22"/>
        </w:rPr>
        <w:t>4</w:t>
      </w:r>
      <w:r w:rsidRPr="00FA6253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 w:rsidRPr="00FA6253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FA6253" w14:paraId="478E14D9" w14:textId="77777777" w:rsidTr="003F01F3">
        <w:trPr>
          <w:jc w:val="center"/>
        </w:trPr>
        <w:tc>
          <w:tcPr>
            <w:tcW w:w="19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DA6C3" w14:textId="77777777" w:rsidR="000669B7" w:rsidRPr="00FA6253" w:rsidRDefault="000669B7" w:rsidP="00F4554D">
            <w:pPr>
              <w:pStyle w:val="TopHeader"/>
            </w:pPr>
            <w:r w:rsidRPr="00FA6253">
              <w:t>Pohľadávky</w:t>
            </w:r>
          </w:p>
        </w:tc>
        <w:tc>
          <w:tcPr>
            <w:tcW w:w="73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37C8D" w14:textId="77777777" w:rsidR="000669B7" w:rsidRPr="00FA6253" w:rsidRDefault="000669B7" w:rsidP="00F4554D">
            <w:pPr>
              <w:pStyle w:val="TopHeader"/>
            </w:pPr>
            <w:r w:rsidRPr="00FA6253">
              <w:t>Bežné účtovné obdobie</w:t>
            </w:r>
          </w:p>
        </w:tc>
      </w:tr>
      <w:tr w:rsidR="000669B7" w:rsidRPr="00FA6253" w14:paraId="2BA7E04A" w14:textId="77777777" w:rsidTr="003F01F3">
        <w:trPr>
          <w:jc w:val="center"/>
        </w:trPr>
        <w:tc>
          <w:tcPr>
            <w:tcW w:w="194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C2AAB1" w14:textId="77777777" w:rsidR="000669B7" w:rsidRPr="00FA6253" w:rsidRDefault="000669B7" w:rsidP="00F4554D">
            <w:pPr>
              <w:pStyle w:val="TopHeader"/>
            </w:pP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B0452" w14:textId="77777777" w:rsidR="000669B7" w:rsidRPr="00FA6253" w:rsidRDefault="000669B7" w:rsidP="00F4554D">
            <w:pPr>
              <w:pStyle w:val="TopHeader"/>
            </w:pPr>
            <w:r w:rsidRPr="00FA6253">
              <w:t>Stav OP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18439" w14:textId="77777777" w:rsidR="000669B7" w:rsidRPr="00FA6253" w:rsidRDefault="000669B7" w:rsidP="00F4554D">
            <w:pPr>
              <w:pStyle w:val="TopHeader"/>
            </w:pPr>
            <w:r w:rsidRPr="00FA6253">
              <w:t>Tvorba</w:t>
            </w:r>
          </w:p>
          <w:p w14:paraId="5DBA4EA7" w14:textId="77777777" w:rsidR="000669B7" w:rsidRPr="00FA6253" w:rsidRDefault="000669B7" w:rsidP="00F4554D">
            <w:pPr>
              <w:pStyle w:val="TopHeader"/>
            </w:pPr>
            <w:r w:rsidRPr="00FA6253">
              <w:t>OP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559A" w14:textId="77777777" w:rsidR="000669B7" w:rsidRPr="00FA6253" w:rsidRDefault="000669B7" w:rsidP="00F4554D">
            <w:pPr>
              <w:pStyle w:val="TopHeader"/>
            </w:pPr>
            <w:r w:rsidRPr="00FA6253">
              <w:t>Zúčtovanie OP z dôvodu zániku opodstatnenosti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8D53A" w14:textId="77777777" w:rsidR="000669B7" w:rsidRPr="00FA6253" w:rsidRDefault="000669B7" w:rsidP="00F4554D">
            <w:pPr>
              <w:pStyle w:val="TopHeader"/>
            </w:pPr>
            <w:r w:rsidRPr="00FA6253">
              <w:t xml:space="preserve">Zúčtovanie OP z dôvodu vyradenia majetku </w:t>
            </w:r>
            <w:r w:rsidRPr="00FA6253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8FB92" w14:textId="77777777" w:rsidR="000669B7" w:rsidRPr="00FA6253" w:rsidRDefault="000669B7" w:rsidP="00F4554D">
            <w:pPr>
              <w:pStyle w:val="TopHeader"/>
            </w:pPr>
            <w:r w:rsidRPr="00FA6253">
              <w:t>Stav OP na konci účtovného obdobia</w:t>
            </w:r>
          </w:p>
        </w:tc>
      </w:tr>
      <w:tr w:rsidR="000669B7" w:rsidRPr="000A3C58" w14:paraId="318C55C8" w14:textId="77777777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43EF6" w14:textId="77777777"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5987" w14:textId="77777777"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b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77B0B" w14:textId="77777777"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c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81728" w14:textId="77777777"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d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D4247" w14:textId="77777777"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e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49B73" w14:textId="77777777"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f</w:t>
            </w:r>
          </w:p>
        </w:tc>
      </w:tr>
      <w:tr w:rsidR="00EF2BAA" w:rsidRPr="000A3C58" w14:paraId="530248F6" w14:textId="77777777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3ACAD" w14:textId="77777777"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C44C94" w14:textId="0BB47EB9" w:rsidR="00EF2BAA" w:rsidRPr="00312599" w:rsidRDefault="00BE6E70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F2BAA" w:rsidRPr="0031259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F2BAA" w:rsidRPr="00312599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A9A9D" w14:textId="47614EE9" w:rsidR="00EF2BAA" w:rsidRPr="00472DB0" w:rsidRDefault="005625AE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459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CA5280" w14:textId="2CC644CE" w:rsidR="00EF2BAA" w:rsidRPr="00472DB0" w:rsidRDefault="005625AE" w:rsidP="000A08D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1 111</w:t>
            </w:r>
          </w:p>
        </w:tc>
        <w:tc>
          <w:tcPr>
            <w:tcW w:w="18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CBCDB2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EED4C" w14:textId="3A227033" w:rsidR="00EF2BAA" w:rsidRPr="00472DB0" w:rsidRDefault="005625AE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1</w:t>
            </w:r>
            <w:r w:rsidR="000A08D2" w:rsidRPr="00472DB0">
              <w:rPr>
                <w:rFonts w:ascii="Arial Narrow" w:hAnsi="Arial Narrow"/>
                <w:sz w:val="18"/>
                <w:szCs w:val="18"/>
              </w:rPr>
              <w:t xml:space="preserve"> 5</w:t>
            </w:r>
            <w:r w:rsidRPr="00472DB0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</w:tr>
      <w:tr w:rsidR="00EF2BAA" w:rsidRPr="000A3C58" w14:paraId="3F4EEB7F" w14:textId="77777777" w:rsidTr="003F01F3">
        <w:trPr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9B5E2BB" w14:textId="77777777"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C7DFD8" w14:textId="77777777"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1BE35F5A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14:paraId="7CCDB929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14:paraId="7B45664F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3072CDD3" w14:textId="77777777" w:rsidR="00EF2BAA" w:rsidRPr="00472DB0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72DB0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72DB0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A08D2" w:rsidRPr="000A08D2" w14:paraId="14D93FFB" w14:textId="77777777" w:rsidTr="003F01F3">
        <w:trPr>
          <w:jc w:val="center"/>
        </w:trPr>
        <w:tc>
          <w:tcPr>
            <w:tcW w:w="194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1AD4ACA" w14:textId="77777777"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1B178E" w14:textId="77777777"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bottom w:val="single" w:sz="6" w:space="0" w:color="auto"/>
            </w:tcBorders>
            <w:vAlign w:val="center"/>
          </w:tcPr>
          <w:p w14:paraId="2A6352D7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bottom w:val="single" w:sz="6" w:space="0" w:color="auto"/>
            </w:tcBorders>
            <w:vAlign w:val="center"/>
          </w:tcPr>
          <w:p w14:paraId="3F6DDB0C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bottom w:val="single" w:sz="6" w:space="0" w:color="auto"/>
            </w:tcBorders>
            <w:vAlign w:val="center"/>
          </w:tcPr>
          <w:p w14:paraId="74793485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68E0D85C" w14:textId="77777777" w:rsidR="00EF2BAA" w:rsidRPr="00472DB0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72DB0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72DB0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F2BAA" w:rsidRPr="000A3C58" w14:paraId="1E4AF618" w14:textId="77777777" w:rsidTr="003F01F3">
        <w:trPr>
          <w:trHeight w:val="767"/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82BA4" w14:textId="77777777"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2F19E8" w14:textId="77777777"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19F57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4AA014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EBE015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03DAD" w14:textId="77777777" w:rsidR="00EF2BAA" w:rsidRPr="00472DB0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72DB0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72DB0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F2BAA" w:rsidRPr="000A3C58" w14:paraId="0D53C7D9" w14:textId="77777777" w:rsidTr="003F01F3">
        <w:trPr>
          <w:trHeight w:val="300"/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CFC997" w14:textId="77777777" w:rsidR="00EF2BAA" w:rsidRPr="00510DE1" w:rsidRDefault="00EF2BAA" w:rsidP="00EF2BAA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757BA7" w14:textId="77777777" w:rsidR="00EF2BAA" w:rsidRPr="00312599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1259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12599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12599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1259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58156851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14:paraId="484FE389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14:paraId="3BD8DF21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09F4BF19" w14:textId="77777777" w:rsidR="00EF2BAA" w:rsidRPr="00472DB0" w:rsidRDefault="00EF2BAA" w:rsidP="00EF2BA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2DB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72DB0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72DB0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472DB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F2BAA" w:rsidRPr="000A3C58" w14:paraId="4895F04D" w14:textId="77777777" w:rsidTr="003F01F3">
        <w:trPr>
          <w:trHeight w:val="394"/>
          <w:jc w:val="center"/>
        </w:trPr>
        <w:tc>
          <w:tcPr>
            <w:tcW w:w="19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69849" w14:textId="77777777" w:rsidR="00EF2BAA" w:rsidRPr="00510DE1" w:rsidRDefault="00EF2BAA" w:rsidP="00EF2BA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0DE1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D1B28" w14:textId="2E15EC53" w:rsidR="00EF2BAA" w:rsidRPr="00312599" w:rsidRDefault="00BE6E70" w:rsidP="00EF2BA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2 225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74F7CA49" w14:textId="27EE1877" w:rsidR="00EF2BAA" w:rsidRPr="00472DB0" w:rsidRDefault="005625AE" w:rsidP="00EF2BAA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72DB0">
              <w:rPr>
                <w:rFonts w:ascii="Arial Narrow" w:hAnsi="Arial Narrow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14:paraId="61183CFE" w14:textId="11E36F66" w:rsidR="00EF2BAA" w:rsidRPr="00472DB0" w:rsidRDefault="005625AE" w:rsidP="002B4E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72DB0">
              <w:rPr>
                <w:rFonts w:ascii="Arial Narrow" w:hAnsi="Arial Narrow"/>
                <w:b/>
                <w:bCs/>
                <w:sz w:val="18"/>
                <w:szCs w:val="18"/>
              </w:rPr>
              <w:t>1 111</w:t>
            </w: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14:paraId="79E8BA75" w14:textId="77777777" w:rsidR="00EF2BAA" w:rsidRPr="00472DB0" w:rsidRDefault="00EF2BAA" w:rsidP="00EF2BAA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72DB0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704600B4" w14:textId="5C2F2737" w:rsidR="00EF2BAA" w:rsidRPr="00472DB0" w:rsidRDefault="005625AE" w:rsidP="002B4E8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72DB0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EF2BAA" w:rsidRPr="00472DB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472DB0">
              <w:rPr>
                <w:rFonts w:ascii="Arial Narrow" w:hAnsi="Arial Narrow"/>
                <w:b/>
                <w:bCs/>
                <w:sz w:val="18"/>
                <w:szCs w:val="18"/>
              </w:rPr>
              <w:t>573</w:t>
            </w:r>
          </w:p>
        </w:tc>
      </w:tr>
    </w:tbl>
    <w:p w14:paraId="3B309E01" w14:textId="77777777" w:rsidR="00702664" w:rsidRPr="000A3C58" w:rsidRDefault="00702664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532A52A5" w14:textId="77777777" w:rsidR="000669B7" w:rsidRPr="0014307C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1</w:t>
      </w:r>
      <w:r w:rsidR="00E1754D" w:rsidRPr="0014307C">
        <w:rPr>
          <w:rFonts w:ascii="Arial Narrow" w:hAnsi="Arial Narrow"/>
          <w:sz w:val="22"/>
          <w:szCs w:val="22"/>
        </w:rPr>
        <w:t>5</w:t>
      </w:r>
      <w:r w:rsidRPr="0014307C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14:paraId="19B16C52" w14:textId="77777777" w:rsidR="000669B7" w:rsidRPr="0014307C" w:rsidRDefault="000669B7" w:rsidP="000669B7">
      <w:pPr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14307C" w14:paraId="4ADD5B03" w14:textId="77777777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53A3D" w14:textId="77777777" w:rsidR="000669B7" w:rsidRPr="0014307C" w:rsidRDefault="000669B7" w:rsidP="00F4554D">
            <w:pPr>
              <w:pStyle w:val="TopHeader"/>
            </w:pPr>
            <w:r w:rsidRPr="0014307C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15B1" w14:textId="77777777" w:rsidR="000669B7" w:rsidRPr="0014307C" w:rsidRDefault="000669B7" w:rsidP="00F4554D">
            <w:pPr>
              <w:pStyle w:val="TopHeader"/>
            </w:pPr>
            <w:r w:rsidRPr="0014307C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517D9" w14:textId="77777777" w:rsidR="000669B7" w:rsidRPr="0014307C" w:rsidRDefault="000669B7" w:rsidP="00F4554D">
            <w:pPr>
              <w:pStyle w:val="TopHeader"/>
            </w:pPr>
            <w:r w:rsidRPr="0014307C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C08C90" w14:textId="77777777" w:rsidR="000669B7" w:rsidRPr="0014307C" w:rsidRDefault="000669B7" w:rsidP="00F4554D">
            <w:pPr>
              <w:pStyle w:val="TopHeader"/>
            </w:pPr>
            <w:r w:rsidRPr="0014307C">
              <w:t>Pohľadávky spolu</w:t>
            </w:r>
          </w:p>
        </w:tc>
      </w:tr>
      <w:tr w:rsidR="000669B7" w:rsidRPr="0014307C" w14:paraId="1E13ECEF" w14:textId="77777777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94EBE" w14:textId="77777777"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A1E4" w14:textId="77777777"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A3FD" w14:textId="77777777"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90D3A4" w14:textId="77777777" w:rsidR="000669B7" w:rsidRPr="0014307C" w:rsidRDefault="00000CBD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D</w:t>
            </w:r>
          </w:p>
        </w:tc>
      </w:tr>
      <w:tr w:rsidR="000669B7" w:rsidRPr="0014307C" w14:paraId="168C9782" w14:textId="77777777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14:paraId="7D7542B2" w14:textId="77777777" w:rsidR="000669B7" w:rsidRPr="0014307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307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00CBD" w:rsidRPr="0014307C" w14:paraId="645F9372" w14:textId="77777777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D1EFC" w14:textId="77777777"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A6B55" w14:textId="77777777"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14:paraId="52B48826" w14:textId="77777777"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14:paraId="72D805B3" w14:textId="77777777"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14307C" w14:paraId="4EC57FD2" w14:textId="77777777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41A85A26" w14:textId="77777777"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7297468F" w14:textId="77777777"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307AC53A" w14:textId="77777777"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70ECFD7C" w14:textId="77777777"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14307C" w14:paraId="52CF333C" w14:textId="77777777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09C58C36" w14:textId="77777777"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7AA09CD3" w14:textId="77777777"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7EAD471B" w14:textId="77777777"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588DCBC5" w14:textId="77777777" w:rsidR="000669B7" w:rsidRPr="0014307C" w:rsidRDefault="00B44EB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14:paraId="41728D2B" w14:textId="77777777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ED697F" w14:textId="77777777"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> </w:t>
            </w:r>
            <w:r w:rsidRPr="00B14329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 w:rsidRPr="00B14329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53223" w14:textId="2E55B7EF" w:rsidR="000669B7" w:rsidRPr="00E0264A" w:rsidRDefault="00E0264A" w:rsidP="006057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264A">
              <w:rPr>
                <w:rFonts w:ascii="Arial Narrow" w:hAnsi="Arial Narrow"/>
                <w:sz w:val="18"/>
                <w:szCs w:val="18"/>
              </w:rPr>
              <w:t>15 320 589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14:paraId="48912C13" w14:textId="77777777" w:rsidR="000669B7" w:rsidRPr="00E0264A" w:rsidRDefault="00E4380C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26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14:paraId="0454BA0F" w14:textId="40CF4AD9" w:rsidR="000669B7" w:rsidRPr="00E0264A" w:rsidRDefault="00605769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264A">
              <w:rPr>
                <w:rFonts w:ascii="Arial Narrow" w:hAnsi="Arial Narrow"/>
                <w:sz w:val="18"/>
                <w:szCs w:val="18"/>
              </w:rPr>
              <w:t>1</w:t>
            </w:r>
            <w:r w:rsidR="00ED063E">
              <w:rPr>
                <w:rFonts w:ascii="Arial Narrow" w:hAnsi="Arial Narrow"/>
                <w:sz w:val="18"/>
                <w:szCs w:val="18"/>
              </w:rPr>
              <w:t>5</w:t>
            </w:r>
            <w:r w:rsidRPr="00E0264A">
              <w:rPr>
                <w:rFonts w:ascii="Arial Narrow" w:hAnsi="Arial Narrow"/>
                <w:sz w:val="18"/>
                <w:szCs w:val="18"/>
              </w:rPr>
              <w:t> </w:t>
            </w:r>
            <w:r w:rsidR="00ED063E">
              <w:rPr>
                <w:rFonts w:ascii="Arial Narrow" w:hAnsi="Arial Narrow"/>
                <w:sz w:val="18"/>
                <w:szCs w:val="18"/>
              </w:rPr>
              <w:t>320</w:t>
            </w:r>
            <w:r w:rsidRPr="00E0264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D063E">
              <w:rPr>
                <w:rFonts w:ascii="Arial Narrow" w:hAnsi="Arial Narrow"/>
                <w:sz w:val="18"/>
                <w:szCs w:val="18"/>
              </w:rPr>
              <w:t>589</w:t>
            </w:r>
          </w:p>
        </w:tc>
      </w:tr>
      <w:tr w:rsidR="00000CBD" w:rsidRPr="000A3C58" w14:paraId="300B8FDE" w14:textId="77777777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29E7B8B" w14:textId="77777777"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F663ED" w14:textId="77777777" w:rsidR="000669B7" w:rsidRPr="00E0264A" w:rsidRDefault="00095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26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14:paraId="2B647289" w14:textId="77777777" w:rsidR="000669B7" w:rsidRPr="00E0264A" w:rsidRDefault="00095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26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14:paraId="478AB9ED" w14:textId="77777777" w:rsidR="000669B7" w:rsidRPr="00E0264A" w:rsidRDefault="000953B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264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14:paraId="0EBA8608" w14:textId="77777777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9AF829" w14:textId="77777777" w:rsidR="000669B7" w:rsidRPr="00B14329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F25CB" w14:textId="57D5FBA4" w:rsidR="000669B7" w:rsidRPr="00E0264A" w:rsidRDefault="00E0264A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15 320 589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25C9C1FA" w14:textId="77777777" w:rsidR="000669B7" w:rsidRPr="00E0264A" w:rsidRDefault="000953B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48235682" w14:textId="39F99BE8" w:rsidR="000669B7" w:rsidRPr="00E0264A" w:rsidRDefault="00605769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ED063E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="00ED063E">
              <w:rPr>
                <w:rFonts w:ascii="Arial Narrow" w:hAnsi="Arial Narrow"/>
                <w:b/>
                <w:bCs/>
                <w:sz w:val="18"/>
                <w:szCs w:val="18"/>
              </w:rPr>
              <w:t>320</w:t>
            </w: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ED063E">
              <w:rPr>
                <w:rFonts w:ascii="Arial Narrow" w:hAnsi="Arial Narrow"/>
                <w:b/>
                <w:bCs/>
                <w:sz w:val="18"/>
                <w:szCs w:val="18"/>
              </w:rPr>
              <w:t>589</w:t>
            </w:r>
          </w:p>
        </w:tc>
      </w:tr>
      <w:tr w:rsidR="00000CBD" w:rsidRPr="000A3C58" w14:paraId="7F439A07" w14:textId="77777777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B49B5A" w14:textId="77777777"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14:paraId="3FB8993F" w14:textId="77777777"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BDFA7" w14:textId="77777777" w:rsidR="009B47BA" w:rsidRPr="00E0264A" w:rsidRDefault="000953B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391FD45F" w14:textId="77777777" w:rsidR="009B47BA" w:rsidRPr="00E0264A" w:rsidRDefault="00E4380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15231E06" w14:textId="77777777" w:rsidR="009B47BA" w:rsidRPr="00E0264A" w:rsidRDefault="00E4380C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  <w:tr w:rsidR="00000CBD" w:rsidRPr="000A3C58" w14:paraId="6D34E4C2" w14:textId="77777777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8F42E" w14:textId="77777777"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425F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14:paraId="3E3C6972" w14:textId="77777777"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600FF" w14:textId="73E31FA9" w:rsidR="00AD0D42" w:rsidRPr="00E0264A" w:rsidRDefault="00E0264A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15 320 589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31811486" w14:textId="77777777" w:rsidR="00AD0D42" w:rsidRPr="00E0264A" w:rsidRDefault="000953B5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3FFD2302" w14:textId="0F93CD3C" w:rsidR="00AD0D42" w:rsidRPr="00E0264A" w:rsidRDefault="00605769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ED063E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="00ED063E">
              <w:rPr>
                <w:rFonts w:ascii="Arial Narrow" w:hAnsi="Arial Narrow"/>
                <w:b/>
                <w:bCs/>
                <w:sz w:val="18"/>
                <w:szCs w:val="18"/>
              </w:rPr>
              <w:t>320</w:t>
            </w:r>
            <w:r w:rsidRPr="00E0264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ED063E">
              <w:rPr>
                <w:rFonts w:ascii="Arial Narrow" w:hAnsi="Arial Narrow"/>
                <w:b/>
                <w:bCs/>
                <w:sz w:val="18"/>
                <w:szCs w:val="18"/>
              </w:rPr>
              <w:t>589</w:t>
            </w:r>
          </w:p>
        </w:tc>
      </w:tr>
      <w:tr w:rsidR="00000CBD" w:rsidRPr="000A3C58" w14:paraId="1A814661" w14:textId="77777777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8C8EF" w14:textId="77777777" w:rsidR="00AD0D42" w:rsidRPr="008673CB" w:rsidRDefault="00AD0D42" w:rsidP="00AD0D42">
            <w:pPr>
              <w:rPr>
                <w:rFonts w:ascii="Arial Narrow" w:hAnsi="Arial Narrow"/>
                <w:b/>
                <w:bCs/>
                <w:color w:val="EE0000"/>
                <w:sz w:val="22"/>
                <w:szCs w:val="22"/>
              </w:rPr>
            </w:pPr>
            <w:r w:rsidRPr="00576858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00CBD" w:rsidRPr="000A3C58" w14:paraId="461CC17E" w14:textId="77777777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75AAA3" w14:textId="77777777"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02047" w14:textId="755B62CC" w:rsidR="00AD0D42" w:rsidRPr="00100732" w:rsidRDefault="00100732" w:rsidP="00BA4671">
            <w:pPr>
              <w:pStyle w:val="Odsekzoznamu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-3 435 926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14:paraId="608347BD" w14:textId="23B29FAC" w:rsidR="00AD0D42" w:rsidRPr="00100732" w:rsidRDefault="00100732" w:rsidP="00E009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63 077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14:paraId="276418EB" w14:textId="5A4A840A" w:rsidR="00AD0D42" w:rsidRPr="00100732" w:rsidRDefault="001E40BB" w:rsidP="00BA467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-</w:t>
            </w:r>
            <w:r w:rsidR="00100732" w:rsidRPr="00100732">
              <w:rPr>
                <w:rFonts w:ascii="Arial Narrow" w:hAnsi="Arial Narrow"/>
                <w:sz w:val="18"/>
                <w:szCs w:val="18"/>
              </w:rPr>
              <w:t>3 372 849</w:t>
            </w:r>
          </w:p>
        </w:tc>
      </w:tr>
      <w:tr w:rsidR="00000CBD" w:rsidRPr="000A3C58" w14:paraId="4157D881" w14:textId="77777777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7DB9C" w14:textId="77777777"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0CB88" w14:textId="7BC7590C" w:rsidR="00AD0D42" w:rsidRPr="00100732" w:rsidRDefault="0067242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20 364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14:paraId="3DBD14C5" w14:textId="38658EA3" w:rsidR="00AD0D42" w:rsidRPr="00100732" w:rsidRDefault="00672422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6 662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14:paraId="19D2A6DB" w14:textId="1AFF679E" w:rsidR="00AD0D42" w:rsidRPr="00100732" w:rsidRDefault="001E40BB" w:rsidP="00A92D8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2</w:t>
            </w:r>
            <w:r w:rsidR="00672422" w:rsidRPr="00100732">
              <w:rPr>
                <w:rFonts w:ascii="Arial Narrow" w:hAnsi="Arial Narrow"/>
                <w:sz w:val="18"/>
                <w:szCs w:val="18"/>
              </w:rPr>
              <w:t>7</w:t>
            </w:r>
            <w:r w:rsidRPr="0010073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2422" w:rsidRPr="00100732">
              <w:rPr>
                <w:rFonts w:ascii="Arial Narrow" w:hAnsi="Arial Narrow"/>
                <w:sz w:val="18"/>
                <w:szCs w:val="18"/>
              </w:rPr>
              <w:t>026</w:t>
            </w:r>
          </w:p>
        </w:tc>
      </w:tr>
      <w:tr w:rsidR="00000CBD" w:rsidRPr="000A3C58" w14:paraId="5175BF79" w14:textId="77777777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6219A880" w14:textId="77777777"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0D6215F6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06F14195" w14:textId="77777777" w:rsidR="00AD0D42" w:rsidRPr="00100732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706DA1FB" w14:textId="77777777" w:rsidR="000953B5" w:rsidRPr="00100732" w:rsidRDefault="000953B5" w:rsidP="000953B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8" w:type="dxa"/>
            <w:vAlign w:val="center"/>
          </w:tcPr>
          <w:p w14:paraId="38EC0482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14:paraId="0E7C21B9" w14:textId="77777777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2D3F7367" w14:textId="77777777"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763B0637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516A56FA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77979D58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00CBD" w:rsidRPr="000A3C58" w14:paraId="107B13C4" w14:textId="77777777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4B266749" w14:textId="77777777"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1B553463" w14:textId="2F02FF03" w:rsidR="00AD0D42" w:rsidRPr="00100732" w:rsidRDefault="00E0264A" w:rsidP="00BA467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1 858 835</w:t>
            </w:r>
          </w:p>
        </w:tc>
        <w:tc>
          <w:tcPr>
            <w:tcW w:w="2048" w:type="dxa"/>
            <w:vAlign w:val="center"/>
          </w:tcPr>
          <w:p w14:paraId="2EC77DC7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3630FD88" w14:textId="0D28BDEC" w:rsidR="00AD0D42" w:rsidRPr="00100732" w:rsidRDefault="00576858" w:rsidP="00BA467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1 858 835</w:t>
            </w:r>
          </w:p>
        </w:tc>
      </w:tr>
      <w:tr w:rsidR="00000CBD" w:rsidRPr="000A3C58" w14:paraId="77EB47E9" w14:textId="77777777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CB1F302" w14:textId="77777777"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48565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14:paraId="5B3E3C38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14:paraId="7D9929F3" w14:textId="77777777" w:rsidR="00AD0D42" w:rsidRPr="00100732" w:rsidRDefault="000953B5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953B5" w:rsidRPr="000A3C58" w14:paraId="71627743" w14:textId="77777777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832A092" w14:textId="77777777" w:rsidR="000953B5" w:rsidRPr="008722BA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6BC4E" w14:textId="77777777" w:rsidR="000953B5" w:rsidRPr="00100732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14:paraId="59B2F02D" w14:textId="77777777" w:rsidR="000953B5" w:rsidRPr="00100732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14:paraId="40B4C125" w14:textId="77777777" w:rsidR="000953B5" w:rsidRPr="00100732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953B5" w:rsidRPr="000A3C58" w14:paraId="72BF569D" w14:textId="77777777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698648D6" w14:textId="77777777"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5FA5318D" w14:textId="0FB96FDC" w:rsidR="000953B5" w:rsidRPr="00100732" w:rsidRDefault="00E0264A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841</w:t>
            </w:r>
            <w:r w:rsidR="00576858" w:rsidRPr="0010073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00732">
              <w:rPr>
                <w:rFonts w:ascii="Arial Narrow" w:hAnsi="Arial Narrow"/>
                <w:sz w:val="18"/>
                <w:szCs w:val="18"/>
              </w:rPr>
              <w:t>825</w:t>
            </w:r>
          </w:p>
        </w:tc>
        <w:tc>
          <w:tcPr>
            <w:tcW w:w="2048" w:type="dxa"/>
            <w:vAlign w:val="center"/>
          </w:tcPr>
          <w:p w14:paraId="5F6AD912" w14:textId="77777777" w:rsidR="000953B5" w:rsidRPr="00100732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21166221" w14:textId="3920099D" w:rsidR="000953B5" w:rsidRPr="00100732" w:rsidRDefault="00576858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841 825</w:t>
            </w:r>
          </w:p>
        </w:tc>
      </w:tr>
      <w:tr w:rsidR="000953B5" w:rsidRPr="000A3C58" w14:paraId="2790B1F8" w14:textId="77777777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316AC1F1" w14:textId="77777777"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14:paraId="679F0C98" w14:textId="77777777" w:rsidR="000953B5" w:rsidRPr="00291DCB" w:rsidRDefault="000953B5" w:rsidP="000953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5BB31F73" w14:textId="41C672C0" w:rsidR="000953B5" w:rsidRPr="00100732" w:rsidRDefault="00E0264A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118</w:t>
            </w:r>
          </w:p>
        </w:tc>
        <w:tc>
          <w:tcPr>
            <w:tcW w:w="2048" w:type="dxa"/>
            <w:vAlign w:val="center"/>
          </w:tcPr>
          <w:p w14:paraId="01CA5EC4" w14:textId="77777777" w:rsidR="000953B5" w:rsidRPr="00100732" w:rsidRDefault="000953B5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8" w:type="dxa"/>
            <w:vAlign w:val="center"/>
          </w:tcPr>
          <w:p w14:paraId="4BA22C77" w14:textId="3F71E70B" w:rsidR="000953B5" w:rsidRPr="00100732" w:rsidRDefault="00576858" w:rsidP="000953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00732">
              <w:rPr>
                <w:rFonts w:ascii="Arial Narrow" w:hAnsi="Arial Narrow"/>
                <w:sz w:val="18"/>
                <w:szCs w:val="18"/>
              </w:rPr>
              <w:t>118</w:t>
            </w:r>
          </w:p>
        </w:tc>
      </w:tr>
      <w:tr w:rsidR="000953B5" w:rsidRPr="000A3C58" w14:paraId="0BC9DE59" w14:textId="77777777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75082E50" w14:textId="77777777"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55E5AE3E" w14:textId="55F04D4C" w:rsidR="000953B5" w:rsidRPr="00100732" w:rsidRDefault="000249D3" w:rsidP="00BA467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  <w:r w:rsidR="00100732"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714 784</w:t>
            </w:r>
          </w:p>
        </w:tc>
        <w:tc>
          <w:tcPr>
            <w:tcW w:w="2048" w:type="dxa"/>
            <w:vAlign w:val="center"/>
          </w:tcPr>
          <w:p w14:paraId="675A720A" w14:textId="669814E9" w:rsidR="000953B5" w:rsidRPr="00100732" w:rsidRDefault="00100732" w:rsidP="000953B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69 739</w:t>
            </w:r>
          </w:p>
        </w:tc>
        <w:tc>
          <w:tcPr>
            <w:tcW w:w="2048" w:type="dxa"/>
            <w:vAlign w:val="center"/>
          </w:tcPr>
          <w:p w14:paraId="13D5CA98" w14:textId="72C53879" w:rsidR="000953B5" w:rsidRPr="00100732" w:rsidRDefault="000249D3" w:rsidP="00BA467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  <w:r w:rsidR="00100732"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645 045</w:t>
            </w:r>
          </w:p>
        </w:tc>
      </w:tr>
      <w:tr w:rsidR="000953B5" w:rsidRPr="000A3C58" w14:paraId="6A1CB906" w14:textId="77777777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14:paraId="5A63A77D" w14:textId="77777777"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  <w:p w14:paraId="3C1D583A" w14:textId="77777777"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14:paraId="4CCE7F89" w14:textId="6DC2D17D" w:rsidR="000953B5" w:rsidRPr="00100732" w:rsidRDefault="00576858" w:rsidP="00A92D8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20 482</w:t>
            </w:r>
          </w:p>
        </w:tc>
        <w:tc>
          <w:tcPr>
            <w:tcW w:w="2048" w:type="dxa"/>
            <w:vAlign w:val="center"/>
          </w:tcPr>
          <w:p w14:paraId="28FF9C23" w14:textId="7F357F2A" w:rsidR="000953B5" w:rsidRPr="00100732" w:rsidRDefault="00576858" w:rsidP="000953B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6 662</w:t>
            </w:r>
          </w:p>
        </w:tc>
        <w:tc>
          <w:tcPr>
            <w:tcW w:w="2048" w:type="dxa"/>
            <w:vAlign w:val="center"/>
          </w:tcPr>
          <w:p w14:paraId="7115BDBC" w14:textId="28E00345" w:rsidR="000953B5" w:rsidRPr="00100732" w:rsidRDefault="002861F6" w:rsidP="00A92D8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27 144</w:t>
            </w:r>
          </w:p>
        </w:tc>
      </w:tr>
      <w:tr w:rsidR="000953B5" w:rsidRPr="000A3C58" w14:paraId="7DD34A2D" w14:textId="77777777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F31263" w14:textId="77777777"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  <w:p w14:paraId="0A155FCC" w14:textId="77777777" w:rsidR="000953B5" w:rsidRPr="00291DCB" w:rsidRDefault="000953B5" w:rsidP="000953B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8C416" w14:textId="1D70A6E6" w:rsidR="000953B5" w:rsidRPr="00100732" w:rsidRDefault="00100732" w:rsidP="00100732">
            <w:pPr>
              <w:pStyle w:val="Odsekzoznamu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-735 266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78577BEC" w14:textId="356FD876" w:rsidR="000953B5" w:rsidRPr="00100732" w:rsidRDefault="00100732" w:rsidP="000953B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63 077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14:paraId="4F39F75B" w14:textId="56D39FA5" w:rsidR="000953B5" w:rsidRPr="00100732" w:rsidRDefault="00100732" w:rsidP="00BA467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00732">
              <w:rPr>
                <w:rFonts w:ascii="Arial Narrow" w:hAnsi="Arial Narrow"/>
                <w:b/>
                <w:bCs/>
                <w:sz w:val="18"/>
                <w:szCs w:val="18"/>
              </w:rPr>
              <w:t>-672 189</w:t>
            </w:r>
          </w:p>
        </w:tc>
      </w:tr>
    </w:tbl>
    <w:p w14:paraId="2DD1A4AC" w14:textId="77777777" w:rsidR="000669B7" w:rsidRPr="000A3C58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14:paraId="5EA72BEE" w14:textId="77777777" w:rsidR="000669B7" w:rsidRPr="003B51B2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B51B2">
        <w:rPr>
          <w:rFonts w:ascii="Arial Narrow" w:hAnsi="Arial Narrow"/>
          <w:b/>
          <w:bCs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3B51B2" w14:paraId="3F412B54" w14:textId="77777777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D344F" w14:textId="77777777" w:rsidR="000669B7" w:rsidRPr="003B51B2" w:rsidRDefault="000669B7" w:rsidP="00F4554D">
            <w:pPr>
              <w:pStyle w:val="TopHeader"/>
            </w:pPr>
            <w:r w:rsidRPr="003B51B2">
              <w:t>Pohľadávky podľa zostatkovej</w:t>
            </w:r>
          </w:p>
          <w:p w14:paraId="02DC954B" w14:textId="77777777" w:rsidR="000669B7" w:rsidRPr="003B51B2" w:rsidRDefault="000669B7" w:rsidP="00F4554D">
            <w:pPr>
              <w:pStyle w:val="TopHeader"/>
            </w:pPr>
            <w:r w:rsidRPr="003B51B2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80282" w14:textId="77777777" w:rsidR="000669B7" w:rsidRPr="003B51B2" w:rsidRDefault="000669B7" w:rsidP="00F4554D">
            <w:pPr>
              <w:pStyle w:val="TopHeader"/>
            </w:pPr>
            <w:r w:rsidRPr="003B51B2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653222" w14:textId="77777777" w:rsidR="000669B7" w:rsidRPr="003B51B2" w:rsidRDefault="000669B7" w:rsidP="00F4554D">
            <w:pPr>
              <w:pStyle w:val="TopHeader"/>
            </w:pPr>
            <w:r w:rsidRPr="003B51B2">
              <w:t>Bezprostredne predchádzajúce účtovné obdobie</w:t>
            </w:r>
          </w:p>
        </w:tc>
      </w:tr>
      <w:tr w:rsidR="000669B7" w:rsidRPr="003B51B2" w14:paraId="685DFA3D" w14:textId="77777777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7FB59" w14:textId="77777777" w:rsidR="000669B7" w:rsidRPr="003B51B2" w:rsidRDefault="000669B7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26A43" w14:textId="77777777" w:rsidR="000669B7" w:rsidRPr="003B51B2" w:rsidRDefault="00964ED4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35985" w14:textId="77777777" w:rsidR="000669B7" w:rsidRPr="003B51B2" w:rsidRDefault="00000CBD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C</w:t>
            </w:r>
          </w:p>
        </w:tc>
      </w:tr>
      <w:tr w:rsidR="008673CB" w:rsidRPr="003B51B2" w14:paraId="1B200A46" w14:textId="77777777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5D577" w14:textId="77777777" w:rsidR="008673CB" w:rsidRPr="003B51B2" w:rsidRDefault="008673CB" w:rsidP="008673CB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EB383C" w14:textId="1510D6CE" w:rsidR="008673CB" w:rsidRPr="00360499" w:rsidRDefault="00157872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60499">
              <w:rPr>
                <w:rFonts w:ascii="Arial Narrow" w:hAnsi="Arial Narrow"/>
                <w:sz w:val="18"/>
                <w:szCs w:val="18"/>
              </w:rPr>
              <w:t>63 077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D90EF7" w14:textId="22205151" w:rsidR="008673CB" w:rsidRPr="005D1C62" w:rsidRDefault="008673CB" w:rsidP="008673CB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79 127</w:t>
            </w:r>
          </w:p>
        </w:tc>
      </w:tr>
      <w:tr w:rsidR="008673CB" w:rsidRPr="003B51B2" w14:paraId="6408CFB2" w14:textId="77777777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6F287" w14:textId="77777777" w:rsidR="008673CB" w:rsidRPr="003B51B2" w:rsidRDefault="008673CB" w:rsidP="008673CB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02E960" w14:textId="0ACB9535" w:rsidR="008673CB" w:rsidRPr="00360499" w:rsidRDefault="002861F6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60499">
              <w:rPr>
                <w:rFonts w:ascii="Arial Narrow" w:hAnsi="Arial Narrow"/>
                <w:sz w:val="18"/>
                <w:szCs w:val="18"/>
              </w:rPr>
              <w:t>6 662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FFAE4" w14:textId="3A22BB36" w:rsidR="008673CB" w:rsidRPr="005D1C62" w:rsidRDefault="008673CB" w:rsidP="008673CB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5 275</w:t>
            </w:r>
          </w:p>
        </w:tc>
      </w:tr>
      <w:tr w:rsidR="008673CB" w:rsidRPr="003B51B2" w14:paraId="245C1FFD" w14:textId="77777777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DBD2" w14:textId="77777777" w:rsidR="008673CB" w:rsidRPr="003B51B2" w:rsidRDefault="008673CB" w:rsidP="008673CB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41E04D" w14:textId="7799A6B6" w:rsidR="008673CB" w:rsidRPr="00360499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60499">
              <w:rPr>
                <w:rFonts w:ascii="Arial Narrow" w:hAnsi="Arial Narrow"/>
                <w:sz w:val="18"/>
                <w:szCs w:val="18"/>
              </w:rPr>
              <w:t>-</w:t>
            </w:r>
            <w:r w:rsidR="00157872" w:rsidRPr="00360499">
              <w:rPr>
                <w:rFonts w:ascii="Arial Narrow" w:hAnsi="Arial Narrow"/>
                <w:sz w:val="18"/>
                <w:szCs w:val="18"/>
              </w:rPr>
              <w:t>735 266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46E214" w14:textId="592798F4" w:rsidR="008673CB" w:rsidRPr="009726AA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-449 044</w:t>
            </w:r>
          </w:p>
        </w:tc>
      </w:tr>
      <w:tr w:rsidR="008673CB" w:rsidRPr="003B51B2" w14:paraId="500BF2EA" w14:textId="77777777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3F729" w14:textId="77777777" w:rsidR="008673CB" w:rsidRPr="003B51B2" w:rsidRDefault="008673CB" w:rsidP="008673CB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6DE053" w14:textId="456AD791" w:rsidR="008673CB" w:rsidRPr="00360499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60499">
              <w:rPr>
                <w:rFonts w:ascii="Arial Narrow" w:hAnsi="Arial Narrow"/>
                <w:sz w:val="18"/>
                <w:szCs w:val="18"/>
              </w:rPr>
              <w:t xml:space="preserve">20 </w:t>
            </w:r>
            <w:r w:rsidR="002861F6" w:rsidRPr="00360499">
              <w:rPr>
                <w:rFonts w:ascii="Arial Narrow" w:hAnsi="Arial Narrow"/>
                <w:sz w:val="18"/>
                <w:szCs w:val="18"/>
              </w:rPr>
              <w:t>482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439085" w14:textId="784D75A0" w:rsidR="008673CB" w:rsidRPr="009726AA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6FED">
              <w:rPr>
                <w:rFonts w:ascii="Arial Narrow" w:hAnsi="Arial Narrow"/>
                <w:sz w:val="18"/>
                <w:szCs w:val="18"/>
              </w:rPr>
              <w:t>20 354</w:t>
            </w:r>
          </w:p>
        </w:tc>
      </w:tr>
      <w:tr w:rsidR="008673CB" w:rsidRPr="003B51B2" w14:paraId="52AA00F6" w14:textId="77777777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72E87A" w14:textId="77777777" w:rsidR="008673CB" w:rsidRPr="003B51B2" w:rsidRDefault="008673CB" w:rsidP="008673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D789F" w14:textId="6C13D243" w:rsidR="008673CB" w:rsidRPr="00360499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60499"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="00360499" w:rsidRPr="00360499">
              <w:rPr>
                <w:rFonts w:ascii="Arial Narrow" w:hAnsi="Arial Narrow"/>
                <w:b/>
                <w:sz w:val="18"/>
                <w:szCs w:val="18"/>
              </w:rPr>
              <w:t>645</w:t>
            </w:r>
            <w:r w:rsidRPr="003604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360499" w:rsidRPr="00360499">
              <w:rPr>
                <w:rFonts w:ascii="Arial Narrow" w:hAnsi="Arial Narrow"/>
                <w:b/>
                <w:sz w:val="18"/>
                <w:szCs w:val="18"/>
              </w:rPr>
              <w:t>045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14:paraId="3B193F9B" w14:textId="60D979A9" w:rsidR="008673CB" w:rsidRPr="009726AA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6FED">
              <w:rPr>
                <w:rFonts w:ascii="Arial Narrow" w:hAnsi="Arial Narrow"/>
                <w:b/>
                <w:sz w:val="18"/>
                <w:szCs w:val="18"/>
              </w:rPr>
              <w:t>-344 288</w:t>
            </w:r>
          </w:p>
        </w:tc>
      </w:tr>
      <w:tr w:rsidR="008673CB" w:rsidRPr="003B51B2" w14:paraId="6B95940F" w14:textId="77777777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EF3CD89" w14:textId="77777777" w:rsidR="008673CB" w:rsidRPr="003B51B2" w:rsidRDefault="008673CB" w:rsidP="008673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0D763" w14:textId="4241D1AB" w:rsidR="008673CB" w:rsidRPr="00360499" w:rsidRDefault="002861F6" w:rsidP="008673C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60499">
              <w:rPr>
                <w:rFonts w:ascii="Arial Narrow" w:hAnsi="Arial Narrow"/>
                <w:b/>
                <w:sz w:val="18"/>
                <w:szCs w:val="18"/>
              </w:rPr>
              <w:t>27 144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14:paraId="68F3C9E7" w14:textId="06FE5833" w:rsidR="008673CB" w:rsidRPr="009726AA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6FED">
              <w:rPr>
                <w:rFonts w:ascii="Arial Narrow" w:hAnsi="Arial Narrow"/>
                <w:b/>
                <w:sz w:val="18"/>
                <w:szCs w:val="18"/>
              </w:rPr>
              <w:t>25 629</w:t>
            </w:r>
          </w:p>
        </w:tc>
      </w:tr>
      <w:tr w:rsidR="008673CB" w:rsidRPr="003B51B2" w14:paraId="3F7D44BB" w14:textId="77777777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45DE7ED" w14:textId="77777777" w:rsidR="008673CB" w:rsidRPr="003B51B2" w:rsidRDefault="008673CB" w:rsidP="008673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75F45" w14:textId="14A0E02E" w:rsidR="008673CB" w:rsidRPr="00360499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60499"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="00157872" w:rsidRPr="00360499">
              <w:rPr>
                <w:rFonts w:ascii="Arial Narrow" w:hAnsi="Arial Narrow"/>
                <w:b/>
                <w:sz w:val="18"/>
                <w:szCs w:val="18"/>
              </w:rPr>
              <w:t>672 189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14:paraId="272E8A52" w14:textId="63852406" w:rsidR="008673CB" w:rsidRPr="009726AA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6FED">
              <w:rPr>
                <w:rFonts w:ascii="Arial Narrow" w:hAnsi="Arial Narrow"/>
                <w:b/>
                <w:sz w:val="18"/>
                <w:szCs w:val="18"/>
              </w:rPr>
              <w:t>-369 917</w:t>
            </w:r>
          </w:p>
        </w:tc>
      </w:tr>
      <w:tr w:rsidR="008673CB" w:rsidRPr="000A3C58" w14:paraId="2CD2B7E4" w14:textId="77777777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14:paraId="43C29037" w14:textId="77777777" w:rsidR="008673CB" w:rsidRPr="00157377" w:rsidRDefault="008673CB" w:rsidP="008673CB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lastRenderedPageBreak/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14:paraId="1A235AB6" w14:textId="77777777" w:rsidR="008673CB" w:rsidRPr="00672422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7242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804" w:type="dxa"/>
            <w:vAlign w:val="center"/>
          </w:tcPr>
          <w:p w14:paraId="595BAB97" w14:textId="7A4BA2D3" w:rsidR="008673CB" w:rsidRPr="00DA0C55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3B6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673CB" w:rsidRPr="000A3C58" w14:paraId="272A4A3E" w14:textId="77777777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14:paraId="2AE57F38" w14:textId="77777777" w:rsidR="008673CB" w:rsidRPr="00157377" w:rsidRDefault="008673CB" w:rsidP="008673CB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 – prevádzka domov</w:t>
            </w:r>
          </w:p>
          <w:p w14:paraId="414E5592" w14:textId="77777777" w:rsidR="008673CB" w:rsidRPr="00157377" w:rsidRDefault="008673CB" w:rsidP="008673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14:paraId="75358DCA" w14:textId="366108A7" w:rsidR="008673CB" w:rsidRPr="00672422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72422">
              <w:rPr>
                <w:rFonts w:ascii="Arial Narrow" w:hAnsi="Arial Narrow"/>
                <w:sz w:val="18"/>
                <w:szCs w:val="18"/>
              </w:rPr>
              <w:t>1</w:t>
            </w:r>
            <w:r w:rsidR="00672422" w:rsidRPr="00672422">
              <w:rPr>
                <w:rFonts w:ascii="Arial Narrow" w:hAnsi="Arial Narrow"/>
                <w:sz w:val="18"/>
                <w:szCs w:val="18"/>
              </w:rPr>
              <w:t>5</w:t>
            </w:r>
            <w:r w:rsidRPr="00672422">
              <w:rPr>
                <w:rFonts w:ascii="Arial Narrow" w:hAnsi="Arial Narrow"/>
                <w:sz w:val="18"/>
                <w:szCs w:val="18"/>
              </w:rPr>
              <w:t> </w:t>
            </w:r>
            <w:r w:rsidR="00672422" w:rsidRPr="00672422">
              <w:rPr>
                <w:rFonts w:ascii="Arial Narrow" w:hAnsi="Arial Narrow"/>
                <w:sz w:val="18"/>
                <w:szCs w:val="18"/>
              </w:rPr>
              <w:t>320</w:t>
            </w:r>
            <w:r w:rsidRPr="0067242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2422" w:rsidRPr="00672422">
              <w:rPr>
                <w:rFonts w:ascii="Arial Narrow" w:hAnsi="Arial Narrow"/>
                <w:sz w:val="18"/>
                <w:szCs w:val="18"/>
              </w:rPr>
              <w:t>589</w:t>
            </w:r>
          </w:p>
        </w:tc>
        <w:tc>
          <w:tcPr>
            <w:tcW w:w="2804" w:type="dxa"/>
            <w:vAlign w:val="center"/>
          </w:tcPr>
          <w:p w14:paraId="228D70BA" w14:textId="53A0ED88" w:rsidR="008673CB" w:rsidRPr="005F5174" w:rsidRDefault="008673CB" w:rsidP="008673C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3B67">
              <w:rPr>
                <w:rFonts w:ascii="Arial Narrow" w:hAnsi="Arial Narrow"/>
                <w:sz w:val="18"/>
                <w:szCs w:val="18"/>
              </w:rPr>
              <w:t>14 465 047</w:t>
            </w:r>
          </w:p>
        </w:tc>
      </w:tr>
      <w:tr w:rsidR="008673CB" w:rsidRPr="000A3C58" w14:paraId="1E9FA2EC" w14:textId="77777777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14:paraId="1C6EE89E" w14:textId="77777777" w:rsidR="008673CB" w:rsidRPr="00157377" w:rsidRDefault="008673CB" w:rsidP="008673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14:paraId="65DEC2CC" w14:textId="7E8E82A7" w:rsidR="008673CB" w:rsidRPr="00672422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672422"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="00672422"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>320</w:t>
            </w:r>
            <w:r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672422"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>589</w:t>
            </w:r>
          </w:p>
        </w:tc>
        <w:tc>
          <w:tcPr>
            <w:tcW w:w="2804" w:type="dxa"/>
            <w:vAlign w:val="center"/>
          </w:tcPr>
          <w:p w14:paraId="2DE3FE4D" w14:textId="30016947" w:rsidR="008673CB" w:rsidRPr="005F5174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3B67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</w:tr>
      <w:tr w:rsidR="008673CB" w:rsidRPr="000A3C58" w14:paraId="1E361B70" w14:textId="77777777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14:paraId="6D39EE21" w14:textId="77777777" w:rsidR="008673CB" w:rsidRPr="00157377" w:rsidRDefault="008673CB" w:rsidP="008673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14:paraId="6271633E" w14:textId="77777777" w:rsidR="008673CB" w:rsidRPr="00672422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04" w:type="dxa"/>
            <w:vAlign w:val="center"/>
          </w:tcPr>
          <w:p w14:paraId="32F93A16" w14:textId="7D838492" w:rsidR="008673CB" w:rsidRPr="005F5174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3B67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  <w:tr w:rsidR="008673CB" w:rsidRPr="000A3C58" w14:paraId="280FBDBF" w14:textId="77777777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C74911" w14:textId="77777777" w:rsidR="008673CB" w:rsidRPr="00157377" w:rsidRDefault="008673CB" w:rsidP="008673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ADF8E" w14:textId="3EC43026" w:rsidR="008673CB" w:rsidRPr="00672422" w:rsidRDefault="00672422" w:rsidP="008673C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72422">
              <w:rPr>
                <w:rFonts w:ascii="Arial Narrow" w:hAnsi="Arial Narrow"/>
                <w:b/>
                <w:bCs/>
                <w:sz w:val="18"/>
                <w:szCs w:val="18"/>
              </w:rPr>
              <w:t>15 320 589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14:paraId="676EFDE9" w14:textId="4257BA72" w:rsidR="008673CB" w:rsidRPr="005F5174" w:rsidRDefault="008673CB" w:rsidP="008673CB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3B67">
              <w:rPr>
                <w:rFonts w:ascii="Arial Narrow" w:hAnsi="Arial Narrow"/>
                <w:b/>
                <w:bCs/>
                <w:sz w:val="18"/>
                <w:szCs w:val="18"/>
              </w:rPr>
              <w:t>14 465 047</w:t>
            </w:r>
          </w:p>
        </w:tc>
      </w:tr>
    </w:tbl>
    <w:p w14:paraId="7EEF03A7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326C1182" w14:textId="77777777" w:rsidR="000669B7" w:rsidRPr="003A4FE5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</w:t>
      </w:r>
      <w:r w:rsidR="00E1754D" w:rsidRPr="003A4FE5">
        <w:rPr>
          <w:rFonts w:ascii="Arial Narrow" w:hAnsi="Arial Narrow"/>
          <w:color w:val="000000" w:themeColor="text1"/>
          <w:sz w:val="22"/>
          <w:szCs w:val="22"/>
        </w:rPr>
        <w:t>6</w:t>
      </w:r>
      <w:r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 w:rsidRPr="003A4FE5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3A4FE5" w14:paraId="18CA2B6F" w14:textId="77777777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E87B2B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CA23BF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</w:tr>
      <w:tr w:rsidR="000669B7" w:rsidRPr="003A4FE5" w14:paraId="22D72C70" w14:textId="77777777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EF0FB05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AC36A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876FC1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pohľadávky</w:t>
            </w:r>
          </w:p>
        </w:tc>
      </w:tr>
      <w:tr w:rsidR="000669B7" w:rsidRPr="003A4FE5" w14:paraId="5420E60B" w14:textId="77777777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078C4" w14:textId="77777777"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5B3E5" w14:textId="77777777"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8C336F9" w14:textId="77777777"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14:paraId="169C663D" w14:textId="77777777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D2609F1" w14:textId="77777777"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582325" w14:textId="77777777"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5B48E595" w14:textId="77777777"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14:paraId="1E2539F6" w14:textId="77777777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AF53A" w14:textId="77777777"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E54FE" w14:textId="77777777"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BF3A1D" w14:textId="77777777"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152D5A87" w14:textId="77777777" w:rsidR="000669B7" w:rsidRPr="003A4FE5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14:paraId="07F69D73" w14:textId="77777777" w:rsidR="000669B7" w:rsidRPr="003A4FE5" w:rsidRDefault="00E1754D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17</w:t>
      </w:r>
      <w:r w:rsidR="000669B7"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w)  prílohy č. 3 o krátkodobom finančnom majetku </w:t>
      </w:r>
    </w:p>
    <w:p w14:paraId="1B03054B" w14:textId="77777777" w:rsidR="000669B7" w:rsidRPr="003A4FE5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0A3C58" w14:paraId="219584F9" w14:textId="77777777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ED0C8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C6DE3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A06027" w14:textId="77777777"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Bezprostredne predchádzajúce účtovné obdobie</w:t>
            </w:r>
          </w:p>
        </w:tc>
      </w:tr>
      <w:tr w:rsidR="00B91BA8" w:rsidRPr="000A3C58" w14:paraId="291CFC83" w14:textId="77777777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1AFEE8" w14:textId="77777777" w:rsidR="00B91BA8" w:rsidRPr="009A2C2B" w:rsidRDefault="00B91BA8" w:rsidP="00B91B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Pokladnica, ceniny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1B178" w14:textId="75674405" w:rsidR="00B91BA8" w:rsidRPr="00D935DA" w:rsidRDefault="00F96E8D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35DA">
              <w:rPr>
                <w:rFonts w:ascii="Arial Narrow" w:hAnsi="Arial Narrow"/>
                <w:sz w:val="18"/>
                <w:szCs w:val="18"/>
              </w:rPr>
              <w:t>16 834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14:paraId="09F2225D" w14:textId="773438E0" w:rsidR="00B91BA8" w:rsidRPr="0017517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16 808</w:t>
            </w:r>
          </w:p>
        </w:tc>
      </w:tr>
      <w:tr w:rsidR="00B91BA8" w:rsidRPr="000A3C58" w14:paraId="2A7C9DDC" w14:textId="77777777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14:paraId="5810064E" w14:textId="77777777" w:rsidR="00B91BA8" w:rsidRPr="009A2C2B" w:rsidRDefault="00B91BA8" w:rsidP="00B91BA8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14:paraId="79CEBA92" w14:textId="1BB62264" w:rsidR="00B91BA8" w:rsidRPr="00D935DA" w:rsidRDefault="00B91BA8" w:rsidP="00B91BA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35DA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545B4" w:rsidRPr="00D935DA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Pr="00D935DA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2545B4" w:rsidRPr="00D935DA">
              <w:rPr>
                <w:rFonts w:ascii="Arial Narrow" w:hAnsi="Arial Narrow"/>
                <w:b/>
                <w:sz w:val="18"/>
                <w:szCs w:val="18"/>
              </w:rPr>
              <w:t>103</w:t>
            </w:r>
            <w:r w:rsidRPr="00D935D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2545B4" w:rsidRPr="00D935DA">
              <w:rPr>
                <w:rFonts w:ascii="Arial Narrow" w:hAnsi="Arial Narrow"/>
                <w:b/>
                <w:sz w:val="18"/>
                <w:szCs w:val="18"/>
              </w:rPr>
              <w:t>141</w:t>
            </w:r>
          </w:p>
        </w:tc>
        <w:tc>
          <w:tcPr>
            <w:tcW w:w="2351" w:type="dxa"/>
            <w:vAlign w:val="center"/>
          </w:tcPr>
          <w:p w14:paraId="0AD863E2" w14:textId="52A50C22" w:rsidR="00B91BA8" w:rsidRPr="0017517A" w:rsidRDefault="00B91BA8" w:rsidP="00B91BA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sz w:val="18"/>
                <w:szCs w:val="18"/>
              </w:rPr>
              <w:t>13 769 525</w:t>
            </w:r>
          </w:p>
        </w:tc>
      </w:tr>
      <w:tr w:rsidR="00B91BA8" w:rsidRPr="000A3C58" w14:paraId="01E24853" w14:textId="77777777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14:paraId="09C0C2B6" w14:textId="77777777" w:rsidR="00B91BA8" w:rsidRPr="009A2C2B" w:rsidRDefault="00B91BA8" w:rsidP="00B91B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14:paraId="42FA8607" w14:textId="2803D001" w:rsidR="00B91BA8" w:rsidRPr="00D935D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35DA">
              <w:rPr>
                <w:rFonts w:ascii="Arial Narrow" w:hAnsi="Arial Narrow"/>
                <w:sz w:val="18"/>
                <w:szCs w:val="18"/>
              </w:rPr>
              <w:t>2</w:t>
            </w:r>
            <w:r w:rsidR="002545B4" w:rsidRPr="00D935DA">
              <w:rPr>
                <w:rFonts w:ascii="Arial Narrow" w:hAnsi="Arial Narrow"/>
                <w:sz w:val="18"/>
                <w:szCs w:val="18"/>
              </w:rPr>
              <w:t>7</w:t>
            </w:r>
            <w:r w:rsidRPr="00D935DA">
              <w:rPr>
                <w:rFonts w:ascii="Arial Narrow" w:hAnsi="Arial Narrow"/>
                <w:sz w:val="18"/>
                <w:szCs w:val="18"/>
              </w:rPr>
              <w:t xml:space="preserve">3 </w:t>
            </w:r>
            <w:r w:rsidR="002545B4" w:rsidRPr="00D935DA">
              <w:rPr>
                <w:rFonts w:ascii="Arial Narrow" w:hAnsi="Arial Narrow"/>
                <w:sz w:val="18"/>
                <w:szCs w:val="18"/>
              </w:rPr>
              <w:t>695</w:t>
            </w:r>
          </w:p>
        </w:tc>
        <w:tc>
          <w:tcPr>
            <w:tcW w:w="2351" w:type="dxa"/>
            <w:vAlign w:val="center"/>
          </w:tcPr>
          <w:p w14:paraId="1FF48014" w14:textId="4CD4D584" w:rsidR="00B91BA8" w:rsidRPr="0017517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253 765</w:t>
            </w:r>
          </w:p>
        </w:tc>
      </w:tr>
      <w:tr w:rsidR="00B91BA8" w:rsidRPr="000A3C58" w14:paraId="2B8EF076" w14:textId="77777777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14:paraId="60FD4F73" w14:textId="77777777" w:rsidR="00B91BA8" w:rsidRPr="009A2C2B" w:rsidRDefault="00B91BA8" w:rsidP="00B91B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14:paraId="70DDCA90" w14:textId="43A30726" w:rsidR="00B91BA8" w:rsidRPr="00D935D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35DA">
              <w:rPr>
                <w:rFonts w:ascii="Arial Narrow" w:hAnsi="Arial Narrow"/>
                <w:sz w:val="18"/>
                <w:szCs w:val="18"/>
              </w:rPr>
              <w:t>13 </w:t>
            </w:r>
            <w:r w:rsidR="002545B4" w:rsidRPr="00D935DA">
              <w:rPr>
                <w:rFonts w:ascii="Arial Narrow" w:hAnsi="Arial Narrow"/>
                <w:sz w:val="18"/>
                <w:szCs w:val="18"/>
              </w:rPr>
              <w:t>829</w:t>
            </w:r>
            <w:r w:rsidRPr="00D935D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545B4" w:rsidRPr="00D935DA">
              <w:rPr>
                <w:rFonts w:ascii="Arial Narrow" w:hAnsi="Arial Narrow"/>
                <w:sz w:val="18"/>
                <w:szCs w:val="18"/>
              </w:rPr>
              <w:t>446</w:t>
            </w:r>
          </w:p>
        </w:tc>
        <w:tc>
          <w:tcPr>
            <w:tcW w:w="2351" w:type="dxa"/>
            <w:vAlign w:val="center"/>
          </w:tcPr>
          <w:p w14:paraId="07B0FAB7" w14:textId="2BA72A2C" w:rsidR="00B91BA8" w:rsidRPr="0017517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13 515 760</w:t>
            </w:r>
          </w:p>
        </w:tc>
      </w:tr>
      <w:tr w:rsidR="00B91BA8" w:rsidRPr="000A3C58" w14:paraId="5FF09756" w14:textId="77777777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14:paraId="25AB9844" w14:textId="77777777" w:rsidR="00B91BA8" w:rsidRPr="009A2C2B" w:rsidRDefault="00B91BA8" w:rsidP="00B91B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Bankové účty termínované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14:paraId="42FD216D" w14:textId="77777777" w:rsidR="00B91BA8" w:rsidRPr="00D935D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35D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351" w:type="dxa"/>
            <w:vAlign w:val="center"/>
          </w:tcPr>
          <w:p w14:paraId="03F81955" w14:textId="57C3742A" w:rsidR="00B91BA8" w:rsidRPr="0017517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B91BA8" w:rsidRPr="000A3C58" w14:paraId="5102B38D" w14:textId="77777777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14:paraId="2BEAA6B2" w14:textId="77777777" w:rsidR="00B91BA8" w:rsidRPr="009A2C2B" w:rsidRDefault="00B91BA8" w:rsidP="00B91B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14:paraId="6409B615" w14:textId="77777777" w:rsidR="00B91BA8" w:rsidRPr="00D935D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35D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351" w:type="dxa"/>
            <w:vAlign w:val="center"/>
          </w:tcPr>
          <w:p w14:paraId="639B1F0A" w14:textId="0949B982" w:rsidR="00B91BA8" w:rsidRPr="0017517A" w:rsidRDefault="00B91BA8" w:rsidP="00B91B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A034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B91BA8" w:rsidRPr="000A3C58" w14:paraId="6D90BA00" w14:textId="77777777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14:paraId="6FAEF7CB" w14:textId="77777777" w:rsidR="00B91BA8" w:rsidRPr="009A2C2B" w:rsidRDefault="00B91BA8" w:rsidP="00B91BA8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14:paraId="26652334" w14:textId="1F4D1E0E" w:rsidR="00B91BA8" w:rsidRPr="00D935DA" w:rsidRDefault="00B91BA8" w:rsidP="00B91B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2545B4"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4</w:t>
            </w:r>
            <w:r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="002545B4"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119</w:t>
            </w:r>
            <w:r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2545B4"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975</w:t>
            </w:r>
          </w:p>
        </w:tc>
        <w:tc>
          <w:tcPr>
            <w:tcW w:w="2351" w:type="dxa"/>
            <w:vAlign w:val="center"/>
          </w:tcPr>
          <w:p w14:paraId="1104507E" w14:textId="7CBC2995" w:rsidR="00B91BA8" w:rsidRPr="0017517A" w:rsidRDefault="00B91BA8" w:rsidP="00B91B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13 786 333</w:t>
            </w:r>
          </w:p>
        </w:tc>
      </w:tr>
      <w:tr w:rsidR="00B91BA8" w:rsidRPr="000A3C58" w14:paraId="28376B0D" w14:textId="77777777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14:paraId="643C9619" w14:textId="77777777" w:rsidR="00B91BA8" w:rsidRPr="009A2C2B" w:rsidRDefault="00B91BA8" w:rsidP="00B91BA8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14:paraId="03571FEB" w14:textId="170B0102" w:rsidR="00B91BA8" w:rsidRPr="00D935DA" w:rsidRDefault="00B91BA8" w:rsidP="00B91B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="002545B4"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0 </w:t>
            </w:r>
            <w:r w:rsidR="002545B4"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529</w:t>
            </w:r>
          </w:p>
        </w:tc>
        <w:tc>
          <w:tcPr>
            <w:tcW w:w="2351" w:type="dxa"/>
            <w:vAlign w:val="center"/>
          </w:tcPr>
          <w:p w14:paraId="40701DE3" w14:textId="251AD2A1" w:rsidR="00B91BA8" w:rsidRPr="0017517A" w:rsidRDefault="00B91BA8" w:rsidP="00B91B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270 573</w:t>
            </w:r>
          </w:p>
        </w:tc>
      </w:tr>
      <w:tr w:rsidR="00B91BA8" w:rsidRPr="000A3C58" w14:paraId="6C4CF7C5" w14:textId="77777777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12A68A" w14:textId="77777777" w:rsidR="00B91BA8" w:rsidRPr="009A2C2B" w:rsidRDefault="00B91BA8" w:rsidP="00B91BA8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BEDA5" w14:textId="230D5B90" w:rsidR="00B91BA8" w:rsidRPr="00D935DA" w:rsidRDefault="00B91BA8" w:rsidP="00B91B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13 </w:t>
            </w:r>
            <w:r w:rsidR="002545B4"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829</w:t>
            </w:r>
            <w:r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2545B4" w:rsidRPr="00D935DA">
              <w:rPr>
                <w:rFonts w:ascii="Arial Narrow" w:hAnsi="Arial Narrow"/>
                <w:b/>
                <w:bCs/>
                <w:sz w:val="18"/>
                <w:szCs w:val="18"/>
              </w:rPr>
              <w:t>446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14:paraId="5A28DA56" w14:textId="0F9DD4A2" w:rsidR="00B91BA8" w:rsidRPr="0017517A" w:rsidRDefault="00B91BA8" w:rsidP="00B91B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A034B">
              <w:rPr>
                <w:rFonts w:ascii="Arial Narrow" w:hAnsi="Arial Narrow"/>
                <w:b/>
                <w:bCs/>
                <w:sz w:val="18"/>
                <w:szCs w:val="18"/>
              </w:rPr>
              <w:t>13 515 760</w:t>
            </w:r>
          </w:p>
        </w:tc>
      </w:tr>
    </w:tbl>
    <w:p w14:paraId="5FCA3B4C" w14:textId="77777777" w:rsidR="000669B7" w:rsidRPr="000A3C5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6C51C0D4" w14:textId="77777777" w:rsidR="000669B7" w:rsidRPr="00B8721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  <w:r w:rsidR="000A095D"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B87218" w14:paraId="4A6368BD" w14:textId="77777777" w:rsidTr="00F3131C">
        <w:trPr>
          <w:jc w:val="center"/>
        </w:trPr>
        <w:tc>
          <w:tcPr>
            <w:tcW w:w="338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F6646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Krátkodobý  finančný majetok</w:t>
            </w:r>
          </w:p>
        </w:tc>
        <w:tc>
          <w:tcPr>
            <w:tcW w:w="59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E35C94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Bežné účtovné obdobie</w:t>
            </w:r>
          </w:p>
        </w:tc>
      </w:tr>
      <w:tr w:rsidR="000669B7" w:rsidRPr="00B87218" w14:paraId="5006EF97" w14:textId="77777777" w:rsidTr="00F3131C">
        <w:trPr>
          <w:jc w:val="center"/>
        </w:trPr>
        <w:tc>
          <w:tcPr>
            <w:tcW w:w="338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605BB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6C66C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7283A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Prírastky</w:t>
            </w:r>
          </w:p>
          <w:p w14:paraId="66CF10CF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4C9F0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Úbytky</w:t>
            </w:r>
          </w:p>
          <w:p w14:paraId="0883D5E1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B0DC79" w14:textId="77777777"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konci účtovného obdobia</w:t>
            </w:r>
          </w:p>
        </w:tc>
      </w:tr>
      <w:tr w:rsidR="000669B7" w:rsidRPr="00B87218" w14:paraId="163F7B62" w14:textId="77777777" w:rsidTr="00F3131C">
        <w:trPr>
          <w:trHeight w:val="74"/>
          <w:jc w:val="center"/>
        </w:trPr>
        <w:tc>
          <w:tcPr>
            <w:tcW w:w="3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24155" w14:textId="77777777"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a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2CAC" w14:textId="77777777"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b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BB7AC" w14:textId="77777777" w:rsidR="000669B7" w:rsidRPr="00B87218" w:rsidRDefault="00964ED4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C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21E9E" w14:textId="77777777"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d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2D8B22" w14:textId="77777777"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e</w:t>
            </w:r>
          </w:p>
        </w:tc>
      </w:tr>
      <w:tr w:rsidR="000669B7" w:rsidRPr="00B87218" w14:paraId="2177FB0A" w14:textId="77777777" w:rsidTr="00F3131C">
        <w:trPr>
          <w:jc w:val="center"/>
        </w:trPr>
        <w:tc>
          <w:tcPr>
            <w:tcW w:w="33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D24E3" w14:textId="77777777"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Majetkové CP na obchodovanie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CDA7B" w14:textId="77777777"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vAlign w:val="center"/>
          </w:tcPr>
          <w:p w14:paraId="2DC65523" w14:textId="77777777"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14:paraId="2CBCD8E3" w14:textId="77777777"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63D946A4" w14:textId="77777777" w:rsidR="000669B7" w:rsidRPr="00B87218" w:rsidRDefault="00F3131C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14:paraId="799D06BE" w14:textId="77777777" w:rsidTr="00F3131C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14:paraId="12E672F8" w14:textId="77777777"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na obchodovanie</w:t>
            </w:r>
          </w:p>
        </w:tc>
        <w:tc>
          <w:tcPr>
            <w:tcW w:w="1730" w:type="dxa"/>
            <w:tcBorders>
              <w:left w:val="single" w:sz="12" w:space="0" w:color="auto"/>
            </w:tcBorders>
            <w:vAlign w:val="center"/>
          </w:tcPr>
          <w:p w14:paraId="2DD560BF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vAlign w:val="center"/>
          </w:tcPr>
          <w:p w14:paraId="6DED5241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vAlign w:val="center"/>
          </w:tcPr>
          <w:p w14:paraId="447983C5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vAlign w:val="center"/>
          </w:tcPr>
          <w:p w14:paraId="04C0F5A9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14:paraId="3DD29213" w14:textId="77777777" w:rsidTr="00F3131C">
        <w:trPr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18A9A0" w14:textId="77777777"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Emisné kvóty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3029AF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14:paraId="23BBC7C9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75EC401C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03646710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14:paraId="6A3A2FE4" w14:textId="77777777" w:rsidTr="00F3131C">
        <w:trPr>
          <w:jc w:val="center"/>
        </w:trPr>
        <w:tc>
          <w:tcPr>
            <w:tcW w:w="338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23AC4C2" w14:textId="77777777"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9B28DC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14:paraId="627B465A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2E46E102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7032DC4C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14:paraId="1B521469" w14:textId="77777777" w:rsidTr="00F3131C">
        <w:trPr>
          <w:jc w:val="center"/>
        </w:trPr>
        <w:tc>
          <w:tcPr>
            <w:tcW w:w="338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54C2767" w14:textId="77777777"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realizovateľné CP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9071A2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6" w:space="0" w:color="auto"/>
            </w:tcBorders>
            <w:vAlign w:val="center"/>
          </w:tcPr>
          <w:p w14:paraId="71643E2C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</w:tcBorders>
            <w:vAlign w:val="center"/>
          </w:tcPr>
          <w:p w14:paraId="2DB21486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23CA19F2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14:paraId="1287CE8B" w14:textId="77777777" w:rsidTr="00F3131C">
        <w:trPr>
          <w:jc w:val="center"/>
        </w:trPr>
        <w:tc>
          <w:tcPr>
            <w:tcW w:w="3389" w:type="dxa"/>
            <w:tcBorders>
              <w:right w:val="single" w:sz="12" w:space="0" w:color="auto"/>
            </w:tcBorders>
            <w:vAlign w:val="center"/>
          </w:tcPr>
          <w:p w14:paraId="36E5BC2A" w14:textId="77777777" w:rsidR="00F3131C" w:rsidRPr="00B87218" w:rsidRDefault="00F3131C" w:rsidP="00F3131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730" w:type="dxa"/>
            <w:tcBorders>
              <w:left w:val="single" w:sz="12" w:space="0" w:color="auto"/>
            </w:tcBorders>
            <w:vAlign w:val="center"/>
          </w:tcPr>
          <w:p w14:paraId="26705DB1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vAlign w:val="center"/>
          </w:tcPr>
          <w:p w14:paraId="3FC71F40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vAlign w:val="center"/>
          </w:tcPr>
          <w:p w14:paraId="5506ACD2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vAlign w:val="center"/>
          </w:tcPr>
          <w:p w14:paraId="7C20D492" w14:textId="77777777" w:rsidR="00F3131C" w:rsidRPr="00B87218" w:rsidRDefault="00F3131C" w:rsidP="00F3131C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F3131C" w:rsidRPr="00B87218" w14:paraId="2DE066CC" w14:textId="77777777" w:rsidTr="00F3131C">
        <w:trPr>
          <w:jc w:val="center"/>
        </w:trPr>
        <w:tc>
          <w:tcPr>
            <w:tcW w:w="3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B5461" w14:textId="77777777" w:rsidR="00F3131C" w:rsidRPr="00B87218" w:rsidRDefault="00F3131C" w:rsidP="00F3131C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Krátkodobý finančný majetok spolu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0FBAE" w14:textId="77777777"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bottom w:val="single" w:sz="12" w:space="0" w:color="auto"/>
            </w:tcBorders>
            <w:vAlign w:val="center"/>
          </w:tcPr>
          <w:p w14:paraId="50B43886" w14:textId="77777777"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14:paraId="2CE93F54" w14:textId="77777777"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0B2F3A68" w14:textId="77777777" w:rsidR="00F3131C" w:rsidRPr="00F3131C" w:rsidRDefault="00F3131C" w:rsidP="00F3131C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F3131C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4D470BC" w14:textId="77777777" w:rsidR="00EB1174" w:rsidRPr="00B87218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</w:p>
    <w:p w14:paraId="34F5A0DB" w14:textId="77777777" w:rsidR="000669B7" w:rsidRPr="00B8721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1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8</w:t>
      </w: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- nemáme</w:t>
      </w:r>
    </w:p>
    <w:p w14:paraId="4E28D31D" w14:textId="77777777"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14:paraId="0F37EC69" w14:textId="77777777" w:rsidR="000669B7" w:rsidRPr="00B87218" w:rsidRDefault="00E1754D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19</w:t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>-nemáme</w:t>
      </w:r>
    </w:p>
    <w:p w14:paraId="6F7528B2" w14:textId="77777777" w:rsidR="000669B7" w:rsidRPr="00B87218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14:paraId="7CA72979" w14:textId="77777777" w:rsidR="000669B7" w:rsidRPr="00B87218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</w:rPr>
        <w:t>0</w:t>
      </w:r>
      <w:r w:rsidRPr="00B87218">
        <w:rPr>
          <w:rFonts w:ascii="Arial Narrow" w:hAnsi="Arial Narrow"/>
          <w:color w:val="000000" w:themeColor="text1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14:paraId="33EF0E0E" w14:textId="77777777" w:rsidR="000669B7" w:rsidRPr="00B87218" w:rsidRDefault="006D6292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begin"/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instrText xml:space="preserve"> MERGEFIELD p36 </w:instrText>
      </w: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end"/>
      </w:r>
    </w:p>
    <w:p w14:paraId="74FAF5BE" w14:textId="77777777" w:rsidR="002B0C3F" w:rsidRPr="00B87218" w:rsidRDefault="002B0C3F" w:rsidP="002B0C3F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Informácie k časti F. písm.  zb) prílohy č. 3 o vlastných akciách – nemáme</w:t>
      </w:r>
    </w:p>
    <w:p w14:paraId="5AB25EE0" w14:textId="77777777" w:rsidR="00EB1174" w:rsidRPr="00F14A67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07EEA41A" w14:textId="77777777" w:rsidR="000669B7" w:rsidRPr="00F14A6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14A67">
        <w:rPr>
          <w:rFonts w:ascii="Arial Narrow" w:hAnsi="Arial Narrow"/>
          <w:sz w:val="22"/>
          <w:szCs w:val="22"/>
        </w:rPr>
        <w:t>Informácie k časti F. písm.  z</w:t>
      </w:r>
      <w:r w:rsidR="002B0C3F" w:rsidRPr="00F14A67">
        <w:rPr>
          <w:rFonts w:ascii="Arial Narrow" w:hAnsi="Arial Narrow"/>
          <w:sz w:val="22"/>
          <w:szCs w:val="22"/>
        </w:rPr>
        <w:t>c</w:t>
      </w:r>
      <w:r w:rsidRPr="00F14A67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F14A67" w14:paraId="0739FE97" w14:textId="77777777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A1C0F" w14:textId="77777777" w:rsidR="000669B7" w:rsidRPr="00F14A67" w:rsidRDefault="000669B7" w:rsidP="00F4554D">
            <w:pPr>
              <w:pStyle w:val="TopHeader"/>
            </w:pPr>
            <w:r w:rsidRPr="00F14A67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36882" w14:textId="77777777" w:rsidR="000669B7" w:rsidRPr="00F14A67" w:rsidRDefault="000669B7" w:rsidP="00F4554D">
            <w:pPr>
              <w:pStyle w:val="TopHeader"/>
            </w:pPr>
            <w:r w:rsidRPr="00F14A67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BCFCC5" w14:textId="77777777" w:rsidR="000669B7" w:rsidRPr="00F14A67" w:rsidRDefault="000669B7" w:rsidP="00F4554D">
            <w:pPr>
              <w:pStyle w:val="TopHeader"/>
            </w:pPr>
            <w:r w:rsidRPr="00F14A67">
              <w:t>Bezprostredne predchádzajúce účtovné obdobie</w:t>
            </w:r>
          </w:p>
        </w:tc>
      </w:tr>
      <w:tr w:rsidR="00491AB9" w:rsidRPr="00F14A67" w14:paraId="562BB511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8A558" w14:textId="77777777" w:rsidR="00491AB9" w:rsidRPr="00F14A67" w:rsidRDefault="00491AB9" w:rsidP="00491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4A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1C0D8A" w14:textId="77777777"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0F4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40488A" w14:textId="77777777"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491AB9" w:rsidRPr="00F14A67" w14:paraId="2771AD47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E2C68" w14:textId="77777777" w:rsidR="00491AB9" w:rsidRPr="00F14A67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aTxt04291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8A8CD1" w14:textId="77777777"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48EB25" w14:textId="77777777"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91AB9" w:rsidRPr="00F14A67" w14:paraId="144C3F33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15788" w14:textId="77777777" w:rsidR="00491AB9" w:rsidRPr="00F14A67" w:rsidRDefault="00491AB9" w:rsidP="00491AB9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aTxt04292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57D4F8" w14:textId="77777777" w:rsidR="00491AB9" w:rsidRPr="00090F42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0F4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F9222C2" w14:textId="77777777" w:rsidR="00491AB9" w:rsidRPr="00C93D65" w:rsidRDefault="003F36CF" w:rsidP="00491A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7466B" w:rsidRPr="000A3C58" w14:paraId="77D461C5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4F62" w14:textId="77777777" w:rsidR="0007466B" w:rsidRPr="001D675A" w:rsidRDefault="0007466B" w:rsidP="000746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F43DC" w14:textId="780A5CB9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48F3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C7049F" w:rsidRPr="00FC48F3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Pr="00FC48F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7049F" w:rsidRPr="00FC48F3">
              <w:rPr>
                <w:rFonts w:ascii="Arial Narrow" w:hAnsi="Arial Narrow"/>
                <w:b/>
                <w:sz w:val="18"/>
                <w:szCs w:val="18"/>
              </w:rPr>
              <w:t>923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0B1FEB" w14:textId="0E8A4B1D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A5C">
              <w:rPr>
                <w:rFonts w:ascii="Arial Narrow" w:hAnsi="Arial Narrow"/>
                <w:b/>
                <w:sz w:val="18"/>
                <w:szCs w:val="18"/>
              </w:rPr>
              <w:t>144 460</w:t>
            </w:r>
          </w:p>
        </w:tc>
      </w:tr>
      <w:tr w:rsidR="0007466B" w:rsidRPr="000A3C58" w14:paraId="324D7877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7B5E2" w14:textId="77777777" w:rsidR="0007466B" w:rsidRPr="001D675A" w:rsidRDefault="0007466B" w:rsidP="000746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C96790" w14:textId="75DDB4B0" w:rsidR="0007466B" w:rsidRPr="00FC48F3" w:rsidRDefault="00B51A26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48F3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07466B" w:rsidRPr="00FC48F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C48F3">
              <w:rPr>
                <w:rFonts w:ascii="Arial Narrow" w:hAnsi="Arial Narrow"/>
                <w:b/>
                <w:sz w:val="18"/>
                <w:szCs w:val="18"/>
              </w:rPr>
              <w:t>833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96A53A" w14:textId="730E4BD5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A5C">
              <w:rPr>
                <w:rFonts w:ascii="Arial Narrow" w:hAnsi="Arial Narrow"/>
                <w:b/>
                <w:sz w:val="18"/>
                <w:szCs w:val="18"/>
              </w:rPr>
              <w:t>3 214</w:t>
            </w:r>
          </w:p>
        </w:tc>
      </w:tr>
      <w:tr w:rsidR="0007466B" w:rsidRPr="000A3C58" w14:paraId="772A83F2" w14:textId="77777777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33143" w14:textId="77777777" w:rsidR="0007466B" w:rsidRPr="001D675A" w:rsidRDefault="0007466B" w:rsidP="000746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55D4D8" w14:textId="08A18916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48F3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975C6C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Pr="00FC48F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75C6C">
              <w:rPr>
                <w:rFonts w:ascii="Arial Narrow" w:hAnsi="Arial Narrow"/>
                <w:b/>
                <w:sz w:val="18"/>
                <w:szCs w:val="18"/>
              </w:rPr>
              <w:t>090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D345D3" w14:textId="7E980051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3A5C">
              <w:rPr>
                <w:rFonts w:ascii="Arial Narrow" w:hAnsi="Arial Narrow"/>
                <w:b/>
                <w:sz w:val="18"/>
                <w:szCs w:val="18"/>
              </w:rPr>
              <w:t>141 246</w:t>
            </w:r>
          </w:p>
        </w:tc>
      </w:tr>
      <w:tr w:rsidR="0007466B" w:rsidRPr="000A3C58" w14:paraId="5BA1FF68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4C204" w14:textId="77777777" w:rsidR="0007466B" w:rsidRPr="001D675A" w:rsidRDefault="0007466B" w:rsidP="0007466B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Zaplatené poistné na nasledujúce obdobie</w:t>
            </w:r>
            <w:r w:rsidRPr="001D675A">
              <w:fldChar w:fldCharType="begin"/>
            </w:r>
            <w:r w:rsidRPr="001D675A">
              <w:instrText xml:space="preserve"> MERGEFIELD  aTxt04302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3EAE4" w14:textId="549BD3E5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>14</w:t>
            </w:r>
            <w:r w:rsidR="00975C6C">
              <w:rPr>
                <w:rFonts w:ascii="Arial Narrow" w:hAnsi="Arial Narrow"/>
                <w:sz w:val="18"/>
                <w:szCs w:val="18"/>
              </w:rPr>
              <w:t>1</w:t>
            </w:r>
            <w:r w:rsidRPr="00FC48F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75C6C">
              <w:rPr>
                <w:rFonts w:ascii="Arial Narrow" w:hAnsi="Arial Narrow"/>
                <w:sz w:val="18"/>
                <w:szCs w:val="18"/>
              </w:rPr>
              <w:t>624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14:paraId="2C372C0F" w14:textId="4BE4C867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>142 482</w:t>
            </w:r>
          </w:p>
        </w:tc>
      </w:tr>
      <w:tr w:rsidR="0007466B" w:rsidRPr="000A3C58" w14:paraId="5505AE4F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02F51" w14:textId="77777777" w:rsidR="0007466B" w:rsidRPr="001D675A" w:rsidRDefault="0007466B" w:rsidP="0007466B">
            <w:r w:rsidRPr="001D675A"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41DE6" w14:textId="378B1828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B51A26" w:rsidRPr="00FC48F3">
              <w:rPr>
                <w:rFonts w:ascii="Arial Narrow" w:hAnsi="Arial Narrow"/>
                <w:sz w:val="18"/>
                <w:szCs w:val="18"/>
              </w:rPr>
              <w:t>534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14:paraId="01EBFAEB" w14:textId="60EEBAF2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>1 236</w:t>
            </w:r>
          </w:p>
        </w:tc>
      </w:tr>
      <w:tr w:rsidR="0007466B" w:rsidRPr="000A3C58" w14:paraId="712C91B4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FCFB98" w14:textId="77777777" w:rsidR="0007466B" w:rsidRPr="001D675A" w:rsidRDefault="0007466B" w:rsidP="0007466B">
            <w:r w:rsidRPr="001D675A"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CE077" w14:textId="2016E223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>14</w:t>
            </w:r>
            <w:r w:rsidR="00B51A26" w:rsidRPr="00FC48F3">
              <w:rPr>
                <w:rFonts w:ascii="Arial Narrow" w:hAnsi="Arial Narrow"/>
                <w:sz w:val="18"/>
                <w:szCs w:val="18"/>
              </w:rPr>
              <w:t>0</w:t>
            </w:r>
            <w:r w:rsidRPr="00FC48F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51A26" w:rsidRPr="00FC48F3">
              <w:rPr>
                <w:rFonts w:ascii="Arial Narrow" w:hAnsi="Arial Narrow"/>
                <w:sz w:val="18"/>
                <w:szCs w:val="18"/>
              </w:rPr>
              <w:t>090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14:paraId="514C24CC" w14:textId="671FB023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>141 246</w:t>
            </w:r>
          </w:p>
        </w:tc>
      </w:tr>
      <w:tr w:rsidR="0007466B" w:rsidRPr="000A3C58" w14:paraId="3E31556D" w14:textId="77777777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EA04C" w14:textId="77777777" w:rsidR="0007466B" w:rsidRPr="001D675A" w:rsidRDefault="0007466B" w:rsidP="0007466B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Soft. licenčné poplatky a iné – správa OSBD Martin</w:t>
            </w:r>
            <w:r w:rsidRPr="001D675A">
              <w:fldChar w:fldCharType="begin"/>
            </w:r>
            <w:r w:rsidRPr="001D675A">
              <w:instrText xml:space="preserve"> MERGEFIELD  aTxt04303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871D4" w14:textId="57266F82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B51A26" w:rsidRPr="00FC48F3">
              <w:rPr>
                <w:rFonts w:ascii="Arial Narrow" w:hAnsi="Arial Narrow"/>
                <w:sz w:val="18"/>
                <w:szCs w:val="18"/>
              </w:rPr>
              <w:t>299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14:paraId="36F3B346" w14:textId="4FAE0362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3A5C">
              <w:rPr>
                <w:rFonts w:ascii="Arial Narrow" w:hAnsi="Arial Narrow"/>
                <w:sz w:val="18"/>
                <w:szCs w:val="18"/>
              </w:rPr>
              <w:t>1 978</w:t>
            </w:r>
          </w:p>
        </w:tc>
      </w:tr>
      <w:tr w:rsidR="0007466B" w:rsidRPr="000A3C58" w14:paraId="188CC2A4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71E01" w14:textId="77777777" w:rsidR="0007466B" w:rsidRPr="001D675A" w:rsidRDefault="0007466B" w:rsidP="000746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36B2F3" w14:textId="77777777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48F3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C0306" w14:textId="504BB536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34DAC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07466B" w:rsidRPr="000A3C58" w14:paraId="2610E85C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13CFAA" w14:textId="77777777" w:rsidR="0007466B" w:rsidRPr="001D675A" w:rsidRDefault="0007466B" w:rsidP="0007466B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28E89" w14:textId="77777777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14:paraId="4CF31F9F" w14:textId="0B0787DB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34D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7466B" w:rsidRPr="000A3C58" w14:paraId="7C1D07B4" w14:textId="77777777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AEE3D7" w14:textId="77777777" w:rsidR="0007466B" w:rsidRPr="001D675A" w:rsidRDefault="0007466B" w:rsidP="0007466B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aTxt04314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7A7D0" w14:textId="77777777" w:rsidR="0007466B" w:rsidRPr="00FC48F3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14:paraId="6C9DC860" w14:textId="2F92BC4B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34DA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07466B" w:rsidRPr="000A3C58" w14:paraId="3A98A042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D75E9" w14:textId="77777777" w:rsidR="0007466B" w:rsidRPr="008D11A8" w:rsidRDefault="0007466B" w:rsidP="000746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1264F" w14:textId="70FC4210" w:rsidR="0007466B" w:rsidRPr="00FC48F3" w:rsidRDefault="002C7835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48F3">
              <w:rPr>
                <w:rFonts w:ascii="Arial Narrow" w:hAnsi="Arial Narrow"/>
                <w:b/>
                <w:sz w:val="18"/>
                <w:szCs w:val="18"/>
              </w:rPr>
              <w:t>8 915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7AD85" w14:textId="768753D4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597D">
              <w:rPr>
                <w:rFonts w:ascii="Arial Narrow" w:hAnsi="Arial Narrow"/>
                <w:b/>
                <w:sz w:val="18"/>
                <w:szCs w:val="18"/>
              </w:rPr>
              <w:t>6 376</w:t>
            </w:r>
          </w:p>
        </w:tc>
      </w:tr>
      <w:tr w:rsidR="0007466B" w:rsidRPr="000A3C58" w14:paraId="093CDFEE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8CEC2" w14:textId="77777777" w:rsidR="0007466B" w:rsidRPr="008D11A8" w:rsidRDefault="0007466B" w:rsidP="000746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0A697" w14:textId="223484C7" w:rsidR="0007466B" w:rsidRPr="00FC48F3" w:rsidRDefault="002C7835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48F3">
              <w:rPr>
                <w:rFonts w:ascii="Arial Narrow" w:hAnsi="Arial Narrow"/>
                <w:b/>
                <w:sz w:val="18"/>
                <w:szCs w:val="18"/>
              </w:rPr>
              <w:t>1019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73DEF3" w14:textId="0468DA2B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597D">
              <w:rPr>
                <w:rFonts w:ascii="Arial Narrow" w:hAnsi="Arial Narrow"/>
                <w:b/>
                <w:sz w:val="18"/>
                <w:szCs w:val="18"/>
              </w:rPr>
              <w:t>461</w:t>
            </w:r>
          </w:p>
        </w:tc>
      </w:tr>
      <w:tr w:rsidR="0007466B" w:rsidRPr="000A3C58" w14:paraId="4A91F8E0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76428" w14:textId="77777777" w:rsidR="0007466B" w:rsidRPr="008D11A8" w:rsidRDefault="0007466B" w:rsidP="0007466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A434D" w14:textId="73AD7FA1" w:rsidR="0007466B" w:rsidRPr="00FC48F3" w:rsidRDefault="002C7835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48F3">
              <w:rPr>
                <w:rFonts w:ascii="Arial Narrow" w:hAnsi="Arial Narrow"/>
                <w:b/>
                <w:sz w:val="18"/>
                <w:szCs w:val="18"/>
              </w:rPr>
              <w:t>7896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4A2AF" w14:textId="4C60DBEB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597D">
              <w:rPr>
                <w:rFonts w:ascii="Arial Narrow" w:hAnsi="Arial Narrow"/>
                <w:b/>
                <w:sz w:val="18"/>
                <w:szCs w:val="18"/>
              </w:rPr>
              <w:t>5 915</w:t>
            </w:r>
          </w:p>
        </w:tc>
      </w:tr>
      <w:tr w:rsidR="0007466B" w:rsidRPr="000A3C58" w14:paraId="005D7FB3" w14:textId="7777777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059964" w14:textId="1C0987F9" w:rsidR="0007466B" w:rsidRPr="008D11A8" w:rsidRDefault="0007466B" w:rsidP="0007466B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</w:t>
            </w:r>
            <w:r w:rsidR="00950C5F">
              <w:t>,...</w:t>
            </w:r>
            <w:r w:rsidRPr="008D11A8">
              <w:t xml:space="preserve"> – správa OSBD Martin</w:t>
            </w:r>
            <w:r w:rsidRPr="008D11A8">
              <w:fldChar w:fldCharType="begin"/>
            </w:r>
            <w:r w:rsidRPr="008D11A8">
              <w:instrText xml:space="preserve"> MERGEFIELD  aTxt04324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A805F" w14:textId="12928F92" w:rsidR="0007466B" w:rsidRPr="00FC48F3" w:rsidRDefault="002C7835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>1 019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14:paraId="6B7B9DB1" w14:textId="7F304DBD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597D">
              <w:rPr>
                <w:rFonts w:ascii="Arial Narrow" w:hAnsi="Arial Narrow"/>
                <w:sz w:val="18"/>
                <w:szCs w:val="18"/>
              </w:rPr>
              <w:t>461</w:t>
            </w:r>
          </w:p>
        </w:tc>
      </w:tr>
      <w:tr w:rsidR="0007466B" w:rsidRPr="000A3C58" w14:paraId="65A9C253" w14:textId="77777777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14:paraId="1DF894D3" w14:textId="77777777" w:rsidR="0007466B" w:rsidRPr="008D11A8" w:rsidRDefault="0007466B" w:rsidP="0007466B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energie, ÚK,... – prevádzka domov</w:t>
            </w:r>
            <w:r w:rsidRPr="008D11A8">
              <w:fldChar w:fldCharType="begin"/>
            </w:r>
            <w:r w:rsidRPr="008D11A8">
              <w:instrText xml:space="preserve"> MERGEFIELD  aTxt04325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14:paraId="64722F3B" w14:textId="15C2FCCC" w:rsidR="0007466B" w:rsidRPr="00FC48F3" w:rsidRDefault="002C7835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>6 602</w:t>
            </w:r>
          </w:p>
        </w:tc>
        <w:tc>
          <w:tcPr>
            <w:tcW w:w="2476" w:type="dxa"/>
            <w:vAlign w:val="center"/>
          </w:tcPr>
          <w:p w14:paraId="0B8AC4BA" w14:textId="14C047FF" w:rsidR="0007466B" w:rsidRPr="00090F42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597D">
              <w:rPr>
                <w:rFonts w:ascii="Arial Narrow" w:hAnsi="Arial Narrow"/>
                <w:sz w:val="18"/>
                <w:szCs w:val="18"/>
              </w:rPr>
              <w:t>5 567</w:t>
            </w:r>
          </w:p>
        </w:tc>
      </w:tr>
      <w:tr w:rsidR="0007466B" w:rsidRPr="000A3C58" w14:paraId="54F0A33F" w14:textId="77777777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90D12E" w14:textId="77777777" w:rsidR="0007466B" w:rsidRPr="008D11A8" w:rsidRDefault="0007466B" w:rsidP="0007466B">
            <w:r w:rsidRPr="008D11A8">
              <w:t xml:space="preserve">Príjem </w:t>
            </w:r>
            <w:r>
              <w:t>iný</w:t>
            </w:r>
            <w:r w:rsidRPr="008D11A8">
              <w:t xml:space="preserve"> – prevádzka domov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5A230" w14:textId="5D18D976" w:rsidR="0007466B" w:rsidRPr="00FC48F3" w:rsidRDefault="00950C5F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48F3">
              <w:rPr>
                <w:rFonts w:ascii="Arial Narrow" w:hAnsi="Arial Narrow"/>
                <w:sz w:val="18"/>
                <w:szCs w:val="18"/>
              </w:rPr>
              <w:t>1 294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14:paraId="451BC20F" w14:textId="463E4DB8" w:rsidR="0007466B" w:rsidRPr="00C93D65" w:rsidRDefault="0007466B" w:rsidP="000746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597D">
              <w:rPr>
                <w:rFonts w:ascii="Arial Narrow" w:hAnsi="Arial Narrow"/>
                <w:sz w:val="18"/>
                <w:szCs w:val="18"/>
              </w:rPr>
              <w:t>348</w:t>
            </w:r>
          </w:p>
        </w:tc>
      </w:tr>
    </w:tbl>
    <w:p w14:paraId="2EB39402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3A41EEB0" w14:textId="77777777" w:rsidR="000669B7" w:rsidRPr="00AF6A6B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lastRenderedPageBreak/>
        <w:t>2</w:t>
      </w:r>
      <w:r w:rsidR="00E1754D" w:rsidRPr="00AF6A6B">
        <w:rPr>
          <w:rFonts w:ascii="Arial Narrow" w:hAnsi="Arial Narrow"/>
          <w:color w:val="000000" w:themeColor="text1"/>
          <w:sz w:val="22"/>
          <w:szCs w:val="22"/>
        </w:rPr>
        <w:t>1</w:t>
      </w:r>
      <w:r w:rsidRPr="00AF6A6B">
        <w:rPr>
          <w:rFonts w:ascii="Arial Narrow" w:hAnsi="Arial Narrow"/>
          <w:color w:val="000000" w:themeColor="text1"/>
          <w:sz w:val="22"/>
          <w:szCs w:val="22"/>
        </w:rPr>
        <w:t>. Informácie k časti F. písm. z</w:t>
      </w:r>
      <w:r w:rsidR="001A6EEF" w:rsidRPr="00AF6A6B">
        <w:rPr>
          <w:rFonts w:ascii="Arial Narrow" w:hAnsi="Arial Narrow"/>
          <w:color w:val="000000" w:themeColor="text1"/>
          <w:sz w:val="22"/>
          <w:szCs w:val="22"/>
        </w:rPr>
        <w:t>d</w:t>
      </w:r>
      <w:r w:rsidRPr="00AF6A6B">
        <w:rPr>
          <w:rFonts w:ascii="Arial Narrow" w:hAnsi="Arial Narrow"/>
          <w:color w:val="000000" w:themeColor="text1"/>
          <w:sz w:val="22"/>
          <w:szCs w:val="22"/>
        </w:rPr>
        <w:t>) prílohy č. 3 o majetku prenajatom formou finančného prenájmu</w:t>
      </w:r>
      <w:r w:rsidR="009A0BDF" w:rsidRPr="00AF6A6B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14:paraId="0E6EA73D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461285B5" w14:textId="77777777" w:rsidR="000669B7" w:rsidRPr="00AF6A6B" w:rsidRDefault="00E1754D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22</w:t>
      </w:r>
      <w:r w:rsidR="000669B7"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 w:rsidRPr="00AF6A6B">
        <w:rPr>
          <w:rFonts w:ascii="Arial Narrow" w:hAnsi="Arial Narrow"/>
          <w:color w:val="000000" w:themeColor="text1"/>
          <w:sz w:val="22"/>
          <w:szCs w:val="22"/>
        </w:rPr>
        <w:t xml:space="preserve"> - údaje sa týkajú iba správy OSBD Martin</w:t>
      </w:r>
    </w:p>
    <w:p w14:paraId="4FA05395" w14:textId="77777777"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14:paraId="45A308E7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36B5F" w14:textId="77777777"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AF91A" w14:textId="77777777"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14:paraId="453A5BE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95113" w14:textId="77777777"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81781" w14:textId="1CF4003F" w:rsidR="000669B7" w:rsidRPr="003E1D47" w:rsidRDefault="00475054" w:rsidP="0060576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A701E9" w:rsidRPr="003E1D4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869</w:t>
            </w:r>
          </w:p>
        </w:tc>
      </w:tr>
      <w:tr w:rsidR="000669B7" w:rsidRPr="00AF6A6B" w14:paraId="7C1F205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53F14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1D401" w14:textId="77777777" w:rsidR="000669B7" w:rsidRPr="003E1D4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D4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AF6A6B" w14:paraId="2B4C069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9E003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3A489" w14:textId="77777777"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14:paraId="32CA05A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6B5FD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07589" w14:textId="77777777"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14:paraId="1985916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88FE6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51A0E" w14:textId="0DE58A64" w:rsidR="000669B7" w:rsidRPr="003E1D47" w:rsidRDefault="00E73F8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D47">
              <w:rPr>
                <w:rFonts w:ascii="Arial Narrow" w:hAnsi="Arial Narrow"/>
                <w:sz w:val="22"/>
                <w:szCs w:val="22"/>
              </w:rPr>
              <w:t>1</w:t>
            </w:r>
            <w:r w:rsidR="00A701E9" w:rsidRPr="003E1D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20E18">
              <w:rPr>
                <w:rFonts w:ascii="Arial Narrow" w:hAnsi="Arial Narrow"/>
                <w:sz w:val="22"/>
                <w:szCs w:val="22"/>
              </w:rPr>
              <w:t>3</w:t>
            </w:r>
            <w:r w:rsidRPr="003E1D47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0669B7" w:rsidRPr="00AF6A6B" w14:paraId="6D50DE8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91D07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B56E2" w14:textId="77777777"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14:paraId="358D51C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71892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6865C" w14:textId="77777777"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14:paraId="7EBB5B5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7681C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1B6B7" w14:textId="77777777"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14:paraId="320C68B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B7EFA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33886" w14:textId="77777777" w:rsidR="000669B7" w:rsidRPr="003E1D47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6A6B" w:rsidRPr="00AF6A6B" w14:paraId="1156CA8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8F318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r w:rsidR="00AA1239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29A50" w14:textId="65BA243B" w:rsidR="000669B7" w:rsidRPr="003E1D47" w:rsidRDefault="00475054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05769" w:rsidRPr="003E1D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20E18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AF6A6B" w:rsidRPr="00AF6A6B" w14:paraId="2CC7849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554BF" w14:textId="77777777"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EED6" w14:textId="368EF57F" w:rsidR="000669B7" w:rsidRPr="003E1D47" w:rsidRDefault="00475054" w:rsidP="00AF6A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5 869</w:t>
            </w:r>
          </w:p>
        </w:tc>
      </w:tr>
    </w:tbl>
    <w:p w14:paraId="7D35C667" w14:textId="77777777" w:rsidR="00961D2E" w:rsidRPr="00AF6A6B" w:rsidRDefault="00961D2E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14:paraId="130956CE" w14:textId="77777777"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14:paraId="786CC54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3DA33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6CDA9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AF6A6B" w14:paraId="2952588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82800" w14:textId="77777777"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37CAA" w14:textId="77777777" w:rsidR="000669B7" w:rsidRPr="00AF6A6B" w:rsidRDefault="00A701E9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0669B7" w:rsidRPr="00AF6A6B" w14:paraId="408E2E8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C0E69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1AF47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</w:tr>
      <w:tr w:rsidR="000669B7" w:rsidRPr="00AF6A6B" w14:paraId="07691FA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BD4ED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44071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14:paraId="78B7C5B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0BD2F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69AA7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14:paraId="3369355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80D03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813B7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14:paraId="161EB3E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0069F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AEE8E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14:paraId="7B3165C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85120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D18E9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14:paraId="6A497C7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A79E8" w14:textId="77777777"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38170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14:paraId="3E4A58ED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85505" w14:textId="77777777"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2635B" w14:textId="77777777"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45423EC9" w14:textId="77777777"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14:paraId="196F71D3" w14:textId="77777777" w:rsidR="000669B7" w:rsidRPr="000614D8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2</w:t>
      </w:r>
      <w:r w:rsidR="00E1754D" w:rsidRPr="000614D8">
        <w:rPr>
          <w:rFonts w:ascii="Arial Narrow" w:hAnsi="Arial Narrow"/>
          <w:sz w:val="22"/>
          <w:szCs w:val="22"/>
        </w:rPr>
        <w:t>3</w:t>
      </w:r>
      <w:r w:rsidRPr="000614D8">
        <w:rPr>
          <w:rFonts w:ascii="Arial Narrow" w:hAnsi="Arial Narrow"/>
          <w:sz w:val="22"/>
          <w:szCs w:val="22"/>
        </w:rPr>
        <w:t>. Informácie k časti G. písm. b) prílohy č. 3 o</w:t>
      </w:r>
      <w:r w:rsidR="001A6EEF" w:rsidRPr="000614D8">
        <w:rPr>
          <w:rFonts w:ascii="Arial Narrow" w:hAnsi="Arial Narrow"/>
          <w:sz w:val="22"/>
          <w:szCs w:val="22"/>
        </w:rPr>
        <w:t> </w:t>
      </w:r>
      <w:r w:rsidRPr="000614D8">
        <w:rPr>
          <w:rFonts w:ascii="Arial Narrow" w:hAnsi="Arial Narrow"/>
          <w:sz w:val="22"/>
          <w:szCs w:val="22"/>
        </w:rPr>
        <w:t>rezervách</w:t>
      </w:r>
      <w:r w:rsidR="001A6EEF" w:rsidRPr="000614D8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14:paraId="636E6618" w14:textId="77777777" w:rsidR="000669B7" w:rsidRPr="000614D8" w:rsidRDefault="000669B7" w:rsidP="000669B7">
      <w:pPr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0614D8" w14:paraId="2893021B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F9AA3" w14:textId="77777777" w:rsidR="000669B7" w:rsidRPr="000614D8" w:rsidRDefault="000669B7" w:rsidP="00F4554D">
            <w:pPr>
              <w:pStyle w:val="TopHeader"/>
            </w:pPr>
            <w:r w:rsidRPr="000614D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129E" w14:textId="77777777" w:rsidR="000669B7" w:rsidRPr="000614D8" w:rsidRDefault="000669B7" w:rsidP="00F4554D">
            <w:pPr>
              <w:pStyle w:val="TopHeader"/>
            </w:pPr>
            <w:r w:rsidRPr="000614D8">
              <w:t>Bežné účtovné obdobie</w:t>
            </w:r>
          </w:p>
        </w:tc>
      </w:tr>
      <w:tr w:rsidR="000669B7" w:rsidRPr="000614D8" w14:paraId="27BA61D6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47CF5" w14:textId="77777777" w:rsidR="000669B7" w:rsidRPr="000614D8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A90DB" w14:textId="77777777" w:rsidR="000669B7" w:rsidRPr="000614D8" w:rsidRDefault="000669B7" w:rsidP="00F4554D">
            <w:pPr>
              <w:pStyle w:val="TopHeader"/>
            </w:pPr>
            <w:r w:rsidRPr="000614D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3F0D4" w14:textId="77777777" w:rsidR="000669B7" w:rsidRPr="000614D8" w:rsidRDefault="000669B7" w:rsidP="00F4554D">
            <w:pPr>
              <w:pStyle w:val="TopHeader"/>
            </w:pPr>
            <w:r w:rsidRPr="000614D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AFBF6" w14:textId="77777777" w:rsidR="000669B7" w:rsidRPr="000614D8" w:rsidRDefault="000669B7" w:rsidP="00F4554D">
            <w:pPr>
              <w:pStyle w:val="TopHeader"/>
            </w:pPr>
            <w:r w:rsidRPr="000614D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0EB75" w14:textId="77777777" w:rsidR="000669B7" w:rsidRPr="000614D8" w:rsidRDefault="000669B7" w:rsidP="00F4554D">
            <w:pPr>
              <w:pStyle w:val="TopHeader"/>
            </w:pPr>
            <w:r w:rsidRPr="000614D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587E0" w14:textId="77777777" w:rsidR="000669B7" w:rsidRPr="000614D8" w:rsidRDefault="000669B7" w:rsidP="00F4554D">
            <w:pPr>
              <w:pStyle w:val="TopHeader"/>
            </w:pPr>
            <w:r w:rsidRPr="000614D8">
              <w:t>Stav na konci účtovného obdobia</w:t>
            </w:r>
          </w:p>
        </w:tc>
      </w:tr>
      <w:tr w:rsidR="000669B7" w:rsidRPr="000614D8" w14:paraId="6A718D4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827D5" w14:textId="77777777"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CEF18" w14:textId="77777777"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D47F6" w14:textId="77777777" w:rsidR="000669B7" w:rsidRPr="000614D8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E4C7C" w14:textId="77777777"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F9A6" w14:textId="77777777"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E55E1" w14:textId="77777777"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F3215F" w:rsidRPr="000614D8" w14:paraId="7AD9307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4BB66" w14:textId="77777777"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60827" w14:textId="77777777"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3A0AE" w14:textId="77777777"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7E4E3" w14:textId="77777777"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4C2B7" w14:textId="77777777"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EC6B0" w14:textId="77777777" w:rsidR="00F3215F" w:rsidRPr="000614D8" w:rsidRDefault="00A701E9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F3215F" w:rsidRPr="000614D8" w14:paraId="2A9B65C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3FF6" w14:textId="77777777"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aTxt01401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AE97" w14:textId="77777777"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D91D2" w14:textId="77777777"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239F" w14:textId="77777777"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47D4" w14:textId="77777777"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76B48" w14:textId="77777777" w:rsidR="00F3215F" w:rsidRPr="000614D8" w:rsidRDefault="00A701E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14:paraId="52BD2D5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C34BF" w14:textId="77777777" w:rsidR="00A701E9" w:rsidRPr="000614D8" w:rsidRDefault="00A701E9" w:rsidP="00A701E9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aTxt01402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058BB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D381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BFFA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F9192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046E8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01E9" w:rsidRPr="000614D8" w14:paraId="5BBA164D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0476E" w14:textId="77777777" w:rsidR="00A701E9" w:rsidRPr="000614D8" w:rsidRDefault="00A701E9" w:rsidP="00A701E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119FB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E95EB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A02C9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E98526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6027B" w14:textId="77777777" w:rsidR="00A701E9" w:rsidRPr="000614D8" w:rsidRDefault="00A701E9" w:rsidP="00A701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C0F68" w:rsidRPr="000614D8" w14:paraId="6824101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67E37" w14:textId="77777777" w:rsidR="004C0F68" w:rsidRPr="000614D8" w:rsidRDefault="004C0F68" w:rsidP="004C0F68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4A938" w14:textId="3BFC5713" w:rsidR="004C0F68" w:rsidRPr="00B07B78" w:rsidRDefault="004C0F68" w:rsidP="004C0F6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7B78">
              <w:rPr>
                <w:rFonts w:ascii="Arial Narrow" w:hAnsi="Arial Narrow"/>
                <w:b/>
                <w:sz w:val="18"/>
                <w:szCs w:val="18"/>
              </w:rPr>
              <w:t>29 865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CADC0" w14:textId="41F7373A" w:rsidR="004C0F68" w:rsidRPr="00B07B78" w:rsidRDefault="00B07B78" w:rsidP="004C0F6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7B78">
              <w:rPr>
                <w:rFonts w:ascii="Arial Narrow" w:hAnsi="Arial Narrow"/>
                <w:b/>
                <w:sz w:val="18"/>
                <w:szCs w:val="18"/>
              </w:rPr>
              <w:t>25</w:t>
            </w:r>
            <w:r w:rsidR="004C0F68" w:rsidRPr="00B07B7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07B78">
              <w:rPr>
                <w:rFonts w:ascii="Arial Narrow" w:hAnsi="Arial Narrow"/>
                <w:b/>
                <w:sz w:val="18"/>
                <w:szCs w:val="18"/>
              </w:rPr>
              <w:t>522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26183" w14:textId="6E5C99BF" w:rsidR="004C0F68" w:rsidRPr="00B07B78" w:rsidRDefault="00B07B78" w:rsidP="004C0F6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7B7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4C0F68" w:rsidRPr="00B07B7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07B78">
              <w:rPr>
                <w:rFonts w:ascii="Arial Narrow" w:hAnsi="Arial Narrow"/>
                <w:b/>
                <w:sz w:val="18"/>
                <w:szCs w:val="18"/>
              </w:rPr>
              <w:t>841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3B25C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7B7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E501C" w14:textId="2F855B8E" w:rsidR="004C0F68" w:rsidRPr="00B07B78" w:rsidRDefault="00B07B78" w:rsidP="004C0F6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7B78">
              <w:rPr>
                <w:rFonts w:ascii="Arial Narrow" w:hAnsi="Arial Narrow"/>
                <w:b/>
                <w:sz w:val="18"/>
                <w:szCs w:val="18"/>
              </w:rPr>
              <w:t>51</w:t>
            </w:r>
            <w:r w:rsidR="004C0F68" w:rsidRPr="00B07B7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07B78">
              <w:rPr>
                <w:rFonts w:ascii="Arial Narrow" w:hAnsi="Arial Narrow"/>
                <w:b/>
                <w:sz w:val="18"/>
                <w:szCs w:val="18"/>
              </w:rPr>
              <w:t>546</w:t>
            </w:r>
          </w:p>
        </w:tc>
      </w:tr>
      <w:tr w:rsidR="004C0F68" w:rsidRPr="000614D8" w14:paraId="674EFFE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A6553" w14:textId="77777777" w:rsidR="004C0F68" w:rsidRPr="000614D8" w:rsidRDefault="004C0F68" w:rsidP="004C0F68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5DFD9D" w14:textId="12D52180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5 551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74F6B" w14:textId="6CA54596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4 136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E9E7A" w14:textId="793F2439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3 84</w:t>
            </w:r>
            <w:r w:rsidR="00B07B78" w:rsidRPr="00B07B78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289A9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7DBFB" w14:textId="4AC50DA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5 84</w:t>
            </w:r>
            <w:r w:rsidR="00B07B78" w:rsidRPr="00B07B78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4C0F68" w:rsidRPr="000614D8" w14:paraId="2442224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B3074" w14:textId="77777777" w:rsidR="004C0F68" w:rsidRPr="000614D8" w:rsidRDefault="004C0F68" w:rsidP="004C0F68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Výkon auditu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ECA8E" w14:textId="73CF83C1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D5917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FA756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3823A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7F22A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C0F68" w:rsidRPr="000614D8" w14:paraId="4E45CE1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9E2B9" w14:textId="77777777" w:rsidR="004C0F68" w:rsidRPr="000614D8" w:rsidRDefault="004C0F68" w:rsidP="004C0F68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BA063" w14:textId="116AE751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4ACE2" w14:textId="1DDCAC9C" w:rsidR="004C0F68" w:rsidRPr="00B07B78" w:rsidRDefault="00B07B7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10 052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95FC6" w14:textId="2C892F75" w:rsidR="004C0F68" w:rsidRPr="00B07B78" w:rsidRDefault="00B07B7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C0A90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E3C23" w14:textId="7931191C" w:rsidR="004C0F68" w:rsidRPr="00B07B78" w:rsidRDefault="00B07B7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1</w:t>
            </w:r>
            <w:r w:rsidR="004C0F68" w:rsidRPr="00B07B78">
              <w:rPr>
                <w:rFonts w:ascii="Arial Narrow" w:hAnsi="Arial Narrow"/>
                <w:sz w:val="18"/>
                <w:szCs w:val="18"/>
              </w:rPr>
              <w:t>0</w:t>
            </w:r>
            <w:r w:rsidRPr="00B07B78">
              <w:rPr>
                <w:rFonts w:ascii="Arial Narrow" w:hAnsi="Arial Narrow"/>
                <w:sz w:val="18"/>
                <w:szCs w:val="18"/>
              </w:rPr>
              <w:t xml:space="preserve"> 052</w:t>
            </w:r>
          </w:p>
        </w:tc>
      </w:tr>
      <w:tr w:rsidR="004C0F68" w:rsidRPr="000A3C58" w14:paraId="65D51A1F" w14:textId="77777777" w:rsidTr="00AF6A6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F940E" w14:textId="77777777" w:rsidR="004C0F68" w:rsidRPr="00090F42" w:rsidRDefault="004C0F68" w:rsidP="004C0F68">
            <w:pPr>
              <w:rPr>
                <w:rFonts w:ascii="Arial Narrow" w:hAnsi="Arial Narrow"/>
                <w:sz w:val="22"/>
                <w:szCs w:val="22"/>
              </w:rPr>
            </w:pPr>
            <w:r w:rsidRPr="00090F42">
              <w:rPr>
                <w:rFonts w:ascii="Arial Narrow" w:hAnsi="Arial Narrow"/>
                <w:sz w:val="22"/>
                <w:szCs w:val="22"/>
              </w:rPr>
              <w:t>Na odchodné pri prvom nástupe na dôchodok</w:t>
            </w:r>
            <w:r>
              <w:rPr>
                <w:rFonts w:ascii="Arial Narrow" w:hAnsi="Arial Narrow"/>
                <w:sz w:val="22"/>
                <w:szCs w:val="22"/>
              </w:rPr>
              <w:t>, odstupné</w:t>
            </w:r>
            <w:r w:rsidRPr="00090F4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90F42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 w:rsidRPr="00090F4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FBF2A" w14:textId="158A8B8F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24 314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5A58C" w14:textId="13E93AC4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1</w:t>
            </w:r>
            <w:r w:rsidR="00B07B78" w:rsidRPr="00B07B78">
              <w:rPr>
                <w:rFonts w:ascii="Arial Narrow" w:hAnsi="Arial Narrow"/>
                <w:sz w:val="18"/>
                <w:szCs w:val="18"/>
              </w:rPr>
              <w:t>1</w:t>
            </w:r>
            <w:r w:rsidRPr="00B07B7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07B78" w:rsidRPr="00B07B78">
              <w:rPr>
                <w:rFonts w:ascii="Arial Narrow" w:hAnsi="Arial Narrow"/>
                <w:sz w:val="18"/>
                <w:szCs w:val="18"/>
              </w:rPr>
              <w:t>334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CA5EF" w14:textId="4CE8EA0A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66C89" w14:textId="77777777" w:rsidR="004C0F68" w:rsidRPr="00B07B78" w:rsidRDefault="004C0F6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E8BC7" w14:textId="4EE10655" w:rsidR="004C0F68" w:rsidRPr="00B07B78" w:rsidRDefault="00B07B78" w:rsidP="004C0F6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7B78">
              <w:rPr>
                <w:rFonts w:ascii="Arial Narrow" w:hAnsi="Arial Narrow"/>
                <w:sz w:val="18"/>
                <w:szCs w:val="18"/>
              </w:rPr>
              <w:t>35</w:t>
            </w:r>
            <w:r w:rsidR="004C0F68" w:rsidRPr="00B07B7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07B78">
              <w:rPr>
                <w:rFonts w:ascii="Arial Narrow" w:hAnsi="Arial Narrow"/>
                <w:sz w:val="18"/>
                <w:szCs w:val="18"/>
              </w:rPr>
              <w:t>648</w:t>
            </w:r>
          </w:p>
        </w:tc>
      </w:tr>
    </w:tbl>
    <w:p w14:paraId="3B580662" w14:textId="77777777" w:rsidR="00AF6A6B" w:rsidRDefault="00AF6A6B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3AF99F64" w14:textId="77777777" w:rsidR="000669B7" w:rsidRPr="00AF6A6B" w:rsidRDefault="00AF6A6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pPr w:leftFromText="141" w:rightFromText="141" w:vertAnchor="text" w:horzAnchor="margin" w:tblpY="99"/>
        <w:tblW w:w="5001" w:type="pct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AF6A6B" w:rsidRPr="00AF6A6B" w14:paraId="6FD087B7" w14:textId="77777777" w:rsidTr="00AF6A6B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4853D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83AB1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14:paraId="384A566F" w14:textId="77777777" w:rsidTr="00AF6A6B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37B81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5DFCC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79071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D184A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B589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61CC3" w14:textId="77777777"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konci účtovného obdobia</w:t>
            </w:r>
          </w:p>
        </w:tc>
      </w:tr>
      <w:tr w:rsidR="00AF6A6B" w:rsidRPr="00AF6A6B" w14:paraId="08C82475" w14:textId="77777777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2A1E4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958D6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1B546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42CBA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49D6E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87834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AF6A6B" w:rsidRPr="00AF6A6B" w14:paraId="29AC41E3" w14:textId="77777777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B4D83" w14:textId="77777777"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9461F" w14:textId="77777777"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4018F" w14:textId="77777777"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C9859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D8086" w14:textId="77777777"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867A0" w14:textId="77777777" w:rsidR="00AF6A6B" w:rsidRPr="00AF6A6B" w:rsidRDefault="00FF171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FF1710" w:rsidRPr="00AF6A6B" w14:paraId="6665C89D" w14:textId="77777777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765C" w14:textId="77777777"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aTxt01401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798B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A655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E6BD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D505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A2476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14:paraId="40187859" w14:textId="77777777" w:rsidTr="00AF6A6B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E11B7" w14:textId="77777777" w:rsidR="00FF1710" w:rsidRPr="00AF6A6B" w:rsidRDefault="00FF1710" w:rsidP="00FF171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aTxt01402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A7BCA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B3D9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F5FE7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F31E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18356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F1710" w:rsidRPr="00AF6A6B" w14:paraId="7E6B548A" w14:textId="77777777" w:rsidTr="00AF6A6B">
        <w:trPr>
          <w:trHeight w:val="345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DC82D" w14:textId="77777777" w:rsidR="00FF1710" w:rsidRPr="00AF6A6B" w:rsidRDefault="00FF1710" w:rsidP="00FF1710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instrText xml:space="preserve"> MERGEFIELD  aTxt01405 </w:instrText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511A8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3336D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88476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5E6E9E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695BE" w14:textId="77777777" w:rsidR="00FF1710" w:rsidRPr="000614D8" w:rsidRDefault="00FF1710" w:rsidP="00FF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B30D4" w:rsidRPr="00AF6A6B" w14:paraId="2C0A5F0C" w14:textId="77777777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2D03" w14:textId="77777777" w:rsidR="006B30D4" w:rsidRPr="00AF6A6B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6C819" w14:textId="6BECC53A" w:rsidR="006B30D4" w:rsidRPr="009257CD" w:rsidRDefault="006B30D4" w:rsidP="006B30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23 740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7323C" w14:textId="2C1E1137" w:rsidR="006B30D4" w:rsidRPr="002F3900" w:rsidRDefault="006B30D4" w:rsidP="006B30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14 764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F08C1" w14:textId="15CD1BF8" w:rsidR="006B30D4" w:rsidRPr="002F3900" w:rsidRDefault="006B30D4" w:rsidP="006B30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8 639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AF99" w14:textId="1282F4AA" w:rsidR="006B30D4" w:rsidRPr="002F3900" w:rsidRDefault="006B30D4" w:rsidP="006B30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07878" w14:textId="6530411F" w:rsidR="006B30D4" w:rsidRPr="002F3900" w:rsidRDefault="006B30D4" w:rsidP="006B30D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42F76">
              <w:rPr>
                <w:rFonts w:ascii="Arial Narrow" w:hAnsi="Arial Narrow"/>
                <w:b/>
                <w:sz w:val="18"/>
                <w:szCs w:val="18"/>
              </w:rPr>
              <w:t>29 865</w:t>
            </w:r>
          </w:p>
        </w:tc>
      </w:tr>
      <w:tr w:rsidR="006B30D4" w:rsidRPr="00AF6A6B" w14:paraId="614EB746" w14:textId="77777777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D25D4" w14:textId="77777777" w:rsidR="006B30D4" w:rsidRPr="00AF6A6B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Na nevyčerpanú dovolenku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aTxt01412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10105" w14:textId="1CA142B7" w:rsidR="006B30D4" w:rsidRPr="009257CD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5 524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0EFD6" w14:textId="3384BFE0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647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DC879" w14:textId="5302B1CF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620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09ABC" w14:textId="3660C79D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CCA6D" w14:textId="7D0DB0B7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5 551</w:t>
            </w:r>
          </w:p>
        </w:tc>
      </w:tr>
      <w:tr w:rsidR="006B30D4" w:rsidRPr="00AF6A6B" w14:paraId="517C19F6" w14:textId="77777777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9E60D" w14:textId="77777777" w:rsidR="006B30D4" w:rsidRPr="00AF6A6B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Výkon auditu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aTxt01413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B5098" w14:textId="11379239" w:rsidR="006B30D4" w:rsidRPr="009257CD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2FC92F" w14:textId="155F02BC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5F48E" w14:textId="786BC1D8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3B551" w14:textId="4CC1E8DB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FB414" w14:textId="472EFB21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B30D4" w:rsidRPr="00AF6A6B" w14:paraId="3CC4B8B0" w14:textId="77777777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E323" w14:textId="77777777" w:rsidR="006B30D4" w:rsidRPr="00AF6A6B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Nevyčerpané mzdy vrátane odvodov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aTxt01414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2775B" w14:textId="6FE5A6EE" w:rsidR="006B30D4" w:rsidRPr="009257CD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4 101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99608" w14:textId="75A8669B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D7EAF" w14:textId="24F8CC19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42F76"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1C7E1" w14:textId="4C2F67C8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DE771" w14:textId="00F721F7" w:rsidR="006B30D4" w:rsidRPr="00F2245F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B30D4" w:rsidRPr="00AF6A6B" w14:paraId="01F282A0" w14:textId="77777777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DFB39" w14:textId="77777777" w:rsidR="006B30D4" w:rsidRPr="00AF6A6B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0F42">
              <w:rPr>
                <w:rFonts w:ascii="Arial Narrow" w:hAnsi="Arial Narrow"/>
                <w:sz w:val="22"/>
                <w:szCs w:val="22"/>
              </w:rPr>
              <w:t>Na odchodné pri prvom nástupe na dôchodok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aTxt01415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B97E5" w14:textId="2FFF3A96" w:rsidR="006B30D4" w:rsidRPr="00090F42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14 115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EC07" w14:textId="1668C5F7" w:rsidR="006B30D4" w:rsidRPr="00090F42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14 117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BF75" w14:textId="4D71835A" w:rsidR="006B30D4" w:rsidRPr="00090F42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42F76">
              <w:rPr>
                <w:rFonts w:ascii="Arial Narrow" w:hAnsi="Arial Narrow"/>
                <w:sz w:val="18"/>
                <w:szCs w:val="18"/>
              </w:rPr>
              <w:t>918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AC019" w14:textId="35F9EAAF" w:rsidR="006B30D4" w:rsidRPr="00090F42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85BB1" w14:textId="3B7AB371" w:rsidR="006B30D4" w:rsidRPr="00090F42" w:rsidRDefault="006B30D4" w:rsidP="006B30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2F76">
              <w:rPr>
                <w:rFonts w:ascii="Arial Narrow" w:hAnsi="Arial Narrow"/>
                <w:sz w:val="18"/>
                <w:szCs w:val="18"/>
              </w:rPr>
              <w:t>24 314</w:t>
            </w:r>
          </w:p>
        </w:tc>
      </w:tr>
    </w:tbl>
    <w:p w14:paraId="4F89E820" w14:textId="77777777" w:rsidR="00CF7059" w:rsidRPr="00AF6A6B" w:rsidRDefault="00CF705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14:paraId="789AEFB6" w14:textId="77777777" w:rsidR="000669B7" w:rsidRPr="009951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9518C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99518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99518C">
        <w:rPr>
          <w:rFonts w:ascii="Arial Narrow" w:hAnsi="Arial Narrow"/>
          <w:color w:val="000000" w:themeColor="text1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99518C" w14:paraId="2861C2EF" w14:textId="77777777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B1306" w14:textId="77777777"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5BB66" w14:textId="77777777"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31963" w14:textId="77777777"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Bezprostredne predchádzajúce účtovné obdobie</w:t>
            </w:r>
          </w:p>
        </w:tc>
      </w:tr>
      <w:tr w:rsidR="006B30D4" w:rsidRPr="0099518C" w14:paraId="195FD4A8" w14:textId="77777777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07BE" w14:textId="77777777" w:rsidR="006B30D4" w:rsidRPr="0099518C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B5D159" w14:textId="291C8E1E" w:rsidR="006B30D4" w:rsidRPr="0036393E" w:rsidRDefault="00F87F9B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6393E">
              <w:rPr>
                <w:rFonts w:ascii="Arial Narrow" w:hAnsi="Arial Narrow"/>
                <w:bCs/>
                <w:sz w:val="22"/>
                <w:szCs w:val="22"/>
              </w:rPr>
              <w:t>9</w:t>
            </w:r>
            <w:r w:rsidR="006B30D4" w:rsidRPr="0036393E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36393E">
              <w:rPr>
                <w:rFonts w:ascii="Arial Narrow" w:hAnsi="Arial Narrow"/>
                <w:bCs/>
                <w:sz w:val="22"/>
                <w:szCs w:val="22"/>
              </w:rPr>
              <w:t>346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2D2E8F" w14:textId="0E75C298" w:rsidR="006B30D4" w:rsidRPr="006D3BE9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18 571</w:t>
            </w:r>
          </w:p>
        </w:tc>
      </w:tr>
      <w:tr w:rsidR="006B30D4" w:rsidRPr="0099518C" w14:paraId="4E20E91C" w14:textId="77777777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6DE70F" w14:textId="77777777" w:rsidR="006B30D4" w:rsidRPr="0099518C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5DC80" w14:textId="484E4AD2" w:rsidR="006B30D4" w:rsidRPr="0036393E" w:rsidRDefault="006E219C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6393E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629013A" w14:textId="425AB368" w:rsidR="006B30D4" w:rsidRPr="006D3BE9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-92</w:t>
            </w:r>
          </w:p>
        </w:tc>
      </w:tr>
      <w:tr w:rsidR="006B30D4" w:rsidRPr="0099518C" w14:paraId="5A2DD8D3" w14:textId="77777777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9BA53F" w14:textId="77777777" w:rsidR="006B30D4" w:rsidRPr="0099518C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1F4610" w14:textId="378D6C35" w:rsidR="006B30D4" w:rsidRPr="0036393E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6393E">
              <w:rPr>
                <w:rFonts w:ascii="Arial Narrow" w:hAnsi="Arial Narrow"/>
                <w:bCs/>
                <w:sz w:val="22"/>
                <w:szCs w:val="22"/>
              </w:rPr>
              <w:t>9 </w:t>
            </w:r>
            <w:r w:rsidR="00F87F9B" w:rsidRPr="0036393E">
              <w:rPr>
                <w:rFonts w:ascii="Arial Narrow" w:hAnsi="Arial Narrow"/>
                <w:bCs/>
                <w:sz w:val="22"/>
                <w:szCs w:val="22"/>
              </w:rPr>
              <w:t>389</w:t>
            </w:r>
            <w:r w:rsidRPr="0036393E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F87F9B" w:rsidRPr="0036393E">
              <w:rPr>
                <w:rFonts w:ascii="Arial Narrow" w:hAnsi="Arial Narrow"/>
                <w:bCs/>
                <w:sz w:val="22"/>
                <w:szCs w:val="22"/>
              </w:rPr>
              <w:t>784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CFCE65" w14:textId="4A47B850" w:rsidR="006B30D4" w:rsidRPr="006D3BE9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9 056 797</w:t>
            </w:r>
          </w:p>
        </w:tc>
      </w:tr>
      <w:tr w:rsidR="006B30D4" w:rsidRPr="0099518C" w14:paraId="313892BA" w14:textId="77777777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3F237" w14:textId="77777777" w:rsidR="006B30D4" w:rsidRPr="0099518C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00078" w14:textId="45D36BE7" w:rsidR="006B30D4" w:rsidRPr="0036393E" w:rsidRDefault="006E219C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6393E">
              <w:rPr>
                <w:rFonts w:ascii="Arial Narrow" w:hAnsi="Arial Narrow"/>
                <w:bCs/>
                <w:sz w:val="22"/>
                <w:szCs w:val="22"/>
              </w:rPr>
              <w:t>161 510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AEE949" w14:textId="2EB0B625" w:rsidR="006B30D4" w:rsidRPr="006D3BE9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130 525</w:t>
            </w:r>
          </w:p>
        </w:tc>
      </w:tr>
      <w:tr w:rsidR="006B30D4" w:rsidRPr="0099518C" w14:paraId="764252F8" w14:textId="77777777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61B10D" w14:textId="77777777" w:rsidR="006B30D4" w:rsidRPr="0099518C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D22480" w14:textId="20BFCF0C" w:rsidR="006B30D4" w:rsidRPr="0036393E" w:rsidRDefault="00F87F9B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6393E">
              <w:rPr>
                <w:rFonts w:ascii="Arial Narrow" w:hAnsi="Arial Narrow"/>
                <w:bCs/>
                <w:sz w:val="22"/>
                <w:szCs w:val="22"/>
              </w:rPr>
              <w:t>66</w:t>
            </w:r>
            <w:r w:rsidR="006B30D4" w:rsidRPr="0036393E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36393E">
              <w:rPr>
                <w:rFonts w:ascii="Arial Narrow" w:hAnsi="Arial Narrow"/>
                <w:bCs/>
                <w:sz w:val="22"/>
                <w:szCs w:val="22"/>
              </w:rPr>
              <w:t>148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CF281B" w14:textId="13600429" w:rsidR="006B30D4" w:rsidRPr="006D3BE9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90 565</w:t>
            </w:r>
          </w:p>
        </w:tc>
      </w:tr>
      <w:tr w:rsidR="006B30D4" w:rsidRPr="0099518C" w14:paraId="234EF1CB" w14:textId="77777777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5F904" w14:textId="77777777" w:rsidR="006B30D4" w:rsidRPr="0099518C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EF148" w14:textId="77777777" w:rsidR="006B30D4" w:rsidRPr="0036393E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6393E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DB4767" w14:textId="548E10D6" w:rsidR="006B30D4" w:rsidRPr="006D3BE9" w:rsidRDefault="006B30D4" w:rsidP="006B30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C72D5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B30D4" w:rsidRPr="0099518C" w14:paraId="354768D8" w14:textId="77777777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EB524" w14:textId="77777777" w:rsidR="006B30D4" w:rsidRPr="0099518C" w:rsidRDefault="006B30D4" w:rsidP="006B30D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7E8FE" w14:textId="4808ECE6" w:rsidR="006B30D4" w:rsidRPr="0036393E" w:rsidRDefault="006B30D4" w:rsidP="006B30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6393E">
              <w:rPr>
                <w:rFonts w:ascii="Arial Narrow" w:hAnsi="Arial Narrow"/>
                <w:b/>
                <w:sz w:val="22"/>
                <w:szCs w:val="22"/>
              </w:rPr>
              <w:t>9 </w:t>
            </w:r>
            <w:r w:rsidR="00F87F9B" w:rsidRPr="0036393E">
              <w:rPr>
                <w:rFonts w:ascii="Arial Narrow" w:hAnsi="Arial Narrow"/>
                <w:b/>
                <w:sz w:val="22"/>
                <w:szCs w:val="22"/>
              </w:rPr>
              <w:t>626</w:t>
            </w:r>
            <w:r w:rsidRPr="003639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87F9B" w:rsidRPr="0036393E">
              <w:rPr>
                <w:rFonts w:ascii="Arial Narrow" w:hAnsi="Arial Narrow"/>
                <w:b/>
                <w:sz w:val="22"/>
                <w:szCs w:val="22"/>
              </w:rPr>
              <w:t>788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2139E" w14:textId="5A4F5932" w:rsidR="006B30D4" w:rsidRPr="006D3BE9" w:rsidRDefault="006B30D4" w:rsidP="006B30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C72D5">
              <w:rPr>
                <w:rFonts w:ascii="Arial Narrow" w:hAnsi="Arial Narrow"/>
                <w:b/>
                <w:sz w:val="22"/>
                <w:szCs w:val="22"/>
              </w:rPr>
              <w:t>9 296 366</w:t>
            </w:r>
          </w:p>
        </w:tc>
      </w:tr>
      <w:tr w:rsidR="006B30D4" w:rsidRPr="0099518C" w14:paraId="1DE346EF" w14:textId="77777777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DF526" w14:textId="77777777" w:rsidR="006B30D4" w:rsidRPr="0099518C" w:rsidRDefault="006B30D4" w:rsidP="006B30D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25BA4" w14:textId="6B280DF3" w:rsidR="006B30D4" w:rsidRPr="0036393E" w:rsidRDefault="006B30D4" w:rsidP="006B30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639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6E219C" w:rsidRPr="0036393E">
              <w:rPr>
                <w:rFonts w:ascii="Arial Narrow" w:hAnsi="Arial Narrow"/>
                <w:b/>
                <w:sz w:val="22"/>
                <w:szCs w:val="22"/>
              </w:rPr>
              <w:t>61</w:t>
            </w:r>
            <w:r w:rsidRPr="003639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6E219C" w:rsidRPr="0036393E">
              <w:rPr>
                <w:rFonts w:ascii="Arial Narrow" w:hAnsi="Arial Narrow"/>
                <w:b/>
                <w:sz w:val="22"/>
                <w:szCs w:val="22"/>
              </w:rPr>
              <w:t>510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27C30" w14:textId="5E31A69D" w:rsidR="006B30D4" w:rsidRPr="006D3BE9" w:rsidRDefault="006B30D4" w:rsidP="006B30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C72D5">
              <w:rPr>
                <w:rFonts w:ascii="Arial Narrow" w:hAnsi="Arial Narrow"/>
                <w:b/>
                <w:sz w:val="22"/>
                <w:szCs w:val="22"/>
              </w:rPr>
              <w:t>130 433</w:t>
            </w:r>
          </w:p>
        </w:tc>
      </w:tr>
      <w:tr w:rsidR="006B30D4" w:rsidRPr="0099518C" w14:paraId="145B3F8D" w14:textId="77777777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4FE4A" w14:textId="77777777" w:rsidR="006B30D4" w:rsidRPr="0099518C" w:rsidRDefault="006B30D4" w:rsidP="006B30D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C30F4" w14:textId="0FB1CB8A" w:rsidR="006B30D4" w:rsidRPr="0036393E" w:rsidRDefault="006B30D4" w:rsidP="006B30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6393E">
              <w:rPr>
                <w:rFonts w:ascii="Arial Narrow" w:hAnsi="Arial Narrow"/>
                <w:b/>
                <w:sz w:val="22"/>
                <w:szCs w:val="22"/>
              </w:rPr>
              <w:t>9 </w:t>
            </w:r>
            <w:r w:rsidR="00F87F9B" w:rsidRPr="0036393E">
              <w:rPr>
                <w:rFonts w:ascii="Arial Narrow" w:hAnsi="Arial Narrow"/>
                <w:b/>
                <w:sz w:val="22"/>
                <w:szCs w:val="22"/>
              </w:rPr>
              <w:t>465</w:t>
            </w:r>
            <w:r w:rsidRPr="003639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87F9B" w:rsidRPr="0036393E">
              <w:rPr>
                <w:rFonts w:ascii="Arial Narrow" w:hAnsi="Arial Narrow"/>
                <w:b/>
                <w:sz w:val="22"/>
                <w:szCs w:val="22"/>
              </w:rPr>
              <w:t>278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ED2D5" w14:textId="58842720" w:rsidR="006B30D4" w:rsidRPr="006D3BE9" w:rsidRDefault="006B30D4" w:rsidP="006B30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C72D5">
              <w:rPr>
                <w:rFonts w:ascii="Arial Narrow" w:hAnsi="Arial Narrow"/>
                <w:b/>
                <w:sz w:val="22"/>
                <w:szCs w:val="22"/>
              </w:rPr>
              <w:t>9 165 933</w:t>
            </w:r>
          </w:p>
        </w:tc>
      </w:tr>
      <w:tr w:rsidR="006B30D4" w:rsidRPr="0099518C" w14:paraId="5809E46B" w14:textId="77777777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1B59B" w14:textId="77777777" w:rsidR="006B30D4" w:rsidRPr="0099518C" w:rsidRDefault="006B30D4" w:rsidP="006B30D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Záväzky so zostatkovou dobou splatnosti jeden rok až päť rokov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0A352" w14:textId="5720C457" w:rsidR="006B30D4" w:rsidRPr="00E95F62" w:rsidRDefault="00E95F62" w:rsidP="006B30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5F62">
              <w:rPr>
                <w:rFonts w:ascii="Arial Narrow" w:hAnsi="Arial Narrow"/>
                <w:sz w:val="22"/>
                <w:szCs w:val="22"/>
              </w:rPr>
              <w:t>4 459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65A7A" w14:textId="3B95943E" w:rsidR="006B30D4" w:rsidRPr="00CA5D43" w:rsidRDefault="006B30D4" w:rsidP="006B30D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1 161</w:t>
            </w:r>
          </w:p>
        </w:tc>
      </w:tr>
      <w:tr w:rsidR="00F83514" w:rsidRPr="0099518C" w14:paraId="04AD923F" w14:textId="77777777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CBE82" w14:textId="77777777" w:rsidR="00F83514" w:rsidRPr="0099518C" w:rsidRDefault="00F83514" w:rsidP="00F8351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jeden rok až päť rokov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52857" w14:textId="79F70B21" w:rsidR="00F83514" w:rsidRPr="00E95F62" w:rsidRDefault="00E95F62" w:rsidP="00F835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5F62">
              <w:rPr>
                <w:rFonts w:ascii="Arial Narrow" w:hAnsi="Arial Narrow"/>
                <w:sz w:val="22"/>
                <w:szCs w:val="22"/>
              </w:rPr>
              <w:t>295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96467" w14:textId="377E9552" w:rsidR="00F83514" w:rsidRPr="00CA5D43" w:rsidRDefault="00F83514" w:rsidP="00F8351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-430</w:t>
            </w:r>
          </w:p>
        </w:tc>
      </w:tr>
      <w:tr w:rsidR="00F83514" w:rsidRPr="0099518C" w14:paraId="773B9469" w14:textId="77777777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031AA" w14:textId="77777777" w:rsidR="00F83514" w:rsidRPr="0099518C" w:rsidRDefault="00F83514" w:rsidP="00F8351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B0DF1C3" w14:textId="452E60E8" w:rsidR="00F83514" w:rsidRPr="00E95F62" w:rsidRDefault="00E95F62" w:rsidP="00F835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5F62">
              <w:rPr>
                <w:rFonts w:ascii="Arial Narrow" w:hAnsi="Arial Narrow"/>
                <w:sz w:val="22"/>
                <w:szCs w:val="22"/>
              </w:rPr>
              <w:t>11 890 036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100D015" w14:textId="5F8F09A6" w:rsidR="00F83514" w:rsidRPr="00CA5D43" w:rsidRDefault="00F83514" w:rsidP="00F8351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10 725 721</w:t>
            </w:r>
          </w:p>
        </w:tc>
      </w:tr>
      <w:tr w:rsidR="00F83514" w:rsidRPr="0099518C" w14:paraId="0F253E06" w14:textId="77777777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977BB" w14:textId="77777777" w:rsidR="00F83514" w:rsidRPr="0099518C" w:rsidRDefault="00F83514" w:rsidP="00F8351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D3316E0" w14:textId="77777777" w:rsidR="00F83514" w:rsidRPr="00E95F62" w:rsidRDefault="00F83514" w:rsidP="00F835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5F6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C017653" w14:textId="6E71E544" w:rsidR="00F83514" w:rsidRPr="001710F3" w:rsidRDefault="00F83514" w:rsidP="00F835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AC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83514" w:rsidRPr="0099518C" w14:paraId="5F84CDC0" w14:textId="77777777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92700" w14:textId="77777777" w:rsidR="00F83514" w:rsidRPr="0099518C" w:rsidRDefault="00F83514" w:rsidP="00F8351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E9F508" w14:textId="54461C9D" w:rsidR="00F83514" w:rsidRPr="00E95F62" w:rsidRDefault="00F83514" w:rsidP="00F835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5F62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E95F62" w:rsidRPr="00E95F62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Pr="00E95F62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E95F62" w:rsidRPr="00E95F62">
              <w:rPr>
                <w:rFonts w:ascii="Arial Narrow" w:hAnsi="Arial Narrow"/>
                <w:b/>
                <w:sz w:val="22"/>
                <w:szCs w:val="22"/>
              </w:rPr>
              <w:t>894</w:t>
            </w:r>
            <w:r w:rsidRPr="00E95F6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E95F62" w:rsidRPr="00E95F62">
              <w:rPr>
                <w:rFonts w:ascii="Arial Narrow" w:hAnsi="Arial Narrow"/>
                <w:b/>
                <w:sz w:val="22"/>
                <w:szCs w:val="22"/>
              </w:rPr>
              <w:t>790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9F911" w14:textId="0CDDAB96" w:rsidR="00F83514" w:rsidRPr="001710F3" w:rsidRDefault="00F83514" w:rsidP="00F835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CA">
              <w:rPr>
                <w:rFonts w:ascii="Arial Narrow" w:hAnsi="Arial Narrow"/>
                <w:b/>
                <w:sz w:val="22"/>
                <w:szCs w:val="22"/>
              </w:rPr>
              <w:t>10 726 452</w:t>
            </w:r>
          </w:p>
        </w:tc>
      </w:tr>
      <w:tr w:rsidR="00F83514" w:rsidRPr="0099518C" w14:paraId="3D34D0A7" w14:textId="77777777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3105" w14:textId="77777777" w:rsidR="00F83514" w:rsidRPr="0099518C" w:rsidRDefault="00F83514" w:rsidP="00F8351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3405E" w14:textId="6CE2E6D2" w:rsidR="00F83514" w:rsidRPr="00E95F62" w:rsidRDefault="00E95F62" w:rsidP="00F835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5F62">
              <w:rPr>
                <w:rFonts w:ascii="Arial Narrow" w:hAnsi="Arial Narrow"/>
                <w:b/>
                <w:sz w:val="22"/>
                <w:szCs w:val="22"/>
              </w:rPr>
              <w:t>295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92EC9" w14:textId="052B40B1" w:rsidR="00F83514" w:rsidRPr="001710F3" w:rsidRDefault="00F83514" w:rsidP="00F835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CA">
              <w:rPr>
                <w:rFonts w:ascii="Arial Narrow" w:hAnsi="Arial Narrow"/>
                <w:b/>
                <w:sz w:val="22"/>
                <w:szCs w:val="22"/>
              </w:rPr>
              <w:t>-430</w:t>
            </w:r>
          </w:p>
        </w:tc>
      </w:tr>
      <w:tr w:rsidR="00F83514" w:rsidRPr="0099518C" w14:paraId="6825A021" w14:textId="77777777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5656B" w14:textId="77777777" w:rsidR="00F83514" w:rsidRPr="0099518C" w:rsidRDefault="00F83514" w:rsidP="00F8351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0900A" w14:textId="2064CCCF" w:rsidR="00F83514" w:rsidRPr="00E95F62" w:rsidRDefault="00F83514" w:rsidP="00F835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5F62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E95F62" w:rsidRPr="00E95F62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Pr="00E95F62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E95F62" w:rsidRPr="00E95F62">
              <w:rPr>
                <w:rFonts w:ascii="Arial Narrow" w:hAnsi="Arial Narrow"/>
                <w:b/>
                <w:sz w:val="22"/>
                <w:szCs w:val="22"/>
              </w:rPr>
              <w:t>894</w:t>
            </w:r>
            <w:r w:rsidRPr="00E95F6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E95F62" w:rsidRPr="00E95F62">
              <w:rPr>
                <w:rFonts w:ascii="Arial Narrow" w:hAnsi="Arial Narrow"/>
                <w:b/>
                <w:sz w:val="22"/>
                <w:szCs w:val="22"/>
              </w:rPr>
              <w:t>495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2A520" w14:textId="0A62DE75" w:rsidR="00F83514" w:rsidRPr="001710F3" w:rsidRDefault="00F83514" w:rsidP="00F835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CA">
              <w:rPr>
                <w:rFonts w:ascii="Arial Narrow" w:hAnsi="Arial Narrow"/>
                <w:b/>
                <w:sz w:val="22"/>
                <w:szCs w:val="22"/>
              </w:rPr>
              <w:t>10 726 882</w:t>
            </w:r>
          </w:p>
        </w:tc>
      </w:tr>
    </w:tbl>
    <w:p w14:paraId="067CF439" w14:textId="77777777" w:rsidR="00CC3E6D" w:rsidRPr="0099518C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2B1E735" w14:textId="77777777" w:rsidR="000669B7" w:rsidRPr="00403E33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03E33">
        <w:rPr>
          <w:rFonts w:ascii="Arial Narrow" w:hAnsi="Arial Narrow"/>
          <w:color w:val="000000" w:themeColor="text1"/>
          <w:sz w:val="22"/>
          <w:szCs w:val="22"/>
        </w:rPr>
        <w:t>5</w:t>
      </w:r>
      <w:r w:rsidRPr="00403E33">
        <w:rPr>
          <w:rFonts w:ascii="Arial Narrow" w:hAnsi="Arial Narrow"/>
          <w:color w:val="000000" w:themeColor="text1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14:paraId="7DFF8E14" w14:textId="6862CF34" w:rsidR="000669B7" w:rsidRPr="00403E33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Údaje sa týkajú iba správy OSBD Martin</w:t>
      </w:r>
      <w:r w:rsidR="008F25F5">
        <w:rPr>
          <w:rFonts w:ascii="Arial Narrow" w:hAnsi="Arial Narrow"/>
          <w:color w:val="000000" w:themeColor="text1"/>
          <w:sz w:val="22"/>
          <w:szCs w:val="22"/>
        </w:rPr>
        <w:t>- k 31.12. došlo k vysporiadaniu odloženej dane, nakoľko účtovná jednotka nemá povinnosť účtovať o odloženej dani – nemá UZ auditovanú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0A3C58" w14:paraId="4891C792" w14:textId="77777777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A8D74" w14:textId="77777777"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1732E" w14:textId="77777777"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C95F5" w14:textId="77777777"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Bezprostredne predchádzajúce účtovné obdobie</w:t>
            </w:r>
          </w:p>
        </w:tc>
      </w:tr>
      <w:tr w:rsidR="00761C81" w:rsidRPr="000A3C58" w14:paraId="6708610C" w14:textId="77777777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217A3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19BC3" w14:textId="306EFE92" w:rsidR="00761C81" w:rsidRPr="003B770E" w:rsidRDefault="008F25F5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4FA0" w14:textId="5C546F0B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404</w:t>
            </w:r>
          </w:p>
        </w:tc>
      </w:tr>
      <w:tr w:rsidR="00761C81" w:rsidRPr="000A3C58" w14:paraId="150E2EA4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004D7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469323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74FD3" w14:textId="3C80624B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1988D811" w14:textId="77777777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00D03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A01836" w14:textId="14E359A7" w:rsidR="00761C81" w:rsidRPr="003B770E" w:rsidRDefault="008F25F5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AD94" w14:textId="6BF17B37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404</w:t>
            </w:r>
          </w:p>
        </w:tc>
      </w:tr>
      <w:tr w:rsidR="00761C81" w:rsidRPr="000A3C58" w14:paraId="00B22254" w14:textId="77777777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5BABA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92E09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7FF83" w14:textId="64E6C726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0B20F3E8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BACE8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85298F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19C1" w14:textId="47E0043D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45F761C7" w14:textId="77777777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9C940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5EA580A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075E2" w14:textId="77777777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61C81" w:rsidRPr="000A3C58" w14:paraId="021D428F" w14:textId="77777777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EE0BE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09D82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75ED1" w14:textId="77777777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61C81" w:rsidRPr="000A3C58" w14:paraId="62919C1A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F1821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9D7BF7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97245" w14:textId="77777777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61C81" w:rsidRPr="000A3C58" w14:paraId="29949402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E85E3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31348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8560" w14:textId="0341DF6D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</w:tr>
      <w:tr w:rsidR="00761C81" w:rsidRPr="000A3C58" w14:paraId="3EC74D19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EC4A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BBAB60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A4935" w14:textId="55E83F98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58279367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57F8F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5B9C17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00408" w14:textId="2A89B338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4F32C9FA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EB0DC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E3A49D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EF9D2" w14:textId="338661CB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3F671FA9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B49BE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C8FAA2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3CEF3" w14:textId="77777777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61C81" w:rsidRPr="000A3C58" w14:paraId="6C43D45D" w14:textId="77777777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3678FF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CCD057" w14:textId="04BE8370" w:rsidR="00761C81" w:rsidRPr="003B770E" w:rsidRDefault="008F25F5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919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15D45" w14:textId="6D279DF5" w:rsidR="00761C81" w:rsidRPr="00460B6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85</w:t>
            </w:r>
          </w:p>
        </w:tc>
      </w:tr>
      <w:tr w:rsidR="00761C81" w:rsidRPr="000A3C58" w14:paraId="140B392D" w14:textId="77777777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6EBC0" w14:textId="77777777" w:rsidR="00761C81" w:rsidRPr="00396E59" w:rsidRDefault="00761C81" w:rsidP="00761C8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FEE7D0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FDFD7" w14:textId="71E7534B" w:rsidR="00761C81" w:rsidRPr="00EA485B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72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03C7017C" w14:textId="77777777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D2B2C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8DF6D2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2CD34" w14:textId="2E2F54FB" w:rsidR="00761C81" w:rsidRPr="00EA485B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B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61C81" w:rsidRPr="000A3C58" w14:paraId="2CDCA742" w14:textId="77777777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0B15E" w14:textId="77777777" w:rsidR="00761C81" w:rsidRPr="00396E59" w:rsidRDefault="00761C81" w:rsidP="00761C8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F102EB" w14:textId="77777777" w:rsidR="00761C81" w:rsidRPr="003B770E" w:rsidRDefault="00761C81" w:rsidP="00761C8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9CBCF" w14:textId="77777777" w:rsidR="00761C81" w:rsidRPr="000A3C58" w:rsidRDefault="00761C81" w:rsidP="00761C8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14:paraId="28094766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0704E548" w14:textId="77777777" w:rsidR="000669B7" w:rsidRPr="00410D66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10D66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10D66">
        <w:rPr>
          <w:rFonts w:ascii="Arial Narrow" w:hAnsi="Arial Narrow"/>
          <w:color w:val="000000" w:themeColor="text1"/>
          <w:sz w:val="22"/>
          <w:szCs w:val="22"/>
        </w:rPr>
        <w:t>6</w:t>
      </w:r>
      <w:r w:rsidRPr="00410D66">
        <w:rPr>
          <w:rFonts w:ascii="Arial Narrow" w:hAnsi="Arial Narrow"/>
          <w:color w:val="000000" w:themeColor="text1"/>
          <w:sz w:val="22"/>
          <w:szCs w:val="22"/>
        </w:rPr>
        <w:t>. Informácie k časti G. písm. g) prílohy č. 3 o záväzkoch zo sociálneho fondu</w:t>
      </w:r>
      <w:r w:rsidR="00FB7E91" w:rsidRPr="00410D66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0A3C58" w14:paraId="03F0EA39" w14:textId="77777777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CAABC" w14:textId="77777777"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lastRenderedPageBreak/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ED53F" w14:textId="77777777"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7C1C2" w14:textId="77777777" w:rsidR="000669B7" w:rsidRPr="00410D66" w:rsidRDefault="000669B7" w:rsidP="00F4554D">
            <w:pPr>
              <w:pStyle w:val="TopHeader"/>
              <w:rPr>
                <w:color w:val="000000" w:themeColor="text1"/>
              </w:rPr>
            </w:pPr>
            <w:r w:rsidRPr="00410D66">
              <w:rPr>
                <w:color w:val="000000" w:themeColor="text1"/>
              </w:rPr>
              <w:t>Bezprostredne predchádzajúce účtovné obdobie</w:t>
            </w:r>
          </w:p>
        </w:tc>
      </w:tr>
      <w:tr w:rsidR="00D4306F" w:rsidRPr="007C6F08" w14:paraId="7EBF5EB1" w14:textId="77777777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64FC4" w14:textId="77777777" w:rsidR="00D4306F" w:rsidRPr="007C6F08" w:rsidRDefault="00D4306F" w:rsidP="00D4306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F01D9" w14:textId="6ACD4D23" w:rsidR="00D4306F" w:rsidRPr="00F7111F" w:rsidRDefault="007B59C8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111F">
              <w:rPr>
                <w:rFonts w:ascii="Arial Narrow" w:hAnsi="Arial Narrow"/>
                <w:sz w:val="18"/>
                <w:szCs w:val="18"/>
              </w:rPr>
              <w:t>489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6AE08" w14:textId="0CE4627A" w:rsidR="00D4306F" w:rsidRPr="00845054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1 745</w:t>
            </w:r>
          </w:p>
        </w:tc>
      </w:tr>
      <w:tr w:rsidR="00D4306F" w:rsidRPr="007C6F08" w14:paraId="4454DC28" w14:textId="77777777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09AD3" w14:textId="77777777" w:rsidR="00D4306F" w:rsidRPr="007C6F08" w:rsidRDefault="00D4306F" w:rsidP="00D4306F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04122" w14:textId="0A5742E7" w:rsidR="00D4306F" w:rsidRPr="00F7111F" w:rsidRDefault="007B59C8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111F">
              <w:rPr>
                <w:rFonts w:ascii="Arial Narrow" w:hAnsi="Arial Narrow"/>
                <w:sz w:val="18"/>
                <w:szCs w:val="18"/>
              </w:rPr>
              <w:t>7 102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F7CD6" w14:textId="69ACB585" w:rsidR="00D4306F" w:rsidRPr="00845054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6 407</w:t>
            </w:r>
          </w:p>
        </w:tc>
      </w:tr>
      <w:tr w:rsidR="00D4306F" w:rsidRPr="007C6F08" w14:paraId="12EC75BA" w14:textId="77777777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ED024" w14:textId="77777777" w:rsidR="00D4306F" w:rsidRPr="007C6F08" w:rsidRDefault="00D4306F" w:rsidP="00D4306F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3A4E2" w14:textId="4CC26E81" w:rsidR="00D4306F" w:rsidRPr="00F7111F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111F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7B59C8" w:rsidRPr="00F7111F">
              <w:rPr>
                <w:rFonts w:ascii="Arial Narrow" w:hAnsi="Arial Narrow"/>
                <w:sz w:val="18"/>
                <w:szCs w:val="18"/>
              </w:rPr>
              <w:t>3</w:t>
            </w:r>
            <w:r w:rsidRPr="00F7111F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4798" w14:textId="11AA7E01" w:rsidR="00D4306F" w:rsidRPr="00845054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1 000</w:t>
            </w:r>
          </w:p>
        </w:tc>
      </w:tr>
      <w:tr w:rsidR="00D4306F" w:rsidRPr="007C6F08" w14:paraId="7B3F168B" w14:textId="77777777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D1C71" w14:textId="77777777" w:rsidR="00D4306F" w:rsidRPr="007C6F08" w:rsidRDefault="00D4306F" w:rsidP="00D4306F">
            <w:pPr>
              <w:rPr>
                <w:rFonts w:ascii="Arial Narrow" w:hAnsi="Arial Narrow"/>
                <w:sz w:val="22"/>
                <w:szCs w:val="22"/>
              </w:rPr>
            </w:pPr>
            <w:r w:rsidRPr="007C6F08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E8D38C" w14:textId="77777777" w:rsidR="00D4306F" w:rsidRPr="00F7111F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87A0D" w14:textId="77777777" w:rsidR="00D4306F" w:rsidRPr="00845054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06F" w:rsidRPr="007C6F08" w14:paraId="673497AB" w14:textId="77777777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0B9D3" w14:textId="77777777" w:rsidR="00D4306F" w:rsidRPr="007C6F08" w:rsidRDefault="00D4306F" w:rsidP="00D4306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599B6" w14:textId="0B9469D9" w:rsidR="00D4306F" w:rsidRPr="00F7111F" w:rsidRDefault="007B59C8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111F">
              <w:rPr>
                <w:rFonts w:ascii="Arial Narrow" w:hAnsi="Arial Narrow"/>
                <w:sz w:val="18"/>
                <w:szCs w:val="18"/>
              </w:rPr>
              <w:t>8</w:t>
            </w:r>
            <w:r w:rsidR="00D4306F" w:rsidRPr="00F7111F">
              <w:rPr>
                <w:rFonts w:ascii="Arial Narrow" w:hAnsi="Arial Narrow"/>
                <w:sz w:val="18"/>
                <w:szCs w:val="18"/>
              </w:rPr>
              <w:t xml:space="preserve"> 40</w:t>
            </w:r>
            <w:r w:rsidRPr="00F7111F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6AE97" w14:textId="19F609FE" w:rsidR="00D4306F" w:rsidRPr="00845054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7 407</w:t>
            </w:r>
          </w:p>
        </w:tc>
      </w:tr>
      <w:tr w:rsidR="00D4306F" w:rsidRPr="007C6F08" w14:paraId="0ED730C7" w14:textId="77777777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B5987" w14:textId="77777777" w:rsidR="00D4306F" w:rsidRPr="007C6F08" w:rsidRDefault="00D4306F" w:rsidP="00D4306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968B27" w14:textId="19347D8E" w:rsidR="00D4306F" w:rsidRPr="00F7111F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111F">
              <w:rPr>
                <w:rFonts w:ascii="Arial Narrow" w:hAnsi="Arial Narrow"/>
                <w:sz w:val="18"/>
                <w:szCs w:val="18"/>
              </w:rPr>
              <w:t xml:space="preserve">8 </w:t>
            </w:r>
            <w:r w:rsidR="007B59C8" w:rsidRPr="00F7111F">
              <w:rPr>
                <w:rFonts w:ascii="Arial Narrow" w:hAnsi="Arial Narrow"/>
                <w:sz w:val="18"/>
                <w:szCs w:val="18"/>
              </w:rPr>
              <w:t>59</w:t>
            </w:r>
            <w:r w:rsidR="00BA402C" w:rsidRPr="00F7111F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51B5B" w14:textId="43E59958" w:rsidR="00D4306F" w:rsidRPr="00845054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8 663</w:t>
            </w:r>
          </w:p>
        </w:tc>
      </w:tr>
      <w:tr w:rsidR="00D4306F" w:rsidRPr="007C6F08" w14:paraId="7DF523C3" w14:textId="77777777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6F70A" w14:textId="77777777" w:rsidR="00D4306F" w:rsidRPr="007C6F08" w:rsidRDefault="00D4306F" w:rsidP="00D4306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C6F08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F0360B" w14:textId="399D4B7E" w:rsidR="00D4306F" w:rsidRPr="00F7111F" w:rsidRDefault="00BA402C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7111F">
              <w:rPr>
                <w:rFonts w:ascii="Arial Narrow" w:hAnsi="Arial Narrow"/>
                <w:sz w:val="18"/>
                <w:szCs w:val="18"/>
              </w:rPr>
              <w:t>295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5FDC5" w14:textId="48D820E1" w:rsidR="00D4306F" w:rsidRPr="00845054" w:rsidRDefault="00D4306F" w:rsidP="00D4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0BA">
              <w:rPr>
                <w:rFonts w:ascii="Arial Narrow" w:hAnsi="Arial Narrow"/>
                <w:sz w:val="18"/>
                <w:szCs w:val="18"/>
              </w:rPr>
              <w:t>489</w:t>
            </w:r>
          </w:p>
        </w:tc>
      </w:tr>
    </w:tbl>
    <w:p w14:paraId="4069EEB2" w14:textId="77777777" w:rsidR="000669B7" w:rsidRPr="007C6F08" w:rsidRDefault="000669B7" w:rsidP="000669B7">
      <w:pPr>
        <w:rPr>
          <w:rFonts w:ascii="Arial Narrow" w:hAnsi="Arial Narrow"/>
          <w:sz w:val="22"/>
          <w:szCs w:val="22"/>
        </w:rPr>
      </w:pPr>
    </w:p>
    <w:p w14:paraId="3AF6F875" w14:textId="77777777" w:rsidR="000669B7" w:rsidRPr="009E51B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E51B4">
        <w:rPr>
          <w:rFonts w:ascii="Arial Narrow" w:hAnsi="Arial Narrow"/>
          <w:color w:val="000000" w:themeColor="text1"/>
          <w:sz w:val="22"/>
          <w:szCs w:val="22"/>
        </w:rPr>
        <w:t>2</w:t>
      </w:r>
      <w:r w:rsidR="005F6302" w:rsidRPr="009E51B4">
        <w:rPr>
          <w:rFonts w:ascii="Arial Narrow" w:hAnsi="Arial Narrow"/>
          <w:color w:val="000000" w:themeColor="text1"/>
          <w:sz w:val="22"/>
          <w:szCs w:val="22"/>
        </w:rPr>
        <w:t>7</w:t>
      </w:r>
      <w:r w:rsidRPr="009E51B4">
        <w:rPr>
          <w:rFonts w:ascii="Arial Narrow" w:hAnsi="Arial Narrow"/>
          <w:color w:val="000000" w:themeColor="text1"/>
          <w:sz w:val="22"/>
          <w:szCs w:val="22"/>
        </w:rPr>
        <w:t>. Informácie k časti G. písm. h) prílohy č. 3 o vydaných dlhopisoch</w:t>
      </w:r>
      <w:r w:rsidR="00D309AC" w:rsidRPr="009E51B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14:paraId="2FA67985" w14:textId="77777777" w:rsidR="00CC3E6D" w:rsidRPr="000A3C58" w:rsidRDefault="00CC3E6D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2090B511" w14:textId="77777777" w:rsidR="00396478" w:rsidRPr="000A3C58" w:rsidRDefault="00396478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6A7F072B" w14:textId="77777777" w:rsidR="000669B7" w:rsidRPr="00C96AFD" w:rsidRDefault="005F6302" w:rsidP="000669B7">
      <w:pPr>
        <w:pStyle w:val="Nzov"/>
        <w:widowControl w:val="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28</w:t>
      </w:r>
      <w:r w:rsidR="000669B7" w:rsidRPr="00C96AFD">
        <w:rPr>
          <w:rFonts w:ascii="Arial Narrow" w:hAnsi="Arial Narrow"/>
          <w:color w:val="000000" w:themeColor="text1"/>
          <w:sz w:val="22"/>
          <w:szCs w:val="22"/>
        </w:rPr>
        <w:t>. Informácie k časti G. písm. i)  prílohy č. 3 o bankových úveroch, pôžičkách a krátkodobých finančných výpomociach</w:t>
      </w:r>
    </w:p>
    <w:p w14:paraId="2642ED17" w14:textId="77777777" w:rsidR="000669B7" w:rsidRPr="00C96AFD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0A3C58" w14:paraId="48A8EEA2" w14:textId="77777777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E577B" w14:textId="77777777"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EF881" w14:textId="77777777"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03936" w14:textId="77777777"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 xml:space="preserve">Úrok </w:t>
            </w:r>
            <w:r w:rsidRPr="00456B60">
              <w:rPr>
                <w:color w:val="000000" w:themeColor="text1"/>
              </w:rPr>
              <w:br/>
              <w:t xml:space="preserve">p. a. </w:t>
            </w:r>
          </w:p>
          <w:p w14:paraId="2CAFD058" w14:textId="77777777"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88008" w14:textId="77777777"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4985C" w14:textId="77777777"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5D92A" w14:textId="77777777"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0A3C58" w14:paraId="261C0F39" w14:textId="77777777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7968B" w14:textId="77777777"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163B" w14:textId="77777777"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CB711" w14:textId="77777777"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7D4A7" w14:textId="77777777"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5DD77" w14:textId="77777777"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1DED0E" w14:textId="77777777"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0A3C58" w14:paraId="71951624" w14:textId="77777777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D80CF15" w14:textId="77777777" w:rsidR="000669B7" w:rsidRPr="00456B60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bankové úvery</w:t>
            </w:r>
          </w:p>
        </w:tc>
      </w:tr>
      <w:tr w:rsidR="00D46D91" w:rsidRPr="000A3C58" w14:paraId="37C8AF78" w14:textId="77777777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F7F6826" w14:textId="77777777"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CB6A6C" w14:textId="77777777"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14:paraId="77BE8B5F" w14:textId="77777777" w:rsidR="00D46D91" w:rsidRPr="00456B60" w:rsidRDefault="004C3946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14:paraId="63F5A90E" w14:textId="77777777" w:rsidR="00D46D91" w:rsidRPr="00456B60" w:rsidRDefault="00D46D91" w:rsidP="00D46D9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14:paraId="62636D81" w14:textId="77777777" w:rsidR="00D46D91" w:rsidRPr="005A2249" w:rsidRDefault="00D46D91" w:rsidP="00D46D91">
            <w:pPr>
              <w:rPr>
                <w:rFonts w:ascii="Arial Narrow" w:hAnsi="Arial Narrow"/>
                <w:color w:val="00B0F0"/>
                <w:sz w:val="22"/>
                <w:szCs w:val="22"/>
              </w:rPr>
            </w:pPr>
            <w:r w:rsidRPr="005A2249">
              <w:rPr>
                <w:rFonts w:ascii="Arial Narrow" w:hAnsi="Arial Narrow"/>
                <w:color w:val="00B0F0"/>
                <w:sz w:val="22"/>
                <w:szCs w:val="22"/>
              </w:rPr>
              <w:t> </w:t>
            </w:r>
            <w:r w:rsidRPr="004C394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14:paraId="1B6CCB87" w14:textId="77777777" w:rsidR="00D46D91" w:rsidRPr="00D46D91" w:rsidRDefault="00D46D91" w:rsidP="00D46D91">
            <w:pPr>
              <w:rPr>
                <w:rFonts w:ascii="Arial Narrow" w:hAnsi="Arial Narrow"/>
                <w:sz w:val="22"/>
                <w:szCs w:val="22"/>
              </w:rPr>
            </w:pPr>
            <w:r w:rsidRPr="00D46D91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590D67" w:rsidRPr="005B70B5" w14:paraId="0A0A0FEF" w14:textId="77777777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14:paraId="290055A1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14:paraId="0CE1BC76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14:paraId="4B07AC78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1M,6M euribor+1,2-2,7%</w:t>
            </w:r>
          </w:p>
        </w:tc>
        <w:tc>
          <w:tcPr>
            <w:tcW w:w="1007" w:type="dxa"/>
            <w:noWrap/>
            <w:vAlign w:val="center"/>
          </w:tcPr>
          <w:p w14:paraId="00705AE1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14:paraId="715B10B3" w14:textId="787DBA1B" w:rsidR="00590D67" w:rsidRPr="00F7111F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F7111F">
              <w:rPr>
                <w:rFonts w:ascii="Arial Narrow" w:hAnsi="Arial Narrow"/>
                <w:sz w:val="22"/>
                <w:szCs w:val="22"/>
              </w:rPr>
              <w:t> 3 </w:t>
            </w:r>
            <w:r w:rsidR="00CD31EF" w:rsidRPr="00F7111F">
              <w:rPr>
                <w:rFonts w:ascii="Arial Narrow" w:hAnsi="Arial Narrow"/>
                <w:sz w:val="22"/>
                <w:szCs w:val="22"/>
              </w:rPr>
              <w:t>574</w:t>
            </w:r>
            <w:r w:rsidRPr="00F7111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D31EF" w:rsidRPr="00F7111F">
              <w:rPr>
                <w:rFonts w:ascii="Arial Narrow" w:hAnsi="Arial Narrow"/>
                <w:sz w:val="22"/>
                <w:szCs w:val="22"/>
              </w:rPr>
              <w:t>616</w:t>
            </w:r>
          </w:p>
        </w:tc>
        <w:tc>
          <w:tcPr>
            <w:tcW w:w="1800" w:type="dxa"/>
            <w:noWrap/>
            <w:vAlign w:val="center"/>
          </w:tcPr>
          <w:p w14:paraId="4D9C8E40" w14:textId="0CD4AD30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3 979 143</w:t>
            </w:r>
          </w:p>
        </w:tc>
      </w:tr>
      <w:tr w:rsidR="00590D67" w:rsidRPr="005B70B5" w14:paraId="18AC9039" w14:textId="77777777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14:paraId="3F11FFC4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14:paraId="308DE808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14:paraId="4F0B4EFA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14:paraId="7FE19F03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10-25 rokov</w:t>
            </w:r>
          </w:p>
        </w:tc>
        <w:tc>
          <w:tcPr>
            <w:tcW w:w="1708" w:type="dxa"/>
            <w:noWrap/>
            <w:vAlign w:val="center"/>
          </w:tcPr>
          <w:p w14:paraId="0D9E4043" w14:textId="7A5718D8" w:rsidR="00590D67" w:rsidRPr="00F7111F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F7111F">
              <w:rPr>
                <w:rFonts w:ascii="Arial Narrow" w:hAnsi="Arial Narrow"/>
                <w:sz w:val="22"/>
                <w:szCs w:val="22"/>
              </w:rPr>
              <w:t> 11 890 036</w:t>
            </w:r>
          </w:p>
        </w:tc>
        <w:tc>
          <w:tcPr>
            <w:tcW w:w="1800" w:type="dxa"/>
            <w:noWrap/>
            <w:vAlign w:val="center"/>
          </w:tcPr>
          <w:p w14:paraId="0B13FBB9" w14:textId="10C276FE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10 725 721</w:t>
            </w:r>
          </w:p>
        </w:tc>
      </w:tr>
      <w:tr w:rsidR="00590D67" w:rsidRPr="005B70B5" w14:paraId="4EC6B301" w14:textId="77777777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F258E09" w14:textId="77777777" w:rsidR="00590D67" w:rsidRPr="00F7111F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F7111F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90D67" w:rsidRPr="005B70B5" w14:paraId="24D0C67C" w14:textId="77777777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CE0EFF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 xml:space="preserve"> 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221A1C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14:paraId="72509D54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14:paraId="19B094C8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14:paraId="26487A79" w14:textId="77777777" w:rsidR="00590D67" w:rsidRPr="00F7111F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F7111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14:paraId="458F482D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90D67" w:rsidRPr="005B70B5" w14:paraId="3A273620" w14:textId="77777777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14:paraId="785B383E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14:paraId="5E89A160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14:paraId="6100CDA5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1M,6M euribor+1,2-2,7%</w:t>
            </w:r>
          </w:p>
        </w:tc>
        <w:tc>
          <w:tcPr>
            <w:tcW w:w="1007" w:type="dxa"/>
            <w:noWrap/>
            <w:vAlign w:val="center"/>
          </w:tcPr>
          <w:p w14:paraId="76DE10C0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14:paraId="40357F79" w14:textId="48FA2D32" w:rsidR="00590D67" w:rsidRPr="00F7111F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F7111F">
              <w:rPr>
                <w:rFonts w:ascii="Arial Narrow" w:hAnsi="Arial Narrow"/>
                <w:sz w:val="22"/>
                <w:szCs w:val="22"/>
              </w:rPr>
              <w:t>4</w:t>
            </w:r>
            <w:r w:rsidR="00CD31EF" w:rsidRPr="00F7111F">
              <w:rPr>
                <w:rFonts w:ascii="Arial Narrow" w:hAnsi="Arial Narrow"/>
                <w:sz w:val="22"/>
                <w:szCs w:val="22"/>
              </w:rPr>
              <w:t>87</w:t>
            </w:r>
            <w:r w:rsidRPr="00F7111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D31EF" w:rsidRPr="00F7111F">
              <w:rPr>
                <w:rFonts w:ascii="Arial Narrow" w:hAnsi="Arial Narrow"/>
                <w:sz w:val="22"/>
                <w:szCs w:val="22"/>
              </w:rPr>
              <w:t>446</w:t>
            </w:r>
          </w:p>
        </w:tc>
        <w:tc>
          <w:tcPr>
            <w:tcW w:w="1800" w:type="dxa"/>
            <w:noWrap/>
            <w:vAlign w:val="center"/>
          </w:tcPr>
          <w:p w14:paraId="5F682A2F" w14:textId="3101AF21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643 205</w:t>
            </w:r>
          </w:p>
        </w:tc>
      </w:tr>
      <w:tr w:rsidR="00590D67" w:rsidRPr="005B70B5" w14:paraId="2BE30432" w14:textId="77777777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4366E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B8D467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14:paraId="37B96755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14:paraId="5EBE01B7" w14:textId="77777777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 10-25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14:paraId="3A54C184" w14:textId="15133A6A" w:rsidR="00590D67" w:rsidRPr="00F7111F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F7111F">
              <w:rPr>
                <w:rFonts w:ascii="Arial Narrow" w:hAnsi="Arial Narrow"/>
                <w:sz w:val="22"/>
                <w:szCs w:val="22"/>
              </w:rPr>
              <w:t>1 302 41</w:t>
            </w:r>
            <w:r w:rsidR="00F7111F" w:rsidRPr="00F7111F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14:paraId="6090BE57" w14:textId="59C730AD" w:rsidR="00590D67" w:rsidRPr="00590D67" w:rsidRDefault="00590D67" w:rsidP="00590D67">
            <w:pPr>
              <w:rPr>
                <w:rFonts w:ascii="Arial Narrow" w:hAnsi="Arial Narrow"/>
                <w:sz w:val="22"/>
                <w:szCs w:val="22"/>
              </w:rPr>
            </w:pPr>
            <w:r w:rsidRPr="00590D67">
              <w:rPr>
                <w:rFonts w:ascii="Arial Narrow" w:hAnsi="Arial Narrow"/>
                <w:sz w:val="22"/>
                <w:szCs w:val="22"/>
              </w:rPr>
              <w:t>1 289 268</w:t>
            </w:r>
          </w:p>
        </w:tc>
      </w:tr>
    </w:tbl>
    <w:p w14:paraId="3F24BDEB" w14:textId="77777777" w:rsidR="000669B7" w:rsidRPr="005B70B5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5B70B5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5B70B5" w:rsidRPr="005B70B5" w14:paraId="1FD669F8" w14:textId="77777777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6AC58" w14:textId="77777777" w:rsidR="000669B7" w:rsidRPr="005B70B5" w:rsidRDefault="000669B7" w:rsidP="00F4554D">
            <w:pPr>
              <w:pStyle w:val="TopHeader"/>
              <w:rPr>
                <w:color w:val="000000" w:themeColor="text1"/>
              </w:rPr>
            </w:pPr>
            <w:r w:rsidRPr="005B70B5">
              <w:rPr>
                <w:color w:val="000000" w:themeColor="text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EB337" w14:textId="77777777" w:rsidR="000669B7" w:rsidRPr="005B70B5" w:rsidRDefault="000669B7" w:rsidP="00F4554D">
            <w:pPr>
              <w:pStyle w:val="TopHeader"/>
              <w:rPr>
                <w:color w:val="000000" w:themeColor="text1"/>
              </w:rPr>
            </w:pPr>
            <w:r w:rsidRPr="005B70B5">
              <w:rPr>
                <w:color w:val="000000" w:themeColor="text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E1994" w14:textId="77777777" w:rsidR="000669B7" w:rsidRPr="005B70B5" w:rsidRDefault="000669B7" w:rsidP="00F4554D">
            <w:pPr>
              <w:pStyle w:val="TopHeader"/>
              <w:rPr>
                <w:color w:val="000000" w:themeColor="text1"/>
              </w:rPr>
            </w:pPr>
            <w:r w:rsidRPr="005B70B5">
              <w:rPr>
                <w:color w:val="000000" w:themeColor="text1"/>
              </w:rPr>
              <w:t xml:space="preserve">Úrok </w:t>
            </w:r>
            <w:r w:rsidRPr="005B70B5">
              <w:rPr>
                <w:color w:val="000000" w:themeColor="text1"/>
              </w:rPr>
              <w:br/>
              <w:t xml:space="preserve">p. a. </w:t>
            </w:r>
          </w:p>
          <w:p w14:paraId="35F7F904" w14:textId="77777777" w:rsidR="000669B7" w:rsidRPr="005B70B5" w:rsidRDefault="000669B7" w:rsidP="00F4554D">
            <w:pPr>
              <w:pStyle w:val="TopHeader"/>
              <w:rPr>
                <w:color w:val="000000" w:themeColor="text1"/>
              </w:rPr>
            </w:pPr>
            <w:r w:rsidRPr="005B70B5">
              <w:rPr>
                <w:color w:val="000000" w:themeColor="text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8D56A" w14:textId="77777777" w:rsidR="000669B7" w:rsidRPr="005B70B5" w:rsidRDefault="000669B7" w:rsidP="00F4554D">
            <w:pPr>
              <w:pStyle w:val="TopHeader"/>
              <w:rPr>
                <w:color w:val="000000" w:themeColor="text1"/>
              </w:rPr>
            </w:pPr>
            <w:r w:rsidRPr="005B70B5">
              <w:rPr>
                <w:color w:val="000000" w:themeColor="text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FF783" w14:textId="77777777" w:rsidR="000669B7" w:rsidRPr="005B70B5" w:rsidRDefault="000669B7" w:rsidP="00F4554D">
            <w:pPr>
              <w:pStyle w:val="TopHeader"/>
              <w:rPr>
                <w:color w:val="000000" w:themeColor="text1"/>
              </w:rPr>
            </w:pPr>
            <w:r w:rsidRPr="005B70B5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71250" w14:textId="77777777" w:rsidR="000669B7" w:rsidRPr="005B70B5" w:rsidRDefault="000669B7" w:rsidP="00F4554D">
            <w:pPr>
              <w:pStyle w:val="TopHeader"/>
              <w:rPr>
                <w:color w:val="000000" w:themeColor="text1"/>
              </w:rPr>
            </w:pPr>
            <w:r w:rsidRPr="005B70B5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A50CE4" w14:paraId="1897D3CB" w14:textId="77777777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C1FF0" w14:textId="77777777"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23A05" w14:textId="77777777"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880CC" w14:textId="77777777"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1E7AE" w14:textId="77777777"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1C252" w14:textId="77777777"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E8A1E7" w14:textId="77777777"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A50CE4" w14:paraId="328EF34E" w14:textId="77777777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A4C10E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0FB2963A" w14:textId="77777777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118BA2C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AB04BA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7E105C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EA74B3B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2FDE928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1E66B63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29B755B1" w14:textId="77777777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139D9B4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361B5CB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4687F9B3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9831068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4195174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A56A9A8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4346BDD4" w14:textId="77777777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5F41F6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6727254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F98D302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24E3F368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7FDA409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88AE382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2A7FBBFF" w14:textId="77777777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ED526C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Krátkodobé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06D21D8C" w14:textId="77777777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5BF969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7BE778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C6BB48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AF9340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54D9EA0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DCB2EE0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2A799A78" w14:textId="77777777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5C432FD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2E4F76B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4F47FBC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2D5548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D184AA9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7F4EECB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1EBF4AB4" w14:textId="77777777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627B454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C3DBFFA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7FA9BE8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243BF511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B35423A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53A75A0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6F62F2C9" w14:textId="77777777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BA18B1F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finančné výpomoci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14:paraId="4938EF76" w14:textId="77777777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208F0A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04CBDF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F0E135D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A099940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48E42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0654C9E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50CE4" w14:paraId="12653075" w14:textId="77777777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76633" w14:textId="77777777" w:rsidR="000669B7" w:rsidRPr="00A50CE4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287CB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6A44FED9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73F1B587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1ACDEF0F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6958E565" w14:textId="77777777"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4F00A709" w14:textId="77777777" w:rsidR="008408FC" w:rsidRPr="00A50CE4" w:rsidRDefault="008408FC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714D664" w14:textId="77777777" w:rsidR="000669B7" w:rsidRPr="00A50CE4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0A3C58" w14:paraId="7484408C" w14:textId="77777777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1972B" w14:textId="77777777"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1021F" w14:textId="77777777"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B2D43" w14:textId="77777777"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Bezprostredne predchádzajúce účtovné obdobie</w:t>
            </w:r>
          </w:p>
        </w:tc>
      </w:tr>
      <w:tr w:rsidR="002071B4" w:rsidRPr="000A3C58" w14:paraId="1A3408C0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D3991" w14:textId="77777777" w:rsidR="002071B4" w:rsidRPr="00A50CE4" w:rsidRDefault="002071B4" w:rsidP="002071B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862925" w14:textId="77777777"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5567F" w14:textId="77777777"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071B4" w:rsidRPr="000A3C58" w14:paraId="633B3369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07395" w14:textId="77777777"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aTxt04481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F000F" w14:textId="77777777"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20CA1" w14:textId="77777777" w:rsidR="002071B4" w:rsidRPr="001C645E" w:rsidRDefault="002071B4" w:rsidP="00191F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645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C645E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C645E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1C645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071B4" w:rsidRPr="000A3C58" w14:paraId="473C6B32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02273" w14:textId="77777777" w:rsidR="002071B4" w:rsidRPr="00A50CE4" w:rsidRDefault="002071B4" w:rsidP="002071B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A697C7" w14:textId="77777777" w:rsidR="002071B4" w:rsidRPr="009D2731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98CD4" w14:textId="77777777" w:rsidR="002071B4" w:rsidRPr="001C645E" w:rsidRDefault="00191F1B" w:rsidP="002071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74397" w:rsidRPr="000A3C58" w14:paraId="05B2E460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93042" w14:textId="77777777" w:rsidR="00E74397" w:rsidRPr="00A50CE4" w:rsidRDefault="00E74397" w:rsidP="00E743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krátkodobé, </w:t>
            </w: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ED3EAC" w14:textId="6ED3DDE7" w:rsidR="00E74397" w:rsidRPr="00996CAD" w:rsidRDefault="00AA2372" w:rsidP="00E743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CAD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A3F80" w14:textId="2CFC0CEA" w:rsidR="00E74397" w:rsidRPr="00887260" w:rsidRDefault="00E74397" w:rsidP="00E74397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  <w:r w:rsidRPr="002D6854">
              <w:rPr>
                <w:rFonts w:ascii="Arial Narrow" w:hAnsi="Arial Narrow"/>
                <w:b/>
                <w:sz w:val="18"/>
                <w:szCs w:val="18"/>
              </w:rPr>
              <w:t>19</w:t>
            </w:r>
          </w:p>
        </w:tc>
      </w:tr>
      <w:tr w:rsidR="00E74397" w:rsidRPr="000A3C58" w14:paraId="1A083469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FE64E" w14:textId="77777777" w:rsidR="00E74397" w:rsidRPr="00A50CE4" w:rsidRDefault="00E74397" w:rsidP="00E743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y budúcich období krátkodobé – prevádzka domov – </w:t>
            </w:r>
            <w:r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vydanie stravných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63175A" w14:textId="77777777" w:rsidR="00E74397" w:rsidRPr="00996CAD" w:rsidRDefault="00E74397" w:rsidP="00E743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3A972" w14:textId="77777777" w:rsidR="00E74397" w:rsidRPr="00887260" w:rsidRDefault="00E74397" w:rsidP="00E74397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</w:p>
        </w:tc>
      </w:tr>
      <w:tr w:rsidR="00E74397" w:rsidRPr="000A3C58" w14:paraId="7AA1B303" w14:textId="77777777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F6A40" w14:textId="77777777" w:rsidR="00E74397" w:rsidRPr="00A50CE4" w:rsidRDefault="00E74397" w:rsidP="00E743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lístkov po dlhodobej PN</w:t>
            </w:r>
            <w:r w:rsidRPr="00FD13D0">
              <w:t xml:space="preserve"> v </w:t>
            </w:r>
            <w:r>
              <w:t>2</w:t>
            </w:r>
            <w:r w:rsidRPr="00FD13D0">
              <w:t>/202</w:t>
            </w:r>
            <w:r>
              <w:t>5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aTxt04493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2BE560" w14:textId="5B11C783" w:rsidR="00E74397" w:rsidRPr="00996CAD" w:rsidRDefault="00AA2372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B82B1" w14:textId="6F24B1C4" w:rsidR="00E74397" w:rsidRPr="00887260" w:rsidRDefault="00E74397" w:rsidP="00E74397">
            <w:pPr>
              <w:jc w:val="center"/>
              <w:rPr>
                <w:rFonts w:ascii="Arial Narrow" w:hAnsi="Arial Narrow"/>
                <w:color w:val="00B0F0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E74397" w:rsidRPr="000A3C58" w14:paraId="6EEBC460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D7DD1" w14:textId="77777777" w:rsidR="00E74397" w:rsidRPr="00A50CE4" w:rsidRDefault="00E74397" w:rsidP="00E743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B07AFE" w14:textId="77777777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B215C" w14:textId="2AB57EF2" w:rsidR="00E74397" w:rsidRPr="001C645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74397" w:rsidRPr="000A3C58" w14:paraId="5A755458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97DC0" w14:textId="77777777" w:rsidR="00E74397" w:rsidRPr="00A50CE4" w:rsidRDefault="00E74397" w:rsidP="00E74397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aTxt04503  \* MERGEFORMAT </w:instrText>
            </w:r>
            <w:r w:rsidRPr="00A50CE4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BA17B9" w14:textId="77777777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D0067" w14:textId="4E84B868" w:rsidR="00E74397" w:rsidRPr="001C645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74397" w:rsidRPr="000A3C58" w14:paraId="7C177E64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1A795" w14:textId="77777777" w:rsidR="00E74397" w:rsidRPr="00A50CE4" w:rsidRDefault="00E74397" w:rsidP="00E743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6E363" w14:textId="77777777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E01CB" w14:textId="16F9B0B2" w:rsidR="00E74397" w:rsidRPr="001C645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74397" w:rsidRPr="000A3C58" w14:paraId="0C9A77D4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8C4A1" w14:textId="77777777" w:rsidR="00E74397" w:rsidRPr="00A50CE4" w:rsidRDefault="00E74397" w:rsidP="00E743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aTxt04505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C2988" w14:textId="77777777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22678" w14:textId="02C6394E" w:rsidR="00E74397" w:rsidRPr="001C645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74397" w:rsidRPr="000A3C58" w14:paraId="1E0BC491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3B644" w14:textId="77777777" w:rsidR="00E74397" w:rsidRPr="00A50CE4" w:rsidRDefault="00E74397" w:rsidP="00E743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A415A9" w14:textId="77777777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FCEC2" w14:textId="1D638165" w:rsidR="00E74397" w:rsidRPr="001C645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27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74397" w:rsidRPr="000A3C58" w14:paraId="3495C6E6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0AB38" w14:textId="77777777" w:rsidR="00E74397" w:rsidRPr="00A50CE4" w:rsidRDefault="00E74397" w:rsidP="00E743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355432" w14:textId="46AA6EFA" w:rsidR="00E74397" w:rsidRPr="00996CAD" w:rsidRDefault="00E74397" w:rsidP="00E743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CAD">
              <w:rPr>
                <w:rFonts w:ascii="Arial Narrow" w:hAnsi="Arial Narrow"/>
                <w:b/>
                <w:sz w:val="18"/>
                <w:szCs w:val="18"/>
              </w:rPr>
              <w:t>1 </w:t>
            </w:r>
            <w:r w:rsidR="0014281C" w:rsidRPr="00996CAD">
              <w:rPr>
                <w:rFonts w:ascii="Arial Narrow" w:hAnsi="Arial Narrow"/>
                <w:b/>
                <w:sz w:val="18"/>
                <w:szCs w:val="18"/>
              </w:rPr>
              <w:t>353</w:t>
            </w:r>
            <w:r w:rsidRPr="00996CA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14281C" w:rsidRPr="00996CAD">
              <w:rPr>
                <w:rFonts w:ascii="Arial Narrow" w:hAnsi="Arial Narrow"/>
                <w:b/>
                <w:sz w:val="18"/>
                <w:szCs w:val="18"/>
              </w:rPr>
              <w:t>592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BB543" w14:textId="6241E0EC" w:rsidR="00E74397" w:rsidRPr="006943DE" w:rsidRDefault="00E74397" w:rsidP="00E743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D6854">
              <w:rPr>
                <w:rFonts w:ascii="Arial Narrow" w:hAnsi="Arial Narrow"/>
                <w:b/>
                <w:sz w:val="18"/>
                <w:szCs w:val="18"/>
              </w:rPr>
              <w:t>1 537 331</w:t>
            </w:r>
          </w:p>
        </w:tc>
      </w:tr>
      <w:tr w:rsidR="00E74397" w:rsidRPr="000A3C58" w14:paraId="7ABC8F80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C2D42" w14:textId="77777777" w:rsidR="00E74397" w:rsidRPr="00A50CE4" w:rsidRDefault="00E74397" w:rsidP="00E743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správa OSBD Martin,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6136AA" w14:textId="35D41FCF" w:rsidR="00E74397" w:rsidRPr="00996CAD" w:rsidRDefault="0014281C" w:rsidP="00E743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66</w:t>
            </w:r>
            <w:r w:rsidR="00E74397" w:rsidRPr="00996CA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996CAD">
              <w:rPr>
                <w:rFonts w:ascii="Arial Narrow" w:hAnsi="Arial Narrow"/>
                <w:sz w:val="18"/>
                <w:szCs w:val="18"/>
              </w:rPr>
              <w:t>601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ACAA2" w14:textId="109F8DDD" w:rsidR="00E74397" w:rsidRPr="006943DE" w:rsidRDefault="00E74397" w:rsidP="00E743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71 336</w:t>
            </w:r>
          </w:p>
        </w:tc>
      </w:tr>
      <w:tr w:rsidR="00E74397" w:rsidRPr="000A3C58" w14:paraId="4F267E31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A1BDC" w14:textId="77777777" w:rsidR="00E74397" w:rsidRPr="00A50CE4" w:rsidRDefault="00E74397" w:rsidP="00E7439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prevádzka domov,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B923B" w14:textId="6AEB0776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1</w:t>
            </w:r>
            <w:r w:rsidR="0014281C" w:rsidRPr="00996CAD">
              <w:rPr>
                <w:rFonts w:ascii="Arial Narrow" w:hAnsi="Arial Narrow"/>
                <w:sz w:val="18"/>
                <w:szCs w:val="18"/>
              </w:rPr>
              <w:t> 286 991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5839A" w14:textId="534AAB7A" w:rsidR="00E74397" w:rsidRPr="006943DE" w:rsidRDefault="00E74397" w:rsidP="00E7439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1 465 995</w:t>
            </w:r>
          </w:p>
        </w:tc>
      </w:tr>
      <w:tr w:rsidR="00E74397" w:rsidRPr="000A3C58" w14:paraId="45257C59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3FB8A" w14:textId="77777777" w:rsidR="00E74397" w:rsidRPr="00A50CE4" w:rsidRDefault="00E74397" w:rsidP="00E743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59987" w14:textId="77777777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F92F5" w14:textId="300B4B08" w:rsidR="00E74397" w:rsidRPr="006943D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74397" w:rsidRPr="000A3C58" w14:paraId="7B1E900C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036C7" w14:textId="77777777" w:rsidR="00E74397" w:rsidRPr="00A50CE4" w:rsidRDefault="00E74397" w:rsidP="00E74397">
            <w:pPr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</w:t>
            </w:r>
          </w:p>
          <w:p w14:paraId="50E23EF8" w14:textId="77777777" w:rsidR="00E74397" w:rsidRPr="00A50CE4" w:rsidRDefault="00E74397" w:rsidP="00E743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>( uhradený v decembri predch. roka ) – prevádzka domov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67F4C" w14:textId="17D63978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14281C" w:rsidRPr="00996CAD">
              <w:rPr>
                <w:rFonts w:ascii="Arial Narrow" w:hAnsi="Arial Narrow"/>
                <w:sz w:val="18"/>
                <w:szCs w:val="18"/>
              </w:rPr>
              <w:t>286</w:t>
            </w:r>
            <w:r w:rsidRPr="00996CA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4281C" w:rsidRPr="00996CAD">
              <w:rPr>
                <w:rFonts w:ascii="Arial Narrow" w:hAnsi="Arial Narrow"/>
                <w:sz w:val="18"/>
                <w:szCs w:val="18"/>
              </w:rPr>
              <w:t>991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E39DD" w14:textId="08B336CA" w:rsidR="00E74397" w:rsidRPr="006943D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1 465 995</w:t>
            </w:r>
          </w:p>
        </w:tc>
      </w:tr>
      <w:tr w:rsidR="00E74397" w:rsidRPr="000A3C58" w14:paraId="00CDEE70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92879" w14:textId="77777777" w:rsidR="00E74397" w:rsidRPr="00A50CE4" w:rsidRDefault="00E74397" w:rsidP="00E743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>Zúčtovanie predpisu úhrad nákladov spojených s užívaním bytov na január  (uhradený v decembri predch. roka ) – správa OSBD Martin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aTxt04517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E29D92" w14:textId="69AAE530" w:rsidR="00E74397" w:rsidRPr="00996CAD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6</w:t>
            </w:r>
            <w:r w:rsidR="0014281C" w:rsidRPr="00996CAD">
              <w:rPr>
                <w:rFonts w:ascii="Arial Narrow" w:hAnsi="Arial Narrow"/>
                <w:sz w:val="18"/>
                <w:szCs w:val="18"/>
              </w:rPr>
              <w:t>6</w:t>
            </w:r>
            <w:r w:rsidRPr="00996CA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4281C" w:rsidRPr="00996CAD">
              <w:rPr>
                <w:rFonts w:ascii="Arial Narrow" w:hAnsi="Arial Narrow"/>
                <w:sz w:val="18"/>
                <w:szCs w:val="18"/>
              </w:rPr>
              <w:t>601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3CE4B" w14:textId="45BAA3C9" w:rsidR="00E74397" w:rsidRPr="006943DE" w:rsidRDefault="00E74397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69 940</w:t>
            </w:r>
          </w:p>
        </w:tc>
      </w:tr>
      <w:tr w:rsidR="00E74397" w:rsidRPr="000A3C58" w14:paraId="59A36841" w14:textId="77777777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0F455" w14:textId="77777777" w:rsidR="00E74397" w:rsidRPr="002D6854" w:rsidRDefault="00E74397" w:rsidP="00E74397">
            <w:pPr>
              <w:rPr>
                <w:rFonts w:ascii="Arial Narrow" w:hAnsi="Arial Narrow"/>
                <w:sz w:val="22"/>
                <w:szCs w:val="22"/>
              </w:rPr>
            </w:pPr>
            <w:r w:rsidRPr="002D6854">
              <w:t xml:space="preserve">Zúčtovanie ročného poplatku členov družstva - správa OSBD Martin </w:t>
            </w:r>
            <w:r w:rsidRPr="002D6854">
              <w:fldChar w:fldCharType="begin"/>
            </w:r>
            <w:r w:rsidRPr="002D6854">
              <w:instrText xml:space="preserve"> MERGEFIELD  aTxt04518  \* MERGEFORMAT </w:instrText>
            </w:r>
            <w:r w:rsidRPr="002D685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EA632F" w14:textId="6A6268E4" w:rsidR="00E74397" w:rsidRPr="00996CAD" w:rsidRDefault="0014281C" w:rsidP="00E743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96CA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BBC4B" w14:textId="03D0C1B3" w:rsidR="00E74397" w:rsidRPr="000A3C58" w:rsidRDefault="00E74397" w:rsidP="00E74397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2D6854">
              <w:rPr>
                <w:rFonts w:ascii="Arial Narrow" w:hAnsi="Arial Narrow"/>
                <w:sz w:val="18"/>
                <w:szCs w:val="18"/>
              </w:rPr>
              <w:t>1 396</w:t>
            </w:r>
          </w:p>
        </w:tc>
      </w:tr>
    </w:tbl>
    <w:p w14:paraId="6CE36BBD" w14:textId="77777777"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14:paraId="6BA9219A" w14:textId="77777777" w:rsidR="000669B7" w:rsidRPr="00A50CE4" w:rsidRDefault="005F6302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29</w:t>
      </w:r>
      <w:r w:rsidR="000669B7" w:rsidRPr="00A50CE4">
        <w:rPr>
          <w:rFonts w:ascii="Arial Narrow" w:hAnsi="Arial Narrow"/>
          <w:color w:val="000000" w:themeColor="text1"/>
          <w:sz w:val="22"/>
          <w:szCs w:val="22"/>
        </w:rPr>
        <w:t xml:space="preserve">. Informácie k časti  G. písm. k) prílohy č. 3 o významných položkách derivátov za bežné účtovné obdobie </w:t>
      </w:r>
    </w:p>
    <w:p w14:paraId="527AF92B" w14:textId="77777777" w:rsidR="002C1AEB" w:rsidRPr="00A50CE4" w:rsidRDefault="002C1AEB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p w14:paraId="52B5D9EF" w14:textId="77777777"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14:paraId="25769492" w14:textId="77777777" w:rsidR="000669B7" w:rsidRPr="00A50CE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A50CE4">
        <w:rPr>
          <w:rFonts w:ascii="Arial Narrow" w:hAnsi="Arial Narrow"/>
          <w:color w:val="000000" w:themeColor="text1"/>
          <w:sz w:val="22"/>
          <w:szCs w:val="22"/>
        </w:rPr>
        <w:t>0</w:t>
      </w:r>
      <w:r w:rsidRPr="00A50CE4">
        <w:rPr>
          <w:rFonts w:ascii="Arial Narrow" w:hAnsi="Arial Narrow"/>
          <w:color w:val="000000" w:themeColor="text1"/>
          <w:sz w:val="22"/>
          <w:szCs w:val="22"/>
        </w:rPr>
        <w:t>. Informácie k časti G. písm. l) prílohy č. 3 o položkách zabezpečených derivátmi</w:t>
      </w:r>
      <w:r w:rsidR="002C1AEB" w:rsidRPr="00A50CE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14:paraId="512E6A59" w14:textId="77777777"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14:paraId="7CB2B2D8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6E83F27D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56FAA683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68D2C83A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795854B3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4CB64BFD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088E1795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4E2B6D78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7313733A" w14:textId="77777777"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1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 časti G. písm. m) prílohy č. 3 o majetku prenajatom formou finančného prenájmu</w:t>
      </w:r>
      <w:r w:rsidR="002C1AEB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FE6CA5" w14:paraId="56C2CBB7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861B8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</w:t>
            </w:r>
            <w:r w:rsidRPr="00FE6CA5">
              <w:rPr>
                <w:color w:val="000000" w:themeColor="text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9AE2E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BE87C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14:paraId="156AD39B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E1030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FB9B5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43E68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</w:tr>
      <w:tr w:rsidR="000669B7" w:rsidRPr="00FE6CA5" w14:paraId="1614DD36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4A126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6FF5A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F03A6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BDCFB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975AE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46EA7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5B95C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</w:tr>
      <w:tr w:rsidR="000669B7" w:rsidRPr="00FE6CA5" w14:paraId="7BDD8D37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70B7A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01D44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F7A4A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58C0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09EDB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B20FC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D2CD3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0669B7" w:rsidRPr="00FE6CA5" w14:paraId="27287444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6CC4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89BA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550C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179B35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9FED2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18B77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703184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14:paraId="33EC8090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109FA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89B48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DC5D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7D95F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ABAA6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7416E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5EB9C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14:paraId="48B2C481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CD355" w14:textId="77777777"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40E23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F3FA4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E931D8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A1F4F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FEC7E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2092F6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0D295A3D" w14:textId="77777777"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FE6CA5" w:rsidRPr="00FE6CA5" w14:paraId="465CFD38" w14:textId="77777777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793AE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9328F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56234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53EF5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C)</w:t>
            </w:r>
          </w:p>
        </w:tc>
      </w:tr>
      <w:tr w:rsidR="00FE6CA5" w:rsidRPr="00FE6CA5" w14:paraId="15DE0678" w14:textId="77777777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B1A5E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F7DDC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C488B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804B8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9C302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B1E76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5CB8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FE6CA5" w:rsidRPr="00FE6CA5" w14:paraId="11F4C916" w14:textId="77777777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AD462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25C37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86EB2" w14:textId="77777777" w:rsidR="000669B7" w:rsidRPr="00FE6CA5" w:rsidRDefault="00676AB0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B5C6E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5E9E4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A81F5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85B57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27232B" w:rsidRPr="000A3C58" w14:paraId="3D65F05E" w14:textId="77777777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31879" w14:textId="77777777" w:rsidR="0027232B" w:rsidRPr="00FE6CA5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BEBD" w14:textId="33E8442A" w:rsidR="0027232B" w:rsidRPr="003B770E" w:rsidRDefault="0027232B" w:rsidP="0027232B">
            <w:pPr>
              <w:rPr>
                <w:rFonts w:ascii="Arial Narrow" w:hAnsi="Arial Narrow"/>
                <w:sz w:val="22"/>
                <w:szCs w:val="22"/>
              </w:rPr>
            </w:pPr>
            <w:r w:rsidRPr="003B770E">
              <w:rPr>
                <w:rFonts w:ascii="Arial Narrow" w:hAnsi="Arial Narrow"/>
                <w:sz w:val="22"/>
                <w:szCs w:val="22"/>
              </w:rPr>
              <w:t>1 </w:t>
            </w:r>
            <w:r w:rsidR="003B770E" w:rsidRPr="003B770E">
              <w:rPr>
                <w:rFonts w:ascii="Arial Narrow" w:hAnsi="Arial Narrow"/>
                <w:sz w:val="22"/>
                <w:szCs w:val="22"/>
              </w:rPr>
              <w:t>6</w:t>
            </w:r>
            <w:r w:rsidRPr="003B770E">
              <w:rPr>
                <w:rFonts w:ascii="Arial Narrow" w:hAnsi="Arial Narrow"/>
                <w:sz w:val="22"/>
                <w:szCs w:val="22"/>
              </w:rPr>
              <w:t>38 81</w:t>
            </w:r>
            <w:r w:rsidR="003B770E" w:rsidRPr="003B770E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817FA" w14:textId="30E1F617" w:rsidR="0027232B" w:rsidRPr="00D11F44" w:rsidRDefault="0027232B" w:rsidP="0027232B">
            <w:pPr>
              <w:rPr>
                <w:rFonts w:ascii="Arial Narrow" w:hAnsi="Arial Narrow"/>
                <w:sz w:val="22"/>
                <w:szCs w:val="22"/>
              </w:rPr>
            </w:pPr>
            <w:r w:rsidRPr="00F706C4">
              <w:rPr>
                <w:rFonts w:ascii="Arial Narrow" w:hAnsi="Arial Narrow"/>
                <w:sz w:val="22"/>
                <w:szCs w:val="22"/>
              </w:rPr>
              <w:t>1 938 891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C97F4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4614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35052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D38BA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27232B" w:rsidRPr="000A3C58" w14:paraId="7D0929DA" w14:textId="77777777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313DA" w14:textId="77777777" w:rsidR="0027232B" w:rsidRPr="00FE6CA5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správa OSBD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D5388" w14:textId="075A5E1C" w:rsidR="0027232B" w:rsidRPr="003B770E" w:rsidRDefault="0027232B" w:rsidP="0027232B">
            <w:pPr>
              <w:rPr>
                <w:rFonts w:ascii="Arial Narrow" w:hAnsi="Arial Narrow"/>
                <w:sz w:val="22"/>
                <w:szCs w:val="22"/>
              </w:rPr>
            </w:pPr>
            <w:r w:rsidRPr="003B770E">
              <w:rPr>
                <w:rFonts w:ascii="Arial Narrow" w:hAnsi="Arial Narrow"/>
                <w:sz w:val="22"/>
                <w:szCs w:val="22"/>
              </w:rPr>
              <w:t>1 </w:t>
            </w:r>
            <w:r w:rsidR="003B770E" w:rsidRPr="003B770E">
              <w:rPr>
                <w:rFonts w:ascii="Arial Narrow" w:hAnsi="Arial Narrow"/>
                <w:sz w:val="22"/>
                <w:szCs w:val="22"/>
              </w:rPr>
              <w:t>118</w:t>
            </w:r>
            <w:r w:rsidRPr="003B770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B770E" w:rsidRPr="003B770E">
              <w:rPr>
                <w:rFonts w:ascii="Arial Narrow" w:hAnsi="Arial Narrow"/>
                <w:sz w:val="22"/>
                <w:szCs w:val="22"/>
              </w:rPr>
              <w:t>036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713B" w14:textId="16143716" w:rsidR="0027232B" w:rsidRPr="00D11F44" w:rsidRDefault="0027232B" w:rsidP="0027232B">
            <w:pPr>
              <w:rPr>
                <w:rFonts w:ascii="Arial Narrow" w:hAnsi="Arial Narrow"/>
                <w:sz w:val="22"/>
                <w:szCs w:val="22"/>
              </w:rPr>
            </w:pPr>
            <w:r w:rsidRPr="00F706C4">
              <w:rPr>
                <w:rFonts w:ascii="Arial Narrow" w:hAnsi="Arial Narrow"/>
                <w:sz w:val="22"/>
                <w:szCs w:val="22"/>
              </w:rPr>
              <w:t>1 022 729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6C2C5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CD57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47146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A6F36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27232B" w:rsidRPr="000A3C58" w14:paraId="0C909FEF" w14:textId="77777777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79C16" w14:textId="77777777" w:rsidR="0027232B" w:rsidRPr="00FE6CA5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BD6A0" w14:textId="77777777" w:rsidR="0027232B" w:rsidRPr="003B770E" w:rsidRDefault="0027232B" w:rsidP="0027232B">
            <w:pPr>
              <w:rPr>
                <w:rFonts w:ascii="Arial Narrow" w:hAnsi="Arial Narrow"/>
                <w:sz w:val="22"/>
                <w:szCs w:val="22"/>
              </w:rPr>
            </w:pPr>
            <w:r w:rsidRPr="003B770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5A1C6" w14:textId="1AD5642F" w:rsidR="0027232B" w:rsidRPr="00D11F44" w:rsidRDefault="0027232B" w:rsidP="0027232B">
            <w:pPr>
              <w:rPr>
                <w:rFonts w:ascii="Arial Narrow" w:hAnsi="Arial Narrow"/>
                <w:sz w:val="22"/>
                <w:szCs w:val="22"/>
              </w:rPr>
            </w:pPr>
            <w:r w:rsidRPr="00505FCC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C071D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C9BD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D2836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C5D36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27232B" w:rsidRPr="000A3C58" w14:paraId="29687E19" w14:textId="77777777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459F6" w14:textId="77777777" w:rsidR="0027232B" w:rsidRPr="00FE6CA5" w:rsidRDefault="0027232B" w:rsidP="0027232B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BE670" w14:textId="23257311" w:rsidR="0027232B" w:rsidRPr="003B770E" w:rsidRDefault="0027232B" w:rsidP="0027232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B770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3B770E" w:rsidRPr="003B770E">
              <w:rPr>
                <w:rFonts w:ascii="Arial Narrow" w:hAnsi="Arial Narrow"/>
                <w:b/>
                <w:sz w:val="22"/>
                <w:szCs w:val="22"/>
              </w:rPr>
              <w:t> 756 849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4601B" w14:textId="1848F83E" w:rsidR="0027232B" w:rsidRPr="00D11F44" w:rsidRDefault="0027232B" w:rsidP="0027232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65011">
              <w:rPr>
                <w:rFonts w:ascii="Arial Narrow" w:hAnsi="Arial Narrow"/>
                <w:b/>
                <w:sz w:val="22"/>
                <w:szCs w:val="22"/>
              </w:rPr>
              <w:t>2 961 620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7CABD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9BA2F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86AED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D55F" w14:textId="77777777" w:rsidR="0027232B" w:rsidRPr="000A3C58" w:rsidRDefault="0027232B" w:rsidP="0027232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14:paraId="28BA3DBB" w14:textId="77777777" w:rsidR="00AA1945" w:rsidRPr="000A3C58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0BDEEEB3" w14:textId="77777777" w:rsidR="000669B7" w:rsidRPr="00FE6CA5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2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 časti H. písm. b) prílohy č. 3 o zmene stavu vnútroorganizačných zásob</w:t>
      </w:r>
      <w:r w:rsidR="005A6066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FE6CA5" w14:paraId="7A4C0129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8129C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AC62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810E8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D74F1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 xml:space="preserve">Zmena stavu vnútroorganizačných zásob </w:t>
            </w:r>
          </w:p>
        </w:tc>
      </w:tr>
      <w:tr w:rsidR="000669B7" w:rsidRPr="00FE6CA5" w14:paraId="637A476A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58A43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61CA9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63D95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57432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74768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B1ED3" w14:textId="77777777"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14:paraId="31B2FEDA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28EEE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23DE5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D3037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F8665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3B76B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05ED6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FE6CA5" w14:paraId="788524BD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7B322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Nedokončená výroba </w:t>
            </w: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CFF332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1A8D1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64A18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55168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1090E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45BF8058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F71E1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208B18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50710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CC782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7FC6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89597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0CA6A45B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AB9C8A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A13B89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FC11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3F769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4BD0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44E24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514CE736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BF266" w14:textId="77777777"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8F2DDD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F4609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E9D6F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A72D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C7337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5962A69B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EE18E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2FBD63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81264D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73FAD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A951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63741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47B0B13C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E7B06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E2728B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50FE69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CD9AA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7083B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37F1F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356A9269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C36FE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269333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9FF12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B0C9D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FA9EA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66FC5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519979C5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A8AD" w14:textId="77777777"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76C938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12310D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0930B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E63D" w14:textId="77777777" w:rsidR="000669B7" w:rsidRPr="00FE6CA5" w:rsidRDefault="001A3311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E7273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14:paraId="1D01C1D0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16C29" w14:textId="77777777"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FF2274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D9B9DE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C7210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07F64" w14:textId="77777777" w:rsidR="000669B7" w:rsidRPr="00FE6CA5" w:rsidRDefault="00EA2B2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40647" w14:textId="77777777"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14:paraId="67751151" w14:textId="77777777" w:rsidR="00CC3E6D" w:rsidRPr="000A3C58" w:rsidRDefault="00CC3E6D" w:rsidP="000669B7">
      <w:pPr>
        <w:pStyle w:val="Nzov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1263894" w14:textId="77777777" w:rsidR="000669B7" w:rsidRPr="001D4551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 w:rsidRPr="001D4551">
        <w:rPr>
          <w:rFonts w:ascii="Arial Narrow" w:hAnsi="Arial Narrow"/>
          <w:color w:val="000000" w:themeColor="text1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0A3C58" w14:paraId="37FEF2B2" w14:textId="77777777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54BAE" w14:textId="77777777"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4F162" w14:textId="77777777"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D05A8" w14:textId="77777777"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27232B" w:rsidRPr="000A3C58" w14:paraId="7BD6C30E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16976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Významné položky pri aktivácii nákladov – prevádzka domov, z toho:</w:t>
            </w: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7A2B2" w14:textId="5C5BC57E" w:rsidR="0027232B" w:rsidRPr="003B770E" w:rsidRDefault="003B770E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B770E">
              <w:rPr>
                <w:rFonts w:ascii="Arial Narrow" w:hAnsi="Arial Narrow"/>
                <w:b/>
                <w:sz w:val="18"/>
                <w:szCs w:val="18"/>
              </w:rPr>
              <w:t>321 764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93D6F" w14:textId="774E9685" w:rsidR="0027232B" w:rsidRPr="00D11F44" w:rsidRDefault="0027232B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76FB">
              <w:rPr>
                <w:rFonts w:ascii="Arial Narrow" w:hAnsi="Arial Narrow"/>
                <w:b/>
                <w:sz w:val="18"/>
                <w:szCs w:val="18"/>
              </w:rPr>
              <w:t>306 076</w:t>
            </w:r>
          </w:p>
        </w:tc>
      </w:tr>
      <w:tr w:rsidR="0027232B" w:rsidRPr="000A3C58" w14:paraId="0AD6A276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5FA7A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Tvorba pokrytia odmien za odpis vodomerov, obsluhu DVS a DPK, dohôd pre bytové domy, odmeny zástupcov vlastníkov vrátane odvodov cez predpis úhrad nákladov – prevádzka domov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aTxt04611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7070A" w14:textId="3921A5F0" w:rsidR="0027232B" w:rsidRPr="003B770E" w:rsidRDefault="003B770E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321 764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5FA0E" w14:textId="72E8D290" w:rsidR="0027232B" w:rsidRPr="00D11F44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306 076</w:t>
            </w:r>
          </w:p>
        </w:tc>
      </w:tr>
      <w:tr w:rsidR="0027232B" w:rsidRPr="000A3C58" w14:paraId="46037173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34542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4DE40" w14:textId="77777777" w:rsidR="0027232B" w:rsidRPr="0027232B" w:rsidRDefault="0027232B" w:rsidP="0027232B">
            <w:pPr>
              <w:jc w:val="center"/>
              <w:rPr>
                <w:rFonts w:ascii="Arial Narrow" w:hAnsi="Arial Narrow"/>
                <w:color w:val="EE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F1EF5" w14:textId="77777777" w:rsidR="0027232B" w:rsidRPr="002C7A1B" w:rsidRDefault="0027232B" w:rsidP="0027232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27232B" w:rsidRPr="000A3C58" w14:paraId="57BCAA79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41775" w14:textId="77777777" w:rsidR="0027232B" w:rsidRPr="001D4551" w:rsidRDefault="0027232B" w:rsidP="0027232B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b/>
                <w:color w:val="000000" w:themeColor="text1"/>
                <w:sz w:val="22"/>
                <w:szCs w:val="22"/>
              </w:rPr>
              <w:t>Tržby z predaja DHM – správa OSBD Martin</w:t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fldChar w:fldCharType="begin"/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b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48C57" w14:textId="425480FE" w:rsidR="0027232B" w:rsidRPr="003B770E" w:rsidRDefault="003B770E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B770E">
              <w:rPr>
                <w:rFonts w:ascii="Arial Narrow" w:hAnsi="Arial Narrow"/>
                <w:b/>
                <w:sz w:val="18"/>
                <w:szCs w:val="18"/>
              </w:rPr>
              <w:t>2 277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8BF39" w14:textId="61B328CE" w:rsidR="0027232B" w:rsidRPr="00D11F44" w:rsidRDefault="0027232B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76FB">
              <w:rPr>
                <w:rFonts w:ascii="Arial Narrow" w:hAnsi="Arial Narrow"/>
                <w:b/>
                <w:sz w:val="18"/>
                <w:szCs w:val="18"/>
              </w:rPr>
              <w:t>85 008</w:t>
            </w:r>
          </w:p>
        </w:tc>
      </w:tr>
      <w:tr w:rsidR="0027232B" w:rsidRPr="000A3C58" w14:paraId="017900B3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4C9B5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výnosov z hospodárskej činnosti – správa OSBD Martin,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B1839" w14:textId="4C686EC0" w:rsidR="0027232B" w:rsidRPr="003B770E" w:rsidRDefault="003B770E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B770E">
              <w:rPr>
                <w:rFonts w:ascii="Arial Narrow" w:hAnsi="Arial Narrow"/>
                <w:b/>
                <w:sz w:val="18"/>
                <w:szCs w:val="18"/>
              </w:rPr>
              <w:t>30 245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CF2BD" w14:textId="4D1475C8" w:rsidR="0027232B" w:rsidRPr="00D11F44" w:rsidRDefault="0027232B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76FB">
              <w:rPr>
                <w:rFonts w:ascii="Arial Narrow" w:hAnsi="Arial Narrow"/>
                <w:b/>
                <w:sz w:val="18"/>
                <w:szCs w:val="18"/>
              </w:rPr>
              <w:t>19 350</w:t>
            </w:r>
          </w:p>
        </w:tc>
      </w:tr>
      <w:tr w:rsidR="0027232B" w:rsidRPr="000A3C58" w14:paraId="15219902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C83CF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Prenájom zasadačky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95931" w14:textId="3688C63E" w:rsidR="0027232B" w:rsidRPr="003B770E" w:rsidRDefault="003B770E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18</w:t>
            </w:r>
            <w:r w:rsidR="0027232B" w:rsidRPr="003B770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B770E">
              <w:rPr>
                <w:rFonts w:ascii="Arial Narrow" w:hAnsi="Arial Narrow"/>
                <w:sz w:val="18"/>
                <w:szCs w:val="18"/>
              </w:rPr>
              <w:t>714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F8C99" w14:textId="402856DA" w:rsidR="0027232B" w:rsidRPr="00D11F44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9 653</w:t>
            </w:r>
          </w:p>
        </w:tc>
      </w:tr>
      <w:tr w:rsidR="0027232B" w:rsidRPr="000A3C58" w14:paraId="13B63DA8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7A9E2" w14:textId="77777777" w:rsidR="0027232B" w:rsidRPr="001D4551" w:rsidRDefault="0027232B" w:rsidP="0027232B">
            <w:pPr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D19DE" w14:textId="2EAEBD71" w:rsidR="0027232B" w:rsidRPr="003B770E" w:rsidRDefault="003B770E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11 531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64085" w14:textId="0BDE34B2" w:rsidR="0027232B" w:rsidRPr="00D11F44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9 697</w:t>
            </w:r>
          </w:p>
        </w:tc>
      </w:tr>
      <w:tr w:rsidR="0027232B" w:rsidRPr="000A3C58" w14:paraId="4E1E0D05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81BF0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4B216" w14:textId="77777777" w:rsidR="0027232B" w:rsidRPr="003B770E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0BF0D" w14:textId="77777777" w:rsidR="0027232B" w:rsidRPr="002C7A1B" w:rsidRDefault="0027232B" w:rsidP="0027232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27232B" w:rsidRPr="000A3C58" w14:paraId="56783E27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6549A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výnosy – správa OSBD Martin,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88558" w14:textId="6F5DF49E" w:rsidR="0027232B" w:rsidRPr="003B770E" w:rsidRDefault="003B770E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B770E">
              <w:rPr>
                <w:rFonts w:ascii="Arial Narrow" w:hAnsi="Arial Narrow"/>
                <w:b/>
                <w:sz w:val="18"/>
                <w:szCs w:val="18"/>
              </w:rPr>
              <w:t>1 755</w:t>
            </w:r>
            <w:r w:rsidR="0027232B" w:rsidRPr="003B770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27232B" w:rsidRPr="003B770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27232B" w:rsidRPr="003B770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03BEF" w14:textId="7DB9A55F" w:rsidR="0027232B" w:rsidRPr="00D11F44" w:rsidRDefault="0027232B" w:rsidP="0027232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3 117</w:t>
            </w:r>
            <w:r w:rsidRPr="00E676F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676F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Pr="00E676F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27232B" w:rsidRPr="000A3C58" w14:paraId="2786FD98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54199" w14:textId="77777777" w:rsidR="0027232B" w:rsidRPr="001D4551" w:rsidRDefault="0027232B" w:rsidP="0027232B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265D9" w14:textId="77777777" w:rsidR="0027232B" w:rsidRPr="003B770E" w:rsidRDefault="0027232B" w:rsidP="0027232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3B770E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F274" w14:textId="5F353B0D" w:rsidR="0027232B" w:rsidRPr="00D11F44" w:rsidRDefault="0027232B" w:rsidP="0027232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E676FB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27232B" w:rsidRPr="000A3C58" w14:paraId="162CE53B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B8591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FBAE2" w14:textId="77777777" w:rsidR="0027232B" w:rsidRPr="003B770E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13436" w14:textId="36D3D614" w:rsidR="0027232B" w:rsidRPr="00D11F44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7232B" w:rsidRPr="000A3C58" w14:paraId="578B954A" w14:textId="77777777" w:rsidTr="00C31DE8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2CFEA" w14:textId="77777777" w:rsidR="0027232B" w:rsidRPr="001D4551" w:rsidRDefault="0027232B" w:rsidP="0027232B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F28CA" w14:textId="77777777" w:rsidR="0027232B" w:rsidRPr="003B770E" w:rsidRDefault="0027232B" w:rsidP="0027232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3B770E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C8C9F" w14:textId="6168C5DF" w:rsidR="0027232B" w:rsidRPr="00D11F44" w:rsidRDefault="0027232B" w:rsidP="0027232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C31DE8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27232B" w:rsidRPr="000A3C58" w14:paraId="3B2C2944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B1685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Výnosy z úrokov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AF99" w14:textId="5919DE81" w:rsidR="0027232B" w:rsidRPr="003B770E" w:rsidRDefault="003B770E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1 755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C8522" w14:textId="2CC72FD4" w:rsidR="0027232B" w:rsidRPr="00D11F44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676FB">
              <w:rPr>
                <w:rFonts w:ascii="Arial Narrow" w:hAnsi="Arial Narrow"/>
                <w:sz w:val="18"/>
                <w:szCs w:val="18"/>
              </w:rPr>
              <w:t>3 117</w:t>
            </w:r>
          </w:p>
        </w:tc>
      </w:tr>
      <w:tr w:rsidR="0027232B" w:rsidRPr="000A3C58" w14:paraId="5FBCCB07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7ED39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aTxt04638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45D2E" w14:textId="77777777" w:rsidR="0027232B" w:rsidRPr="003B770E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770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76D66" w14:textId="5F78410B" w:rsidR="0027232B" w:rsidRPr="00D11F44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C366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27232B" w:rsidRPr="000A3C58" w14:paraId="5B0CC831" w14:textId="77777777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5B7BD" w14:textId="77777777" w:rsidR="0027232B" w:rsidRPr="001D4551" w:rsidRDefault="0027232B" w:rsidP="0027232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6B298" w14:textId="77777777" w:rsidR="0027232B" w:rsidRPr="007B375D" w:rsidRDefault="0027232B" w:rsidP="002723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1808" w14:textId="77777777" w:rsidR="0027232B" w:rsidRPr="000A3C58" w:rsidRDefault="0027232B" w:rsidP="0027232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14:paraId="1468DF1D" w14:textId="77777777"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14:paraId="164410D0" w14:textId="77777777" w:rsidR="000669B7" w:rsidRPr="001D4551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Pr="001D4551">
        <w:rPr>
          <w:rFonts w:ascii="Arial Narrow" w:hAnsi="Arial Narrow"/>
          <w:color w:val="000000" w:themeColor="text1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1D4551" w:rsidRPr="001D4551" w14:paraId="78E2F600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5B4A8" w14:textId="77777777"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07A9B" w14:textId="77777777"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6386" w14:textId="77777777"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117D97" w:rsidRPr="001D4551" w14:paraId="15D01C3E" w14:textId="77777777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4548A" w14:textId="77777777" w:rsidR="00117D97" w:rsidRPr="001D4551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BF365" w14:textId="77777777" w:rsidR="00117D97" w:rsidRPr="001811B7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11B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54B8C" w14:textId="77777777" w:rsidR="00117D97" w:rsidRPr="007B375D" w:rsidRDefault="00C4229E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C7634" w:rsidRPr="000A3C58" w14:paraId="32A430C6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3CF4" w14:textId="77777777" w:rsidR="00EC7634" w:rsidRPr="001D4551" w:rsidRDefault="00EC7634" w:rsidP="00EC7634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752F3" w14:textId="650E5E6D" w:rsidR="00EC7634" w:rsidRPr="002A24AA" w:rsidRDefault="002A24AA" w:rsidP="00EC76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A24AA">
              <w:rPr>
                <w:rFonts w:ascii="Arial Narrow" w:hAnsi="Arial Narrow"/>
                <w:b/>
                <w:sz w:val="18"/>
                <w:szCs w:val="18"/>
              </w:rPr>
              <w:t>2 756 849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2D49" w14:textId="46754061" w:rsidR="00EC7634" w:rsidRPr="001811B7" w:rsidRDefault="00EC7634" w:rsidP="00EC76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96C40">
              <w:rPr>
                <w:rFonts w:ascii="Arial Narrow" w:hAnsi="Arial Narrow"/>
                <w:b/>
                <w:sz w:val="18"/>
                <w:szCs w:val="18"/>
              </w:rPr>
              <w:t>2 961 620</w:t>
            </w:r>
          </w:p>
        </w:tc>
      </w:tr>
      <w:tr w:rsidR="00EC7634" w:rsidRPr="000A3C58" w14:paraId="651E6843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FDB18" w14:textId="77777777" w:rsidR="00EC7634" w:rsidRPr="001D4551" w:rsidRDefault="00EC7634" w:rsidP="00EC76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50648" w14:textId="03F1ED45" w:rsidR="00EC7634" w:rsidRPr="002A24AA" w:rsidRDefault="002A24AA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A24AA">
              <w:rPr>
                <w:rFonts w:ascii="Arial Narrow" w:hAnsi="Arial Narrow"/>
                <w:sz w:val="18"/>
                <w:szCs w:val="18"/>
              </w:rPr>
              <w:t>1 638 813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EB47A" w14:textId="248024E9" w:rsidR="00EC7634" w:rsidRPr="001811B7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1 938 891</w:t>
            </w:r>
          </w:p>
        </w:tc>
      </w:tr>
      <w:tr w:rsidR="00EC7634" w:rsidRPr="000A3C58" w14:paraId="532AA8F1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2B82B" w14:textId="77777777" w:rsidR="00EC7634" w:rsidRPr="001D4551" w:rsidRDefault="00EC7634" w:rsidP="00EC76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01DB1" w14:textId="77BF0C04" w:rsidR="00EC7634" w:rsidRPr="002A24AA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A24AA">
              <w:rPr>
                <w:rFonts w:ascii="Arial Narrow" w:hAnsi="Arial Narrow"/>
                <w:sz w:val="18"/>
                <w:szCs w:val="18"/>
              </w:rPr>
              <w:t>1</w:t>
            </w:r>
            <w:r w:rsidR="002A24AA" w:rsidRPr="002A24AA">
              <w:rPr>
                <w:rFonts w:ascii="Arial Narrow" w:hAnsi="Arial Narrow"/>
                <w:sz w:val="18"/>
                <w:szCs w:val="18"/>
              </w:rPr>
              <w:t> 118 036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E180" w14:textId="2C4CDD93" w:rsidR="00EC7634" w:rsidRPr="001811B7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1 022 729</w:t>
            </w:r>
          </w:p>
        </w:tc>
      </w:tr>
      <w:tr w:rsidR="00EC7634" w:rsidRPr="000A3C58" w14:paraId="69E692E0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FFD4B" w14:textId="77777777" w:rsidR="00EC7634" w:rsidRPr="001D4551" w:rsidRDefault="00EC7634" w:rsidP="00EC76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F49F" w14:textId="77777777" w:rsidR="00EC7634" w:rsidRPr="002A24AA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A24A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95174" w14:textId="0A0A137B" w:rsidR="00EC7634" w:rsidRPr="001811B7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C7634" w:rsidRPr="000A3C58" w14:paraId="652912C3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D7D02" w14:textId="77777777" w:rsidR="00EC7634" w:rsidRPr="001D4551" w:rsidRDefault="00EC7634" w:rsidP="00EC76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8334" w14:textId="77777777" w:rsidR="00EC7634" w:rsidRPr="002A24AA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A24A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334AF" w14:textId="14C86B46" w:rsidR="00EC7634" w:rsidRPr="001811B7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C7634" w:rsidRPr="000A3C58" w14:paraId="37EAC3AA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19FF9" w14:textId="77777777" w:rsidR="00EC7634" w:rsidRPr="001D4551" w:rsidRDefault="00EC7634" w:rsidP="00EC76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30B31" w14:textId="77777777" w:rsidR="00EC7634" w:rsidRPr="002A24AA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A24A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13AD4" w14:textId="03B1EAF4" w:rsidR="00EC7634" w:rsidRPr="001811B7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C7634" w:rsidRPr="000A3C58" w14:paraId="44A9F81C" w14:textId="77777777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112C5" w14:textId="77777777" w:rsidR="00EC7634" w:rsidRPr="001D4551" w:rsidRDefault="00EC7634" w:rsidP="00EC763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9EA61" w14:textId="77777777" w:rsidR="00EC7634" w:rsidRPr="002A24AA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A24A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16AC6" w14:textId="22E37A2D" w:rsidR="00EC7634" w:rsidRPr="001811B7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C7634" w:rsidRPr="000A3C58" w14:paraId="0215156A" w14:textId="77777777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01D44" w14:textId="77777777" w:rsidR="00EC7634" w:rsidRPr="001D4551" w:rsidRDefault="00EC7634" w:rsidP="00EC763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FA466" w14:textId="5076DAD1" w:rsidR="00EC7634" w:rsidRPr="002A24AA" w:rsidRDefault="002A24AA" w:rsidP="00EC763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A24AA">
              <w:rPr>
                <w:rFonts w:ascii="Arial Narrow" w:hAnsi="Arial Narrow"/>
                <w:b/>
                <w:bCs/>
                <w:sz w:val="18"/>
                <w:szCs w:val="18"/>
              </w:rPr>
              <w:t>2 756 849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2D011" w14:textId="319DB115" w:rsidR="00EC7634" w:rsidRPr="002A24AA" w:rsidRDefault="00EC7634" w:rsidP="00EC763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A24AA">
              <w:rPr>
                <w:rFonts w:ascii="Arial Narrow" w:hAnsi="Arial Narrow"/>
                <w:b/>
                <w:bCs/>
                <w:sz w:val="18"/>
                <w:szCs w:val="18"/>
              </w:rPr>
              <w:t>2 961 620</w:t>
            </w:r>
          </w:p>
        </w:tc>
      </w:tr>
      <w:tr w:rsidR="00EC7634" w:rsidRPr="000A3C58" w14:paraId="483B3C25" w14:textId="77777777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33315" w14:textId="77777777" w:rsidR="00EC7634" w:rsidRPr="001D4551" w:rsidRDefault="00EC7634" w:rsidP="00EC763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BB9F3" w14:textId="0259C9C0" w:rsidR="00EC7634" w:rsidRPr="002A24AA" w:rsidRDefault="00EC7634" w:rsidP="00EC76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A24AA">
              <w:rPr>
                <w:rFonts w:ascii="Arial Narrow" w:hAnsi="Arial Narrow"/>
                <w:sz w:val="18"/>
                <w:szCs w:val="18"/>
              </w:rPr>
              <w:t>1</w:t>
            </w:r>
            <w:r w:rsidR="002A24AA" w:rsidRPr="002A24AA">
              <w:rPr>
                <w:rFonts w:ascii="Arial Narrow" w:hAnsi="Arial Narrow"/>
                <w:sz w:val="18"/>
                <w:szCs w:val="18"/>
              </w:rPr>
              <w:t> 118 036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9597E" w14:textId="3C76C999" w:rsidR="00EC7634" w:rsidRPr="001811B7" w:rsidRDefault="00EC7634" w:rsidP="00EC763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96C40">
              <w:rPr>
                <w:rFonts w:ascii="Arial Narrow" w:hAnsi="Arial Narrow"/>
                <w:sz w:val="18"/>
                <w:szCs w:val="18"/>
              </w:rPr>
              <w:t>1 022 729</w:t>
            </w:r>
          </w:p>
        </w:tc>
      </w:tr>
      <w:tr w:rsidR="00EC7634" w:rsidRPr="000A3C58" w14:paraId="0164D344" w14:textId="77777777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F3D92" w14:textId="77777777" w:rsidR="00EC7634" w:rsidRPr="000A3C58" w:rsidRDefault="00EC7634" w:rsidP="00EC7634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D39E" w14:textId="08189BAC" w:rsidR="00EC7634" w:rsidRPr="002A24AA" w:rsidRDefault="00EC7634" w:rsidP="00EC763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A24AA">
              <w:rPr>
                <w:rFonts w:ascii="Arial Narrow" w:hAnsi="Arial Narrow"/>
                <w:bCs/>
                <w:sz w:val="18"/>
                <w:szCs w:val="18"/>
              </w:rPr>
              <w:t>1 </w:t>
            </w:r>
            <w:r w:rsidR="002A24AA" w:rsidRPr="002A24AA">
              <w:rPr>
                <w:rFonts w:ascii="Arial Narrow" w:hAnsi="Arial Narrow"/>
                <w:bCs/>
                <w:sz w:val="18"/>
                <w:szCs w:val="18"/>
              </w:rPr>
              <w:t>6</w:t>
            </w:r>
            <w:r w:rsidRPr="002A24AA">
              <w:rPr>
                <w:rFonts w:ascii="Arial Narrow" w:hAnsi="Arial Narrow"/>
                <w:bCs/>
                <w:sz w:val="18"/>
                <w:szCs w:val="18"/>
              </w:rPr>
              <w:t xml:space="preserve">38 </w:t>
            </w:r>
            <w:r w:rsidR="002A24AA" w:rsidRPr="002A24AA">
              <w:rPr>
                <w:rFonts w:ascii="Arial Narrow" w:hAnsi="Arial Narrow"/>
                <w:bCs/>
                <w:sz w:val="18"/>
                <w:szCs w:val="18"/>
              </w:rPr>
              <w:t>813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83C79" w14:textId="75E6A041" w:rsidR="00EC7634" w:rsidRPr="002A24AA" w:rsidRDefault="00F55EF5" w:rsidP="00EC7634">
            <w:pPr>
              <w:jc w:val="center"/>
              <w:rPr>
                <w:rFonts w:ascii="Arial Narrow" w:hAnsi="Arial Narrow"/>
                <w:bCs/>
                <w:color w:val="FF0000"/>
                <w:sz w:val="18"/>
                <w:szCs w:val="18"/>
              </w:rPr>
            </w:pPr>
            <w:r w:rsidRPr="002A24AA">
              <w:rPr>
                <w:rFonts w:ascii="Arial Narrow" w:hAnsi="Arial Narrow"/>
                <w:bCs/>
                <w:sz w:val="18"/>
                <w:szCs w:val="18"/>
              </w:rPr>
              <w:t>1 938 891</w:t>
            </w:r>
          </w:p>
        </w:tc>
      </w:tr>
    </w:tbl>
    <w:p w14:paraId="14097AFF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4AC05151" w14:textId="77777777" w:rsidR="001601C7" w:rsidRPr="00A77052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3</w:t>
      </w:r>
      <w:r w:rsidR="00B669F1" w:rsidRPr="00A77052">
        <w:rPr>
          <w:rFonts w:ascii="Arial Narrow" w:hAnsi="Arial Narrow"/>
          <w:color w:val="000000" w:themeColor="text1"/>
          <w:sz w:val="22"/>
          <w:szCs w:val="22"/>
        </w:rPr>
        <w:t>4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. Informácie k časti I. prílohy č. 3 o</w:t>
      </w:r>
      <w:r w:rsidR="001601C7" w:rsidRPr="00A77052">
        <w:rPr>
          <w:rFonts w:ascii="Arial Narrow" w:hAnsi="Arial Narrow"/>
          <w:color w:val="000000" w:themeColor="text1"/>
          <w:sz w:val="22"/>
          <w:szCs w:val="22"/>
        </w:rPr>
        <w:t> :</w:t>
      </w:r>
    </w:p>
    <w:p w14:paraId="4EFC7D1C" w14:textId="77777777" w:rsidR="000669B7" w:rsidRPr="00A77052" w:rsidRDefault="001601C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</w:t>
      </w:r>
      <w:r w:rsidR="000669B7" w:rsidRPr="00A77052">
        <w:rPr>
          <w:rFonts w:ascii="Arial Narrow" w:hAnsi="Arial Narrow"/>
          <w:color w:val="000000" w:themeColor="text1"/>
          <w:sz w:val="22"/>
          <w:szCs w:val="22"/>
        </w:rPr>
        <w:t>ákladoch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 xml:space="preserve"> voči aud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í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t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o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rovi, audítorskej spoločnosti – písmeno e)</w:t>
      </w:r>
      <w:r w:rsidR="00983B8B" w:rsidRPr="00A77052">
        <w:rPr>
          <w:rFonts w:ascii="Arial Narrow" w:hAnsi="Arial Narrow"/>
          <w:color w:val="000000" w:themeColor="text1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0A3C58" w14:paraId="3A52299E" w14:textId="77777777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873E3" w14:textId="77777777"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2A7B4" w14:textId="77777777"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6EDF" w14:textId="77777777"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117D97" w:rsidRPr="000A3C58" w14:paraId="16E571C1" w14:textId="77777777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36C9C" w14:textId="77777777" w:rsidR="00117D97" w:rsidRPr="00A77052" w:rsidRDefault="00117D97" w:rsidP="00117D97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A912F" w14:textId="77777777" w:rsidR="00117D97" w:rsidRPr="005818CB" w:rsidRDefault="00F6366C" w:rsidP="00117D97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0A34B" w14:textId="77777777" w:rsidR="00117D97" w:rsidRPr="005818CB" w:rsidRDefault="00F6366C" w:rsidP="00117D97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sz w:val="18"/>
                <w:szCs w:val="18"/>
              </w:rPr>
              <w:t>0</w:t>
            </w:r>
          </w:p>
        </w:tc>
      </w:tr>
      <w:tr w:rsidR="00117D97" w:rsidRPr="000A3C58" w14:paraId="48166C3F" w14:textId="77777777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62D" w14:textId="77777777" w:rsidR="00117D97" w:rsidRPr="00A77052" w:rsidRDefault="00117D97" w:rsidP="00117D9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EDDF9" w14:textId="77777777" w:rsidR="00117D97" w:rsidRPr="005818CB" w:rsidRDefault="00F6366C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67C96" w14:textId="77777777" w:rsidR="00117D97" w:rsidRPr="005818CB" w:rsidRDefault="00F6366C" w:rsidP="00117D9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14:paraId="4660EAD6" w14:textId="77777777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79FE" w14:textId="77777777"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BB539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45580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14:paraId="1645A31C" w14:textId="77777777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DFDB2" w14:textId="77777777"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A4300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9065C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14:paraId="055FE01A" w14:textId="77777777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18AE" w14:textId="77777777"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284D4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EAD00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6366C" w:rsidRPr="000A3C58" w14:paraId="1992444E" w14:textId="77777777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4E5BD" w14:textId="77777777" w:rsidR="00F6366C" w:rsidRPr="00A77052" w:rsidRDefault="00F6366C" w:rsidP="00F6366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E6885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C5629" w14:textId="77777777" w:rsidR="00F6366C" w:rsidRPr="005818CB" w:rsidRDefault="00F6366C" w:rsidP="00F636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1B531CE9" w14:textId="77777777" w:rsidR="001601C7" w:rsidRPr="000A3C58" w:rsidRDefault="001601C7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5E88CF70" w14:textId="77777777" w:rsidR="001601C7" w:rsidRPr="00A77052" w:rsidRDefault="00094F4A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0A3C58" w14:paraId="694F8634" w14:textId="77777777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AEFC0" w14:textId="77777777"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C8074" w14:textId="77777777"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A49B" w14:textId="77777777"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F55EF5" w:rsidRPr="000A3C58" w14:paraId="5297C200" w14:textId="77777777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C6611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Náklady za poskytnuté služby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4573E" w14:textId="6E21320D" w:rsidR="00F55EF5" w:rsidRPr="00F55EF5" w:rsidRDefault="00F55EF5" w:rsidP="00F55EF5">
            <w:pPr>
              <w:jc w:val="center"/>
              <w:rPr>
                <w:rFonts w:ascii="Arial Narrow" w:hAnsi="Arial Narrow"/>
                <w:b/>
                <w:color w:val="EE0000"/>
                <w:sz w:val="18"/>
                <w:szCs w:val="18"/>
              </w:rPr>
            </w:pPr>
            <w:r w:rsidRPr="00C86CDE">
              <w:rPr>
                <w:rFonts w:ascii="Arial Narrow" w:hAnsi="Arial Narrow"/>
                <w:b/>
                <w:sz w:val="18"/>
                <w:szCs w:val="18"/>
              </w:rPr>
              <w:t>16</w:t>
            </w:r>
            <w:r w:rsidR="00C86CDE" w:rsidRPr="00C86CDE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C86CD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86CDE" w:rsidRPr="00C86CDE">
              <w:rPr>
                <w:rFonts w:ascii="Arial Narrow" w:hAnsi="Arial Narrow"/>
                <w:b/>
                <w:sz w:val="18"/>
                <w:szCs w:val="18"/>
              </w:rPr>
              <w:t>985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3C0CA" w14:textId="75EC2FDF" w:rsidR="00F55EF5" w:rsidRPr="001146A0" w:rsidRDefault="00F55EF5" w:rsidP="00F55E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72504">
              <w:rPr>
                <w:rFonts w:ascii="Arial Narrow" w:hAnsi="Arial Narrow"/>
                <w:b/>
                <w:sz w:val="18"/>
                <w:szCs w:val="18"/>
              </w:rPr>
              <w:t>164 415</w:t>
            </w:r>
          </w:p>
        </w:tc>
      </w:tr>
      <w:tr w:rsidR="00F55EF5" w:rsidRPr="000A3C58" w14:paraId="6BB96179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51D1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Update a upgrade používaných software a licenčné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aTxt04688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19444" w14:textId="644A3948" w:rsidR="00F55EF5" w:rsidRPr="00F55EF5" w:rsidRDefault="00C86CDE" w:rsidP="00F55EF5">
            <w:pPr>
              <w:jc w:val="center"/>
              <w:rPr>
                <w:rFonts w:ascii="Arial Narrow" w:hAnsi="Arial Narrow"/>
                <w:color w:val="EE0000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29 012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1F0A3" w14:textId="623A7548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23 202</w:t>
            </w:r>
          </w:p>
        </w:tc>
      </w:tr>
      <w:tr w:rsidR="00F55EF5" w:rsidRPr="000A3C58" w14:paraId="51FFACA3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D4B01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ÚK, SV a ZV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aTxt04689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33C81" w14:textId="232AE508" w:rsidR="00F55EF5" w:rsidRPr="00F55EF5" w:rsidRDefault="00C86CDE" w:rsidP="00F55EF5">
            <w:pPr>
              <w:jc w:val="center"/>
              <w:rPr>
                <w:rFonts w:ascii="Arial Narrow" w:hAnsi="Arial Narrow"/>
                <w:color w:val="EE0000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70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86CDE">
              <w:rPr>
                <w:rFonts w:ascii="Arial Narrow" w:hAnsi="Arial Narrow"/>
                <w:sz w:val="18"/>
                <w:szCs w:val="18"/>
              </w:rPr>
              <w:t>665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50437" w14:textId="0A72AE8F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78 047</w:t>
            </w:r>
          </w:p>
        </w:tc>
      </w:tr>
      <w:tr w:rsidR="00F55EF5" w:rsidRPr="000A3C58" w14:paraId="4DA76EEA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ED051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Opravy a udržiavanie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A8ADD" w14:textId="6C6D3D4E" w:rsidR="00F55EF5" w:rsidRPr="00F55EF5" w:rsidRDefault="00F55EF5" w:rsidP="00F55EF5">
            <w:pPr>
              <w:jc w:val="center"/>
              <w:rPr>
                <w:rFonts w:ascii="Arial Narrow" w:hAnsi="Arial Narrow"/>
                <w:color w:val="EE0000"/>
                <w:sz w:val="18"/>
                <w:szCs w:val="18"/>
              </w:rPr>
            </w:pPr>
            <w:r w:rsidRPr="006656E8">
              <w:rPr>
                <w:rFonts w:ascii="Arial Narrow" w:hAnsi="Arial Narrow"/>
                <w:sz w:val="18"/>
                <w:szCs w:val="18"/>
              </w:rPr>
              <w:t>1</w:t>
            </w:r>
            <w:r w:rsidR="006656E8" w:rsidRPr="006656E8">
              <w:rPr>
                <w:rFonts w:ascii="Arial Narrow" w:hAnsi="Arial Narrow"/>
                <w:sz w:val="18"/>
                <w:szCs w:val="18"/>
              </w:rPr>
              <w:t>2</w:t>
            </w:r>
            <w:r w:rsidRPr="006656E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656E8" w:rsidRPr="006656E8">
              <w:rPr>
                <w:rFonts w:ascii="Arial Narrow" w:hAnsi="Arial Narrow"/>
                <w:sz w:val="18"/>
                <w:szCs w:val="18"/>
              </w:rPr>
              <w:t>849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E3F83" w14:textId="36F84D22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10 384</w:t>
            </w:r>
          </w:p>
        </w:tc>
      </w:tr>
      <w:tr w:rsidR="00F55EF5" w:rsidRPr="000A3C58" w14:paraId="63EFBDAE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6D72F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Poštovné úverované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E730" w14:textId="10F8EF8C" w:rsidR="00F55EF5" w:rsidRPr="006656E8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56E8">
              <w:rPr>
                <w:rFonts w:ascii="Arial Narrow" w:hAnsi="Arial Narrow"/>
                <w:sz w:val="18"/>
                <w:szCs w:val="18"/>
              </w:rPr>
              <w:t xml:space="preserve">14 </w:t>
            </w:r>
            <w:r w:rsidR="006656E8" w:rsidRPr="006656E8">
              <w:rPr>
                <w:rFonts w:ascii="Arial Narrow" w:hAnsi="Arial Narrow"/>
                <w:sz w:val="18"/>
                <w:szCs w:val="18"/>
              </w:rPr>
              <w:t>734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6F05B" w14:textId="07698771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14 488</w:t>
            </w:r>
          </w:p>
        </w:tc>
      </w:tr>
      <w:tr w:rsidR="00F55EF5" w:rsidRPr="000A3C58" w14:paraId="155F8313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CA854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2A2D7" w14:textId="7E710A9C" w:rsidR="00F55EF5" w:rsidRPr="006656E8" w:rsidRDefault="006656E8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56E8">
              <w:rPr>
                <w:rFonts w:ascii="Arial Narrow" w:hAnsi="Arial Narrow"/>
                <w:sz w:val="18"/>
                <w:szCs w:val="18"/>
              </w:rPr>
              <w:t>6 210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E38E" w14:textId="4F3A5CEC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6 252</w:t>
            </w:r>
          </w:p>
        </w:tc>
      </w:tr>
      <w:tr w:rsidR="00F55EF5" w:rsidRPr="000A3C58" w14:paraId="24C3D686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2421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AD09E" w14:textId="40510B64" w:rsidR="00F55EF5" w:rsidRPr="006656E8" w:rsidRDefault="006656E8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56E8">
              <w:rPr>
                <w:rFonts w:ascii="Arial Narrow" w:hAnsi="Arial Narrow"/>
                <w:sz w:val="18"/>
                <w:szCs w:val="18"/>
              </w:rPr>
              <w:t>533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13F2" w14:textId="10C324C5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505</w:t>
            </w:r>
          </w:p>
        </w:tc>
      </w:tr>
      <w:tr w:rsidR="00F55EF5" w:rsidRPr="000A3C58" w14:paraId="57AFC12D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9A196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8A5DF" w14:textId="3D311C6E" w:rsidR="00F55EF5" w:rsidRPr="006656E8" w:rsidRDefault="006656E8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56E8">
              <w:rPr>
                <w:rFonts w:ascii="Arial Narrow" w:hAnsi="Arial Narrow"/>
                <w:sz w:val="18"/>
                <w:szCs w:val="18"/>
              </w:rPr>
              <w:t>1 121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468F" w14:textId="55A92507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1 872</w:t>
            </w:r>
          </w:p>
        </w:tc>
      </w:tr>
      <w:tr w:rsidR="00F55EF5" w:rsidRPr="000A3C58" w14:paraId="66ABDEB2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2C467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549DA" w14:textId="45577630" w:rsidR="00F55EF5" w:rsidRPr="00F55EF5" w:rsidRDefault="00C86CDE" w:rsidP="00F55EF5">
            <w:pPr>
              <w:jc w:val="center"/>
              <w:rPr>
                <w:rFonts w:ascii="Arial Narrow" w:hAnsi="Arial Narrow"/>
                <w:color w:val="EE0000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1 466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F375E" w14:textId="3E428710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260</w:t>
            </w:r>
          </w:p>
        </w:tc>
      </w:tr>
      <w:tr w:rsidR="00F55EF5" w:rsidRPr="000A3C58" w14:paraId="7550F9BB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B52CA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40072" w14:textId="6664DDA0" w:rsidR="00F55EF5" w:rsidRPr="00C86CDE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1</w:t>
            </w:r>
            <w:r w:rsidR="00C86CDE" w:rsidRPr="00C86CDE">
              <w:rPr>
                <w:rFonts w:ascii="Arial Narrow" w:hAnsi="Arial Narrow"/>
                <w:sz w:val="18"/>
                <w:szCs w:val="18"/>
              </w:rPr>
              <w:t>7</w:t>
            </w:r>
            <w:r w:rsidRPr="00C86CD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86CDE" w:rsidRPr="00C86CDE">
              <w:rPr>
                <w:rFonts w:ascii="Arial Narrow" w:hAnsi="Arial Narrow"/>
                <w:sz w:val="18"/>
                <w:szCs w:val="18"/>
              </w:rPr>
              <w:t>341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2194A" w14:textId="6E12E1C4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16 674</w:t>
            </w:r>
          </w:p>
        </w:tc>
      </w:tr>
      <w:tr w:rsidR="00F55EF5" w:rsidRPr="000A3C58" w14:paraId="246DA27A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7092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071C6" w14:textId="77777777" w:rsidR="00F55EF5" w:rsidRPr="00C86CDE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97F83" w14:textId="7D1DAF76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</w:tr>
      <w:tr w:rsidR="00F55EF5" w:rsidRPr="000A3C58" w14:paraId="333E5694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EECA7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97D55" w14:textId="3F23F442" w:rsidR="00F55EF5" w:rsidRPr="00C86CDE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6 3</w:t>
            </w:r>
            <w:r w:rsidR="00C86CDE" w:rsidRPr="00C86CDE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A2EB3" w14:textId="3715C7E0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6 345</w:t>
            </w:r>
          </w:p>
        </w:tc>
      </w:tr>
      <w:tr w:rsidR="00F55EF5" w:rsidRPr="000A3C58" w14:paraId="6BC33F4B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C4587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 xml:space="preserve">Ostatné služby – </w:t>
            </w:r>
            <w:r>
              <w:rPr>
                <w:color w:val="000000" w:themeColor="text1"/>
              </w:rPr>
              <w:t xml:space="preserve">prenájom kopírky - </w:t>
            </w:r>
            <w:r w:rsidRPr="00A77052">
              <w:rPr>
                <w:color w:val="000000" w:themeColor="text1"/>
              </w:rPr>
              <w:t>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43D1D" w14:textId="2731F1C2" w:rsidR="00F55EF5" w:rsidRPr="00C86CDE" w:rsidRDefault="00C86CDE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5 458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938C2" w14:textId="2AE6B884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4 119</w:t>
            </w:r>
          </w:p>
        </w:tc>
      </w:tr>
      <w:tr w:rsidR="00F55EF5" w:rsidRPr="000A3C58" w14:paraId="2809B7FF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011C3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646DF" w14:textId="26D3652F" w:rsidR="00F55EF5" w:rsidRPr="00C86CDE" w:rsidRDefault="00C86CDE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86CDE">
              <w:rPr>
                <w:rFonts w:ascii="Arial Narrow" w:hAnsi="Arial Narrow"/>
                <w:sz w:val="18"/>
                <w:szCs w:val="18"/>
              </w:rPr>
              <w:t>1</w:t>
            </w:r>
            <w:r w:rsidR="00F55EF5" w:rsidRPr="00C86CD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86CDE">
              <w:rPr>
                <w:rFonts w:ascii="Arial Narrow" w:hAnsi="Arial Narrow"/>
                <w:sz w:val="18"/>
                <w:szCs w:val="18"/>
              </w:rPr>
              <w:t>196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BB78" w14:textId="1AFB71A5" w:rsidR="00F55EF5" w:rsidRPr="001146A0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2504">
              <w:rPr>
                <w:rFonts w:ascii="Arial Narrow" w:hAnsi="Arial Narrow"/>
                <w:sz w:val="18"/>
                <w:szCs w:val="18"/>
              </w:rPr>
              <w:t>2 243</w:t>
            </w:r>
          </w:p>
        </w:tc>
      </w:tr>
      <w:tr w:rsidR="00F55EF5" w:rsidRPr="000A3C58" w14:paraId="1F6AAF11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47D78" w14:textId="77777777" w:rsidR="00F55EF5" w:rsidRPr="00A77052" w:rsidRDefault="00F55EF5" w:rsidP="00F55EF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E112D" w14:textId="243974F8" w:rsidR="00F55EF5" w:rsidRPr="00CC6594" w:rsidRDefault="00F55EF5" w:rsidP="00F55E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C6594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CC6594" w:rsidRPr="00CC6594">
              <w:rPr>
                <w:rFonts w:ascii="Arial Narrow" w:hAnsi="Arial Narrow"/>
                <w:b/>
                <w:sz w:val="18"/>
                <w:szCs w:val="18"/>
              </w:rPr>
              <w:t> 689 367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C81C" w14:textId="28B615C9" w:rsidR="00F55EF5" w:rsidRPr="000122DB" w:rsidRDefault="00F55EF5" w:rsidP="00F55E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07E5">
              <w:rPr>
                <w:rFonts w:ascii="Arial Narrow" w:hAnsi="Arial Narrow"/>
                <w:b/>
                <w:sz w:val="18"/>
                <w:szCs w:val="18"/>
              </w:rPr>
              <w:t>2 940 927</w:t>
            </w:r>
          </w:p>
        </w:tc>
      </w:tr>
      <w:tr w:rsidR="00F55EF5" w:rsidRPr="000A3C58" w14:paraId="4946F3CB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AF14C" w14:textId="77777777" w:rsidR="00F55EF5" w:rsidRPr="00A77052" w:rsidRDefault="00F55EF5" w:rsidP="00F55EF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7CD72" w14:textId="225F54EB" w:rsidR="00F55EF5" w:rsidRPr="00CC6594" w:rsidRDefault="004A79E8" w:rsidP="00F55E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C6594">
              <w:rPr>
                <w:rFonts w:ascii="Arial Narrow" w:hAnsi="Arial Narrow"/>
                <w:b/>
                <w:sz w:val="18"/>
                <w:szCs w:val="18"/>
              </w:rPr>
              <w:t>970 96</w:t>
            </w:r>
            <w:r w:rsidR="00CC6594" w:rsidRPr="00CC6594">
              <w:rPr>
                <w:rFonts w:ascii="Arial Narrow" w:hAnsi="Arial Narrow"/>
                <w:b/>
                <w:sz w:val="18"/>
                <w:szCs w:val="18"/>
              </w:rPr>
              <w:t>9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16A46" w14:textId="64CA5B60" w:rsidR="00F55EF5" w:rsidRPr="000122DB" w:rsidRDefault="00F55EF5" w:rsidP="00F55E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07E5">
              <w:rPr>
                <w:rFonts w:ascii="Arial Narrow" w:hAnsi="Arial Narrow"/>
                <w:b/>
                <w:sz w:val="18"/>
                <w:szCs w:val="18"/>
              </w:rPr>
              <w:t>953 722</w:t>
            </w:r>
          </w:p>
        </w:tc>
      </w:tr>
      <w:tr w:rsidR="00F55EF5" w:rsidRPr="000A3C58" w14:paraId="656C93DB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39008" w14:textId="77777777" w:rsidR="00F55EF5" w:rsidRPr="00A77052" w:rsidRDefault="00F55EF5" w:rsidP="00F55EF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96238" w14:textId="08BA4022" w:rsidR="00F55EF5" w:rsidRPr="00CC6594" w:rsidRDefault="00F55EF5" w:rsidP="00F55E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C6594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C6594" w:rsidRPr="00CC6594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4A79E8" w:rsidRPr="00CC6594">
              <w:rPr>
                <w:rFonts w:ascii="Arial Narrow" w:hAnsi="Arial Narrow"/>
                <w:b/>
                <w:sz w:val="18"/>
                <w:szCs w:val="18"/>
              </w:rPr>
              <w:t>718</w:t>
            </w:r>
            <w:r w:rsidR="00CC6594" w:rsidRPr="00CC659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A79E8" w:rsidRPr="00CC6594">
              <w:rPr>
                <w:rFonts w:ascii="Arial Narrow" w:hAnsi="Arial Narrow"/>
                <w:b/>
                <w:sz w:val="18"/>
                <w:szCs w:val="18"/>
              </w:rPr>
              <w:t>398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9B39E" w14:textId="6EC2DD98" w:rsidR="00F55EF5" w:rsidRPr="000122DB" w:rsidRDefault="00F55EF5" w:rsidP="00F55E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07E5">
              <w:rPr>
                <w:rFonts w:ascii="Arial Narrow" w:hAnsi="Arial Narrow"/>
                <w:b/>
                <w:sz w:val="18"/>
                <w:szCs w:val="18"/>
              </w:rPr>
              <w:t>1 987 205</w:t>
            </w:r>
          </w:p>
        </w:tc>
      </w:tr>
      <w:tr w:rsidR="00F55EF5" w:rsidRPr="000A3C58" w14:paraId="3106B294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12249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lastRenderedPageBreak/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D094F" w14:textId="02C0EACF" w:rsidR="00F55EF5" w:rsidRPr="00892D39" w:rsidRDefault="00892D39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2D39">
              <w:rPr>
                <w:rFonts w:ascii="Arial Narrow" w:hAnsi="Arial Narrow"/>
                <w:sz w:val="18"/>
                <w:szCs w:val="18"/>
              </w:rPr>
              <w:t>321 763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AFDC9" w14:textId="7C871FB9" w:rsidR="00F55EF5" w:rsidRPr="000122DB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306 076</w:t>
            </w:r>
          </w:p>
        </w:tc>
      </w:tr>
      <w:tr w:rsidR="00F55EF5" w:rsidRPr="000A3C58" w14:paraId="5EDF5D78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DB832" w14:textId="77777777" w:rsidR="00F55EF5" w:rsidRPr="00A77052" w:rsidRDefault="00F55EF5" w:rsidP="00F55EF5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4D99" w14:textId="48287CD3" w:rsidR="00F55EF5" w:rsidRPr="00892D39" w:rsidRDefault="00892D39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2D39">
              <w:rPr>
                <w:rFonts w:ascii="Arial Narrow" w:hAnsi="Arial Narrow"/>
                <w:sz w:val="18"/>
                <w:szCs w:val="18"/>
              </w:rPr>
              <w:t>766 622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DD4F5" w14:textId="29FCA07D" w:rsidR="00F55EF5" w:rsidRPr="000122DB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752 599</w:t>
            </w:r>
          </w:p>
        </w:tc>
      </w:tr>
      <w:tr w:rsidR="00F55EF5" w:rsidRPr="000A3C58" w14:paraId="6CE301C9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1B3B7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Odmeny členom orgánov družstva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84C45" w14:textId="04CAB4AD" w:rsidR="00F55EF5" w:rsidRPr="00892D39" w:rsidRDefault="00892D39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2D39">
              <w:rPr>
                <w:rFonts w:ascii="Arial Narrow" w:hAnsi="Arial Narrow"/>
                <w:sz w:val="18"/>
                <w:szCs w:val="18"/>
              </w:rPr>
              <w:t>59 040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D646" w14:textId="7A058505" w:rsidR="00F55EF5" w:rsidRPr="00892D39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2D39">
              <w:rPr>
                <w:rFonts w:ascii="Arial Narrow" w:hAnsi="Arial Narrow"/>
                <w:sz w:val="18"/>
                <w:szCs w:val="18"/>
              </w:rPr>
              <w:t>60 060</w:t>
            </w:r>
          </w:p>
        </w:tc>
      </w:tr>
      <w:tr w:rsidR="00F55EF5" w:rsidRPr="000A3C58" w14:paraId="479986DF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6B5D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sociálne poistenie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BA5A1" w14:textId="1F31C464" w:rsidR="00F55EF5" w:rsidRPr="00892D39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2D39">
              <w:rPr>
                <w:rFonts w:ascii="Arial Narrow" w:hAnsi="Arial Narrow"/>
                <w:sz w:val="18"/>
                <w:szCs w:val="18"/>
              </w:rPr>
              <w:t>4</w:t>
            </w:r>
            <w:r w:rsidR="00892D39" w:rsidRPr="00892D39">
              <w:rPr>
                <w:rFonts w:ascii="Arial Narrow" w:hAnsi="Arial Narrow"/>
                <w:sz w:val="18"/>
                <w:szCs w:val="18"/>
              </w:rPr>
              <w:t>2</w:t>
            </w:r>
            <w:r w:rsidRPr="00892D3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92D39" w:rsidRPr="00892D39">
              <w:rPr>
                <w:rFonts w:ascii="Arial Narrow" w:hAnsi="Arial Narrow"/>
                <w:sz w:val="18"/>
                <w:szCs w:val="18"/>
              </w:rPr>
              <w:t>561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DD8F8" w14:textId="16889930" w:rsidR="00F55EF5" w:rsidRPr="000122DB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43 039</w:t>
            </w:r>
          </w:p>
        </w:tc>
      </w:tr>
      <w:tr w:rsidR="00F55EF5" w:rsidRPr="000A3C58" w14:paraId="7A9A79B0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FE9D" w14:textId="77777777" w:rsidR="00F55EF5" w:rsidRPr="00A77052" w:rsidRDefault="00F55EF5" w:rsidP="00F55EF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Dane a 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aTxt04702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B290" w14:textId="252D23F7" w:rsidR="00F55EF5" w:rsidRPr="004A79E8" w:rsidRDefault="00892D39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20 365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21CDF" w14:textId="19D25104" w:rsidR="00F55EF5" w:rsidRPr="000122DB" w:rsidRDefault="00F55EF5" w:rsidP="00F55E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16 534</w:t>
            </w:r>
          </w:p>
        </w:tc>
      </w:tr>
      <w:tr w:rsidR="006D35FB" w:rsidRPr="000A3C58" w14:paraId="62356C37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B5D9C" w14:textId="77777777" w:rsidR="006D35FB" w:rsidRPr="00A77052" w:rsidRDefault="006D35FB" w:rsidP="006D35FB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2E922" w14:textId="6460B36E" w:rsidR="006D35FB" w:rsidRPr="004A79E8" w:rsidRDefault="00892D39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1 452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B7C9" w14:textId="2D62BDE8" w:rsidR="006D35FB" w:rsidRPr="000122DB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D35FB" w:rsidRPr="000A3C58" w14:paraId="34FF99AC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55DC9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Odpisy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aTxt04703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BBFC3" w14:textId="4F5738FE" w:rsidR="006D35FB" w:rsidRPr="004A79E8" w:rsidRDefault="00892D39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45 912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86A38" w14:textId="15EA3892" w:rsidR="006D35FB" w:rsidRPr="000122DB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41 889</w:t>
            </w:r>
          </w:p>
        </w:tc>
      </w:tr>
      <w:tr w:rsidR="006D35FB" w:rsidRPr="000A3C58" w14:paraId="211CA08F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71F38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pokuty a penále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5947B" w14:textId="5012FD5F" w:rsidR="006D35FB" w:rsidRPr="004A79E8" w:rsidRDefault="004A79E8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</w:t>
            </w:r>
            <w:r w:rsidR="00CC6594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E87C" w14:textId="7FAD03B8" w:rsidR="006D35FB" w:rsidRPr="000122DB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D35FB" w:rsidRPr="000A3C58" w14:paraId="15003F10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85AAD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Opravné položky k pohľadávkam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B78B1" w14:textId="315E6F55" w:rsidR="006D35FB" w:rsidRPr="004A79E8" w:rsidRDefault="00473021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-652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1C99B" w14:textId="33EED414" w:rsidR="006D35FB" w:rsidRPr="000122DB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573</w:t>
            </w:r>
          </w:p>
        </w:tc>
      </w:tr>
      <w:tr w:rsidR="006D35FB" w:rsidRPr="000A3C58" w14:paraId="347D21A3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0171D" w14:textId="77777777" w:rsidR="006D35FB" w:rsidRPr="00A77052" w:rsidRDefault="006D35FB" w:rsidP="006D35FB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38641" w14:textId="03E3C3EA" w:rsidR="006D35FB" w:rsidRPr="004A79E8" w:rsidRDefault="00473021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666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259D5" w14:textId="0CFD5E69" w:rsidR="006D35FB" w:rsidRPr="000122DB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401</w:t>
            </w:r>
          </w:p>
        </w:tc>
      </w:tr>
      <w:tr w:rsidR="006D35FB" w:rsidRPr="000A3C58" w14:paraId="033687F4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03B36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prevádzka domov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aTxt04705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6E05" w14:textId="6699170C" w:rsidR="006D35FB" w:rsidRPr="004A79E8" w:rsidRDefault="004A79E8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1 396 635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582C5" w14:textId="0F7E8F7D" w:rsidR="006D35FB" w:rsidRPr="000122DB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1 681 129</w:t>
            </w:r>
          </w:p>
        </w:tc>
      </w:tr>
      <w:tr w:rsidR="006D35FB" w:rsidRPr="000A3C58" w14:paraId="53AED7ED" w14:textId="77777777" w:rsidTr="00D44582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A3A96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6702" w14:textId="4B38D582" w:rsidR="006D35FB" w:rsidRPr="004A79E8" w:rsidRDefault="004A79E8" w:rsidP="006D35FB">
            <w:pPr>
              <w:jc w:val="center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5 525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A9263" w14:textId="6DCA7182" w:rsidR="006D35FB" w:rsidRPr="000122DB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4 628</w:t>
            </w:r>
          </w:p>
        </w:tc>
      </w:tr>
      <w:tr w:rsidR="006D35FB" w:rsidRPr="000A3C58" w14:paraId="1810F416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E7184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Spotreba materiálu, energie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5CDA9" w14:textId="43523001" w:rsidR="006D35FB" w:rsidRPr="004A79E8" w:rsidRDefault="006656E8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79E8">
              <w:rPr>
                <w:rFonts w:ascii="Arial Narrow" w:hAnsi="Arial Narrow"/>
                <w:sz w:val="18"/>
                <w:szCs w:val="18"/>
              </w:rPr>
              <w:t>28 891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FBE35" w14:textId="40E1F1D4" w:rsidR="006D35FB" w:rsidRPr="00C3071C" w:rsidRDefault="006D35FB" w:rsidP="006D35F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007E5">
              <w:rPr>
                <w:rFonts w:ascii="Arial Narrow" w:hAnsi="Arial Narrow"/>
                <w:sz w:val="18"/>
                <w:szCs w:val="18"/>
              </w:rPr>
              <w:t>33 999</w:t>
            </w:r>
          </w:p>
        </w:tc>
      </w:tr>
      <w:tr w:rsidR="006D35FB" w:rsidRPr="000A3C58" w14:paraId="17312D05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0BB25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5B66" w14:textId="54815BA5" w:rsidR="006D35FB" w:rsidRPr="009E4997" w:rsidRDefault="009E4997" w:rsidP="006D35F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E4997">
              <w:rPr>
                <w:rFonts w:ascii="Arial Narrow" w:hAnsi="Arial Narrow"/>
                <w:b/>
                <w:sz w:val="18"/>
                <w:szCs w:val="18"/>
              </w:rPr>
              <w:t>243 818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338B" w14:textId="28DCA5B9" w:rsidR="006D35FB" w:rsidRPr="001D4CE1" w:rsidRDefault="006D35FB" w:rsidP="006D35F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94780">
              <w:rPr>
                <w:rFonts w:ascii="Arial Narrow" w:hAnsi="Arial Narrow"/>
                <w:b/>
                <w:sz w:val="18"/>
                <w:szCs w:val="18"/>
              </w:rPr>
              <w:t>259 443</w:t>
            </w:r>
          </w:p>
        </w:tc>
      </w:tr>
      <w:tr w:rsidR="006D35FB" w:rsidRPr="000A3C58" w14:paraId="61F911F3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8E445" w14:textId="77777777" w:rsidR="006D35FB" w:rsidRPr="00A77052" w:rsidRDefault="006D35FB" w:rsidP="006D35FB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A018A" w14:textId="5E34584C" w:rsidR="006D35FB" w:rsidRPr="009E4997" w:rsidRDefault="006D35FB" w:rsidP="006D35F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E4997">
              <w:rPr>
                <w:rFonts w:ascii="Arial Narrow" w:hAnsi="Arial Narrow"/>
                <w:b/>
                <w:sz w:val="18"/>
                <w:szCs w:val="18"/>
              </w:rPr>
              <w:t>1 6</w:t>
            </w:r>
            <w:r w:rsidR="009E4997" w:rsidRPr="009E4997">
              <w:rPr>
                <w:rFonts w:ascii="Arial Narrow" w:hAnsi="Arial Narrow"/>
                <w:b/>
                <w:sz w:val="18"/>
                <w:szCs w:val="18"/>
              </w:rPr>
              <w:t>40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9AFC6" w14:textId="1408B968" w:rsidR="006D35FB" w:rsidRPr="001D4CE1" w:rsidRDefault="006D35FB" w:rsidP="006D35F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94780">
              <w:rPr>
                <w:rFonts w:ascii="Arial Narrow" w:hAnsi="Arial Narrow"/>
                <w:b/>
                <w:sz w:val="18"/>
                <w:szCs w:val="18"/>
              </w:rPr>
              <w:t>1 681</w:t>
            </w:r>
          </w:p>
        </w:tc>
      </w:tr>
      <w:tr w:rsidR="006D35FB" w:rsidRPr="000A3C58" w14:paraId="6D9C3BF3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27B02" w14:textId="77777777" w:rsidR="006D35FB" w:rsidRPr="00A77052" w:rsidRDefault="006D35FB" w:rsidP="006D35FB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5CC80" w14:textId="1C220A7E" w:rsidR="006D35FB" w:rsidRPr="009E4997" w:rsidRDefault="006D35FB" w:rsidP="006D35F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E4997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9E4997" w:rsidRPr="009E4997">
              <w:rPr>
                <w:rFonts w:ascii="Arial Narrow" w:hAnsi="Arial Narrow"/>
                <w:b/>
                <w:sz w:val="18"/>
                <w:szCs w:val="18"/>
              </w:rPr>
              <w:t>42</w:t>
            </w:r>
            <w:r w:rsidRPr="009E499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E4997" w:rsidRPr="009E4997">
              <w:rPr>
                <w:rFonts w:ascii="Arial Narrow" w:hAnsi="Arial Narrow"/>
                <w:b/>
                <w:sz w:val="18"/>
                <w:szCs w:val="18"/>
              </w:rPr>
              <w:t>178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31CFF" w14:textId="5A455447" w:rsidR="006D35FB" w:rsidRPr="001D4CE1" w:rsidRDefault="006D35FB" w:rsidP="006D35F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94780">
              <w:rPr>
                <w:rFonts w:ascii="Arial Narrow" w:hAnsi="Arial Narrow"/>
                <w:b/>
                <w:sz w:val="18"/>
                <w:szCs w:val="18"/>
              </w:rPr>
              <w:t>257 762</w:t>
            </w:r>
          </w:p>
        </w:tc>
      </w:tr>
      <w:tr w:rsidR="006D35FB" w:rsidRPr="000A3C58" w14:paraId="75574A9B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4C6E6" w14:textId="77777777" w:rsidR="006D35FB" w:rsidRPr="00A77052" w:rsidRDefault="006D35FB" w:rsidP="006D35FB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Cs/>
                <w:color w:val="000000" w:themeColor="text1"/>
                <w:sz w:val="22"/>
                <w:szCs w:val="22"/>
              </w:rPr>
              <w:t>Kurzové straty, z toho</w:t>
            </w: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F3581" w14:textId="77777777" w:rsidR="006D35FB" w:rsidRPr="009E4997" w:rsidRDefault="006D35FB" w:rsidP="006D35F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9E4997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6870" w14:textId="29E81E73" w:rsidR="006D35FB" w:rsidRPr="001D4CE1" w:rsidRDefault="006D35FB" w:rsidP="006D35F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894780">
              <w:rPr>
                <w:rFonts w:ascii="Arial Narrow" w:hAnsi="Arial Narrow"/>
                <w:iCs/>
                <w:sz w:val="18"/>
                <w:szCs w:val="18"/>
              </w:rPr>
              <w:t>0</w:t>
            </w:r>
          </w:p>
        </w:tc>
      </w:tr>
      <w:tr w:rsidR="006D35FB" w:rsidRPr="000A3C58" w14:paraId="79FF9B0B" w14:textId="77777777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605D0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9BD87" w14:textId="77777777" w:rsidR="006D35FB" w:rsidRPr="009E4997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E499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AA07" w14:textId="102335C7" w:rsidR="006D35FB" w:rsidRPr="001D4CE1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D35FB" w:rsidRPr="000A3C58" w14:paraId="68367506" w14:textId="77777777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BE04B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87B48" w14:textId="0FD63958" w:rsidR="006D35FB" w:rsidRPr="009E4997" w:rsidRDefault="00874949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E4997">
              <w:rPr>
                <w:rFonts w:ascii="Arial Narrow" w:hAnsi="Arial Narrow"/>
                <w:sz w:val="18"/>
                <w:szCs w:val="18"/>
              </w:rPr>
              <w:t>242 178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E516D" w14:textId="7DEF676F" w:rsidR="006D35FB" w:rsidRPr="00C3071C" w:rsidRDefault="006D35FB" w:rsidP="006D35F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257 762</w:t>
            </w:r>
          </w:p>
        </w:tc>
      </w:tr>
      <w:tr w:rsidR="006D35FB" w:rsidRPr="000A3C58" w14:paraId="5560920B" w14:textId="77777777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44A63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167E52" w14:textId="77777777" w:rsidR="006D35FB" w:rsidRPr="009E4997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E499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F8FF21" w14:textId="52E2B200" w:rsidR="006D35FB" w:rsidRPr="001D4CE1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D35FB" w:rsidRPr="000A3C58" w14:paraId="73BDCD67" w14:textId="77777777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F8FFA" w14:textId="77777777" w:rsidR="006D35FB" w:rsidRPr="00A77052" w:rsidRDefault="006D35FB" w:rsidP="006D35F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Bankové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aTxt04714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35DCF" w14:textId="78688B77" w:rsidR="006D35FB" w:rsidRPr="009E4997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E4997">
              <w:rPr>
                <w:rFonts w:ascii="Arial Narrow" w:hAnsi="Arial Narrow"/>
                <w:sz w:val="18"/>
                <w:szCs w:val="18"/>
              </w:rPr>
              <w:t>1 6</w:t>
            </w:r>
            <w:r w:rsidR="00874949" w:rsidRPr="009E4997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2AEEF" w14:textId="179233FA" w:rsidR="006D35FB" w:rsidRPr="001D4CE1" w:rsidRDefault="006D35FB" w:rsidP="006D35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1 681</w:t>
            </w:r>
          </w:p>
        </w:tc>
      </w:tr>
      <w:tr w:rsidR="006D35FB" w:rsidRPr="000A3C58" w14:paraId="24CB538C" w14:textId="77777777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DECAA" w14:textId="77777777" w:rsidR="006D35FB" w:rsidRPr="00A77052" w:rsidRDefault="006D35FB" w:rsidP="006D35FB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aTxt04725  \* MERGEFORMAT </w:instrText>
            </w:r>
            <w:r w:rsidRPr="00A77052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D2687" w14:textId="77777777" w:rsidR="006D35FB" w:rsidRPr="006D35FB" w:rsidRDefault="006D35FB" w:rsidP="006D35FB">
            <w:pPr>
              <w:jc w:val="center"/>
              <w:rPr>
                <w:rFonts w:ascii="Arial Narrow" w:hAnsi="Arial Narrow"/>
                <w:color w:val="EE0000"/>
                <w:sz w:val="18"/>
                <w:szCs w:val="18"/>
              </w:rPr>
            </w:pPr>
            <w:r w:rsidRPr="0087494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BCAAE" w14:textId="6F06CADF" w:rsidR="006D35FB" w:rsidRPr="00821DF2" w:rsidRDefault="006D35FB" w:rsidP="006D35F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478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2750EFA3" w14:textId="77777777" w:rsidR="00402AAF" w:rsidRPr="000A3C58" w:rsidRDefault="00402AAF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67060885" w14:textId="77777777" w:rsidR="000669B7" w:rsidRPr="004A44D8" w:rsidRDefault="005F6302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A44D8">
        <w:rPr>
          <w:rFonts w:ascii="Arial Narrow" w:hAnsi="Arial Narrow"/>
          <w:color w:val="000000" w:themeColor="text1"/>
          <w:sz w:val="22"/>
          <w:szCs w:val="22"/>
        </w:rPr>
        <w:t>35</w:t>
      </w:r>
      <w:r w:rsidR="000669B7" w:rsidRPr="004A44D8">
        <w:rPr>
          <w:rFonts w:ascii="Arial Narrow" w:hAnsi="Arial Narrow"/>
          <w:color w:val="000000" w:themeColor="text1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4A44D8" w14:paraId="3A8939A7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1BB04" w14:textId="77777777"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08D74" w14:textId="77777777"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F5E80" w14:textId="77777777"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Bezprostredne predchádzajúce účtovné obdobie</w:t>
            </w:r>
          </w:p>
        </w:tc>
      </w:tr>
      <w:tr w:rsidR="00B946EB" w:rsidRPr="004A44D8" w14:paraId="23372D72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59DC0" w14:textId="77777777"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9FAC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769EA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14:paraId="0174DC9E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7366C" w14:textId="77777777"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F9610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CD2EE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14:paraId="6B8D121F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038F1" w14:textId="77777777"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56172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84D5F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14:paraId="1B7097B8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D1C96" w14:textId="77777777"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E5A92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54FBA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14:paraId="56CDA2E7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93F24" w14:textId="77777777"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824FD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FE0BD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B946EB" w:rsidRPr="004A44D8" w14:paraId="3F870E87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5581" w14:textId="77777777" w:rsidR="00B946EB" w:rsidRPr="004A44D8" w:rsidRDefault="00B946EB" w:rsidP="00B946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00AAE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6A6BA" w14:textId="77777777" w:rsidR="00B946EB" w:rsidRPr="00572E15" w:rsidRDefault="00B946EB" w:rsidP="00B946E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B452C88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67CA2EED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52772BEA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40DC867A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671FC152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4848602C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1B9E5BB7" w14:textId="77777777"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14:paraId="25314C41" w14:textId="77777777" w:rsidR="000669B7" w:rsidRPr="00572E15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36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. Informácie k časti J.  písm. f) a g) prílohy č. 3 o daniach z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> 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príjmov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572E15" w:rsidRPr="00572E15" w14:paraId="382928FF" w14:textId="77777777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72C1B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4077D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0DAB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Bezprostredne predchádzajúce účtovné obdobie</w:t>
            </w:r>
          </w:p>
        </w:tc>
      </w:tr>
      <w:tr w:rsidR="00572E15" w:rsidRPr="00572E15" w14:paraId="62CE9E6E" w14:textId="77777777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E168A3E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C22A90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E7BF6F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A7FF76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000858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4CCD78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734298" w14:textId="77777777"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</w:tr>
      <w:tr w:rsidR="00572E15" w:rsidRPr="00572E15" w14:paraId="66601580" w14:textId="77777777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0BA4E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7FBBB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11405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CA8C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C48AE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D23A9" w14:textId="77777777" w:rsidR="000669B7" w:rsidRPr="00572E15" w:rsidRDefault="009B63E6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DEC53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356B2D" w:rsidRPr="000A3C58" w14:paraId="5FE8A951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5B82E" w14:textId="77777777" w:rsidR="00356B2D" w:rsidRPr="00572E15" w:rsidRDefault="00356B2D" w:rsidP="00356B2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766AC" w14:textId="2CC5DD35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55022A"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2720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A388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08A73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C22C9" w14:textId="0D54B67D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10 386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5E06" w14:textId="6DBFFBC3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6E053" w14:textId="67798743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356B2D" w:rsidRPr="000A3C58" w14:paraId="0ED5F49A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4681B" w14:textId="77777777" w:rsidR="00356B2D" w:rsidRPr="00572E15" w:rsidRDefault="00356B2D" w:rsidP="00356B2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AD249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22BBC" w14:textId="2B615CFF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2 </w:t>
            </w:r>
            <w:r w:rsidR="0055022A"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671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4B6BE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38300" w14:textId="08FF01A0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540A8" w14:textId="7F38A3A9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2 181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6CF0" w14:textId="79E8D90C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356B2D" w:rsidRPr="000A3C58" w14:paraId="450AEA7A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58160" w14:textId="77777777" w:rsidR="00356B2D" w:rsidRPr="00572E15" w:rsidRDefault="00356B2D" w:rsidP="00356B2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11A03" w14:textId="07EA1C4A" w:rsidR="00356B2D" w:rsidRPr="00A77E43" w:rsidRDefault="0055022A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1 988 017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FD2A3" w14:textId="663BFD9E" w:rsidR="00356B2D" w:rsidRPr="00A77E43" w:rsidRDefault="0055022A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417 484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08045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5B4BA" w14:textId="2A83EF9C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2 265 435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31F5D" w14:textId="6CF2E5AE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475 741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6D374" w14:textId="7C15BD34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356B2D" w:rsidRPr="000A3C58" w14:paraId="666146D3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212ED" w14:textId="77777777" w:rsidR="00356B2D" w:rsidRPr="00572E15" w:rsidRDefault="00356B2D" w:rsidP="00356B2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CE84F" w14:textId="1ECE1DDA" w:rsidR="00356B2D" w:rsidRPr="00A77E43" w:rsidRDefault="0055022A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1 969 071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1337" w14:textId="5CC919EA" w:rsidR="00356B2D" w:rsidRPr="00A77E43" w:rsidRDefault="0055022A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413 505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2E9D7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B42D" w14:textId="01E50AB8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2 257 957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D860" w14:textId="7B89A3A9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474 171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E8CEC" w14:textId="63B84B15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356B2D" w:rsidRPr="000A3C58" w14:paraId="359E41E3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6E7B1" w14:textId="77777777" w:rsidR="00356B2D" w:rsidRPr="00572E15" w:rsidRDefault="00356B2D" w:rsidP="00356B2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3F61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32A0D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12F50" w14:textId="77777777" w:rsidR="00356B2D" w:rsidRPr="00A77E43" w:rsidRDefault="00356B2D" w:rsidP="00356B2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0AF03" w14:textId="23D6C55B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6BA3F" w14:textId="0F706BEE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3ABAF" w14:textId="1D15BD64" w:rsidR="00356B2D" w:rsidRPr="005B12F3" w:rsidRDefault="00356B2D" w:rsidP="00356B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77E43" w:rsidRPr="000A3C58" w14:paraId="0AB04C53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62E74" w14:textId="6BCFA1E5" w:rsidR="00A77E43" w:rsidRPr="00572E15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EB76" w14:textId="07070AD8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31 666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5E71C" w14:textId="6BD52C05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6 650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DD77" w14:textId="196E2783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FCBDD" w14:textId="1DA4E29C" w:rsidR="00A77E43" w:rsidRPr="0054480A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17 864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A883" w14:textId="74DF1229" w:rsidR="00A77E43" w:rsidRPr="0054480A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3 751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99184" w14:textId="261B100F" w:rsidR="00A77E43" w:rsidRPr="0054480A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A77E43" w:rsidRPr="000A3C58" w14:paraId="072B837D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1E085" w14:textId="03087C3D" w:rsidR="00A77E43" w:rsidRPr="00572E15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Započítanie minimálnej dane z roku 2024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242F" w14:textId="7792DDA3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-424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BFF0F" w14:textId="584DC03C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-89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4B027" w14:textId="39D49EAE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8982" w14:textId="7743E5C3" w:rsidR="00A77E43" w:rsidRPr="0054480A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02AF" w14:textId="02D273A3" w:rsidR="00A77E43" w:rsidRPr="0054480A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1F832" w14:textId="5DC0C063" w:rsidR="00A77E43" w:rsidRPr="0054480A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A77E43" w:rsidRPr="000A3C58" w14:paraId="0B15211E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281D3" w14:textId="7DFAE618" w:rsidR="00A77E43" w:rsidRPr="00572E15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45C1" w14:textId="36EBAB53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31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242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EF9A" w14:textId="286FA53E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6 561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7D5C4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08C7B" w14:textId="753C0F1A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17 864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2114" w14:textId="0370ED70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3 751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3C04E" w14:textId="38F9F345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A77E43" w:rsidRPr="000C1CAB" w14:paraId="72CD7983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438E4" w14:textId="77777777" w:rsidR="00A77E43" w:rsidRPr="000C1CAB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7571F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6275D" w14:textId="3CD08CAA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6 561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F23B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973F0" w14:textId="73BC43F6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181FF" w14:textId="3B10C57A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3 840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4FC3C" w14:textId="4E1BBF52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A77E43" w:rsidRPr="000C1CAB" w14:paraId="6159D02E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B9033" w14:textId="77777777" w:rsidR="00A77E43" w:rsidRPr="000C1CAB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7C6DF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4AC0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9D9E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5F3C" w14:textId="7F69FE7A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5A6A" w14:textId="6493B787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B5146" w14:textId="72DE0D9E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77E43" w:rsidRPr="000C1CAB" w14:paraId="12A82FFA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4682D" w14:textId="77777777" w:rsidR="00A77E43" w:rsidRPr="000C1CAB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5CAA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8C92F" w14:textId="6FA4290D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334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B11B2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E328" w14:textId="3B275E5A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5B5D" w14:textId="00388BC8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592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AAC7E" w14:textId="70943836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A77E43" w:rsidRPr="000C1CAB" w14:paraId="4025C5FE" w14:textId="77777777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537E6" w14:textId="77777777" w:rsidR="00A77E43" w:rsidRPr="000C1CAB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6798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9016B" w14:textId="370FB504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919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83F7C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85B2D" w14:textId="29818CD9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EB319" w14:textId="60C08E2C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9B9B2" w14:textId="67D6C680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A77E43" w:rsidRPr="000C1CAB" w14:paraId="08B0E12D" w14:textId="77777777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98382" w14:textId="77777777" w:rsidR="00A77E43" w:rsidRPr="000C1CAB" w:rsidRDefault="00A77E43" w:rsidP="00A77E4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1CA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CAB9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BF365" w14:textId="66EDB985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7 81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561E1" w14:textId="77777777" w:rsidR="00A77E43" w:rsidRPr="00A77E43" w:rsidRDefault="00A77E43" w:rsidP="00A77E4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E43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8B5B3" w14:textId="0CB8AB5F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F805F" w14:textId="5ADB3B48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4 517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CAF61" w14:textId="2AEDAF56" w:rsidR="00A77E43" w:rsidRPr="005B12F3" w:rsidRDefault="00A77E43" w:rsidP="00A77E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480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14:paraId="04BB3306" w14:textId="77777777" w:rsidR="000669B7" w:rsidRPr="000C1CAB" w:rsidRDefault="00C272AE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Nakoľko daň z príjmov za rok 2024 vyšla v sume 3 751 €, museli sme upraviť výšku dane z príjmu PO za rok 2024 na výšku minimálnej dane v sume 3 840 €</w:t>
      </w:r>
    </w:p>
    <w:p w14:paraId="1CA11F16" w14:textId="77777777" w:rsidR="000669B7" w:rsidRPr="00572E15" w:rsidRDefault="00D052CC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I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nformácie k  časť K. prílohy č. 3 o podsúvahových položkách</w:t>
      </w:r>
      <w:r w:rsidR="00A857DF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572E15" w14:paraId="71D1E51A" w14:textId="77777777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2416B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48913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B8A9F" w14:textId="77777777"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572E15" w14:paraId="03FD9E39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4F1381" w14:textId="77777777"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F57C" w14:textId="77777777" w:rsidR="000669B7" w:rsidRPr="00572E15" w:rsidRDefault="001D0CFE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563AB" w14:textId="77777777" w:rsidR="000669B7" w:rsidRPr="00572E15" w:rsidRDefault="001D0CFE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2B38F49D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B9101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691DA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44C4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1D8239F3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CE39B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49077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194B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7F52C9EB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F5E1BE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1EDEC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3D8A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592988BF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194711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8130B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F6BDB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1FDAD3DB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FFF93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C6B5D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FBB22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6D6B1F05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E3D7F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9E8CF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52578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6D24F43A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91E606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323A8A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FC891D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20A68E94" w14:textId="77777777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A34FB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F47D8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3E7F6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1D0CFE" w:rsidRPr="00572E15" w14:paraId="276546CB" w14:textId="77777777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87ECF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14:paraId="30E5AA22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14:paraId="75BCB982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zmysle zákona 182/1993 Z. z. o vlastníctve bytov a NP </w:t>
            </w:r>
          </w:p>
          <w:p w14:paraId="6425A44A" w14:textId="77777777" w:rsidR="001D0CFE" w:rsidRPr="00572E15" w:rsidRDefault="001D0CFE" w:rsidP="001D0CFE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C92A9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326D3" w14:textId="77777777" w:rsidR="001D0CFE" w:rsidRPr="00572E15" w:rsidRDefault="001D0CFE" w:rsidP="001D0CF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14:paraId="7359A0ED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507F935E" w14:textId="77777777" w:rsidR="000669B7" w:rsidRPr="00EC3C8C" w:rsidRDefault="000669B7" w:rsidP="000669B7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a) prílohy č. 3 o podmienených záväzkoch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14:paraId="49454CF2" w14:textId="77777777"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14:paraId="45129B60" w14:textId="77777777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A5CAEA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6352C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</w:t>
            </w:r>
          </w:p>
        </w:tc>
      </w:tr>
      <w:tr w:rsidR="000669B7" w:rsidRPr="00EC3C8C" w14:paraId="704AED95" w14:textId="77777777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F79CE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0BC10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B7EC3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14:paraId="4EEE5898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958CE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08B11" w14:textId="77777777" w:rsidR="000669B7" w:rsidRPr="00EC3C8C" w:rsidRDefault="006D6292" w:rsidP="00D73A7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D73A7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3AF71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1B5CFAA1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99CA8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B9FEA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2A767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6A25C8F1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7AEA8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43767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E3221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7977A804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AC528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A5B49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CCB7F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6815455B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59C55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B64E4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A239E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32228494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29B03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8B98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52753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7144EB0B" w14:textId="77777777"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</w:p>
    <w:p w14:paraId="7BF9F78F" w14:textId="77777777"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EC3C8C" w14:paraId="59307274" w14:textId="77777777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9B1ED0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9E0C3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</w:t>
            </w:r>
          </w:p>
        </w:tc>
      </w:tr>
      <w:tr w:rsidR="000669B7" w:rsidRPr="00EC3C8C" w14:paraId="57E36AA5" w14:textId="77777777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3AF46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7CFD2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C7865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14:paraId="0DAD0277" w14:textId="77777777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F1F5F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35AC7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E40E8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21EC250C" w14:textId="77777777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43E36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3732F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6BC8B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0EE02171" w14:textId="77777777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5FD45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23DF3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F4CBE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6111BA99" w14:textId="77777777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AED0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23556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4DA90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5B50C72E" w14:textId="77777777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07C31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919E6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6BF0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14:paraId="508ACA6E" w14:textId="77777777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60641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ABD96" w14:textId="77777777" w:rsidR="000669B7" w:rsidRPr="00EC3C8C" w:rsidRDefault="00D73A7C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7F265" w14:textId="77777777"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7784D192" w14:textId="77777777" w:rsidR="005A17C2" w:rsidRPr="000A3C58" w:rsidRDefault="005A17C2" w:rsidP="00382C2F">
      <w:pPr>
        <w:pStyle w:val="Nzov"/>
        <w:widowControl w:val="0"/>
        <w:jc w:val="left"/>
        <w:rPr>
          <w:rFonts w:ascii="Arial Narrow" w:hAnsi="Arial Narrow"/>
          <w:color w:val="FF0000"/>
          <w:sz w:val="22"/>
          <w:szCs w:val="22"/>
        </w:rPr>
      </w:pPr>
    </w:p>
    <w:p w14:paraId="3D68D8A8" w14:textId="77777777" w:rsidR="00382C2F" w:rsidRPr="00EC3C8C" w:rsidRDefault="00382C2F" w:rsidP="00382C2F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b) prílohy č. 3 o podmienených záväzkoch podľa písmena a voči spriazneným osobám - nemáme</w:t>
      </w:r>
    </w:p>
    <w:p w14:paraId="7A4C805E" w14:textId="77777777" w:rsidR="00402AAF" w:rsidRPr="00EC3C8C" w:rsidRDefault="00402AAF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14:paraId="63E58018" w14:textId="77777777" w:rsidR="000669B7" w:rsidRPr="00EC3C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c) prílohy č. 3 o podmienenom majetku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14:paraId="4C86C7BB" w14:textId="77777777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012EC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2F1C1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14311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E3FA4" w:rsidRPr="00EC3C8C" w14:paraId="06B988BC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A921A1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C0F62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6D9AC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14:paraId="0C8B6108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BF4155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A13B9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382BD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14:paraId="20831343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16379D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555C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75D4D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14:paraId="2034B3AF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86C555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D3F78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8C685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14:paraId="5EEB5A2E" w14:textId="77777777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E1279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773E4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5B3B1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14:paraId="2555A281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6F21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7055A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28A8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14:paraId="03A61670" w14:textId="77777777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47F0CC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DBC52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5E5314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2E3FA4" w:rsidRPr="00EC3C8C" w14:paraId="384C45E8" w14:textId="77777777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77705" w14:textId="77777777" w:rsidR="002E3FA4" w:rsidRPr="00EC3C8C" w:rsidRDefault="002E3FA4" w:rsidP="002E3FA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DB45D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D1A72" w14:textId="77777777" w:rsidR="002E3FA4" w:rsidRPr="00572E15" w:rsidRDefault="002E3FA4" w:rsidP="002E3FA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1229B7D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07B3EBD2" w14:textId="77777777" w:rsidR="000669B7" w:rsidRPr="00EC3C8C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 w:rsidRPr="00EC3C8C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EC3C8C" w14:paraId="107C5F38" w14:textId="77777777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6A8FDD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DCA15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E5554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 príjmu, výhody bývalých členov orgánov                                                        </w:t>
            </w:r>
          </w:p>
        </w:tc>
      </w:tr>
      <w:tr w:rsidR="000669B7" w:rsidRPr="00EC3C8C" w14:paraId="45A9FA41" w14:textId="77777777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5DA9CF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82219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0DFE3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c</w:t>
            </w:r>
          </w:p>
        </w:tc>
      </w:tr>
      <w:tr w:rsidR="000669B7" w:rsidRPr="00EC3C8C" w14:paraId="0AF03129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273F2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6C6B6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1E5A6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3C741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FDA10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D5C4C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AA33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</w:tr>
      <w:tr w:rsidR="000669B7" w:rsidRPr="00EC3C8C" w14:paraId="0193E58A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AA213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884E0" w14:textId="77777777"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E5447" w14:textId="77777777"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</w:tr>
      <w:tr w:rsidR="000669B7" w:rsidRPr="00EC3C8C" w14:paraId="782F92BA" w14:textId="77777777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98606" w14:textId="77777777"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75213" w14:textId="77777777"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4633B" w14:textId="77777777"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</w:tr>
      <w:tr w:rsidR="000669B7" w:rsidRPr="000A3C58" w14:paraId="212DB4C0" w14:textId="77777777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CEC48" w14:textId="77777777"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6E61" w14:textId="63FDF489" w:rsidR="000669B7" w:rsidRPr="00E95F62" w:rsidRDefault="00171D20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5F62">
              <w:rPr>
                <w:rFonts w:ascii="Arial Narrow" w:hAnsi="Arial Narrow"/>
                <w:sz w:val="22"/>
                <w:szCs w:val="22"/>
              </w:rPr>
              <w:t>39 450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727A" w14:textId="77A28595" w:rsidR="000669B7" w:rsidRPr="00E95F62" w:rsidRDefault="000669B7" w:rsidP="001158BD">
            <w:pPr>
              <w:rPr>
                <w:rFonts w:ascii="Arial Narrow" w:hAnsi="Arial Narrow"/>
                <w:sz w:val="22"/>
                <w:szCs w:val="22"/>
              </w:rPr>
            </w:pPr>
            <w:r w:rsidRPr="00E95F62">
              <w:rPr>
                <w:rFonts w:ascii="Arial Narrow" w:hAnsi="Arial Narrow"/>
                <w:sz w:val="22"/>
                <w:szCs w:val="22"/>
              </w:rPr>
              <w:t> </w:t>
            </w:r>
            <w:r w:rsidR="001158BD" w:rsidRPr="00E95F62">
              <w:rPr>
                <w:rFonts w:ascii="Arial Narrow" w:hAnsi="Arial Narrow"/>
                <w:sz w:val="22"/>
                <w:szCs w:val="22"/>
              </w:rPr>
              <w:t>19</w:t>
            </w:r>
            <w:r w:rsidR="00397B61" w:rsidRPr="00E95F6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71D20" w:rsidRPr="00E95F62">
              <w:rPr>
                <w:rFonts w:ascii="Arial Narrow" w:hAnsi="Arial Narrow"/>
                <w:sz w:val="22"/>
                <w:szCs w:val="22"/>
              </w:rPr>
              <w:t>59</w:t>
            </w:r>
            <w:r w:rsidR="001158BD" w:rsidRPr="00E95F6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9A3F" w14:textId="77777777"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23A54" w14:textId="77777777"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8162" w14:textId="77777777"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4506A" w14:textId="77777777"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86837" w:rsidRPr="000A3C58" w14:paraId="1640278D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BE3BE" w14:textId="77777777" w:rsidR="00086837" w:rsidRPr="00EC3C8C" w:rsidRDefault="00086837" w:rsidP="0008683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CE07E" w14:textId="65CD2996" w:rsidR="00086837" w:rsidRPr="00755133" w:rsidRDefault="00086837" w:rsidP="000868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F20">
              <w:rPr>
                <w:rFonts w:ascii="Arial Narrow" w:hAnsi="Arial Narrow"/>
                <w:sz w:val="22"/>
                <w:szCs w:val="22"/>
              </w:rPr>
              <w:t>40 300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D0DFB" w14:textId="35701922" w:rsidR="00086837" w:rsidRPr="00755133" w:rsidRDefault="00086837" w:rsidP="00086837">
            <w:pPr>
              <w:rPr>
                <w:rFonts w:ascii="Arial Narrow" w:hAnsi="Arial Narrow"/>
                <w:sz w:val="22"/>
                <w:szCs w:val="22"/>
              </w:rPr>
            </w:pPr>
            <w:r w:rsidRPr="00883F20">
              <w:rPr>
                <w:rFonts w:ascii="Arial Narrow" w:hAnsi="Arial Narrow"/>
                <w:sz w:val="22"/>
                <w:szCs w:val="22"/>
              </w:rPr>
              <w:t> 19 760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DFF40" w14:textId="77777777" w:rsidR="00086837" w:rsidRPr="000A3C58" w:rsidRDefault="00086837" w:rsidP="0008683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5DC0A" w14:textId="77777777" w:rsidR="00086837" w:rsidRPr="000A3C58" w:rsidRDefault="00086837" w:rsidP="0008683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768C4" w14:textId="77777777" w:rsidR="00086837" w:rsidRPr="000A3C58" w:rsidRDefault="00086837" w:rsidP="0008683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AF61A" w14:textId="77777777" w:rsidR="00086837" w:rsidRPr="000A3C58" w:rsidRDefault="00086837" w:rsidP="00086837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1ACB9902" w14:textId="77777777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A197A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01B35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0C1CE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7D7EC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5BA4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736E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BF60F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01BCD7EA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9A970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5DAA5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1C52E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65C5E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22FC8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D6E3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38407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56CD6928" w14:textId="77777777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3D78B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B76E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9CFD4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6BBD3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7640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64F7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F5143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3A1CF8A0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7FA13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17CDF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06C47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69D88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5E05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1CA25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4CF9A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4865D733" w14:textId="77777777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AD604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FA4B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EFAD8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A0404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8D53C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3917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FD61D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306D349A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9001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A2CFC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CA959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98117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A2D50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94DB9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78F31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57E86280" w14:textId="77777777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7BDB4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805A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9CDFE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0662F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FBE8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8BD29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DAB7C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2C73A29D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7BA05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0C68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0F3A1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5F72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9132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823DF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513C0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567FA40D" w14:textId="77777777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23028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6789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0075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974EC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7B91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C50DA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6999B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42FB84FB" w14:textId="77777777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7144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4926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EBA2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55B81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41971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B2A8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2B020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43E9B0BE" w14:textId="77777777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9645B" w14:textId="77777777" w:rsidR="0001637D" w:rsidRPr="00EC3C8C" w:rsidRDefault="0001637D" w:rsidP="0001637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BC25D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C3251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320AB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938C2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2EE3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8E16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01637D" w:rsidRPr="000A3C58" w14:paraId="25440636" w14:textId="77777777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E3F30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B104B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CF0D4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FB7DB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D00EF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9A963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42FA1" w14:textId="77777777" w:rsidR="0001637D" w:rsidRPr="000A3C58" w:rsidRDefault="0001637D" w:rsidP="0001637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14:paraId="3DAF0D79" w14:textId="77777777"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14:paraId="7FA4BC36" w14:textId="77777777" w:rsidR="000669B7" w:rsidRPr="0091646D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5A15DA">
        <w:rPr>
          <w:rFonts w:ascii="Arial Narrow" w:hAnsi="Arial Narrow"/>
          <w:sz w:val="22"/>
          <w:szCs w:val="22"/>
        </w:rPr>
        <w:t xml:space="preserve"> – dvaja členovia Predstavenstva a jeden člen kontrolnej komisie majú prenajaté priestory v OSBD Martin, ale nie za zvýhodnenú cenu prenájmu. Je informácia aj v daňovom priznaní.</w:t>
      </w:r>
    </w:p>
    <w:p w14:paraId="6DD55AFA" w14:textId="77777777" w:rsidR="00402AAF" w:rsidRPr="0091646D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D10104C" w14:textId="77777777" w:rsidR="000669B7" w:rsidRPr="0091646D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3</w:t>
      </w:r>
      <w:r w:rsidR="000669B7" w:rsidRPr="0091646D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14:paraId="5C4E079A" w14:textId="77777777" w:rsidR="000669B7" w:rsidRPr="0091646D" w:rsidRDefault="000669B7" w:rsidP="000669B7">
      <w:pPr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EC2033" w:rsidRPr="0091646D" w14:paraId="16BDE709" w14:textId="77777777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6908A" w14:textId="77777777" w:rsidR="000669B7" w:rsidRPr="0091646D" w:rsidRDefault="000669B7" w:rsidP="00F4554D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BFB3" w14:textId="77777777" w:rsidR="000669B7" w:rsidRPr="0091646D" w:rsidRDefault="000669B7" w:rsidP="00F4554D">
            <w:pPr>
              <w:pStyle w:val="TopHeader"/>
            </w:pPr>
            <w:r w:rsidRPr="0091646D">
              <w:t>Bežné účtovné obdobie</w:t>
            </w:r>
          </w:p>
        </w:tc>
      </w:tr>
      <w:tr w:rsidR="00EC2033" w:rsidRPr="0091646D" w14:paraId="125A29BB" w14:textId="77777777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54EFCE" w14:textId="77777777" w:rsidR="000669B7" w:rsidRPr="0091646D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079C4" w14:textId="77777777" w:rsidR="000669B7" w:rsidRPr="0091646D" w:rsidRDefault="000669B7" w:rsidP="00F4554D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C3C6E" w14:textId="77777777" w:rsidR="000669B7" w:rsidRPr="0091646D" w:rsidRDefault="000669B7" w:rsidP="00F4554D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714EA" w14:textId="77777777" w:rsidR="000669B7" w:rsidRPr="0091646D" w:rsidRDefault="000669B7" w:rsidP="00F4554D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A1D64" w14:textId="77777777" w:rsidR="000669B7" w:rsidRPr="0091646D" w:rsidRDefault="000669B7" w:rsidP="00F4554D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64AA3" w14:textId="77777777" w:rsidR="000669B7" w:rsidRPr="0091646D" w:rsidRDefault="000669B7" w:rsidP="00F4554D">
            <w:pPr>
              <w:pStyle w:val="TopHeader"/>
            </w:pPr>
            <w:r w:rsidRPr="0091646D">
              <w:t>Stav na konci účtovného obdobia</w:t>
            </w:r>
          </w:p>
        </w:tc>
      </w:tr>
      <w:tr w:rsidR="00EC2033" w:rsidRPr="0091646D" w14:paraId="168DF1DD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AE98" w14:textId="77777777" w:rsidR="000669B7" w:rsidRPr="0091646D" w:rsidRDefault="000669B7" w:rsidP="00F4554D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9D7E3" w14:textId="77777777" w:rsidR="000669B7" w:rsidRPr="0091646D" w:rsidRDefault="000669B7" w:rsidP="00F4554D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BCAB3" w14:textId="77777777" w:rsidR="000669B7" w:rsidRPr="0091646D" w:rsidRDefault="000669B7" w:rsidP="00F4554D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C0774" w14:textId="77777777" w:rsidR="000669B7" w:rsidRPr="0091646D" w:rsidRDefault="000669B7" w:rsidP="00F4554D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69920" w14:textId="77777777" w:rsidR="000669B7" w:rsidRPr="0091646D" w:rsidRDefault="000669B7" w:rsidP="00F4554D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D2C02" w14:textId="77777777" w:rsidR="000669B7" w:rsidRPr="0091646D" w:rsidRDefault="000669B7" w:rsidP="00F4554D">
            <w:pPr>
              <w:pStyle w:val="TopHeader"/>
            </w:pPr>
            <w:r w:rsidRPr="0091646D">
              <w:t>f</w:t>
            </w:r>
          </w:p>
        </w:tc>
      </w:tr>
      <w:tr w:rsidR="003F4582" w:rsidRPr="00632F04" w14:paraId="7BF6B248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47A68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8E0CB" w14:textId="7BB4C0B5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648 235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8CA2" w14:textId="088E6AE7" w:rsidR="003F4582" w:rsidRPr="00421620" w:rsidRDefault="00F15CC4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4 940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4083B" w14:textId="3C1DAC30" w:rsidR="003F4582" w:rsidRPr="00421620" w:rsidRDefault="00F15CC4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6 712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900F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F5402" w14:textId="53CB3D86" w:rsidR="003F4582" w:rsidRPr="00421620" w:rsidRDefault="00F15CC4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646 463</w:t>
            </w:r>
          </w:p>
        </w:tc>
      </w:tr>
      <w:tr w:rsidR="003F4582" w:rsidRPr="00632F04" w14:paraId="2103C04A" w14:textId="77777777" w:rsidTr="005647DC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26107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12089" w14:textId="40B32432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FD30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F6F9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994D0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EA7AF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632F04" w14:paraId="3DD5B562" w14:textId="77777777" w:rsidTr="005647DC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496F3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FA75D" w14:textId="60D05321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498BE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718A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47DAC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5EE59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632F04" w14:paraId="00939F0F" w14:textId="77777777" w:rsidTr="005647DC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C3D67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14:paraId="66EC7939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373A0" w14:textId="53F9510A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7486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E29C0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61E6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C8269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632F04" w14:paraId="5D02C26B" w14:textId="77777777" w:rsidTr="005647DC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9BCAC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E221" w14:textId="7F0A8246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D5F2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631A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CD382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AEDD4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647DC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632F04" w14:paraId="2A081588" w14:textId="77777777" w:rsidTr="005647DC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96BFF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lastRenderedPageBreak/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E969" w14:textId="6BBB12F2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6 049   333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71777" w14:textId="6B24B784" w:rsidR="003F4582" w:rsidRPr="00421620" w:rsidRDefault="005647DC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3</w:t>
            </w:r>
            <w:r w:rsidR="003F4582" w:rsidRPr="00421620">
              <w:rPr>
                <w:rFonts w:ascii="Arial Narrow" w:hAnsi="Arial Narrow"/>
                <w:sz w:val="18"/>
                <w:szCs w:val="18"/>
              </w:rPr>
              <w:t> </w:t>
            </w:r>
            <w:r w:rsidRPr="00421620">
              <w:rPr>
                <w:rFonts w:ascii="Arial Narrow" w:hAnsi="Arial Narrow"/>
                <w:sz w:val="18"/>
                <w:szCs w:val="18"/>
              </w:rPr>
              <w:t>319</w:t>
            </w:r>
            <w:r w:rsidR="003F4582" w:rsidRPr="0042162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21620">
              <w:rPr>
                <w:rFonts w:ascii="Arial Narrow" w:hAnsi="Arial Narrow"/>
                <w:sz w:val="18"/>
                <w:szCs w:val="18"/>
              </w:rPr>
              <w:t>441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2485" w14:textId="10DC89A4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3 6</w:t>
            </w:r>
            <w:r w:rsidR="005647DC" w:rsidRPr="00421620">
              <w:rPr>
                <w:rFonts w:ascii="Arial Narrow" w:hAnsi="Arial Narrow"/>
                <w:sz w:val="18"/>
                <w:szCs w:val="18"/>
              </w:rPr>
              <w:t>34</w:t>
            </w:r>
            <w:r w:rsidRPr="0042162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647DC" w:rsidRPr="00421620">
              <w:rPr>
                <w:rFonts w:ascii="Arial Narrow" w:hAnsi="Arial Narrow"/>
                <w:sz w:val="18"/>
                <w:szCs w:val="18"/>
              </w:rPr>
              <w:t>525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1D88E" w14:textId="77777777" w:rsidR="003F4582" w:rsidRPr="005647DC" w:rsidRDefault="003F4582" w:rsidP="003F4582">
            <w:pPr>
              <w:jc w:val="center"/>
              <w:rPr>
                <w:rFonts w:ascii="Arial Narrow" w:hAnsi="Arial Narrow"/>
                <w:color w:val="00B0F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DC269" w14:textId="12BD8CFE" w:rsidR="003F4582" w:rsidRPr="00421620" w:rsidRDefault="005647DC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5 734 249</w:t>
            </w:r>
          </w:p>
        </w:tc>
      </w:tr>
      <w:tr w:rsidR="003F4582" w:rsidRPr="00632F04" w14:paraId="148139F9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EBEA7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4C1A5" w14:textId="77777777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59A86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600BE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73F61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75B96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632F04" w14:paraId="63E7B0D3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9CCF0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7F7F7" w14:textId="77777777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A456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3668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D1257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57649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632F04" w14:paraId="14D0B544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7747B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C66C0" w14:textId="77777777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ECC4F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D681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1EA9B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20AAF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632F04" w14:paraId="0FEB6B42" w14:textId="77777777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C6B571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EC2033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6B51" w14:textId="77777777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F644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617F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A54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35F4B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2FD7BE7A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E807E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407B" w14:textId="77777777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A9F4D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E271D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F4AB8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23DC0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374A386C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30BFE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FAF32" w14:textId="1892C203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94 899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0D32F" w14:textId="5831CDA2" w:rsidR="003F4582" w:rsidRPr="00421620" w:rsidRDefault="005647DC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6</w:t>
            </w:r>
            <w:r w:rsidR="003F4582" w:rsidRPr="0042162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21620">
              <w:rPr>
                <w:rFonts w:ascii="Arial Narrow" w:hAnsi="Arial Narrow"/>
                <w:sz w:val="18"/>
                <w:szCs w:val="18"/>
              </w:rPr>
              <w:t>182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2572B" w14:textId="083D857C" w:rsidR="003F4582" w:rsidRPr="00421620" w:rsidRDefault="005647DC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13</w:t>
            </w:r>
            <w:r w:rsidR="003F4582" w:rsidRPr="0042162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21620">
              <w:rPr>
                <w:rFonts w:ascii="Arial Narrow" w:hAnsi="Arial Narrow"/>
                <w:sz w:val="18"/>
                <w:szCs w:val="18"/>
              </w:rPr>
              <w:t>461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6BCBA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2F694" w14:textId="055C3AFA" w:rsidR="003F4582" w:rsidRPr="00421620" w:rsidRDefault="005647DC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87 620</w:t>
            </w:r>
          </w:p>
        </w:tc>
      </w:tr>
      <w:tr w:rsidR="003F4582" w:rsidRPr="000A3C58" w14:paraId="2AF9077E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36AF7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5681" w14:textId="43F9383F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655C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795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53BD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795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440EC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B473E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795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24500E92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12AD1" w14:textId="77777777" w:rsidR="003F4582" w:rsidRPr="00EC2033" w:rsidRDefault="003F4582" w:rsidP="003F45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2033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56AF" w14:textId="6584D3C7" w:rsidR="003F4582" w:rsidRPr="003F4582" w:rsidRDefault="003F4582" w:rsidP="003F4582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76 629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71B4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1620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0998" w14:textId="481C5BD9" w:rsidR="003F4582" w:rsidRPr="00421620" w:rsidRDefault="00BA3DCE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1620">
              <w:rPr>
                <w:rFonts w:ascii="Arial Narrow" w:hAnsi="Arial Narrow"/>
                <w:b/>
                <w:sz w:val="18"/>
                <w:szCs w:val="18"/>
              </w:rPr>
              <w:t>3 098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C1CB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85DB7" w14:textId="00C9F4CA" w:rsidR="003F4582" w:rsidRPr="00421620" w:rsidRDefault="00BA3DCE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1620">
              <w:rPr>
                <w:rFonts w:ascii="Arial Narrow" w:hAnsi="Arial Narrow"/>
                <w:b/>
                <w:sz w:val="18"/>
                <w:szCs w:val="18"/>
              </w:rPr>
              <w:t>73 531</w:t>
            </w:r>
          </w:p>
        </w:tc>
      </w:tr>
      <w:tr w:rsidR="003F4582" w:rsidRPr="000A3C58" w14:paraId="53E845A9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CFC1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DFB5A" w14:textId="019E0BDB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8 960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762C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64F3" w14:textId="258F2B1E" w:rsidR="003F4582" w:rsidRPr="00421620" w:rsidRDefault="00997244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3</w:t>
            </w:r>
            <w:r w:rsidR="003F4582" w:rsidRPr="00421620">
              <w:rPr>
                <w:rFonts w:ascii="Arial Narrow" w:hAnsi="Arial Narrow"/>
                <w:sz w:val="18"/>
                <w:szCs w:val="18"/>
              </w:rPr>
              <w:t xml:space="preserve"> 02</w:t>
            </w:r>
            <w:r w:rsidRPr="00421620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BEEE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485A8" w14:textId="218056F1" w:rsidR="003F4582" w:rsidRPr="00421620" w:rsidRDefault="00997244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5</w:t>
            </w:r>
            <w:r w:rsidR="003F4582" w:rsidRPr="00421620">
              <w:rPr>
                <w:rFonts w:ascii="Arial Narrow" w:hAnsi="Arial Narrow"/>
                <w:sz w:val="18"/>
                <w:szCs w:val="18"/>
              </w:rPr>
              <w:t xml:space="preserve"> 9</w:t>
            </w:r>
            <w:r w:rsidRPr="00421620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  <w:tr w:rsidR="003F4582" w:rsidRPr="000A3C58" w14:paraId="59085F96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5571D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AA87" w14:textId="62C4F360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67 669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09AF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2562B" w14:textId="778A46D3" w:rsidR="003F4582" w:rsidRPr="00421620" w:rsidRDefault="00997244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7</w:t>
            </w:r>
            <w:r w:rsidR="003F4582" w:rsidRPr="0042162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0700F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7D162" w14:textId="202059A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 xml:space="preserve">67 </w:t>
            </w:r>
            <w:r w:rsidR="00997244" w:rsidRPr="00421620">
              <w:rPr>
                <w:rFonts w:ascii="Arial Narrow" w:hAnsi="Arial Narrow"/>
                <w:sz w:val="18"/>
                <w:szCs w:val="18"/>
              </w:rPr>
              <w:t>59</w:t>
            </w:r>
            <w:r w:rsidRPr="00421620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3F4582" w:rsidRPr="000A3C58" w14:paraId="28049E14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7E62B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5CFF2" w14:textId="417E93ED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745F7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795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3E068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795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4E127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E7A3F" w14:textId="77777777" w:rsidR="003F4582" w:rsidRPr="0018795E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8795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03614EB1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311AEA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25EF1" w14:textId="33F7CE31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5 869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13EE2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3D58" w14:textId="4ADFFDB2" w:rsidR="003F4582" w:rsidRPr="00421620" w:rsidRDefault="00421620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963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1942" w14:textId="77777777" w:rsidR="003F4582" w:rsidRPr="00421620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1CCF8" w14:textId="31CB5553" w:rsidR="003F4582" w:rsidRPr="00421620" w:rsidRDefault="00421620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620">
              <w:rPr>
                <w:rFonts w:ascii="Arial Narrow" w:hAnsi="Arial Narrow"/>
                <w:sz w:val="18"/>
                <w:szCs w:val="18"/>
              </w:rPr>
              <w:t>4906</w:t>
            </w:r>
          </w:p>
        </w:tc>
      </w:tr>
      <w:tr w:rsidR="003F4582" w:rsidRPr="000A3C58" w14:paraId="4CD91D62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494DF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00E2B" w14:textId="77777777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7BAF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D059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D620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D63C4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5062253C" w14:textId="77777777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927DF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65BC" w14:textId="77777777" w:rsidR="003F4582" w:rsidRPr="003F458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F4582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C153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779CC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86FA3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F829A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59AF8082" w14:textId="77777777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B6016" w14:textId="77777777" w:rsidR="003F4582" w:rsidRPr="00EC2033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21E68" w14:textId="77777777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563A1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C0E41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B8344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7B59F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3CE1DCB5" w14:textId="77777777" w:rsidR="000669B7" w:rsidRPr="00DA6FC6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14:paraId="3FDCF1A8" w14:textId="77777777" w:rsidR="00F62E12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14:paraId="1A2F9512" w14:textId="77777777" w:rsidR="00E9767C" w:rsidRPr="00DA6FC6" w:rsidRDefault="00E9767C" w:rsidP="000669B7">
      <w:pPr>
        <w:rPr>
          <w:rFonts w:ascii="Arial Narrow" w:hAnsi="Arial Narrow"/>
          <w:sz w:val="22"/>
          <w:szCs w:val="22"/>
        </w:rPr>
      </w:pPr>
    </w:p>
    <w:p w14:paraId="2E76A19E" w14:textId="77777777" w:rsidR="0044731F" w:rsidRPr="00E9767C" w:rsidRDefault="00E9767C" w:rsidP="000669B7">
      <w:pPr>
        <w:rPr>
          <w:rFonts w:ascii="Arial Narrow" w:hAnsi="Arial Narrow"/>
          <w:sz w:val="22"/>
          <w:szCs w:val="22"/>
        </w:rPr>
      </w:pPr>
      <w:r w:rsidRPr="00E9767C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DA6FC6" w:rsidRPr="0091646D" w14:paraId="631836A9" w14:textId="77777777" w:rsidTr="00717C83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22E838" w14:textId="77777777" w:rsidR="00DA6FC6" w:rsidRPr="0091646D" w:rsidRDefault="00DA6FC6" w:rsidP="00717C83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35A34" w14:textId="77777777" w:rsidR="00DA6FC6" w:rsidRPr="0091646D" w:rsidRDefault="00E9767C" w:rsidP="00E9767C">
            <w:pPr>
              <w:pStyle w:val="TopHeader"/>
            </w:pPr>
            <w:r w:rsidRPr="00E9767C">
              <w:t xml:space="preserve">Bezprostredne predchádzajúce účtovné obdobie </w:t>
            </w:r>
          </w:p>
        </w:tc>
      </w:tr>
      <w:tr w:rsidR="00DA6FC6" w:rsidRPr="0091646D" w14:paraId="5003A466" w14:textId="77777777" w:rsidTr="00717C83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5CCF5" w14:textId="77777777" w:rsidR="00DA6FC6" w:rsidRPr="0091646D" w:rsidRDefault="00DA6FC6" w:rsidP="00717C8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4AB7F" w14:textId="77777777" w:rsidR="00DA6FC6" w:rsidRPr="0091646D" w:rsidRDefault="00DA6FC6" w:rsidP="00717C83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F3EE79" w14:textId="77777777" w:rsidR="00DA6FC6" w:rsidRPr="0091646D" w:rsidRDefault="00DA6FC6" w:rsidP="00717C83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0486F" w14:textId="77777777" w:rsidR="00DA6FC6" w:rsidRPr="0091646D" w:rsidRDefault="00DA6FC6" w:rsidP="00717C83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B7B82B" w14:textId="77777777" w:rsidR="00DA6FC6" w:rsidRPr="0091646D" w:rsidRDefault="00DA6FC6" w:rsidP="00717C83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12E8C" w14:textId="77777777" w:rsidR="00DA6FC6" w:rsidRPr="0091646D" w:rsidRDefault="00DA6FC6" w:rsidP="00717C83">
            <w:pPr>
              <w:pStyle w:val="TopHeader"/>
            </w:pPr>
            <w:r w:rsidRPr="0091646D">
              <w:t>Stav na konci účtovného obdobia</w:t>
            </w:r>
          </w:p>
        </w:tc>
      </w:tr>
      <w:tr w:rsidR="00DA6FC6" w:rsidRPr="0091646D" w14:paraId="2DEBEA2D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6BA7E" w14:textId="77777777" w:rsidR="00DA6FC6" w:rsidRPr="0091646D" w:rsidRDefault="00DA6FC6" w:rsidP="00717C83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D3AA9" w14:textId="77777777" w:rsidR="00DA6FC6" w:rsidRPr="0091646D" w:rsidRDefault="00DA6FC6" w:rsidP="00717C83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0126E" w14:textId="77777777" w:rsidR="00DA6FC6" w:rsidRPr="0091646D" w:rsidRDefault="00DA6FC6" w:rsidP="00717C83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FBFCF" w14:textId="77777777" w:rsidR="00DA6FC6" w:rsidRPr="0091646D" w:rsidRDefault="00DA6FC6" w:rsidP="00717C83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E2FDE" w14:textId="77777777" w:rsidR="00DA6FC6" w:rsidRPr="0091646D" w:rsidRDefault="00DA6FC6" w:rsidP="00717C83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F3AB5" w14:textId="77777777" w:rsidR="00DA6FC6" w:rsidRPr="0091646D" w:rsidRDefault="00DA6FC6" w:rsidP="00717C83">
            <w:pPr>
              <w:pStyle w:val="TopHeader"/>
            </w:pPr>
            <w:r w:rsidRPr="0091646D">
              <w:t>f</w:t>
            </w:r>
          </w:p>
        </w:tc>
      </w:tr>
      <w:tr w:rsidR="003F4582" w:rsidRPr="000A3C58" w14:paraId="5491C52B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39192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63FC" w14:textId="5DE6D16F" w:rsidR="003F4582" w:rsidRPr="00525A2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651 742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7B23" w14:textId="663F875C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B739" w14:textId="5261F0E7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3 507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C074" w14:textId="77777777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CE534" w14:textId="16F62ED2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648 235</w:t>
            </w:r>
          </w:p>
        </w:tc>
      </w:tr>
      <w:tr w:rsidR="003F4582" w:rsidRPr="000A3C58" w14:paraId="50FB09E9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5F52F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lastRenderedPageBreak/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01DC" w14:textId="229B6515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04372" w14:textId="0E8FD1F6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1CD1" w14:textId="63C94D80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664CF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03C2" w14:textId="22AAA312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0A3C58" w14:paraId="72D7BAEA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80C2E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82710" w14:textId="0A3C9B8F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F6F4D" w14:textId="7200F333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D9253" w14:textId="063FEA03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33A37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D356F" w14:textId="0E700C05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0A3C58" w14:paraId="2E0B3E0E" w14:textId="77777777" w:rsidTr="00717C83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A89CF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14:paraId="4FF5AC21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95757" w14:textId="6ED9F953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866EC" w14:textId="73B00B4F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115B1" w14:textId="216B5D78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1CB6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C6428" w14:textId="68A82AC0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0A3C58" w14:paraId="25C172BA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86BAB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724A9" w14:textId="52B2EF53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64150" w14:textId="0F8A9E0B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AB9" w14:textId="7BBCC57F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9620B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31D22" w14:textId="388B79CC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0A3C58" w14:paraId="776AF2FB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B0717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BB5B5" w14:textId="6085DF9F" w:rsidR="003F4582" w:rsidRPr="00525A2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7 903 965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84A6" w14:textId="6D0B65C4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1 843 386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B8801" w14:textId="21C2E9B5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3 698 018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74F1" w14:textId="77777777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0EA7" w14:textId="25CFA8DA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6 049   333</w:t>
            </w:r>
          </w:p>
        </w:tc>
      </w:tr>
      <w:tr w:rsidR="003F4582" w:rsidRPr="000A3C58" w14:paraId="3B4E0797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890FA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EA228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FC27A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4BC61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BAAF5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A4B0D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1AA9C34C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60BD7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04BC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F5AAB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618B4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8F48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B6120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4E6A5186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5F6B3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24CB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4BA5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F938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B1FC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1E5D1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661AF317" w14:textId="77777777" w:rsidTr="00717C83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67046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0B2A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2D04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EB55D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927D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0C039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1AA9CBEC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CB5E4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AB1F6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A04CE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735E5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B4A9E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3A41" w14:textId="77777777" w:rsidR="003F4582" w:rsidRPr="00C2326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326A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19F16FEC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0DD52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782A8" w14:textId="5D0E691F" w:rsidR="003F4582" w:rsidRPr="00525A2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101.833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9C4836" w14:textId="15A23988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2 364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B3002" w14:textId="28CC5BB0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9 298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DA840" w14:textId="77777777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C6BD4" w14:textId="129D845B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94 899</w:t>
            </w:r>
          </w:p>
        </w:tc>
      </w:tr>
      <w:tr w:rsidR="003F4582" w:rsidRPr="000A3C58" w14:paraId="77B271AC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F6449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1D2A" w14:textId="3F948715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832A" w14:textId="1A178608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B0DB" w14:textId="53170C42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B027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DA5E7" w14:textId="063AC692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0A3C58" w14:paraId="59964813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FBCC3" w14:textId="77777777" w:rsidR="003F4582" w:rsidRPr="00E9767C" w:rsidRDefault="003F4582" w:rsidP="003F45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767C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4042" w14:textId="18A02EC9" w:rsidR="003F4582" w:rsidRPr="00525A22" w:rsidRDefault="003F4582" w:rsidP="003F4582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78.656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FF65" w14:textId="41B91D99" w:rsidR="003F4582" w:rsidRPr="00A276F6" w:rsidRDefault="003F4582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3A98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C69E2" w14:textId="2DE2D6DB" w:rsidR="003F4582" w:rsidRPr="00A276F6" w:rsidRDefault="003F4582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3A98">
              <w:rPr>
                <w:rFonts w:ascii="Arial Narrow" w:hAnsi="Arial Narrow"/>
                <w:b/>
                <w:sz w:val="18"/>
                <w:szCs w:val="18"/>
              </w:rPr>
              <w:t>2 027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D2AD" w14:textId="77777777" w:rsidR="003F4582" w:rsidRPr="00A276F6" w:rsidRDefault="003F4582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0CF1" w14:textId="6AC5C461" w:rsidR="003F4582" w:rsidRPr="00A276F6" w:rsidRDefault="003F4582" w:rsidP="003F458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3A98">
              <w:rPr>
                <w:rFonts w:ascii="Arial Narrow" w:hAnsi="Arial Narrow"/>
                <w:b/>
                <w:sz w:val="18"/>
                <w:szCs w:val="18"/>
              </w:rPr>
              <w:t>76 629</w:t>
            </w:r>
          </w:p>
        </w:tc>
      </w:tr>
      <w:tr w:rsidR="003F4582" w:rsidRPr="000A3C58" w14:paraId="15BB5C40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7E886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64E6" w14:textId="1CA0731D" w:rsidR="003F4582" w:rsidRPr="00525A2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10.987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BAE17" w14:textId="335B121A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2565C" w14:textId="650558B9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2 027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F57E" w14:textId="77777777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C18E" w14:textId="6A88B45D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8 960</w:t>
            </w:r>
          </w:p>
        </w:tc>
      </w:tr>
      <w:tr w:rsidR="003F4582" w:rsidRPr="000A3C58" w14:paraId="438386E6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B9DF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89CF" w14:textId="507B506B" w:rsidR="003F4582" w:rsidRPr="00525A2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67.669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B653" w14:textId="2BDA01D9" w:rsidR="003F4582" w:rsidRPr="00394E4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731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45C0" w14:textId="535B8B3D" w:rsidR="003F4582" w:rsidRPr="00394E4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731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A80C" w14:textId="77777777" w:rsidR="003F4582" w:rsidRPr="00394E4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EB145" w14:textId="7300DD63" w:rsidR="003F4582" w:rsidRPr="00394E4A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7319">
              <w:rPr>
                <w:rFonts w:ascii="Arial Narrow" w:hAnsi="Arial Narrow"/>
                <w:sz w:val="18"/>
                <w:szCs w:val="18"/>
              </w:rPr>
              <w:t>67 669</w:t>
            </w:r>
          </w:p>
        </w:tc>
      </w:tr>
      <w:tr w:rsidR="003F4582" w:rsidRPr="000A3C58" w14:paraId="42ED2836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AEF70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052EA" w14:textId="6374F849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98977" w14:textId="78500210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B6562" w14:textId="3E2955CE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D418F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8E671" w14:textId="346DB4F1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265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4582" w:rsidRPr="000A3C58" w14:paraId="6012D704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2C6B13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46803" w14:textId="358FF1C0" w:rsidR="003F4582" w:rsidRPr="00525A22" w:rsidRDefault="003F4582" w:rsidP="003F458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67AE4">
              <w:rPr>
                <w:rFonts w:ascii="Arial Narrow" w:hAnsi="Arial Narrow"/>
                <w:color w:val="000000" w:themeColor="text1"/>
                <w:sz w:val="18"/>
                <w:szCs w:val="18"/>
              </w:rPr>
              <w:t>3.337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DFBB" w14:textId="46C24611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DBF4" w14:textId="6C5A0DA5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2 532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035E" w14:textId="77777777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E2449" w14:textId="4EE48FE6" w:rsidR="003F4582" w:rsidRPr="00A276F6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A98">
              <w:rPr>
                <w:rFonts w:ascii="Arial Narrow" w:hAnsi="Arial Narrow"/>
                <w:sz w:val="18"/>
                <w:szCs w:val="18"/>
              </w:rPr>
              <w:t>5 869</w:t>
            </w:r>
          </w:p>
        </w:tc>
      </w:tr>
      <w:tr w:rsidR="003F4582" w:rsidRPr="000A3C58" w14:paraId="3C1A9C90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F8DC4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E85D3" w14:textId="6419E8AD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0BF87" w14:textId="0E1A3B41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69A5" w14:textId="3CF67A96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1C358" w14:textId="77777777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FF019" w14:textId="11D672DB" w:rsidR="003F4582" w:rsidRPr="002D3727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282A042E" w14:textId="77777777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23F7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AAE6" w14:textId="1D7A6278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6102B" w14:textId="24EFD78D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740EC" w14:textId="7B38C68D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28EF4" w14:textId="77777777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2EBBA" w14:textId="6C21CF38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3F4582" w:rsidRPr="000A3C58" w14:paraId="0487EB06" w14:textId="77777777" w:rsidTr="00717C83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F28BB" w14:textId="77777777" w:rsidR="003F4582" w:rsidRPr="00E9767C" w:rsidRDefault="003F4582" w:rsidP="003F4582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A8DD6" w14:textId="6BB90C0E" w:rsidR="003F4582" w:rsidRPr="00937F53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026FB" w14:textId="51FD9A63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435A9" w14:textId="1237BFAC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B835D" w14:textId="77777777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B6113" w14:textId="27C0DA52" w:rsidR="003F4582" w:rsidRPr="005307BD" w:rsidRDefault="003F4582" w:rsidP="003F458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D37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6D5005D7" w14:textId="77777777" w:rsidR="00DA6FC6" w:rsidRDefault="00DA6FC6" w:rsidP="000669B7">
      <w:pPr>
        <w:rPr>
          <w:rFonts w:ascii="Arial Narrow" w:hAnsi="Arial Narrow"/>
          <w:color w:val="FF0000"/>
          <w:sz w:val="22"/>
          <w:szCs w:val="22"/>
        </w:rPr>
      </w:pPr>
    </w:p>
    <w:tbl>
      <w:tblPr>
        <w:tblW w:w="9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072"/>
        <w:gridCol w:w="600"/>
        <w:gridCol w:w="1220"/>
        <w:gridCol w:w="1260"/>
      </w:tblGrid>
      <w:tr w:rsidR="00035FC9" w:rsidRPr="00035FC9" w14:paraId="0D789A94" w14:textId="77777777" w:rsidTr="00035FC9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FFF1" w14:textId="77777777" w:rsidR="00035FC9" w:rsidRPr="00035FC9" w:rsidRDefault="00035FC9" w:rsidP="00035FC9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9DB0" w14:textId="77777777"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3A50" w14:textId="77777777"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CC95" w14:textId="77777777" w:rsidR="00035FC9" w:rsidRPr="00035FC9" w:rsidRDefault="00035FC9" w:rsidP="00035FC9">
            <w:pPr>
              <w:rPr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287A" w14:textId="77777777" w:rsidR="00035FC9" w:rsidRPr="00035FC9" w:rsidRDefault="00035FC9" w:rsidP="00035FC9">
            <w:pPr>
              <w:rPr>
                <w:lang w:eastAsia="sk-SK"/>
              </w:rPr>
            </w:pPr>
          </w:p>
        </w:tc>
      </w:tr>
    </w:tbl>
    <w:p w14:paraId="66CED377" w14:textId="77777777" w:rsidR="00035FC9" w:rsidRPr="000A3C58" w:rsidRDefault="00035FC9" w:rsidP="000669B7">
      <w:pPr>
        <w:rPr>
          <w:rFonts w:ascii="Arial Narrow" w:hAnsi="Arial Narrow"/>
          <w:color w:val="FF0000"/>
          <w:sz w:val="22"/>
          <w:szCs w:val="22"/>
        </w:rPr>
      </w:pPr>
    </w:p>
    <w:sectPr w:rsidR="00035FC9" w:rsidRPr="000A3C58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BB34F" w14:textId="77777777" w:rsidR="00945AC9" w:rsidRDefault="00945AC9">
      <w:r>
        <w:separator/>
      </w:r>
    </w:p>
  </w:endnote>
  <w:endnote w:type="continuationSeparator" w:id="0">
    <w:p w14:paraId="3E1F7846" w14:textId="77777777" w:rsidR="00945AC9" w:rsidRDefault="0094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5662" w14:textId="77777777" w:rsidR="00C72504" w:rsidRDefault="00C72504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B6D0BC" w14:textId="77777777" w:rsidR="00C72504" w:rsidRDefault="00C72504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DC0A" w14:textId="77777777" w:rsidR="00C72504" w:rsidRPr="00010D38" w:rsidRDefault="00C72504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0D4D76">
      <w:rPr>
        <w:rStyle w:val="slostrany"/>
        <w:sz w:val="16"/>
        <w:szCs w:val="16"/>
      </w:rPr>
      <w:t>18</w:t>
    </w:r>
    <w:r w:rsidRPr="00010D38">
      <w:rPr>
        <w:rStyle w:val="slostrany"/>
        <w:sz w:val="16"/>
        <w:szCs w:val="16"/>
      </w:rPr>
      <w:fldChar w:fldCharType="end"/>
    </w:r>
  </w:p>
  <w:p w14:paraId="1BA941F4" w14:textId="77777777" w:rsidR="00C72504" w:rsidRDefault="00C72504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88B8A" w14:textId="77777777" w:rsidR="00945AC9" w:rsidRDefault="00945AC9">
      <w:r>
        <w:separator/>
      </w:r>
    </w:p>
  </w:footnote>
  <w:footnote w:type="continuationSeparator" w:id="0">
    <w:p w14:paraId="7F70AF5E" w14:textId="77777777" w:rsidR="00945AC9" w:rsidRDefault="00945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C72504" w:rsidRPr="0073029B" w14:paraId="35090EF7" w14:textId="77777777" w:rsidTr="00C02E9E">
      <w:trPr>
        <w:trHeight w:val="59"/>
      </w:trPr>
      <w:tc>
        <w:tcPr>
          <w:tcW w:w="416" w:type="pct"/>
          <w:noWrap/>
        </w:tcPr>
        <w:p w14:paraId="1F325A1A" w14:textId="77777777" w:rsidR="00C72504" w:rsidRPr="0073029B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9B749B8" w14:textId="77777777" w:rsidR="00C72504" w:rsidRPr="0073029B" w:rsidRDefault="00C72504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14:paraId="3794137A" w14:textId="77777777" w:rsidR="00C72504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46BBFDEC" w14:textId="77777777" w:rsidR="00C72504" w:rsidRPr="0073029B" w:rsidRDefault="00C7250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C72504" w:rsidRPr="0073029B" w14:paraId="2BC5A615" w14:textId="77777777" w:rsidTr="00C02E9E">
      <w:trPr>
        <w:trHeight w:val="59"/>
      </w:trPr>
      <w:tc>
        <w:tcPr>
          <w:tcW w:w="416" w:type="pct"/>
          <w:noWrap/>
        </w:tcPr>
        <w:p w14:paraId="378FF777" w14:textId="77777777" w:rsidR="00C72504" w:rsidRPr="0073029B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291572FD" w14:textId="77777777" w:rsidR="00C72504" w:rsidRPr="0073029B" w:rsidRDefault="00C7250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36E916D2" w14:textId="77777777" w:rsidR="00C72504" w:rsidRDefault="00C72504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71D57FF" w14:textId="77777777" w:rsidR="00C72504" w:rsidRPr="0073029B" w:rsidRDefault="00C7250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14:paraId="5881424D" w14:textId="77777777" w:rsidR="00C72504" w:rsidRPr="00450F74" w:rsidRDefault="00C72504" w:rsidP="00450F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6CC3"/>
    <w:multiLevelType w:val="hybridMultilevel"/>
    <w:tmpl w:val="F7AE8DC8"/>
    <w:lvl w:ilvl="0" w:tplc="844019BE">
      <w:start w:val="6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75A"/>
    <w:multiLevelType w:val="hybridMultilevel"/>
    <w:tmpl w:val="AB02F1FE"/>
    <w:lvl w:ilvl="0" w:tplc="70CCAA74">
      <w:start w:val="6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11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73C29"/>
    <w:multiLevelType w:val="multilevel"/>
    <w:tmpl w:val="5BE6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67AD7"/>
    <w:multiLevelType w:val="hybridMultilevel"/>
    <w:tmpl w:val="557C067E"/>
    <w:lvl w:ilvl="0" w:tplc="E440E70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069485">
    <w:abstractNumId w:val="16"/>
  </w:num>
  <w:num w:numId="2" w16cid:durableId="397367592">
    <w:abstractNumId w:val="20"/>
  </w:num>
  <w:num w:numId="3" w16cid:durableId="140277042">
    <w:abstractNumId w:val="12"/>
  </w:num>
  <w:num w:numId="4" w16cid:durableId="1848791831">
    <w:abstractNumId w:val="10"/>
  </w:num>
  <w:num w:numId="5" w16cid:durableId="171523028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094021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147069">
    <w:abstractNumId w:val="21"/>
  </w:num>
  <w:num w:numId="8" w16cid:durableId="653948840">
    <w:abstractNumId w:val="17"/>
  </w:num>
  <w:num w:numId="9" w16cid:durableId="443422059">
    <w:abstractNumId w:val="6"/>
  </w:num>
  <w:num w:numId="10" w16cid:durableId="1854955026">
    <w:abstractNumId w:val="0"/>
  </w:num>
  <w:num w:numId="11" w16cid:durableId="202527084">
    <w:abstractNumId w:val="19"/>
  </w:num>
  <w:num w:numId="12" w16cid:durableId="1412966076">
    <w:abstractNumId w:val="5"/>
  </w:num>
  <w:num w:numId="13" w16cid:durableId="2141410795">
    <w:abstractNumId w:val="11"/>
  </w:num>
  <w:num w:numId="14" w16cid:durableId="1423648609">
    <w:abstractNumId w:val="7"/>
  </w:num>
  <w:num w:numId="15" w16cid:durableId="198130580">
    <w:abstractNumId w:val="1"/>
  </w:num>
  <w:num w:numId="16" w16cid:durableId="1136489785">
    <w:abstractNumId w:val="15"/>
  </w:num>
  <w:num w:numId="17" w16cid:durableId="546797591">
    <w:abstractNumId w:val="8"/>
  </w:num>
  <w:num w:numId="18" w16cid:durableId="888882751">
    <w:abstractNumId w:val="3"/>
  </w:num>
  <w:num w:numId="19" w16cid:durableId="139461386">
    <w:abstractNumId w:val="13"/>
  </w:num>
  <w:num w:numId="20" w16cid:durableId="121194416">
    <w:abstractNumId w:val="4"/>
  </w:num>
  <w:num w:numId="21" w16cid:durableId="1129476684">
    <w:abstractNumId w:val="18"/>
  </w:num>
  <w:num w:numId="22" w16cid:durableId="347030774">
    <w:abstractNumId w:val="14"/>
  </w:num>
  <w:num w:numId="23" w16cid:durableId="1072511881">
    <w:abstractNumId w:val="9"/>
  </w:num>
  <w:num w:numId="24" w16cid:durableId="1003170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0CBD"/>
    <w:rsid w:val="00002694"/>
    <w:rsid w:val="000053B0"/>
    <w:rsid w:val="00005BFC"/>
    <w:rsid w:val="0000773E"/>
    <w:rsid w:val="0000781D"/>
    <w:rsid w:val="0001143D"/>
    <w:rsid w:val="00011EDC"/>
    <w:rsid w:val="000122DB"/>
    <w:rsid w:val="000142F6"/>
    <w:rsid w:val="00014E15"/>
    <w:rsid w:val="0001637D"/>
    <w:rsid w:val="00016E3A"/>
    <w:rsid w:val="00016ECE"/>
    <w:rsid w:val="000171BB"/>
    <w:rsid w:val="00020D78"/>
    <w:rsid w:val="000234F7"/>
    <w:rsid w:val="0002470E"/>
    <w:rsid w:val="000249D3"/>
    <w:rsid w:val="0002509E"/>
    <w:rsid w:val="00025FC3"/>
    <w:rsid w:val="00026007"/>
    <w:rsid w:val="000261C9"/>
    <w:rsid w:val="0002710D"/>
    <w:rsid w:val="00030DB2"/>
    <w:rsid w:val="00030DEB"/>
    <w:rsid w:val="000317B1"/>
    <w:rsid w:val="00034F6E"/>
    <w:rsid w:val="00034F8E"/>
    <w:rsid w:val="00035FC9"/>
    <w:rsid w:val="000363BB"/>
    <w:rsid w:val="00036AA8"/>
    <w:rsid w:val="00037B33"/>
    <w:rsid w:val="00037BE9"/>
    <w:rsid w:val="00041387"/>
    <w:rsid w:val="000422B9"/>
    <w:rsid w:val="0004292E"/>
    <w:rsid w:val="000432A2"/>
    <w:rsid w:val="00043A96"/>
    <w:rsid w:val="00044255"/>
    <w:rsid w:val="000461D1"/>
    <w:rsid w:val="000461D6"/>
    <w:rsid w:val="0004679C"/>
    <w:rsid w:val="00046C91"/>
    <w:rsid w:val="00050266"/>
    <w:rsid w:val="000504D8"/>
    <w:rsid w:val="00051D36"/>
    <w:rsid w:val="00052884"/>
    <w:rsid w:val="00052B55"/>
    <w:rsid w:val="0005319F"/>
    <w:rsid w:val="000564B7"/>
    <w:rsid w:val="00057D9F"/>
    <w:rsid w:val="00057DDB"/>
    <w:rsid w:val="0006106E"/>
    <w:rsid w:val="000614D8"/>
    <w:rsid w:val="00063363"/>
    <w:rsid w:val="000634DB"/>
    <w:rsid w:val="00064ED1"/>
    <w:rsid w:val="000655CE"/>
    <w:rsid w:val="000669B7"/>
    <w:rsid w:val="00067E4C"/>
    <w:rsid w:val="000706A9"/>
    <w:rsid w:val="00070A5B"/>
    <w:rsid w:val="000722C5"/>
    <w:rsid w:val="00072FA0"/>
    <w:rsid w:val="00074265"/>
    <w:rsid w:val="0007466B"/>
    <w:rsid w:val="000752E6"/>
    <w:rsid w:val="000753F8"/>
    <w:rsid w:val="0007587E"/>
    <w:rsid w:val="00077226"/>
    <w:rsid w:val="000772A5"/>
    <w:rsid w:val="00081147"/>
    <w:rsid w:val="00082058"/>
    <w:rsid w:val="00083B7A"/>
    <w:rsid w:val="00084A12"/>
    <w:rsid w:val="00084BD6"/>
    <w:rsid w:val="00084DF3"/>
    <w:rsid w:val="00085147"/>
    <w:rsid w:val="00086837"/>
    <w:rsid w:val="000871D6"/>
    <w:rsid w:val="000900C1"/>
    <w:rsid w:val="00090F42"/>
    <w:rsid w:val="000929AD"/>
    <w:rsid w:val="00092BED"/>
    <w:rsid w:val="00093572"/>
    <w:rsid w:val="00094F4A"/>
    <w:rsid w:val="000950E8"/>
    <w:rsid w:val="000953B5"/>
    <w:rsid w:val="000954D3"/>
    <w:rsid w:val="0009628B"/>
    <w:rsid w:val="00097249"/>
    <w:rsid w:val="00097E02"/>
    <w:rsid w:val="00097E73"/>
    <w:rsid w:val="000A04DD"/>
    <w:rsid w:val="000A08D2"/>
    <w:rsid w:val="000A095D"/>
    <w:rsid w:val="000A29CD"/>
    <w:rsid w:val="000A391F"/>
    <w:rsid w:val="000A3C58"/>
    <w:rsid w:val="000A52E2"/>
    <w:rsid w:val="000A5E5A"/>
    <w:rsid w:val="000A6F44"/>
    <w:rsid w:val="000B015D"/>
    <w:rsid w:val="000B0452"/>
    <w:rsid w:val="000B0A57"/>
    <w:rsid w:val="000B199A"/>
    <w:rsid w:val="000B19E8"/>
    <w:rsid w:val="000B2498"/>
    <w:rsid w:val="000B3DF6"/>
    <w:rsid w:val="000B4849"/>
    <w:rsid w:val="000B5B43"/>
    <w:rsid w:val="000B61F5"/>
    <w:rsid w:val="000B68AC"/>
    <w:rsid w:val="000B6E58"/>
    <w:rsid w:val="000B71A9"/>
    <w:rsid w:val="000B7477"/>
    <w:rsid w:val="000B7785"/>
    <w:rsid w:val="000C1CAB"/>
    <w:rsid w:val="000C2014"/>
    <w:rsid w:val="000C2209"/>
    <w:rsid w:val="000C2ADC"/>
    <w:rsid w:val="000C3660"/>
    <w:rsid w:val="000C4193"/>
    <w:rsid w:val="000C43AC"/>
    <w:rsid w:val="000C553E"/>
    <w:rsid w:val="000D1191"/>
    <w:rsid w:val="000D3217"/>
    <w:rsid w:val="000D3F8A"/>
    <w:rsid w:val="000D40DE"/>
    <w:rsid w:val="000D4D76"/>
    <w:rsid w:val="000D7925"/>
    <w:rsid w:val="000E02A8"/>
    <w:rsid w:val="000E1380"/>
    <w:rsid w:val="000E1BF7"/>
    <w:rsid w:val="000E5A18"/>
    <w:rsid w:val="000E6997"/>
    <w:rsid w:val="000F0107"/>
    <w:rsid w:val="000F3696"/>
    <w:rsid w:val="000F4BA2"/>
    <w:rsid w:val="000F5802"/>
    <w:rsid w:val="000F6224"/>
    <w:rsid w:val="000F671B"/>
    <w:rsid w:val="0010045E"/>
    <w:rsid w:val="00100732"/>
    <w:rsid w:val="00101D43"/>
    <w:rsid w:val="001030D1"/>
    <w:rsid w:val="0010366A"/>
    <w:rsid w:val="00103E9F"/>
    <w:rsid w:val="001057E2"/>
    <w:rsid w:val="001060C4"/>
    <w:rsid w:val="0010681B"/>
    <w:rsid w:val="00106ADA"/>
    <w:rsid w:val="00106AF8"/>
    <w:rsid w:val="0010741E"/>
    <w:rsid w:val="00107EF2"/>
    <w:rsid w:val="00110E7D"/>
    <w:rsid w:val="001116AF"/>
    <w:rsid w:val="00112350"/>
    <w:rsid w:val="001135DA"/>
    <w:rsid w:val="00114040"/>
    <w:rsid w:val="001146A0"/>
    <w:rsid w:val="001158BD"/>
    <w:rsid w:val="00115D03"/>
    <w:rsid w:val="00115FC8"/>
    <w:rsid w:val="00116BCB"/>
    <w:rsid w:val="00117D97"/>
    <w:rsid w:val="0012025D"/>
    <w:rsid w:val="001202E8"/>
    <w:rsid w:val="00120F10"/>
    <w:rsid w:val="00123AED"/>
    <w:rsid w:val="00125776"/>
    <w:rsid w:val="0012652D"/>
    <w:rsid w:val="00127610"/>
    <w:rsid w:val="00130B8F"/>
    <w:rsid w:val="00130FEB"/>
    <w:rsid w:val="0013217B"/>
    <w:rsid w:val="00132F5C"/>
    <w:rsid w:val="00136610"/>
    <w:rsid w:val="0014269F"/>
    <w:rsid w:val="0014281C"/>
    <w:rsid w:val="0014307C"/>
    <w:rsid w:val="001444F9"/>
    <w:rsid w:val="0014588B"/>
    <w:rsid w:val="00145C97"/>
    <w:rsid w:val="001465C1"/>
    <w:rsid w:val="001508DF"/>
    <w:rsid w:val="0015103D"/>
    <w:rsid w:val="001519BE"/>
    <w:rsid w:val="00152B1C"/>
    <w:rsid w:val="0015454F"/>
    <w:rsid w:val="00155119"/>
    <w:rsid w:val="001553A3"/>
    <w:rsid w:val="00155D3A"/>
    <w:rsid w:val="00156906"/>
    <w:rsid w:val="00157377"/>
    <w:rsid w:val="00157872"/>
    <w:rsid w:val="00157BCD"/>
    <w:rsid w:val="001601C7"/>
    <w:rsid w:val="001604B5"/>
    <w:rsid w:val="001607BC"/>
    <w:rsid w:val="00161120"/>
    <w:rsid w:val="001629AE"/>
    <w:rsid w:val="00163764"/>
    <w:rsid w:val="00165102"/>
    <w:rsid w:val="00165181"/>
    <w:rsid w:val="0016606A"/>
    <w:rsid w:val="001664BB"/>
    <w:rsid w:val="00166DF9"/>
    <w:rsid w:val="001710F3"/>
    <w:rsid w:val="00171882"/>
    <w:rsid w:val="00171D20"/>
    <w:rsid w:val="00172176"/>
    <w:rsid w:val="0017282B"/>
    <w:rsid w:val="00174ED8"/>
    <w:rsid w:val="0017517A"/>
    <w:rsid w:val="00175F4B"/>
    <w:rsid w:val="00180569"/>
    <w:rsid w:val="001809E6"/>
    <w:rsid w:val="001811B7"/>
    <w:rsid w:val="00182DB8"/>
    <w:rsid w:val="00183185"/>
    <w:rsid w:val="001867A6"/>
    <w:rsid w:val="0018795E"/>
    <w:rsid w:val="00191F1B"/>
    <w:rsid w:val="001933A8"/>
    <w:rsid w:val="00193BAE"/>
    <w:rsid w:val="0019621E"/>
    <w:rsid w:val="00196C40"/>
    <w:rsid w:val="00197241"/>
    <w:rsid w:val="00197C71"/>
    <w:rsid w:val="00197E0F"/>
    <w:rsid w:val="001A0052"/>
    <w:rsid w:val="001A2A32"/>
    <w:rsid w:val="001A3311"/>
    <w:rsid w:val="001A4E6D"/>
    <w:rsid w:val="001A4E83"/>
    <w:rsid w:val="001A5984"/>
    <w:rsid w:val="001A67AE"/>
    <w:rsid w:val="001A6EEF"/>
    <w:rsid w:val="001A7000"/>
    <w:rsid w:val="001A7983"/>
    <w:rsid w:val="001B0805"/>
    <w:rsid w:val="001B1D56"/>
    <w:rsid w:val="001B3409"/>
    <w:rsid w:val="001B497E"/>
    <w:rsid w:val="001B7064"/>
    <w:rsid w:val="001B711B"/>
    <w:rsid w:val="001B7781"/>
    <w:rsid w:val="001B7FD6"/>
    <w:rsid w:val="001C0030"/>
    <w:rsid w:val="001C2CD4"/>
    <w:rsid w:val="001C3EC3"/>
    <w:rsid w:val="001C645E"/>
    <w:rsid w:val="001C646F"/>
    <w:rsid w:val="001D08B9"/>
    <w:rsid w:val="001D0A84"/>
    <w:rsid w:val="001D0CFE"/>
    <w:rsid w:val="001D19C1"/>
    <w:rsid w:val="001D1CC8"/>
    <w:rsid w:val="001D2AB6"/>
    <w:rsid w:val="001D2D19"/>
    <w:rsid w:val="001D31D0"/>
    <w:rsid w:val="001D4551"/>
    <w:rsid w:val="001D4A73"/>
    <w:rsid w:val="001D4CE1"/>
    <w:rsid w:val="001D675A"/>
    <w:rsid w:val="001E0C5F"/>
    <w:rsid w:val="001E210C"/>
    <w:rsid w:val="001E31B3"/>
    <w:rsid w:val="001E33AE"/>
    <w:rsid w:val="001E40BB"/>
    <w:rsid w:val="001E4A7A"/>
    <w:rsid w:val="001E538B"/>
    <w:rsid w:val="001E6C47"/>
    <w:rsid w:val="001F0AC5"/>
    <w:rsid w:val="001F17B9"/>
    <w:rsid w:val="001F32F6"/>
    <w:rsid w:val="001F3D1D"/>
    <w:rsid w:val="001F41B2"/>
    <w:rsid w:val="001F4853"/>
    <w:rsid w:val="001F4DA2"/>
    <w:rsid w:val="001F4F2D"/>
    <w:rsid w:val="001F5AF0"/>
    <w:rsid w:val="001F7461"/>
    <w:rsid w:val="0020036F"/>
    <w:rsid w:val="00200A6E"/>
    <w:rsid w:val="00200F47"/>
    <w:rsid w:val="00202D57"/>
    <w:rsid w:val="00203EB9"/>
    <w:rsid w:val="002066E2"/>
    <w:rsid w:val="002067CD"/>
    <w:rsid w:val="002071B4"/>
    <w:rsid w:val="00207A36"/>
    <w:rsid w:val="00210171"/>
    <w:rsid w:val="00211F5F"/>
    <w:rsid w:val="00212499"/>
    <w:rsid w:val="00212F83"/>
    <w:rsid w:val="002154CF"/>
    <w:rsid w:val="00216429"/>
    <w:rsid w:val="002167FD"/>
    <w:rsid w:val="00217BF6"/>
    <w:rsid w:val="00220614"/>
    <w:rsid w:val="00220DC1"/>
    <w:rsid w:val="002213D7"/>
    <w:rsid w:val="002223AC"/>
    <w:rsid w:val="00222D33"/>
    <w:rsid w:val="00222F51"/>
    <w:rsid w:val="00224039"/>
    <w:rsid w:val="002247A4"/>
    <w:rsid w:val="002269BC"/>
    <w:rsid w:val="00227203"/>
    <w:rsid w:val="00227DB8"/>
    <w:rsid w:val="00230F36"/>
    <w:rsid w:val="00231236"/>
    <w:rsid w:val="002336CD"/>
    <w:rsid w:val="0023477A"/>
    <w:rsid w:val="0023484E"/>
    <w:rsid w:val="0023694C"/>
    <w:rsid w:val="00240D97"/>
    <w:rsid w:val="00241F9D"/>
    <w:rsid w:val="0024212B"/>
    <w:rsid w:val="002435D2"/>
    <w:rsid w:val="00244A85"/>
    <w:rsid w:val="0024595F"/>
    <w:rsid w:val="0025047B"/>
    <w:rsid w:val="002509F7"/>
    <w:rsid w:val="00251EEE"/>
    <w:rsid w:val="00252164"/>
    <w:rsid w:val="00253A0A"/>
    <w:rsid w:val="00254422"/>
    <w:rsid w:val="00254598"/>
    <w:rsid w:val="002545B4"/>
    <w:rsid w:val="00255708"/>
    <w:rsid w:val="00256F9D"/>
    <w:rsid w:val="002577C5"/>
    <w:rsid w:val="00257C95"/>
    <w:rsid w:val="00261071"/>
    <w:rsid w:val="00261D73"/>
    <w:rsid w:val="00262719"/>
    <w:rsid w:val="002643B7"/>
    <w:rsid w:val="00265011"/>
    <w:rsid w:val="00265E60"/>
    <w:rsid w:val="00266CE9"/>
    <w:rsid w:val="00266D26"/>
    <w:rsid w:val="0026797B"/>
    <w:rsid w:val="0027050C"/>
    <w:rsid w:val="00271EFB"/>
    <w:rsid w:val="0027232B"/>
    <w:rsid w:val="00273289"/>
    <w:rsid w:val="002739DE"/>
    <w:rsid w:val="0027496E"/>
    <w:rsid w:val="00274A40"/>
    <w:rsid w:val="00275A93"/>
    <w:rsid w:val="00275FF9"/>
    <w:rsid w:val="0027668D"/>
    <w:rsid w:val="00277F8C"/>
    <w:rsid w:val="00280B22"/>
    <w:rsid w:val="00281D7F"/>
    <w:rsid w:val="00282982"/>
    <w:rsid w:val="002830A2"/>
    <w:rsid w:val="0028393A"/>
    <w:rsid w:val="0028560E"/>
    <w:rsid w:val="002858F1"/>
    <w:rsid w:val="002861F6"/>
    <w:rsid w:val="002901B0"/>
    <w:rsid w:val="00291DCB"/>
    <w:rsid w:val="00292243"/>
    <w:rsid w:val="00293762"/>
    <w:rsid w:val="00295F3A"/>
    <w:rsid w:val="00296C52"/>
    <w:rsid w:val="00297BC5"/>
    <w:rsid w:val="002A0512"/>
    <w:rsid w:val="002A1377"/>
    <w:rsid w:val="002A24AA"/>
    <w:rsid w:val="002A3F35"/>
    <w:rsid w:val="002A4F07"/>
    <w:rsid w:val="002A575A"/>
    <w:rsid w:val="002B0C3F"/>
    <w:rsid w:val="002B1DC9"/>
    <w:rsid w:val="002B2ED2"/>
    <w:rsid w:val="002B3E56"/>
    <w:rsid w:val="002B467E"/>
    <w:rsid w:val="002B4E82"/>
    <w:rsid w:val="002B7D1C"/>
    <w:rsid w:val="002C0A91"/>
    <w:rsid w:val="002C1AEB"/>
    <w:rsid w:val="002C1BA1"/>
    <w:rsid w:val="002C2059"/>
    <w:rsid w:val="002C245E"/>
    <w:rsid w:val="002C3D23"/>
    <w:rsid w:val="002C5166"/>
    <w:rsid w:val="002C5ADC"/>
    <w:rsid w:val="002C5C0E"/>
    <w:rsid w:val="002C5CE4"/>
    <w:rsid w:val="002C5F5E"/>
    <w:rsid w:val="002C7835"/>
    <w:rsid w:val="002C7A14"/>
    <w:rsid w:val="002C7A1B"/>
    <w:rsid w:val="002C7D81"/>
    <w:rsid w:val="002D0906"/>
    <w:rsid w:val="002D0F3E"/>
    <w:rsid w:val="002D0FA9"/>
    <w:rsid w:val="002D32F8"/>
    <w:rsid w:val="002D3727"/>
    <w:rsid w:val="002D52DC"/>
    <w:rsid w:val="002D5ADB"/>
    <w:rsid w:val="002D60D4"/>
    <w:rsid w:val="002D6854"/>
    <w:rsid w:val="002E0271"/>
    <w:rsid w:val="002E13D5"/>
    <w:rsid w:val="002E14BB"/>
    <w:rsid w:val="002E266F"/>
    <w:rsid w:val="002E3F2A"/>
    <w:rsid w:val="002E3FA4"/>
    <w:rsid w:val="002E4E32"/>
    <w:rsid w:val="002E567D"/>
    <w:rsid w:val="002E5E92"/>
    <w:rsid w:val="002F002B"/>
    <w:rsid w:val="002F1265"/>
    <w:rsid w:val="002F1937"/>
    <w:rsid w:val="002F1A5A"/>
    <w:rsid w:val="002F2269"/>
    <w:rsid w:val="002F24B7"/>
    <w:rsid w:val="002F3900"/>
    <w:rsid w:val="002F597D"/>
    <w:rsid w:val="002F6118"/>
    <w:rsid w:val="002F6E7C"/>
    <w:rsid w:val="002F733E"/>
    <w:rsid w:val="002F7621"/>
    <w:rsid w:val="002F762D"/>
    <w:rsid w:val="003003D0"/>
    <w:rsid w:val="00300482"/>
    <w:rsid w:val="003004D4"/>
    <w:rsid w:val="00301F3B"/>
    <w:rsid w:val="003022BE"/>
    <w:rsid w:val="0030373C"/>
    <w:rsid w:val="00303E78"/>
    <w:rsid w:val="00304DD2"/>
    <w:rsid w:val="00307E20"/>
    <w:rsid w:val="0031025B"/>
    <w:rsid w:val="00310AEA"/>
    <w:rsid w:val="00311C32"/>
    <w:rsid w:val="0031248C"/>
    <w:rsid w:val="00312599"/>
    <w:rsid w:val="003138AC"/>
    <w:rsid w:val="00313BF7"/>
    <w:rsid w:val="00316081"/>
    <w:rsid w:val="00316AE6"/>
    <w:rsid w:val="00317050"/>
    <w:rsid w:val="0032319C"/>
    <w:rsid w:val="00323211"/>
    <w:rsid w:val="00323429"/>
    <w:rsid w:val="003242C7"/>
    <w:rsid w:val="003245A4"/>
    <w:rsid w:val="00325CDD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42AA7"/>
    <w:rsid w:val="00343A17"/>
    <w:rsid w:val="00345111"/>
    <w:rsid w:val="00347455"/>
    <w:rsid w:val="0034797B"/>
    <w:rsid w:val="003516C8"/>
    <w:rsid w:val="00351F50"/>
    <w:rsid w:val="003520BA"/>
    <w:rsid w:val="00354A2E"/>
    <w:rsid w:val="00355843"/>
    <w:rsid w:val="003560F3"/>
    <w:rsid w:val="00356B2D"/>
    <w:rsid w:val="00356D2E"/>
    <w:rsid w:val="00356DF2"/>
    <w:rsid w:val="00357FE0"/>
    <w:rsid w:val="00360499"/>
    <w:rsid w:val="003607F8"/>
    <w:rsid w:val="00360AFA"/>
    <w:rsid w:val="003614A8"/>
    <w:rsid w:val="00361C52"/>
    <w:rsid w:val="0036393E"/>
    <w:rsid w:val="003648B5"/>
    <w:rsid w:val="00364DA3"/>
    <w:rsid w:val="0036500B"/>
    <w:rsid w:val="00366415"/>
    <w:rsid w:val="003723DE"/>
    <w:rsid w:val="003730F5"/>
    <w:rsid w:val="0037497F"/>
    <w:rsid w:val="0037553D"/>
    <w:rsid w:val="003766F7"/>
    <w:rsid w:val="003768A2"/>
    <w:rsid w:val="00377DBD"/>
    <w:rsid w:val="0038098F"/>
    <w:rsid w:val="003810AF"/>
    <w:rsid w:val="003824A0"/>
    <w:rsid w:val="003829E5"/>
    <w:rsid w:val="00382C2F"/>
    <w:rsid w:val="0038335D"/>
    <w:rsid w:val="00383BD8"/>
    <w:rsid w:val="0038798B"/>
    <w:rsid w:val="00387AFE"/>
    <w:rsid w:val="00390330"/>
    <w:rsid w:val="0039037A"/>
    <w:rsid w:val="0039096B"/>
    <w:rsid w:val="00391121"/>
    <w:rsid w:val="003912B2"/>
    <w:rsid w:val="00391901"/>
    <w:rsid w:val="00392182"/>
    <w:rsid w:val="00392BB9"/>
    <w:rsid w:val="00393237"/>
    <w:rsid w:val="003934AB"/>
    <w:rsid w:val="00394E4A"/>
    <w:rsid w:val="00396478"/>
    <w:rsid w:val="00396E59"/>
    <w:rsid w:val="00397866"/>
    <w:rsid w:val="00397B61"/>
    <w:rsid w:val="003A0EDE"/>
    <w:rsid w:val="003A33AF"/>
    <w:rsid w:val="003A4C7A"/>
    <w:rsid w:val="003A4E4F"/>
    <w:rsid w:val="003A4FE5"/>
    <w:rsid w:val="003A59CF"/>
    <w:rsid w:val="003A5B8B"/>
    <w:rsid w:val="003A5DDF"/>
    <w:rsid w:val="003A7504"/>
    <w:rsid w:val="003B035E"/>
    <w:rsid w:val="003B2693"/>
    <w:rsid w:val="003B3710"/>
    <w:rsid w:val="003B4653"/>
    <w:rsid w:val="003B49BB"/>
    <w:rsid w:val="003B51B2"/>
    <w:rsid w:val="003B51F6"/>
    <w:rsid w:val="003B54C8"/>
    <w:rsid w:val="003B5C4C"/>
    <w:rsid w:val="003B64E0"/>
    <w:rsid w:val="003B6D64"/>
    <w:rsid w:val="003B770E"/>
    <w:rsid w:val="003B7BC7"/>
    <w:rsid w:val="003B7E48"/>
    <w:rsid w:val="003C0EB7"/>
    <w:rsid w:val="003C3ED4"/>
    <w:rsid w:val="003C523A"/>
    <w:rsid w:val="003C625E"/>
    <w:rsid w:val="003D02BA"/>
    <w:rsid w:val="003D043E"/>
    <w:rsid w:val="003D1CAA"/>
    <w:rsid w:val="003D327D"/>
    <w:rsid w:val="003D3BA0"/>
    <w:rsid w:val="003D41AE"/>
    <w:rsid w:val="003D4568"/>
    <w:rsid w:val="003D4FE3"/>
    <w:rsid w:val="003D7810"/>
    <w:rsid w:val="003E1D47"/>
    <w:rsid w:val="003E1FF8"/>
    <w:rsid w:val="003E3850"/>
    <w:rsid w:val="003E3CCB"/>
    <w:rsid w:val="003E5CE2"/>
    <w:rsid w:val="003E64F4"/>
    <w:rsid w:val="003F01F3"/>
    <w:rsid w:val="003F0618"/>
    <w:rsid w:val="003F0CF4"/>
    <w:rsid w:val="003F14E5"/>
    <w:rsid w:val="003F1699"/>
    <w:rsid w:val="003F2C9A"/>
    <w:rsid w:val="003F36CF"/>
    <w:rsid w:val="003F4582"/>
    <w:rsid w:val="003F4757"/>
    <w:rsid w:val="003F72F1"/>
    <w:rsid w:val="003F787E"/>
    <w:rsid w:val="00402AAF"/>
    <w:rsid w:val="00402D9C"/>
    <w:rsid w:val="00403D96"/>
    <w:rsid w:val="00403E33"/>
    <w:rsid w:val="004055CF"/>
    <w:rsid w:val="004063AA"/>
    <w:rsid w:val="00406791"/>
    <w:rsid w:val="00407176"/>
    <w:rsid w:val="004100DF"/>
    <w:rsid w:val="00410A19"/>
    <w:rsid w:val="00410D66"/>
    <w:rsid w:val="00411543"/>
    <w:rsid w:val="00411D91"/>
    <w:rsid w:val="0041295F"/>
    <w:rsid w:val="00413E9B"/>
    <w:rsid w:val="00415444"/>
    <w:rsid w:val="00415E93"/>
    <w:rsid w:val="00416246"/>
    <w:rsid w:val="00416A9A"/>
    <w:rsid w:val="00416DC7"/>
    <w:rsid w:val="00420861"/>
    <w:rsid w:val="00421620"/>
    <w:rsid w:val="00421BC0"/>
    <w:rsid w:val="00422144"/>
    <w:rsid w:val="004224C8"/>
    <w:rsid w:val="004235B1"/>
    <w:rsid w:val="0042364E"/>
    <w:rsid w:val="00423B0D"/>
    <w:rsid w:val="00423B15"/>
    <w:rsid w:val="00424A26"/>
    <w:rsid w:val="004254A2"/>
    <w:rsid w:val="00425E24"/>
    <w:rsid w:val="004263F0"/>
    <w:rsid w:val="004276CE"/>
    <w:rsid w:val="00427B94"/>
    <w:rsid w:val="00432E85"/>
    <w:rsid w:val="00433ABC"/>
    <w:rsid w:val="00434377"/>
    <w:rsid w:val="0043458A"/>
    <w:rsid w:val="004358EF"/>
    <w:rsid w:val="00435D21"/>
    <w:rsid w:val="0044062B"/>
    <w:rsid w:val="0044163B"/>
    <w:rsid w:val="00442EE3"/>
    <w:rsid w:val="00442F76"/>
    <w:rsid w:val="0044423B"/>
    <w:rsid w:val="0044430B"/>
    <w:rsid w:val="00444AB0"/>
    <w:rsid w:val="00445B6B"/>
    <w:rsid w:val="00447203"/>
    <w:rsid w:val="0044731F"/>
    <w:rsid w:val="004508BD"/>
    <w:rsid w:val="00450F74"/>
    <w:rsid w:val="0045247C"/>
    <w:rsid w:val="00452664"/>
    <w:rsid w:val="00452F90"/>
    <w:rsid w:val="00453724"/>
    <w:rsid w:val="00453DE8"/>
    <w:rsid w:val="00454793"/>
    <w:rsid w:val="00454E9A"/>
    <w:rsid w:val="0045687E"/>
    <w:rsid w:val="00456B60"/>
    <w:rsid w:val="00456FED"/>
    <w:rsid w:val="00457744"/>
    <w:rsid w:val="004577D1"/>
    <w:rsid w:val="00460B6E"/>
    <w:rsid w:val="00463CCA"/>
    <w:rsid w:val="00464F88"/>
    <w:rsid w:val="0046716A"/>
    <w:rsid w:val="0047156B"/>
    <w:rsid w:val="00472DB0"/>
    <w:rsid w:val="00473021"/>
    <w:rsid w:val="00473992"/>
    <w:rsid w:val="00473E4C"/>
    <w:rsid w:val="004748E5"/>
    <w:rsid w:val="00474E35"/>
    <w:rsid w:val="00475054"/>
    <w:rsid w:val="00475232"/>
    <w:rsid w:val="0047572C"/>
    <w:rsid w:val="00475CAE"/>
    <w:rsid w:val="00477E24"/>
    <w:rsid w:val="00481034"/>
    <w:rsid w:val="004858F3"/>
    <w:rsid w:val="00491AB9"/>
    <w:rsid w:val="004920E3"/>
    <w:rsid w:val="0049355F"/>
    <w:rsid w:val="004941CE"/>
    <w:rsid w:val="004969BE"/>
    <w:rsid w:val="004978CE"/>
    <w:rsid w:val="00497D43"/>
    <w:rsid w:val="004A0F47"/>
    <w:rsid w:val="004A199D"/>
    <w:rsid w:val="004A2AA1"/>
    <w:rsid w:val="004A3249"/>
    <w:rsid w:val="004A4061"/>
    <w:rsid w:val="004A44D8"/>
    <w:rsid w:val="004A49F0"/>
    <w:rsid w:val="004A4C42"/>
    <w:rsid w:val="004A6192"/>
    <w:rsid w:val="004A79E8"/>
    <w:rsid w:val="004A7E73"/>
    <w:rsid w:val="004B13B9"/>
    <w:rsid w:val="004B1C02"/>
    <w:rsid w:val="004B2438"/>
    <w:rsid w:val="004B470B"/>
    <w:rsid w:val="004B518D"/>
    <w:rsid w:val="004B5213"/>
    <w:rsid w:val="004B5937"/>
    <w:rsid w:val="004C0F68"/>
    <w:rsid w:val="004C1789"/>
    <w:rsid w:val="004C1B25"/>
    <w:rsid w:val="004C2826"/>
    <w:rsid w:val="004C3946"/>
    <w:rsid w:val="004C7DD4"/>
    <w:rsid w:val="004C7FFD"/>
    <w:rsid w:val="004D04A9"/>
    <w:rsid w:val="004D09F1"/>
    <w:rsid w:val="004D0B5B"/>
    <w:rsid w:val="004D1737"/>
    <w:rsid w:val="004D2BD4"/>
    <w:rsid w:val="004D3E0A"/>
    <w:rsid w:val="004D4DF3"/>
    <w:rsid w:val="004D5DAD"/>
    <w:rsid w:val="004D77A8"/>
    <w:rsid w:val="004D7AB9"/>
    <w:rsid w:val="004E08B1"/>
    <w:rsid w:val="004E1617"/>
    <w:rsid w:val="004E3BF3"/>
    <w:rsid w:val="004E76FD"/>
    <w:rsid w:val="004E7989"/>
    <w:rsid w:val="004E7DF5"/>
    <w:rsid w:val="004F034C"/>
    <w:rsid w:val="004F1238"/>
    <w:rsid w:val="004F19B6"/>
    <w:rsid w:val="004F288E"/>
    <w:rsid w:val="004F2DBC"/>
    <w:rsid w:val="004F3053"/>
    <w:rsid w:val="004F3C50"/>
    <w:rsid w:val="004F5976"/>
    <w:rsid w:val="004F6EAF"/>
    <w:rsid w:val="004F7E0F"/>
    <w:rsid w:val="0050193C"/>
    <w:rsid w:val="005021B0"/>
    <w:rsid w:val="00503E57"/>
    <w:rsid w:val="005047E0"/>
    <w:rsid w:val="00505FCC"/>
    <w:rsid w:val="00507523"/>
    <w:rsid w:val="00507D92"/>
    <w:rsid w:val="00507DB7"/>
    <w:rsid w:val="00510DE1"/>
    <w:rsid w:val="00511537"/>
    <w:rsid w:val="0051253E"/>
    <w:rsid w:val="005217D1"/>
    <w:rsid w:val="00521AE0"/>
    <w:rsid w:val="00522E2C"/>
    <w:rsid w:val="0052367F"/>
    <w:rsid w:val="005255F2"/>
    <w:rsid w:val="00525A22"/>
    <w:rsid w:val="0052632B"/>
    <w:rsid w:val="00527290"/>
    <w:rsid w:val="00527C81"/>
    <w:rsid w:val="00527EA3"/>
    <w:rsid w:val="005307BD"/>
    <w:rsid w:val="005308D0"/>
    <w:rsid w:val="00531553"/>
    <w:rsid w:val="00531A22"/>
    <w:rsid w:val="00532300"/>
    <w:rsid w:val="0053372C"/>
    <w:rsid w:val="0053445E"/>
    <w:rsid w:val="00535479"/>
    <w:rsid w:val="00537161"/>
    <w:rsid w:val="005372D7"/>
    <w:rsid w:val="0053736D"/>
    <w:rsid w:val="0054040C"/>
    <w:rsid w:val="00541022"/>
    <w:rsid w:val="005427FC"/>
    <w:rsid w:val="00542FBC"/>
    <w:rsid w:val="005430D7"/>
    <w:rsid w:val="0054480A"/>
    <w:rsid w:val="00544E38"/>
    <w:rsid w:val="00546167"/>
    <w:rsid w:val="00547857"/>
    <w:rsid w:val="00550013"/>
    <w:rsid w:val="005501D1"/>
    <w:rsid w:val="0055022A"/>
    <w:rsid w:val="00553780"/>
    <w:rsid w:val="00553E5E"/>
    <w:rsid w:val="00553E62"/>
    <w:rsid w:val="00554B28"/>
    <w:rsid w:val="00556E61"/>
    <w:rsid w:val="005576CC"/>
    <w:rsid w:val="0055772F"/>
    <w:rsid w:val="005621F4"/>
    <w:rsid w:val="005625AE"/>
    <w:rsid w:val="005629FD"/>
    <w:rsid w:val="005647DC"/>
    <w:rsid w:val="00564BEB"/>
    <w:rsid w:val="00565CD2"/>
    <w:rsid w:val="00565D2F"/>
    <w:rsid w:val="00567CAB"/>
    <w:rsid w:val="0057164E"/>
    <w:rsid w:val="005723B1"/>
    <w:rsid w:val="005726C0"/>
    <w:rsid w:val="00572A39"/>
    <w:rsid w:val="00572E15"/>
    <w:rsid w:val="00572E2B"/>
    <w:rsid w:val="00572EAD"/>
    <w:rsid w:val="005735C3"/>
    <w:rsid w:val="00573DF0"/>
    <w:rsid w:val="005747B7"/>
    <w:rsid w:val="0057527A"/>
    <w:rsid w:val="00576858"/>
    <w:rsid w:val="005773A6"/>
    <w:rsid w:val="0058157B"/>
    <w:rsid w:val="005818CB"/>
    <w:rsid w:val="005830FB"/>
    <w:rsid w:val="00583D8D"/>
    <w:rsid w:val="00583E99"/>
    <w:rsid w:val="0058605B"/>
    <w:rsid w:val="00587387"/>
    <w:rsid w:val="005902EC"/>
    <w:rsid w:val="00590A9F"/>
    <w:rsid w:val="00590AC7"/>
    <w:rsid w:val="00590D67"/>
    <w:rsid w:val="00591595"/>
    <w:rsid w:val="00591E51"/>
    <w:rsid w:val="00592EA0"/>
    <w:rsid w:val="005947AF"/>
    <w:rsid w:val="00594F88"/>
    <w:rsid w:val="005952D5"/>
    <w:rsid w:val="00596287"/>
    <w:rsid w:val="005A0629"/>
    <w:rsid w:val="005A15DA"/>
    <w:rsid w:val="005A17C2"/>
    <w:rsid w:val="005A2249"/>
    <w:rsid w:val="005A24D3"/>
    <w:rsid w:val="005A2C6A"/>
    <w:rsid w:val="005A2D12"/>
    <w:rsid w:val="005A3AA4"/>
    <w:rsid w:val="005A4DB8"/>
    <w:rsid w:val="005A6066"/>
    <w:rsid w:val="005A66AA"/>
    <w:rsid w:val="005B12C0"/>
    <w:rsid w:val="005B12F3"/>
    <w:rsid w:val="005B1909"/>
    <w:rsid w:val="005B366A"/>
    <w:rsid w:val="005B40B5"/>
    <w:rsid w:val="005B43AF"/>
    <w:rsid w:val="005B4629"/>
    <w:rsid w:val="005B4FD5"/>
    <w:rsid w:val="005B70B5"/>
    <w:rsid w:val="005B73D3"/>
    <w:rsid w:val="005C0045"/>
    <w:rsid w:val="005C11C5"/>
    <w:rsid w:val="005C2619"/>
    <w:rsid w:val="005C2753"/>
    <w:rsid w:val="005C3BB0"/>
    <w:rsid w:val="005C4A78"/>
    <w:rsid w:val="005C6EF7"/>
    <w:rsid w:val="005D00E7"/>
    <w:rsid w:val="005D1C62"/>
    <w:rsid w:val="005D44A5"/>
    <w:rsid w:val="005D5816"/>
    <w:rsid w:val="005D62F0"/>
    <w:rsid w:val="005D7299"/>
    <w:rsid w:val="005D7ECB"/>
    <w:rsid w:val="005E09ED"/>
    <w:rsid w:val="005E1158"/>
    <w:rsid w:val="005E1B60"/>
    <w:rsid w:val="005E3056"/>
    <w:rsid w:val="005E418C"/>
    <w:rsid w:val="005E493E"/>
    <w:rsid w:val="005E4D30"/>
    <w:rsid w:val="005E529C"/>
    <w:rsid w:val="005E5613"/>
    <w:rsid w:val="005E6A64"/>
    <w:rsid w:val="005E6E96"/>
    <w:rsid w:val="005F0170"/>
    <w:rsid w:val="005F037D"/>
    <w:rsid w:val="005F03CD"/>
    <w:rsid w:val="005F108C"/>
    <w:rsid w:val="005F2449"/>
    <w:rsid w:val="005F5174"/>
    <w:rsid w:val="005F58BA"/>
    <w:rsid w:val="005F5D62"/>
    <w:rsid w:val="005F6302"/>
    <w:rsid w:val="0060203B"/>
    <w:rsid w:val="0060307D"/>
    <w:rsid w:val="00604F4E"/>
    <w:rsid w:val="00605596"/>
    <w:rsid w:val="00605769"/>
    <w:rsid w:val="0060653F"/>
    <w:rsid w:val="00607509"/>
    <w:rsid w:val="0060758C"/>
    <w:rsid w:val="00613A4F"/>
    <w:rsid w:val="00614891"/>
    <w:rsid w:val="00615CDF"/>
    <w:rsid w:val="00616C8F"/>
    <w:rsid w:val="00617B9E"/>
    <w:rsid w:val="00617EA8"/>
    <w:rsid w:val="0062519F"/>
    <w:rsid w:val="00625C03"/>
    <w:rsid w:val="0062707B"/>
    <w:rsid w:val="006271F5"/>
    <w:rsid w:val="00627203"/>
    <w:rsid w:val="00630813"/>
    <w:rsid w:val="006317E6"/>
    <w:rsid w:val="00631973"/>
    <w:rsid w:val="006328B3"/>
    <w:rsid w:val="00632E56"/>
    <w:rsid w:val="00632F04"/>
    <w:rsid w:val="00635A67"/>
    <w:rsid w:val="006370DB"/>
    <w:rsid w:val="0063773B"/>
    <w:rsid w:val="006408B4"/>
    <w:rsid w:val="00640978"/>
    <w:rsid w:val="00642943"/>
    <w:rsid w:val="00643188"/>
    <w:rsid w:val="00644139"/>
    <w:rsid w:val="006455D4"/>
    <w:rsid w:val="00646AB3"/>
    <w:rsid w:val="006505DD"/>
    <w:rsid w:val="00651ACF"/>
    <w:rsid w:val="00653C1D"/>
    <w:rsid w:val="00654F18"/>
    <w:rsid w:val="006568B8"/>
    <w:rsid w:val="00660AB8"/>
    <w:rsid w:val="0066379C"/>
    <w:rsid w:val="006637EA"/>
    <w:rsid w:val="00664C55"/>
    <w:rsid w:val="0066542A"/>
    <w:rsid w:val="006656E8"/>
    <w:rsid w:val="0067039A"/>
    <w:rsid w:val="006717A3"/>
    <w:rsid w:val="00672399"/>
    <w:rsid w:val="00672422"/>
    <w:rsid w:val="00673FC6"/>
    <w:rsid w:val="00675117"/>
    <w:rsid w:val="00675C75"/>
    <w:rsid w:val="00676AB0"/>
    <w:rsid w:val="00676B3B"/>
    <w:rsid w:val="006818FD"/>
    <w:rsid w:val="00683125"/>
    <w:rsid w:val="00683EB7"/>
    <w:rsid w:val="006851AB"/>
    <w:rsid w:val="00686401"/>
    <w:rsid w:val="006913F9"/>
    <w:rsid w:val="006943DE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A72BA"/>
    <w:rsid w:val="006B0912"/>
    <w:rsid w:val="006B1AC7"/>
    <w:rsid w:val="006B2984"/>
    <w:rsid w:val="006B2D46"/>
    <w:rsid w:val="006B30D0"/>
    <w:rsid w:val="006B30D4"/>
    <w:rsid w:val="006B3F73"/>
    <w:rsid w:val="006B4786"/>
    <w:rsid w:val="006B5278"/>
    <w:rsid w:val="006B7066"/>
    <w:rsid w:val="006B77B2"/>
    <w:rsid w:val="006B7A69"/>
    <w:rsid w:val="006B7A97"/>
    <w:rsid w:val="006C40A2"/>
    <w:rsid w:val="006C5C86"/>
    <w:rsid w:val="006C6385"/>
    <w:rsid w:val="006C638E"/>
    <w:rsid w:val="006C6738"/>
    <w:rsid w:val="006D05EC"/>
    <w:rsid w:val="006D2730"/>
    <w:rsid w:val="006D35FB"/>
    <w:rsid w:val="006D3BE9"/>
    <w:rsid w:val="006D3E16"/>
    <w:rsid w:val="006D3F94"/>
    <w:rsid w:val="006D4811"/>
    <w:rsid w:val="006D49BA"/>
    <w:rsid w:val="006D5498"/>
    <w:rsid w:val="006D6292"/>
    <w:rsid w:val="006D6899"/>
    <w:rsid w:val="006D7E92"/>
    <w:rsid w:val="006D7F5C"/>
    <w:rsid w:val="006E1651"/>
    <w:rsid w:val="006E219C"/>
    <w:rsid w:val="006E482F"/>
    <w:rsid w:val="006E48BA"/>
    <w:rsid w:val="006E4D34"/>
    <w:rsid w:val="006E54EB"/>
    <w:rsid w:val="006E6BBE"/>
    <w:rsid w:val="006E73D8"/>
    <w:rsid w:val="006F17EA"/>
    <w:rsid w:val="006F1BF3"/>
    <w:rsid w:val="006F31A6"/>
    <w:rsid w:val="006F3455"/>
    <w:rsid w:val="006F5585"/>
    <w:rsid w:val="00702279"/>
    <w:rsid w:val="00702664"/>
    <w:rsid w:val="007026CB"/>
    <w:rsid w:val="00702A66"/>
    <w:rsid w:val="00703629"/>
    <w:rsid w:val="00704350"/>
    <w:rsid w:val="007046D5"/>
    <w:rsid w:val="007063EA"/>
    <w:rsid w:val="00707C93"/>
    <w:rsid w:val="00707D80"/>
    <w:rsid w:val="0071111B"/>
    <w:rsid w:val="0071408F"/>
    <w:rsid w:val="00714BAA"/>
    <w:rsid w:val="00715643"/>
    <w:rsid w:val="00715B93"/>
    <w:rsid w:val="00716734"/>
    <w:rsid w:val="00716A9E"/>
    <w:rsid w:val="00717689"/>
    <w:rsid w:val="00717C83"/>
    <w:rsid w:val="0072033A"/>
    <w:rsid w:val="00720C67"/>
    <w:rsid w:val="00720CB8"/>
    <w:rsid w:val="00720D29"/>
    <w:rsid w:val="00720E18"/>
    <w:rsid w:val="0072146A"/>
    <w:rsid w:val="00721519"/>
    <w:rsid w:val="00722BC9"/>
    <w:rsid w:val="00723F26"/>
    <w:rsid w:val="0072558F"/>
    <w:rsid w:val="00725D2B"/>
    <w:rsid w:val="007266B9"/>
    <w:rsid w:val="00727A0D"/>
    <w:rsid w:val="00727B08"/>
    <w:rsid w:val="00727C23"/>
    <w:rsid w:val="0073029B"/>
    <w:rsid w:val="00731141"/>
    <w:rsid w:val="00733A42"/>
    <w:rsid w:val="0073457A"/>
    <w:rsid w:val="0074076C"/>
    <w:rsid w:val="00740C3B"/>
    <w:rsid w:val="0074200F"/>
    <w:rsid w:val="00742538"/>
    <w:rsid w:val="007426C7"/>
    <w:rsid w:val="00742E3C"/>
    <w:rsid w:val="0074308A"/>
    <w:rsid w:val="00743C5A"/>
    <w:rsid w:val="0074502A"/>
    <w:rsid w:val="007450CC"/>
    <w:rsid w:val="007455D4"/>
    <w:rsid w:val="00745B5A"/>
    <w:rsid w:val="0074624D"/>
    <w:rsid w:val="00746CF4"/>
    <w:rsid w:val="00747440"/>
    <w:rsid w:val="0075033B"/>
    <w:rsid w:val="00752C7A"/>
    <w:rsid w:val="00753252"/>
    <w:rsid w:val="00753C85"/>
    <w:rsid w:val="00754987"/>
    <w:rsid w:val="00755133"/>
    <w:rsid w:val="00755B25"/>
    <w:rsid w:val="00755C3C"/>
    <w:rsid w:val="00761C81"/>
    <w:rsid w:val="0076308E"/>
    <w:rsid w:val="00765B6A"/>
    <w:rsid w:val="00765E9D"/>
    <w:rsid w:val="0076747A"/>
    <w:rsid w:val="00767A24"/>
    <w:rsid w:val="00767C80"/>
    <w:rsid w:val="007712BC"/>
    <w:rsid w:val="00771556"/>
    <w:rsid w:val="00773CF3"/>
    <w:rsid w:val="00775BB3"/>
    <w:rsid w:val="007771E7"/>
    <w:rsid w:val="007772AA"/>
    <w:rsid w:val="0077797D"/>
    <w:rsid w:val="007822F9"/>
    <w:rsid w:val="00782545"/>
    <w:rsid w:val="007829D5"/>
    <w:rsid w:val="00783E06"/>
    <w:rsid w:val="00783E69"/>
    <w:rsid w:val="0078422D"/>
    <w:rsid w:val="00784BD5"/>
    <w:rsid w:val="00791712"/>
    <w:rsid w:val="00791B48"/>
    <w:rsid w:val="00793C02"/>
    <w:rsid w:val="00795513"/>
    <w:rsid w:val="007956CE"/>
    <w:rsid w:val="0079716F"/>
    <w:rsid w:val="007A12BF"/>
    <w:rsid w:val="007A1FBC"/>
    <w:rsid w:val="007A2085"/>
    <w:rsid w:val="007A5363"/>
    <w:rsid w:val="007A7376"/>
    <w:rsid w:val="007B000E"/>
    <w:rsid w:val="007B02FC"/>
    <w:rsid w:val="007B0F65"/>
    <w:rsid w:val="007B375D"/>
    <w:rsid w:val="007B42AA"/>
    <w:rsid w:val="007B478D"/>
    <w:rsid w:val="007B59C8"/>
    <w:rsid w:val="007B69E9"/>
    <w:rsid w:val="007C0B6D"/>
    <w:rsid w:val="007C1519"/>
    <w:rsid w:val="007C4205"/>
    <w:rsid w:val="007C44B4"/>
    <w:rsid w:val="007C46C7"/>
    <w:rsid w:val="007C5361"/>
    <w:rsid w:val="007C6F08"/>
    <w:rsid w:val="007C71E0"/>
    <w:rsid w:val="007D03FD"/>
    <w:rsid w:val="007D5C04"/>
    <w:rsid w:val="007D6251"/>
    <w:rsid w:val="007D7C47"/>
    <w:rsid w:val="007E020B"/>
    <w:rsid w:val="007E0D49"/>
    <w:rsid w:val="007E181D"/>
    <w:rsid w:val="007E1D34"/>
    <w:rsid w:val="007E2E05"/>
    <w:rsid w:val="007E4CF3"/>
    <w:rsid w:val="007E4EF5"/>
    <w:rsid w:val="007E76DA"/>
    <w:rsid w:val="007F06EC"/>
    <w:rsid w:val="007F0F00"/>
    <w:rsid w:val="007F0FEA"/>
    <w:rsid w:val="007F15BE"/>
    <w:rsid w:val="007F1872"/>
    <w:rsid w:val="007F1DAA"/>
    <w:rsid w:val="007F21D0"/>
    <w:rsid w:val="007F3A6A"/>
    <w:rsid w:val="007F3D49"/>
    <w:rsid w:val="007F58B7"/>
    <w:rsid w:val="007F5BB7"/>
    <w:rsid w:val="007F63F2"/>
    <w:rsid w:val="007F700B"/>
    <w:rsid w:val="008000E6"/>
    <w:rsid w:val="008007E5"/>
    <w:rsid w:val="00801080"/>
    <w:rsid w:val="00801282"/>
    <w:rsid w:val="00801419"/>
    <w:rsid w:val="00811435"/>
    <w:rsid w:val="00812CB8"/>
    <w:rsid w:val="0081386B"/>
    <w:rsid w:val="00814B58"/>
    <w:rsid w:val="00814DFF"/>
    <w:rsid w:val="00814F2D"/>
    <w:rsid w:val="0081553D"/>
    <w:rsid w:val="00820918"/>
    <w:rsid w:val="0082130C"/>
    <w:rsid w:val="00821344"/>
    <w:rsid w:val="00821831"/>
    <w:rsid w:val="00821A06"/>
    <w:rsid w:val="00821DF2"/>
    <w:rsid w:val="00822CE8"/>
    <w:rsid w:val="008240B1"/>
    <w:rsid w:val="0082442D"/>
    <w:rsid w:val="00826B24"/>
    <w:rsid w:val="008276E1"/>
    <w:rsid w:val="00831C6D"/>
    <w:rsid w:val="0083409F"/>
    <w:rsid w:val="00837823"/>
    <w:rsid w:val="00837F09"/>
    <w:rsid w:val="008408FC"/>
    <w:rsid w:val="008414B1"/>
    <w:rsid w:val="008425F9"/>
    <w:rsid w:val="008443CC"/>
    <w:rsid w:val="00845054"/>
    <w:rsid w:val="00845239"/>
    <w:rsid w:val="0084546A"/>
    <w:rsid w:val="00846C45"/>
    <w:rsid w:val="00847016"/>
    <w:rsid w:val="00851642"/>
    <w:rsid w:val="008521A3"/>
    <w:rsid w:val="00852C19"/>
    <w:rsid w:val="0085426B"/>
    <w:rsid w:val="00856670"/>
    <w:rsid w:val="008567D3"/>
    <w:rsid w:val="0086010C"/>
    <w:rsid w:val="0086441A"/>
    <w:rsid w:val="00866028"/>
    <w:rsid w:val="008673CB"/>
    <w:rsid w:val="00867AE4"/>
    <w:rsid w:val="00870BC3"/>
    <w:rsid w:val="00870D63"/>
    <w:rsid w:val="00870EE5"/>
    <w:rsid w:val="008722BA"/>
    <w:rsid w:val="008722F4"/>
    <w:rsid w:val="0087241F"/>
    <w:rsid w:val="00872B38"/>
    <w:rsid w:val="00874791"/>
    <w:rsid w:val="00874949"/>
    <w:rsid w:val="00874C86"/>
    <w:rsid w:val="008757C9"/>
    <w:rsid w:val="008770C6"/>
    <w:rsid w:val="00877DB2"/>
    <w:rsid w:val="00881D09"/>
    <w:rsid w:val="0088351E"/>
    <w:rsid w:val="00883CD5"/>
    <w:rsid w:val="00883F20"/>
    <w:rsid w:val="008854F1"/>
    <w:rsid w:val="008860D3"/>
    <w:rsid w:val="00887260"/>
    <w:rsid w:val="0089005F"/>
    <w:rsid w:val="00890DFB"/>
    <w:rsid w:val="00891609"/>
    <w:rsid w:val="00891ACA"/>
    <w:rsid w:val="00892D39"/>
    <w:rsid w:val="008943BE"/>
    <w:rsid w:val="00894780"/>
    <w:rsid w:val="00894CF6"/>
    <w:rsid w:val="00895AD9"/>
    <w:rsid w:val="00895CB2"/>
    <w:rsid w:val="00895EF4"/>
    <w:rsid w:val="00897EDA"/>
    <w:rsid w:val="008A0E11"/>
    <w:rsid w:val="008A1A95"/>
    <w:rsid w:val="008A2306"/>
    <w:rsid w:val="008A453C"/>
    <w:rsid w:val="008A60E6"/>
    <w:rsid w:val="008A637C"/>
    <w:rsid w:val="008A641A"/>
    <w:rsid w:val="008B08AB"/>
    <w:rsid w:val="008B2D38"/>
    <w:rsid w:val="008B3B67"/>
    <w:rsid w:val="008B4077"/>
    <w:rsid w:val="008B69BB"/>
    <w:rsid w:val="008B6B48"/>
    <w:rsid w:val="008B7045"/>
    <w:rsid w:val="008C0B5F"/>
    <w:rsid w:val="008C1428"/>
    <w:rsid w:val="008C1801"/>
    <w:rsid w:val="008C1980"/>
    <w:rsid w:val="008C22E6"/>
    <w:rsid w:val="008C3186"/>
    <w:rsid w:val="008C3337"/>
    <w:rsid w:val="008C3CA4"/>
    <w:rsid w:val="008C7F2B"/>
    <w:rsid w:val="008D0378"/>
    <w:rsid w:val="008D11A8"/>
    <w:rsid w:val="008D298A"/>
    <w:rsid w:val="008D39AE"/>
    <w:rsid w:val="008D3A8B"/>
    <w:rsid w:val="008D3A98"/>
    <w:rsid w:val="008D503A"/>
    <w:rsid w:val="008D5C39"/>
    <w:rsid w:val="008D6310"/>
    <w:rsid w:val="008D6A21"/>
    <w:rsid w:val="008D71C0"/>
    <w:rsid w:val="008D7F3D"/>
    <w:rsid w:val="008E0CE2"/>
    <w:rsid w:val="008E4AD1"/>
    <w:rsid w:val="008E5930"/>
    <w:rsid w:val="008F137F"/>
    <w:rsid w:val="008F1459"/>
    <w:rsid w:val="008F1771"/>
    <w:rsid w:val="008F1975"/>
    <w:rsid w:val="008F25F5"/>
    <w:rsid w:val="008F2616"/>
    <w:rsid w:val="008F29FA"/>
    <w:rsid w:val="008F3963"/>
    <w:rsid w:val="008F51AB"/>
    <w:rsid w:val="008F6603"/>
    <w:rsid w:val="00900048"/>
    <w:rsid w:val="009000AF"/>
    <w:rsid w:val="00901C02"/>
    <w:rsid w:val="0090277A"/>
    <w:rsid w:val="009027D5"/>
    <w:rsid w:val="00904D28"/>
    <w:rsid w:val="00906094"/>
    <w:rsid w:val="00906B61"/>
    <w:rsid w:val="009101A2"/>
    <w:rsid w:val="009126AC"/>
    <w:rsid w:val="00913184"/>
    <w:rsid w:val="00914ADD"/>
    <w:rsid w:val="00915810"/>
    <w:rsid w:val="009162E3"/>
    <w:rsid w:val="0091646D"/>
    <w:rsid w:val="00916E88"/>
    <w:rsid w:val="00916FC4"/>
    <w:rsid w:val="009178B3"/>
    <w:rsid w:val="00917993"/>
    <w:rsid w:val="00917B6D"/>
    <w:rsid w:val="00921FA0"/>
    <w:rsid w:val="00924809"/>
    <w:rsid w:val="009257CD"/>
    <w:rsid w:val="009265BB"/>
    <w:rsid w:val="009269E6"/>
    <w:rsid w:val="00927319"/>
    <w:rsid w:val="00927928"/>
    <w:rsid w:val="00930392"/>
    <w:rsid w:val="00930FD9"/>
    <w:rsid w:val="009328AD"/>
    <w:rsid w:val="00932F1E"/>
    <w:rsid w:val="00933134"/>
    <w:rsid w:val="00933201"/>
    <w:rsid w:val="00935402"/>
    <w:rsid w:val="009362FF"/>
    <w:rsid w:val="009365DF"/>
    <w:rsid w:val="00937F53"/>
    <w:rsid w:val="009414CE"/>
    <w:rsid w:val="00941C4D"/>
    <w:rsid w:val="00944096"/>
    <w:rsid w:val="0094468D"/>
    <w:rsid w:val="009446F6"/>
    <w:rsid w:val="00945AC9"/>
    <w:rsid w:val="00946D75"/>
    <w:rsid w:val="0095098F"/>
    <w:rsid w:val="00950A5A"/>
    <w:rsid w:val="00950C5F"/>
    <w:rsid w:val="00951CD2"/>
    <w:rsid w:val="00951F2B"/>
    <w:rsid w:val="00951FE4"/>
    <w:rsid w:val="0095299D"/>
    <w:rsid w:val="00952AB4"/>
    <w:rsid w:val="009540F6"/>
    <w:rsid w:val="00955344"/>
    <w:rsid w:val="00955FD4"/>
    <w:rsid w:val="00956D2D"/>
    <w:rsid w:val="0096021F"/>
    <w:rsid w:val="0096055A"/>
    <w:rsid w:val="00960AB7"/>
    <w:rsid w:val="00961D2E"/>
    <w:rsid w:val="009621AD"/>
    <w:rsid w:val="00962C19"/>
    <w:rsid w:val="00963350"/>
    <w:rsid w:val="00964D87"/>
    <w:rsid w:val="00964ED4"/>
    <w:rsid w:val="00966061"/>
    <w:rsid w:val="0096740E"/>
    <w:rsid w:val="009700C1"/>
    <w:rsid w:val="00970FBE"/>
    <w:rsid w:val="009726AA"/>
    <w:rsid w:val="00972B39"/>
    <w:rsid w:val="00975C6C"/>
    <w:rsid w:val="00976D3F"/>
    <w:rsid w:val="00980093"/>
    <w:rsid w:val="009802A5"/>
    <w:rsid w:val="00981744"/>
    <w:rsid w:val="009827EF"/>
    <w:rsid w:val="00982946"/>
    <w:rsid w:val="00983B8B"/>
    <w:rsid w:val="00985EBA"/>
    <w:rsid w:val="009861F1"/>
    <w:rsid w:val="00987C59"/>
    <w:rsid w:val="00987DA0"/>
    <w:rsid w:val="009948AC"/>
    <w:rsid w:val="00994EDB"/>
    <w:rsid w:val="0099518C"/>
    <w:rsid w:val="009961A1"/>
    <w:rsid w:val="00996CAD"/>
    <w:rsid w:val="009970F4"/>
    <w:rsid w:val="00997107"/>
    <w:rsid w:val="00997244"/>
    <w:rsid w:val="009972DF"/>
    <w:rsid w:val="00997C4F"/>
    <w:rsid w:val="009A0BDF"/>
    <w:rsid w:val="009A278B"/>
    <w:rsid w:val="009A2C2B"/>
    <w:rsid w:val="009A31D0"/>
    <w:rsid w:val="009A38DD"/>
    <w:rsid w:val="009A3DD4"/>
    <w:rsid w:val="009A504E"/>
    <w:rsid w:val="009A5229"/>
    <w:rsid w:val="009A6080"/>
    <w:rsid w:val="009A666E"/>
    <w:rsid w:val="009A75E8"/>
    <w:rsid w:val="009B0AA6"/>
    <w:rsid w:val="009B2A83"/>
    <w:rsid w:val="009B47BA"/>
    <w:rsid w:val="009B52BE"/>
    <w:rsid w:val="009B5CAB"/>
    <w:rsid w:val="009B611F"/>
    <w:rsid w:val="009B63E6"/>
    <w:rsid w:val="009B6601"/>
    <w:rsid w:val="009B7051"/>
    <w:rsid w:val="009B74E2"/>
    <w:rsid w:val="009C1A5E"/>
    <w:rsid w:val="009C1EE8"/>
    <w:rsid w:val="009C2679"/>
    <w:rsid w:val="009C3021"/>
    <w:rsid w:val="009C4349"/>
    <w:rsid w:val="009C43A1"/>
    <w:rsid w:val="009C4F70"/>
    <w:rsid w:val="009C6016"/>
    <w:rsid w:val="009C60AF"/>
    <w:rsid w:val="009D03EB"/>
    <w:rsid w:val="009D06C4"/>
    <w:rsid w:val="009D1648"/>
    <w:rsid w:val="009D2731"/>
    <w:rsid w:val="009D322D"/>
    <w:rsid w:val="009D4680"/>
    <w:rsid w:val="009D47B6"/>
    <w:rsid w:val="009D4944"/>
    <w:rsid w:val="009D4ED1"/>
    <w:rsid w:val="009E1566"/>
    <w:rsid w:val="009E1BB8"/>
    <w:rsid w:val="009E20E2"/>
    <w:rsid w:val="009E35DB"/>
    <w:rsid w:val="009E4553"/>
    <w:rsid w:val="009E45E4"/>
    <w:rsid w:val="009E4997"/>
    <w:rsid w:val="009E51B4"/>
    <w:rsid w:val="009E5FB2"/>
    <w:rsid w:val="009E61C1"/>
    <w:rsid w:val="009E6601"/>
    <w:rsid w:val="009E67A9"/>
    <w:rsid w:val="009E7AAA"/>
    <w:rsid w:val="009E7F29"/>
    <w:rsid w:val="009F1CC3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1F8"/>
    <w:rsid w:val="00A11253"/>
    <w:rsid w:val="00A14E26"/>
    <w:rsid w:val="00A15F85"/>
    <w:rsid w:val="00A16596"/>
    <w:rsid w:val="00A16786"/>
    <w:rsid w:val="00A17123"/>
    <w:rsid w:val="00A20CE0"/>
    <w:rsid w:val="00A212EE"/>
    <w:rsid w:val="00A21A3A"/>
    <w:rsid w:val="00A22C58"/>
    <w:rsid w:val="00A23D98"/>
    <w:rsid w:val="00A257E8"/>
    <w:rsid w:val="00A26CA3"/>
    <w:rsid w:val="00A276F6"/>
    <w:rsid w:val="00A30E0B"/>
    <w:rsid w:val="00A3251C"/>
    <w:rsid w:val="00A3410A"/>
    <w:rsid w:val="00A3683C"/>
    <w:rsid w:val="00A36AFB"/>
    <w:rsid w:val="00A40D47"/>
    <w:rsid w:val="00A412B4"/>
    <w:rsid w:val="00A41879"/>
    <w:rsid w:val="00A41FEC"/>
    <w:rsid w:val="00A42277"/>
    <w:rsid w:val="00A4325F"/>
    <w:rsid w:val="00A44202"/>
    <w:rsid w:val="00A44C57"/>
    <w:rsid w:val="00A4559A"/>
    <w:rsid w:val="00A45CBB"/>
    <w:rsid w:val="00A47C2F"/>
    <w:rsid w:val="00A50193"/>
    <w:rsid w:val="00A50CE4"/>
    <w:rsid w:val="00A548D2"/>
    <w:rsid w:val="00A56F27"/>
    <w:rsid w:val="00A5723D"/>
    <w:rsid w:val="00A61D74"/>
    <w:rsid w:val="00A62795"/>
    <w:rsid w:val="00A628DE"/>
    <w:rsid w:val="00A6298A"/>
    <w:rsid w:val="00A629BC"/>
    <w:rsid w:val="00A62A19"/>
    <w:rsid w:val="00A62BC9"/>
    <w:rsid w:val="00A62F12"/>
    <w:rsid w:val="00A63261"/>
    <w:rsid w:val="00A63BD9"/>
    <w:rsid w:val="00A63C71"/>
    <w:rsid w:val="00A65012"/>
    <w:rsid w:val="00A67AA4"/>
    <w:rsid w:val="00A67FF0"/>
    <w:rsid w:val="00A701E9"/>
    <w:rsid w:val="00A733B4"/>
    <w:rsid w:val="00A75288"/>
    <w:rsid w:val="00A7537E"/>
    <w:rsid w:val="00A76509"/>
    <w:rsid w:val="00A77052"/>
    <w:rsid w:val="00A777A8"/>
    <w:rsid w:val="00A77A63"/>
    <w:rsid w:val="00A77E43"/>
    <w:rsid w:val="00A80683"/>
    <w:rsid w:val="00A80AA2"/>
    <w:rsid w:val="00A8188D"/>
    <w:rsid w:val="00A8233F"/>
    <w:rsid w:val="00A8280F"/>
    <w:rsid w:val="00A82CC0"/>
    <w:rsid w:val="00A82EE4"/>
    <w:rsid w:val="00A830A9"/>
    <w:rsid w:val="00A83770"/>
    <w:rsid w:val="00A8458D"/>
    <w:rsid w:val="00A85146"/>
    <w:rsid w:val="00A857DF"/>
    <w:rsid w:val="00A915C8"/>
    <w:rsid w:val="00A9162D"/>
    <w:rsid w:val="00A91977"/>
    <w:rsid w:val="00A92CCA"/>
    <w:rsid w:val="00A92D86"/>
    <w:rsid w:val="00A92D8F"/>
    <w:rsid w:val="00A94895"/>
    <w:rsid w:val="00A94C35"/>
    <w:rsid w:val="00A955BE"/>
    <w:rsid w:val="00A97460"/>
    <w:rsid w:val="00A9748A"/>
    <w:rsid w:val="00A9748B"/>
    <w:rsid w:val="00A97D91"/>
    <w:rsid w:val="00AA034B"/>
    <w:rsid w:val="00AA1239"/>
    <w:rsid w:val="00AA1945"/>
    <w:rsid w:val="00AA215E"/>
    <w:rsid w:val="00AA2372"/>
    <w:rsid w:val="00AA24B4"/>
    <w:rsid w:val="00AA39AD"/>
    <w:rsid w:val="00AA4E8E"/>
    <w:rsid w:val="00AA63EE"/>
    <w:rsid w:val="00AA7327"/>
    <w:rsid w:val="00AA79DD"/>
    <w:rsid w:val="00AB0D58"/>
    <w:rsid w:val="00AB0F21"/>
    <w:rsid w:val="00AB15EE"/>
    <w:rsid w:val="00AB2807"/>
    <w:rsid w:val="00AB2FC4"/>
    <w:rsid w:val="00AB4291"/>
    <w:rsid w:val="00AB47FD"/>
    <w:rsid w:val="00AB6238"/>
    <w:rsid w:val="00AB681D"/>
    <w:rsid w:val="00AC003B"/>
    <w:rsid w:val="00AC0B0C"/>
    <w:rsid w:val="00AC1897"/>
    <w:rsid w:val="00AC1ED3"/>
    <w:rsid w:val="00AC238E"/>
    <w:rsid w:val="00AC3867"/>
    <w:rsid w:val="00AC390E"/>
    <w:rsid w:val="00AC552F"/>
    <w:rsid w:val="00AC6B73"/>
    <w:rsid w:val="00AD0855"/>
    <w:rsid w:val="00AD0951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D7DB7"/>
    <w:rsid w:val="00AE0A55"/>
    <w:rsid w:val="00AE4CE4"/>
    <w:rsid w:val="00AE564C"/>
    <w:rsid w:val="00AE5D03"/>
    <w:rsid w:val="00AE7E96"/>
    <w:rsid w:val="00AF0434"/>
    <w:rsid w:val="00AF0D46"/>
    <w:rsid w:val="00AF3CBF"/>
    <w:rsid w:val="00AF4321"/>
    <w:rsid w:val="00AF4B1F"/>
    <w:rsid w:val="00AF4E84"/>
    <w:rsid w:val="00AF61DB"/>
    <w:rsid w:val="00AF6A6B"/>
    <w:rsid w:val="00AF7A50"/>
    <w:rsid w:val="00B00113"/>
    <w:rsid w:val="00B01A26"/>
    <w:rsid w:val="00B01BF5"/>
    <w:rsid w:val="00B02288"/>
    <w:rsid w:val="00B0238A"/>
    <w:rsid w:val="00B03652"/>
    <w:rsid w:val="00B0365D"/>
    <w:rsid w:val="00B038BA"/>
    <w:rsid w:val="00B0412F"/>
    <w:rsid w:val="00B05F56"/>
    <w:rsid w:val="00B060CB"/>
    <w:rsid w:val="00B06131"/>
    <w:rsid w:val="00B076E3"/>
    <w:rsid w:val="00B07B78"/>
    <w:rsid w:val="00B07FB5"/>
    <w:rsid w:val="00B101AE"/>
    <w:rsid w:val="00B1127D"/>
    <w:rsid w:val="00B1198E"/>
    <w:rsid w:val="00B13C95"/>
    <w:rsid w:val="00B14329"/>
    <w:rsid w:val="00B159D2"/>
    <w:rsid w:val="00B200F2"/>
    <w:rsid w:val="00B20E3B"/>
    <w:rsid w:val="00B21A23"/>
    <w:rsid w:val="00B237A7"/>
    <w:rsid w:val="00B24C48"/>
    <w:rsid w:val="00B26DEA"/>
    <w:rsid w:val="00B30D51"/>
    <w:rsid w:val="00B32FEB"/>
    <w:rsid w:val="00B34328"/>
    <w:rsid w:val="00B344A5"/>
    <w:rsid w:val="00B42269"/>
    <w:rsid w:val="00B44AA1"/>
    <w:rsid w:val="00B44EB1"/>
    <w:rsid w:val="00B45495"/>
    <w:rsid w:val="00B45729"/>
    <w:rsid w:val="00B45C29"/>
    <w:rsid w:val="00B461FE"/>
    <w:rsid w:val="00B46B5B"/>
    <w:rsid w:val="00B5159F"/>
    <w:rsid w:val="00B5188E"/>
    <w:rsid w:val="00B51A26"/>
    <w:rsid w:val="00B535D1"/>
    <w:rsid w:val="00B54A7A"/>
    <w:rsid w:val="00B56F86"/>
    <w:rsid w:val="00B6014A"/>
    <w:rsid w:val="00B60A65"/>
    <w:rsid w:val="00B610AC"/>
    <w:rsid w:val="00B618C0"/>
    <w:rsid w:val="00B645D4"/>
    <w:rsid w:val="00B65506"/>
    <w:rsid w:val="00B6597A"/>
    <w:rsid w:val="00B65CB2"/>
    <w:rsid w:val="00B664BB"/>
    <w:rsid w:val="00B669F1"/>
    <w:rsid w:val="00B6745C"/>
    <w:rsid w:val="00B676FB"/>
    <w:rsid w:val="00B678D6"/>
    <w:rsid w:val="00B702E0"/>
    <w:rsid w:val="00B71EFD"/>
    <w:rsid w:val="00B730E2"/>
    <w:rsid w:val="00B7357E"/>
    <w:rsid w:val="00B73E25"/>
    <w:rsid w:val="00B7450F"/>
    <w:rsid w:val="00B75226"/>
    <w:rsid w:val="00B7795F"/>
    <w:rsid w:val="00B80017"/>
    <w:rsid w:val="00B80751"/>
    <w:rsid w:val="00B81E40"/>
    <w:rsid w:val="00B84D24"/>
    <w:rsid w:val="00B8520C"/>
    <w:rsid w:val="00B85D80"/>
    <w:rsid w:val="00B85F0B"/>
    <w:rsid w:val="00B85FA5"/>
    <w:rsid w:val="00B862B8"/>
    <w:rsid w:val="00B87218"/>
    <w:rsid w:val="00B8742B"/>
    <w:rsid w:val="00B9047D"/>
    <w:rsid w:val="00B9049A"/>
    <w:rsid w:val="00B91BA8"/>
    <w:rsid w:val="00B943F2"/>
    <w:rsid w:val="00B946EB"/>
    <w:rsid w:val="00B955EF"/>
    <w:rsid w:val="00B95C70"/>
    <w:rsid w:val="00B95F24"/>
    <w:rsid w:val="00B96303"/>
    <w:rsid w:val="00B96680"/>
    <w:rsid w:val="00BA3DCE"/>
    <w:rsid w:val="00BA402C"/>
    <w:rsid w:val="00BA42A3"/>
    <w:rsid w:val="00BA4596"/>
    <w:rsid w:val="00BA4671"/>
    <w:rsid w:val="00BA5ABC"/>
    <w:rsid w:val="00BA5F6F"/>
    <w:rsid w:val="00BA6A88"/>
    <w:rsid w:val="00BB005F"/>
    <w:rsid w:val="00BB0548"/>
    <w:rsid w:val="00BB2432"/>
    <w:rsid w:val="00BB24A1"/>
    <w:rsid w:val="00BB24AF"/>
    <w:rsid w:val="00BB24ED"/>
    <w:rsid w:val="00BB5DA2"/>
    <w:rsid w:val="00BB64C5"/>
    <w:rsid w:val="00BB7B7D"/>
    <w:rsid w:val="00BC11DE"/>
    <w:rsid w:val="00BC180B"/>
    <w:rsid w:val="00BC1B5E"/>
    <w:rsid w:val="00BC1C96"/>
    <w:rsid w:val="00BC2414"/>
    <w:rsid w:val="00BC61FD"/>
    <w:rsid w:val="00BC72D5"/>
    <w:rsid w:val="00BC7359"/>
    <w:rsid w:val="00BC7750"/>
    <w:rsid w:val="00BD041C"/>
    <w:rsid w:val="00BD105C"/>
    <w:rsid w:val="00BD1315"/>
    <w:rsid w:val="00BD28DC"/>
    <w:rsid w:val="00BD2A75"/>
    <w:rsid w:val="00BD4ECF"/>
    <w:rsid w:val="00BD602B"/>
    <w:rsid w:val="00BD73AE"/>
    <w:rsid w:val="00BE36CA"/>
    <w:rsid w:val="00BE467E"/>
    <w:rsid w:val="00BE550F"/>
    <w:rsid w:val="00BE6E70"/>
    <w:rsid w:val="00BF03B8"/>
    <w:rsid w:val="00BF2FEF"/>
    <w:rsid w:val="00BF58CB"/>
    <w:rsid w:val="00BF62A3"/>
    <w:rsid w:val="00BF6515"/>
    <w:rsid w:val="00BF6581"/>
    <w:rsid w:val="00BF6E8C"/>
    <w:rsid w:val="00BF7A2E"/>
    <w:rsid w:val="00BF7EC7"/>
    <w:rsid w:val="00C0036E"/>
    <w:rsid w:val="00C00782"/>
    <w:rsid w:val="00C026D0"/>
    <w:rsid w:val="00C02E9E"/>
    <w:rsid w:val="00C030D0"/>
    <w:rsid w:val="00C034C2"/>
    <w:rsid w:val="00C03DE4"/>
    <w:rsid w:val="00C03FEF"/>
    <w:rsid w:val="00C05815"/>
    <w:rsid w:val="00C0658A"/>
    <w:rsid w:val="00C06A05"/>
    <w:rsid w:val="00C06B24"/>
    <w:rsid w:val="00C07A35"/>
    <w:rsid w:val="00C11151"/>
    <w:rsid w:val="00C112B7"/>
    <w:rsid w:val="00C12CB6"/>
    <w:rsid w:val="00C13DAB"/>
    <w:rsid w:val="00C14735"/>
    <w:rsid w:val="00C1582B"/>
    <w:rsid w:val="00C162ED"/>
    <w:rsid w:val="00C165AD"/>
    <w:rsid w:val="00C213A6"/>
    <w:rsid w:val="00C2326A"/>
    <w:rsid w:val="00C245C1"/>
    <w:rsid w:val="00C24A91"/>
    <w:rsid w:val="00C25255"/>
    <w:rsid w:val="00C256E0"/>
    <w:rsid w:val="00C26F97"/>
    <w:rsid w:val="00C272AE"/>
    <w:rsid w:val="00C273D3"/>
    <w:rsid w:val="00C3071C"/>
    <w:rsid w:val="00C31DE8"/>
    <w:rsid w:val="00C32EEF"/>
    <w:rsid w:val="00C330B6"/>
    <w:rsid w:val="00C34DAC"/>
    <w:rsid w:val="00C3539E"/>
    <w:rsid w:val="00C35C7F"/>
    <w:rsid w:val="00C36064"/>
    <w:rsid w:val="00C40A63"/>
    <w:rsid w:val="00C413C3"/>
    <w:rsid w:val="00C41449"/>
    <w:rsid w:val="00C419BE"/>
    <w:rsid w:val="00C420C4"/>
    <w:rsid w:val="00C4229E"/>
    <w:rsid w:val="00C4276B"/>
    <w:rsid w:val="00C43799"/>
    <w:rsid w:val="00C43B24"/>
    <w:rsid w:val="00C44B7F"/>
    <w:rsid w:val="00C450DE"/>
    <w:rsid w:val="00C47DAA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2EBD"/>
    <w:rsid w:val="00C63617"/>
    <w:rsid w:val="00C63EAA"/>
    <w:rsid w:val="00C64039"/>
    <w:rsid w:val="00C64245"/>
    <w:rsid w:val="00C64BCC"/>
    <w:rsid w:val="00C658B2"/>
    <w:rsid w:val="00C7049F"/>
    <w:rsid w:val="00C71F5C"/>
    <w:rsid w:val="00C724B2"/>
    <w:rsid w:val="00C72504"/>
    <w:rsid w:val="00C736A2"/>
    <w:rsid w:val="00C73CEC"/>
    <w:rsid w:val="00C74536"/>
    <w:rsid w:val="00C74B1A"/>
    <w:rsid w:val="00C75514"/>
    <w:rsid w:val="00C76149"/>
    <w:rsid w:val="00C778BE"/>
    <w:rsid w:val="00C77B5A"/>
    <w:rsid w:val="00C77D2B"/>
    <w:rsid w:val="00C80416"/>
    <w:rsid w:val="00C82075"/>
    <w:rsid w:val="00C82A19"/>
    <w:rsid w:val="00C84D44"/>
    <w:rsid w:val="00C85750"/>
    <w:rsid w:val="00C86961"/>
    <w:rsid w:val="00C86CDE"/>
    <w:rsid w:val="00C86EEE"/>
    <w:rsid w:val="00C870FA"/>
    <w:rsid w:val="00C8744E"/>
    <w:rsid w:val="00C874B0"/>
    <w:rsid w:val="00C87967"/>
    <w:rsid w:val="00C90A70"/>
    <w:rsid w:val="00C919A5"/>
    <w:rsid w:val="00C91E35"/>
    <w:rsid w:val="00C93D65"/>
    <w:rsid w:val="00C93F45"/>
    <w:rsid w:val="00C94B6D"/>
    <w:rsid w:val="00C95723"/>
    <w:rsid w:val="00C96AFD"/>
    <w:rsid w:val="00C970A4"/>
    <w:rsid w:val="00C97F8B"/>
    <w:rsid w:val="00CA16E9"/>
    <w:rsid w:val="00CA1A43"/>
    <w:rsid w:val="00CA2777"/>
    <w:rsid w:val="00CA5C1F"/>
    <w:rsid w:val="00CA5D43"/>
    <w:rsid w:val="00CB0E25"/>
    <w:rsid w:val="00CB180F"/>
    <w:rsid w:val="00CB2631"/>
    <w:rsid w:val="00CB3D7D"/>
    <w:rsid w:val="00CB4BEF"/>
    <w:rsid w:val="00CB4EBF"/>
    <w:rsid w:val="00CB5868"/>
    <w:rsid w:val="00CB6966"/>
    <w:rsid w:val="00CB7332"/>
    <w:rsid w:val="00CC2EC3"/>
    <w:rsid w:val="00CC3860"/>
    <w:rsid w:val="00CC3E6D"/>
    <w:rsid w:val="00CC6594"/>
    <w:rsid w:val="00CC6E8B"/>
    <w:rsid w:val="00CC7FE1"/>
    <w:rsid w:val="00CD0CCD"/>
    <w:rsid w:val="00CD2022"/>
    <w:rsid w:val="00CD215A"/>
    <w:rsid w:val="00CD2CB0"/>
    <w:rsid w:val="00CD31EF"/>
    <w:rsid w:val="00CD5915"/>
    <w:rsid w:val="00CD61EB"/>
    <w:rsid w:val="00CD6DB7"/>
    <w:rsid w:val="00CD6F75"/>
    <w:rsid w:val="00CE07D9"/>
    <w:rsid w:val="00CE0D8F"/>
    <w:rsid w:val="00CE1463"/>
    <w:rsid w:val="00CE23A8"/>
    <w:rsid w:val="00CE28FD"/>
    <w:rsid w:val="00CE2ADE"/>
    <w:rsid w:val="00CE4BB9"/>
    <w:rsid w:val="00CE4CCE"/>
    <w:rsid w:val="00CE4D8C"/>
    <w:rsid w:val="00CE6CED"/>
    <w:rsid w:val="00CE732F"/>
    <w:rsid w:val="00CE7C1B"/>
    <w:rsid w:val="00CE7FE6"/>
    <w:rsid w:val="00CF039F"/>
    <w:rsid w:val="00CF03D0"/>
    <w:rsid w:val="00CF1985"/>
    <w:rsid w:val="00CF2695"/>
    <w:rsid w:val="00CF2976"/>
    <w:rsid w:val="00CF3351"/>
    <w:rsid w:val="00CF3A5C"/>
    <w:rsid w:val="00CF4A8F"/>
    <w:rsid w:val="00CF7059"/>
    <w:rsid w:val="00D009DF"/>
    <w:rsid w:val="00D01172"/>
    <w:rsid w:val="00D0172F"/>
    <w:rsid w:val="00D01B9C"/>
    <w:rsid w:val="00D03F03"/>
    <w:rsid w:val="00D048EB"/>
    <w:rsid w:val="00D052CC"/>
    <w:rsid w:val="00D0541C"/>
    <w:rsid w:val="00D05B42"/>
    <w:rsid w:val="00D06794"/>
    <w:rsid w:val="00D06E38"/>
    <w:rsid w:val="00D06EAA"/>
    <w:rsid w:val="00D10115"/>
    <w:rsid w:val="00D11F44"/>
    <w:rsid w:val="00D12656"/>
    <w:rsid w:val="00D12C9C"/>
    <w:rsid w:val="00D16B97"/>
    <w:rsid w:val="00D16DD1"/>
    <w:rsid w:val="00D16DE5"/>
    <w:rsid w:val="00D20124"/>
    <w:rsid w:val="00D217C0"/>
    <w:rsid w:val="00D22179"/>
    <w:rsid w:val="00D24C4D"/>
    <w:rsid w:val="00D250F3"/>
    <w:rsid w:val="00D2559B"/>
    <w:rsid w:val="00D26C40"/>
    <w:rsid w:val="00D309AC"/>
    <w:rsid w:val="00D32EE4"/>
    <w:rsid w:val="00D33E09"/>
    <w:rsid w:val="00D3426A"/>
    <w:rsid w:val="00D36D5C"/>
    <w:rsid w:val="00D40AD4"/>
    <w:rsid w:val="00D40CBA"/>
    <w:rsid w:val="00D41B4A"/>
    <w:rsid w:val="00D42477"/>
    <w:rsid w:val="00D42BE8"/>
    <w:rsid w:val="00D4306F"/>
    <w:rsid w:val="00D43DE2"/>
    <w:rsid w:val="00D43F3A"/>
    <w:rsid w:val="00D44582"/>
    <w:rsid w:val="00D45558"/>
    <w:rsid w:val="00D46BB5"/>
    <w:rsid w:val="00D46D91"/>
    <w:rsid w:val="00D46F86"/>
    <w:rsid w:val="00D47486"/>
    <w:rsid w:val="00D501B8"/>
    <w:rsid w:val="00D50B6E"/>
    <w:rsid w:val="00D5128E"/>
    <w:rsid w:val="00D536C2"/>
    <w:rsid w:val="00D550CA"/>
    <w:rsid w:val="00D55236"/>
    <w:rsid w:val="00D5588C"/>
    <w:rsid w:val="00D55F40"/>
    <w:rsid w:val="00D57937"/>
    <w:rsid w:val="00D57BD0"/>
    <w:rsid w:val="00D618B3"/>
    <w:rsid w:val="00D6256A"/>
    <w:rsid w:val="00D63B1C"/>
    <w:rsid w:val="00D6401A"/>
    <w:rsid w:val="00D66889"/>
    <w:rsid w:val="00D7101A"/>
    <w:rsid w:val="00D72E59"/>
    <w:rsid w:val="00D73A7C"/>
    <w:rsid w:val="00D74676"/>
    <w:rsid w:val="00D75E56"/>
    <w:rsid w:val="00D80790"/>
    <w:rsid w:val="00D80850"/>
    <w:rsid w:val="00D81498"/>
    <w:rsid w:val="00D83878"/>
    <w:rsid w:val="00D83C37"/>
    <w:rsid w:val="00D84B5C"/>
    <w:rsid w:val="00D8555B"/>
    <w:rsid w:val="00D85DD2"/>
    <w:rsid w:val="00D868C0"/>
    <w:rsid w:val="00D87125"/>
    <w:rsid w:val="00D874A6"/>
    <w:rsid w:val="00D905BD"/>
    <w:rsid w:val="00D9186F"/>
    <w:rsid w:val="00D92286"/>
    <w:rsid w:val="00D92D9C"/>
    <w:rsid w:val="00D935DA"/>
    <w:rsid w:val="00D93898"/>
    <w:rsid w:val="00D93F60"/>
    <w:rsid w:val="00D95105"/>
    <w:rsid w:val="00D952BA"/>
    <w:rsid w:val="00D9623E"/>
    <w:rsid w:val="00D97C1C"/>
    <w:rsid w:val="00DA0B94"/>
    <w:rsid w:val="00DA0C55"/>
    <w:rsid w:val="00DA1033"/>
    <w:rsid w:val="00DA1207"/>
    <w:rsid w:val="00DA38E3"/>
    <w:rsid w:val="00DA4018"/>
    <w:rsid w:val="00DA513F"/>
    <w:rsid w:val="00DA5484"/>
    <w:rsid w:val="00DA64CD"/>
    <w:rsid w:val="00DA6EB8"/>
    <w:rsid w:val="00DA6FC6"/>
    <w:rsid w:val="00DA706F"/>
    <w:rsid w:val="00DA7259"/>
    <w:rsid w:val="00DB0FDF"/>
    <w:rsid w:val="00DB164A"/>
    <w:rsid w:val="00DB17C1"/>
    <w:rsid w:val="00DB1FF0"/>
    <w:rsid w:val="00DB32EA"/>
    <w:rsid w:val="00DB43DF"/>
    <w:rsid w:val="00DB4A38"/>
    <w:rsid w:val="00DB67DB"/>
    <w:rsid w:val="00DB6CA6"/>
    <w:rsid w:val="00DB787B"/>
    <w:rsid w:val="00DB7C95"/>
    <w:rsid w:val="00DC0931"/>
    <w:rsid w:val="00DC0CCA"/>
    <w:rsid w:val="00DC23C5"/>
    <w:rsid w:val="00DC3DDD"/>
    <w:rsid w:val="00DC5053"/>
    <w:rsid w:val="00DC7516"/>
    <w:rsid w:val="00DC7E6B"/>
    <w:rsid w:val="00DD1860"/>
    <w:rsid w:val="00DD2A73"/>
    <w:rsid w:val="00DD2CCE"/>
    <w:rsid w:val="00DD39DB"/>
    <w:rsid w:val="00DD41C5"/>
    <w:rsid w:val="00DD4C0C"/>
    <w:rsid w:val="00DD505D"/>
    <w:rsid w:val="00DD63C3"/>
    <w:rsid w:val="00DD6B9B"/>
    <w:rsid w:val="00DE035C"/>
    <w:rsid w:val="00DE0595"/>
    <w:rsid w:val="00DE085D"/>
    <w:rsid w:val="00DE1559"/>
    <w:rsid w:val="00DE320B"/>
    <w:rsid w:val="00DE4343"/>
    <w:rsid w:val="00DE4789"/>
    <w:rsid w:val="00DE4A85"/>
    <w:rsid w:val="00DE4DE6"/>
    <w:rsid w:val="00DF00CF"/>
    <w:rsid w:val="00DF1ECD"/>
    <w:rsid w:val="00DF2177"/>
    <w:rsid w:val="00DF234E"/>
    <w:rsid w:val="00DF47E0"/>
    <w:rsid w:val="00DF583F"/>
    <w:rsid w:val="00DF7230"/>
    <w:rsid w:val="00DF7339"/>
    <w:rsid w:val="00E0044F"/>
    <w:rsid w:val="00E00946"/>
    <w:rsid w:val="00E0264A"/>
    <w:rsid w:val="00E0391E"/>
    <w:rsid w:val="00E05339"/>
    <w:rsid w:val="00E05DF6"/>
    <w:rsid w:val="00E06C96"/>
    <w:rsid w:val="00E07A88"/>
    <w:rsid w:val="00E101C6"/>
    <w:rsid w:val="00E12817"/>
    <w:rsid w:val="00E131AB"/>
    <w:rsid w:val="00E132C6"/>
    <w:rsid w:val="00E1369A"/>
    <w:rsid w:val="00E14092"/>
    <w:rsid w:val="00E14AFE"/>
    <w:rsid w:val="00E14F26"/>
    <w:rsid w:val="00E15A6B"/>
    <w:rsid w:val="00E1754D"/>
    <w:rsid w:val="00E176EB"/>
    <w:rsid w:val="00E17E76"/>
    <w:rsid w:val="00E2054E"/>
    <w:rsid w:val="00E22677"/>
    <w:rsid w:val="00E24E3E"/>
    <w:rsid w:val="00E259B1"/>
    <w:rsid w:val="00E25ABF"/>
    <w:rsid w:val="00E26179"/>
    <w:rsid w:val="00E26718"/>
    <w:rsid w:val="00E301E4"/>
    <w:rsid w:val="00E33978"/>
    <w:rsid w:val="00E34F01"/>
    <w:rsid w:val="00E355E6"/>
    <w:rsid w:val="00E35D46"/>
    <w:rsid w:val="00E365CF"/>
    <w:rsid w:val="00E37649"/>
    <w:rsid w:val="00E40069"/>
    <w:rsid w:val="00E40736"/>
    <w:rsid w:val="00E42196"/>
    <w:rsid w:val="00E4380C"/>
    <w:rsid w:val="00E447FE"/>
    <w:rsid w:val="00E45D5E"/>
    <w:rsid w:val="00E46918"/>
    <w:rsid w:val="00E46A4C"/>
    <w:rsid w:val="00E47D5C"/>
    <w:rsid w:val="00E506C2"/>
    <w:rsid w:val="00E50ED4"/>
    <w:rsid w:val="00E51486"/>
    <w:rsid w:val="00E51C26"/>
    <w:rsid w:val="00E51F6B"/>
    <w:rsid w:val="00E5488E"/>
    <w:rsid w:val="00E54DF8"/>
    <w:rsid w:val="00E54E5D"/>
    <w:rsid w:val="00E55240"/>
    <w:rsid w:val="00E5554B"/>
    <w:rsid w:val="00E56163"/>
    <w:rsid w:val="00E56EB4"/>
    <w:rsid w:val="00E578F0"/>
    <w:rsid w:val="00E60E1F"/>
    <w:rsid w:val="00E61EAC"/>
    <w:rsid w:val="00E62CA8"/>
    <w:rsid w:val="00E64EA1"/>
    <w:rsid w:val="00E65C2A"/>
    <w:rsid w:val="00E66908"/>
    <w:rsid w:val="00E676FB"/>
    <w:rsid w:val="00E67D47"/>
    <w:rsid w:val="00E70B0A"/>
    <w:rsid w:val="00E73F84"/>
    <w:rsid w:val="00E74397"/>
    <w:rsid w:val="00E77B6B"/>
    <w:rsid w:val="00E83E3F"/>
    <w:rsid w:val="00E83E9F"/>
    <w:rsid w:val="00E84655"/>
    <w:rsid w:val="00E855C2"/>
    <w:rsid w:val="00E85CCA"/>
    <w:rsid w:val="00E86F18"/>
    <w:rsid w:val="00E870E8"/>
    <w:rsid w:val="00E872C0"/>
    <w:rsid w:val="00E87756"/>
    <w:rsid w:val="00E90AC1"/>
    <w:rsid w:val="00E91588"/>
    <w:rsid w:val="00E9160D"/>
    <w:rsid w:val="00E9202B"/>
    <w:rsid w:val="00E932FF"/>
    <w:rsid w:val="00E93FCF"/>
    <w:rsid w:val="00E95F62"/>
    <w:rsid w:val="00E973ED"/>
    <w:rsid w:val="00E9767C"/>
    <w:rsid w:val="00E976C4"/>
    <w:rsid w:val="00E97ABE"/>
    <w:rsid w:val="00E97CA3"/>
    <w:rsid w:val="00EA1CD1"/>
    <w:rsid w:val="00EA1F49"/>
    <w:rsid w:val="00EA2B22"/>
    <w:rsid w:val="00EA31BC"/>
    <w:rsid w:val="00EA32B7"/>
    <w:rsid w:val="00EA4375"/>
    <w:rsid w:val="00EA485B"/>
    <w:rsid w:val="00EA6F2E"/>
    <w:rsid w:val="00EA70C0"/>
    <w:rsid w:val="00EA75CA"/>
    <w:rsid w:val="00EA7B90"/>
    <w:rsid w:val="00EB1174"/>
    <w:rsid w:val="00EB27F6"/>
    <w:rsid w:val="00EB5714"/>
    <w:rsid w:val="00EB7CD6"/>
    <w:rsid w:val="00EB7FC6"/>
    <w:rsid w:val="00EC0BDB"/>
    <w:rsid w:val="00EC14C6"/>
    <w:rsid w:val="00EC2033"/>
    <w:rsid w:val="00EC206B"/>
    <w:rsid w:val="00EC20B8"/>
    <w:rsid w:val="00EC2247"/>
    <w:rsid w:val="00EC328A"/>
    <w:rsid w:val="00EC3AE3"/>
    <w:rsid w:val="00EC3C8C"/>
    <w:rsid w:val="00EC4555"/>
    <w:rsid w:val="00EC4BCB"/>
    <w:rsid w:val="00EC55C7"/>
    <w:rsid w:val="00EC56C3"/>
    <w:rsid w:val="00EC5879"/>
    <w:rsid w:val="00EC7634"/>
    <w:rsid w:val="00ED063E"/>
    <w:rsid w:val="00ED0A88"/>
    <w:rsid w:val="00ED1295"/>
    <w:rsid w:val="00ED2686"/>
    <w:rsid w:val="00ED2C7D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6E2"/>
    <w:rsid w:val="00EE7EC1"/>
    <w:rsid w:val="00EE7EC4"/>
    <w:rsid w:val="00EF0684"/>
    <w:rsid w:val="00EF2BAA"/>
    <w:rsid w:val="00EF337D"/>
    <w:rsid w:val="00EF3B67"/>
    <w:rsid w:val="00EF43E0"/>
    <w:rsid w:val="00EF45B7"/>
    <w:rsid w:val="00EF4BFA"/>
    <w:rsid w:val="00EF644C"/>
    <w:rsid w:val="00EF754E"/>
    <w:rsid w:val="00F018C0"/>
    <w:rsid w:val="00F02E1D"/>
    <w:rsid w:val="00F0630C"/>
    <w:rsid w:val="00F10981"/>
    <w:rsid w:val="00F11A11"/>
    <w:rsid w:val="00F13F7C"/>
    <w:rsid w:val="00F14682"/>
    <w:rsid w:val="00F14A67"/>
    <w:rsid w:val="00F15CC4"/>
    <w:rsid w:val="00F1625D"/>
    <w:rsid w:val="00F162EE"/>
    <w:rsid w:val="00F16909"/>
    <w:rsid w:val="00F16A2D"/>
    <w:rsid w:val="00F16B8B"/>
    <w:rsid w:val="00F1714F"/>
    <w:rsid w:val="00F17E1C"/>
    <w:rsid w:val="00F20B73"/>
    <w:rsid w:val="00F2245F"/>
    <w:rsid w:val="00F2247B"/>
    <w:rsid w:val="00F22874"/>
    <w:rsid w:val="00F23AC1"/>
    <w:rsid w:val="00F23F4E"/>
    <w:rsid w:val="00F27801"/>
    <w:rsid w:val="00F3131C"/>
    <w:rsid w:val="00F317D7"/>
    <w:rsid w:val="00F3215F"/>
    <w:rsid w:val="00F328FC"/>
    <w:rsid w:val="00F32902"/>
    <w:rsid w:val="00F333BE"/>
    <w:rsid w:val="00F33BCD"/>
    <w:rsid w:val="00F33F33"/>
    <w:rsid w:val="00F33FC5"/>
    <w:rsid w:val="00F34060"/>
    <w:rsid w:val="00F34335"/>
    <w:rsid w:val="00F3555E"/>
    <w:rsid w:val="00F35B49"/>
    <w:rsid w:val="00F40E92"/>
    <w:rsid w:val="00F41497"/>
    <w:rsid w:val="00F41CDE"/>
    <w:rsid w:val="00F42BB3"/>
    <w:rsid w:val="00F4494E"/>
    <w:rsid w:val="00F4554D"/>
    <w:rsid w:val="00F464E4"/>
    <w:rsid w:val="00F46B89"/>
    <w:rsid w:val="00F475A7"/>
    <w:rsid w:val="00F47675"/>
    <w:rsid w:val="00F50F2E"/>
    <w:rsid w:val="00F51104"/>
    <w:rsid w:val="00F535E8"/>
    <w:rsid w:val="00F53A38"/>
    <w:rsid w:val="00F540B9"/>
    <w:rsid w:val="00F548AA"/>
    <w:rsid w:val="00F55EF5"/>
    <w:rsid w:val="00F56D38"/>
    <w:rsid w:val="00F56D80"/>
    <w:rsid w:val="00F57EE1"/>
    <w:rsid w:val="00F57F6C"/>
    <w:rsid w:val="00F62577"/>
    <w:rsid w:val="00F62E12"/>
    <w:rsid w:val="00F6366C"/>
    <w:rsid w:val="00F6547A"/>
    <w:rsid w:val="00F70108"/>
    <w:rsid w:val="00F706C4"/>
    <w:rsid w:val="00F70C1D"/>
    <w:rsid w:val="00F7111F"/>
    <w:rsid w:val="00F71775"/>
    <w:rsid w:val="00F71D9C"/>
    <w:rsid w:val="00F727D3"/>
    <w:rsid w:val="00F7378A"/>
    <w:rsid w:val="00F737A4"/>
    <w:rsid w:val="00F744F5"/>
    <w:rsid w:val="00F7598A"/>
    <w:rsid w:val="00F775DF"/>
    <w:rsid w:val="00F804CD"/>
    <w:rsid w:val="00F80BCA"/>
    <w:rsid w:val="00F81DEF"/>
    <w:rsid w:val="00F822BB"/>
    <w:rsid w:val="00F83350"/>
    <w:rsid w:val="00F83514"/>
    <w:rsid w:val="00F839EF"/>
    <w:rsid w:val="00F83BD7"/>
    <w:rsid w:val="00F846FA"/>
    <w:rsid w:val="00F849B3"/>
    <w:rsid w:val="00F84AAE"/>
    <w:rsid w:val="00F87BF3"/>
    <w:rsid w:val="00F87F9B"/>
    <w:rsid w:val="00F918DE"/>
    <w:rsid w:val="00F919EB"/>
    <w:rsid w:val="00F928B9"/>
    <w:rsid w:val="00F93E1F"/>
    <w:rsid w:val="00F9573B"/>
    <w:rsid w:val="00F96B12"/>
    <w:rsid w:val="00F96E8D"/>
    <w:rsid w:val="00FA0A73"/>
    <w:rsid w:val="00FA18BE"/>
    <w:rsid w:val="00FA1E58"/>
    <w:rsid w:val="00FA203B"/>
    <w:rsid w:val="00FA2EF0"/>
    <w:rsid w:val="00FA2FC0"/>
    <w:rsid w:val="00FA34CA"/>
    <w:rsid w:val="00FA3FE9"/>
    <w:rsid w:val="00FA5302"/>
    <w:rsid w:val="00FA6253"/>
    <w:rsid w:val="00FA66DC"/>
    <w:rsid w:val="00FA6F86"/>
    <w:rsid w:val="00FA71D1"/>
    <w:rsid w:val="00FA7A8A"/>
    <w:rsid w:val="00FA7FAF"/>
    <w:rsid w:val="00FB2CCE"/>
    <w:rsid w:val="00FB512E"/>
    <w:rsid w:val="00FB539C"/>
    <w:rsid w:val="00FB5B77"/>
    <w:rsid w:val="00FB7E91"/>
    <w:rsid w:val="00FC168E"/>
    <w:rsid w:val="00FC1A8C"/>
    <w:rsid w:val="00FC1E5A"/>
    <w:rsid w:val="00FC3129"/>
    <w:rsid w:val="00FC4108"/>
    <w:rsid w:val="00FC4134"/>
    <w:rsid w:val="00FC48F3"/>
    <w:rsid w:val="00FC69A3"/>
    <w:rsid w:val="00FC7B88"/>
    <w:rsid w:val="00FC7D76"/>
    <w:rsid w:val="00FD13D0"/>
    <w:rsid w:val="00FD1EC2"/>
    <w:rsid w:val="00FD23F1"/>
    <w:rsid w:val="00FD340D"/>
    <w:rsid w:val="00FD553E"/>
    <w:rsid w:val="00FE197A"/>
    <w:rsid w:val="00FE1C4B"/>
    <w:rsid w:val="00FE39D6"/>
    <w:rsid w:val="00FE3A1E"/>
    <w:rsid w:val="00FE3AB7"/>
    <w:rsid w:val="00FE3F9C"/>
    <w:rsid w:val="00FE4246"/>
    <w:rsid w:val="00FE6CA5"/>
    <w:rsid w:val="00FF1710"/>
    <w:rsid w:val="00FF17C5"/>
    <w:rsid w:val="00FF18CE"/>
    <w:rsid w:val="00FF4569"/>
    <w:rsid w:val="00FF561E"/>
    <w:rsid w:val="00FF6342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922B37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4154-0FEF-4792-9265-F7FA4784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825</TotalTime>
  <Pages>29</Pages>
  <Words>7855</Words>
  <Characters>44779</Characters>
  <Application>Microsoft Office Word</Application>
  <DocSecurity>0</DocSecurity>
  <Lines>373</Lines>
  <Paragraphs>105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Dana Capliarova</cp:lastModifiedBy>
  <cp:revision>121</cp:revision>
  <cp:lastPrinted>2026-04-27T13:42:00Z</cp:lastPrinted>
  <dcterms:created xsi:type="dcterms:W3CDTF">2026-01-19T11:18:00Z</dcterms:created>
  <dcterms:modified xsi:type="dcterms:W3CDTF">2026-04-28T09:15:00Z</dcterms:modified>
</cp:coreProperties>
</file>