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10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28" w:type="dxa"/>
          <w:bottom w:w="0" w:type="dxa"/>
          <w:right w:w="108" w:type="dxa"/>
        </w:tblCellMar>
      </w:tblPr>
      <w:tblGrid>
        <w:gridCol w:w="2090"/>
        <w:gridCol w:w="7037"/>
      </w:tblGrid>
      <w:tr>
        <w:trPr>
          <w:trHeight w:val="110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Drevo-Lučatín,sro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2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</w:tbl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20" w:after="14"/>
        <w:rPr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>Účtovná jednotka sa v prevážnej činnosti zaoberá poskytovaním služieb – prenájom nehnuteľností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a hnuteľných vecí.</w:t>
      </w:r>
      <w:r>
        <w:rPr>
          <w:b/>
          <w:bCs/>
          <w:sz w:val="20"/>
          <w:szCs w:val="20"/>
        </w:rPr>
        <w:t xml:space="preserve"> </w:t>
      </w:r>
    </w:p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599"/>
        <w:gridCol w:w="3817"/>
        <w:gridCol w:w="2251"/>
        <w:gridCol w:w="558"/>
        <w:gridCol w:w="709"/>
        <w:gridCol w:w="846"/>
        <w:gridCol w:w="397"/>
      </w:tblGrid>
      <w:tr>
        <w:trPr>
          <w:trHeight w:val="340" w:hRule="exact"/>
          <w:cantSplit w:val="false"/>
        </w:trPr>
        <w:tc>
          <w:tcPr>
            <w:tcW w:w="5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6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9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6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9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6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12.05.2025</w:t>
            </w:r>
          </w:p>
        </w:tc>
        <w:tc>
          <w:tcPr>
            <w:tcW w:w="12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577"/>
        <w:gridCol w:w="3"/>
        <w:gridCol w:w="6516"/>
        <w:gridCol w:w="814"/>
        <w:gridCol w:w="282"/>
        <w:gridCol w:w="368"/>
        <w:gridCol w:w="60"/>
        <w:gridCol w:w="145"/>
        <w:gridCol w:w="385"/>
      </w:tblGrid>
      <w:tr>
        <w:trPr>
          <w:trHeight w:val="340" w:hRule="exact"/>
          <w:cantSplit w:val="false"/>
        </w:trPr>
        <w:tc>
          <w:tcPr>
            <w:tcW w:w="5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95" w:hRule="exact"/>
          <w:cantSplit w:val="false"/>
        </w:trPr>
        <w:tc>
          <w:tcPr>
            <w:tcW w:w="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  <w:tr>
        <w:trPr>
          <w:cantSplit w:val="false"/>
        </w:trPr>
        <w:tc>
          <w:tcPr>
            <w:tcW w:w="915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915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915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915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15 % po úpravách na daňové účely podľa zákona o daniach z príjmov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62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7076"/>
        <w:gridCol w:w="1535"/>
        <w:gridCol w:w="9"/>
        <w:gridCol w:w="531"/>
      </w:tblGrid>
      <w:tr>
        <w:trPr>
          <w:trHeight w:val="963" w:hRule="atLeast"/>
          <w:cantSplit w:val="false"/>
        </w:trPr>
        <w:tc>
          <w:tcPr>
            <w:tcW w:w="86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3099"/>
        <w:gridCol w:w="974"/>
        <w:gridCol w:w="1160"/>
        <w:gridCol w:w="1179"/>
        <w:gridCol w:w="974"/>
        <w:gridCol w:w="1746"/>
      </w:tblGrid>
      <w:tr>
        <w:trPr>
          <w:cantSplit w:val="false"/>
        </w:trPr>
        <w:tc>
          <w:tcPr>
            <w:tcW w:w="3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>
              <w:rPr>
                <w:sz w:val="18"/>
              </w:rPr>
              <w:t>_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>
              <w:rPr>
                <w:sz w:val="18"/>
              </w:rPr>
              <w:t xml:space="preserve">_               </w:t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>
              <w:rPr>
                <w:sz w:val="18"/>
              </w:rPr>
              <w:t>_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r>
              <w:rPr>
                <w:sz w:val="18"/>
              </w:rPr>
              <w:t>_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>
              <w:rPr>
                <w:sz w:val="18"/>
              </w:rPr>
              <w:t>_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i) až l) dlhodobý finančný majetok za bežné účtovné obdobie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4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Default"/>
        <w:spacing w:before="600" w:after="200"/>
        <w:rPr>
          <w:b/>
          <w:bCs/>
          <w:sz w:val="20"/>
          <w:szCs w:val="20"/>
        </w:rPr>
      </w:pPr>
      <w:r>
        <w:rPr>
          <w:b/>
          <w:bCs/>
        </w:rPr>
        <w:t>G. Informácie o údajoch vykázaných na strane pasív súvahy</w:t>
      </w:r>
      <w:r>
        <w:rPr>
          <w:b/>
          <w:bCs/>
          <w:sz w:val="20"/>
          <w:szCs w:val="20"/>
        </w:rPr>
        <w:t xml:space="preserve"> a) Informácie o vlastnom imaní za bežné účtovné obdobie </w:t>
      </w:r>
    </w:p>
    <w:tbl>
      <w:tblPr>
        <w:jc w:val="left"/>
        <w:tblInd w:w="-8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4521"/>
        <w:gridCol w:w="2208"/>
        <w:gridCol w:w="2795"/>
      </w:tblGrid>
      <w:tr>
        <w:trPr>
          <w:cantSplit w:val="false"/>
        </w:trPr>
        <w:tc>
          <w:tcPr>
            <w:tcW w:w="45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50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2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vysporiadaní účtovnej straty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-527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-527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-527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17674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17674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17674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3350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1715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340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-32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-187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186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44869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-322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527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-849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-527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527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-372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44869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-322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-322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-527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8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