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6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8" w:type="dxa"/>
          <w:bottom w:w="0" w:type="dxa"/>
          <w:right w:w="108" w:type="dxa"/>
        </w:tblCellMar>
      </w:tblPr>
      <w:tblGrid>
        <w:gridCol w:w="2644"/>
        <w:gridCol w:w="7060"/>
      </w:tblGrid>
      <w:tr>
        <w:trPr>
          <w:trHeight w:val="1100" w:hRule="atLeast"/>
          <w:cantSplit w:val="false"/>
        </w:trPr>
        <w:tc>
          <w:tcPr>
            <w:tcW w:w="2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3" w:type="dxa"/>
          <w:bottom w:w="0" w:type="dxa"/>
          <w:right w:w="108" w:type="dxa"/>
        </w:tblCellMar>
      </w:tblPr>
      <w:tblGrid>
        <w:gridCol w:w="569"/>
        <w:gridCol w:w="3812"/>
        <w:gridCol w:w="2246"/>
        <w:gridCol w:w="562"/>
        <w:gridCol w:w="700"/>
        <w:gridCol w:w="843"/>
        <w:gridCol w:w="418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0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27.05.2025</w:t>
            </w:r>
          </w:p>
        </w:tc>
        <w:tc>
          <w:tcPr>
            <w:tcW w:w="1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601"/>
        <w:gridCol w:w="489"/>
        <w:gridCol w:w="6503"/>
        <w:gridCol w:w="819"/>
        <w:gridCol w:w="285"/>
        <w:gridCol w:w="572"/>
        <w:gridCol w:w="397"/>
      </w:tblGrid>
      <w:tr>
        <w:trPr>
          <w:trHeight w:val="340" w:hRule="exact"/>
          <w:cantSplit w:val="false"/>
        </w:trPr>
        <w:tc>
          <w:tcPr>
            <w:tcW w:w="10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10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90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8542"/>
        <w:gridCol w:w="605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8542"/>
        <w:gridCol w:w="605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8542"/>
        <w:gridCol w:w="605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8542"/>
        <w:gridCol w:w="606"/>
      </w:tblGrid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8542"/>
        <w:gridCol w:w="606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-2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8794"/>
        <w:gridCol w:w="610"/>
      </w:tblGrid>
      <w:tr>
        <w:trPr>
          <w:cantSplit w:val="false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7056"/>
        <w:gridCol w:w="1538"/>
        <w:gridCol w:w="7"/>
        <w:gridCol w:w="553"/>
      </w:tblGrid>
      <w:tr>
        <w:trPr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101"/>
        <w:gridCol w:w="972"/>
        <w:gridCol w:w="1158"/>
        <w:gridCol w:w="1174"/>
        <w:gridCol w:w="980"/>
        <w:gridCol w:w="1765"/>
      </w:tblGrid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125692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370649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125692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103222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369649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64766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107876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172643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5482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8404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67688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113358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181046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52106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17816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198006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49184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12334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188603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21927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21927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43854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21927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33031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125691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370649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61845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113712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175557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5268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64767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107876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172643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55027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184269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52105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17815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198006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6153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17032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23185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6153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17032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23185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60672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2908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60771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2939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4481"/>
        <w:gridCol w:w="2207"/>
        <w:gridCol w:w="2783"/>
      </w:tblGrid>
      <w:tr>
        <w:trPr>
          <w:cantSplit w:val="false"/>
        </w:trPr>
        <w:tc>
          <w:tcPr>
            <w:tcW w:w="44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4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-11012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-11012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-11012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11497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16063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11497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16063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173120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163814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17140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3051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1321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1159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1506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1321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92026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40127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92735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40362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92026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40127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92735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40362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51085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-10672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4127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4549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6183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-6183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11012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-4799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-11012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11012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46525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4686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4686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-11012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