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6F6E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2AAD4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0EB7A69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367E0F66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9F571A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218629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249F06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224B03A8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467E" w14:textId="3E2A791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182137">
              <w:rPr>
                <w:sz w:val="22"/>
              </w:rPr>
              <w:t xml:space="preserve">BIKY-MARKETING </w:t>
            </w:r>
            <w:proofErr w:type="spellStart"/>
            <w:r w:rsidR="00182137">
              <w:rPr>
                <w:sz w:val="22"/>
              </w:rPr>
              <w:t>s.r.o</w:t>
            </w:r>
            <w:proofErr w:type="spellEnd"/>
            <w:r w:rsidR="00182137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3E262B" w14:textId="5A61094B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182137">
              <w:rPr>
                <w:sz w:val="22"/>
              </w:rPr>
              <w:t>Štúrova, 1, 01001, Žilina</w:t>
            </w:r>
          </w:p>
        </w:tc>
      </w:tr>
    </w:tbl>
    <w:p w14:paraId="32D81B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974A57" w14:textId="351BB572" w:rsidR="005D536A" w:rsidRPr="005B3E66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B3E66">
        <w:rPr>
          <w:color w:val="auto"/>
          <w:sz w:val="23"/>
          <w:szCs w:val="23"/>
        </w:rPr>
        <w:t xml:space="preserve">   </w:t>
      </w:r>
      <w:r w:rsidR="005B3E66" w:rsidRPr="005B3E66">
        <w:rPr>
          <w:color w:val="auto"/>
          <w:sz w:val="23"/>
          <w:szCs w:val="23"/>
        </w:rPr>
        <w:t>nemá</w:t>
      </w:r>
    </w:p>
    <w:p w14:paraId="720BBFE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CDC1A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8B217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8FF7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5231D7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2E2077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7A064F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F4D917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DD1B41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F6522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4BAC22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9A4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B6B1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AC16D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2EB2385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DBA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80867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8E14B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A6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2AD73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B9F238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A1B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54F3B3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6B9D10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23435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DA60A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1952A3A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281B26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4A5461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37F078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B505C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4F7672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4D459C1C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3DA9B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A4F486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8C81A27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282B97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C10BA4D" w14:textId="030CB50D" w:rsidR="008420B2" w:rsidRPr="005B3E66" w:rsidRDefault="005B3E66" w:rsidP="00536B52">
            <w:pPr>
              <w:spacing w:after="0" w:line="240" w:lineRule="auto"/>
              <w:jc w:val="center"/>
              <w:rPr>
                <w:rFonts w:eastAsia="Times New Roman"/>
                <w:b/>
                <w:lang w:eastAsia="sk-SK"/>
              </w:rPr>
            </w:pPr>
            <w:r>
              <w:rPr>
                <w:rFonts w:eastAsia="Times New Roman"/>
                <w:b/>
                <w:lang w:eastAsia="sk-SK"/>
              </w:rPr>
              <w:t>5</w:t>
            </w:r>
          </w:p>
        </w:tc>
      </w:tr>
    </w:tbl>
    <w:p w14:paraId="0FA036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05B125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DAE15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0331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D9F25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D7B93A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8DC52E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765043E" w14:textId="198A7703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19608B5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7CDCFF6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DAFDD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E46BE5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E15A2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4BBB6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61D5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B99D3D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0041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D62E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ABACE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A5BA4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5FEAB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BD517E" w14:textId="37A16E4C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AEC19C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B584C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E972C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E5A6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934EEA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41EFB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B3413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90DE0" w14:textId="4436AC0F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 obstarávacej cene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F64E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1734F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3A38FA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4CBE94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DC1F6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6EBC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58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9C6D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B2DDC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946455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2F745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8FF33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0737B1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DDA91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7E03EC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D63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5D628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D32352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9ACF22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AD2CC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409F6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A2E1B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EEFE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B641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70C290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C8640A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8E6B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B826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994E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7820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13AB16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6B28BF" w14:textId="2382B843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5B3E6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071EAC" w14:textId="6EB17900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308CEB" w14:textId="1B17FE23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9AE471" w14:textId="4A5743C1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70480030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B54511" w14:textId="1B3CA33D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5B3E66">
              <w:rPr>
                <w:rFonts w:eastAsia="Times New Roman"/>
                <w:b/>
                <w:bCs/>
                <w:sz w:val="22"/>
                <w:lang w:eastAsia="sk-SK"/>
              </w:rPr>
              <w:t>stroje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2765EE" w14:textId="6C8314C9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 rokov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E439D" w14:textId="3097DAED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F4A418" w14:textId="6156636A" w:rsidR="00536B52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</w:p>
        </w:tc>
      </w:tr>
      <w:tr w:rsidR="00536B52" w:rsidRPr="00536B52" w14:paraId="7265248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3C189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891D8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3E53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0419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37E6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90C7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14577FE" w14:textId="43AAD2AB" w:rsidR="005D536A" w:rsidRPr="005B3E66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Pr="005B3E66">
        <w:rPr>
          <w:b/>
          <w:bCs/>
          <w:color w:val="auto"/>
          <w:sz w:val="23"/>
          <w:szCs w:val="23"/>
        </w:rPr>
        <w:t xml:space="preserve">. </w:t>
      </w:r>
      <w:r w:rsidR="005B3E66" w:rsidRPr="005B3E66">
        <w:rPr>
          <w:b/>
          <w:bCs/>
          <w:color w:val="auto"/>
          <w:sz w:val="23"/>
          <w:szCs w:val="23"/>
        </w:rPr>
        <w:t>neboli</w:t>
      </w:r>
    </w:p>
    <w:p w14:paraId="711935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104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152"/>
        <w:gridCol w:w="2880"/>
        <w:gridCol w:w="2980"/>
      </w:tblGrid>
      <w:tr w:rsidR="005B3E66" w:rsidRPr="00536B52" w14:paraId="22E48CB0" w14:textId="77777777" w:rsidTr="005B3E66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243F03" w14:textId="77777777" w:rsidR="005B3E66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A28F37" w14:textId="77777777" w:rsidR="005B3E66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9245CE" w14:textId="76F7A5DA" w:rsidR="005B3E66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28CE971" w14:textId="77777777" w:rsidR="005B3E66" w:rsidRPr="00536B52" w:rsidRDefault="005B3E66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B3E66" w:rsidRPr="00536B52" w14:paraId="3E5B26E7" w14:textId="77777777" w:rsidTr="005B3E66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F6007F" w14:textId="77777777" w:rsidR="005B3E66" w:rsidRPr="00536B52" w:rsidRDefault="005B3E66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DACBA13" w14:textId="77777777" w:rsidR="005B3E66" w:rsidRPr="00536B52" w:rsidRDefault="005B3E66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7DE9B1" w14:textId="185CDD91" w:rsidR="005B3E66" w:rsidRPr="00536B52" w:rsidRDefault="005B3E66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7B182B" w14:textId="77777777" w:rsidR="005B3E66" w:rsidRPr="00536B52" w:rsidRDefault="005B3E66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B3E66" w:rsidRPr="00536B52" w14:paraId="1FF48992" w14:textId="77777777" w:rsidTr="005B3E66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F03A5E" w14:textId="77777777" w:rsidR="005B3E66" w:rsidRPr="00536B52" w:rsidRDefault="005B3E66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B7B473A" w14:textId="77777777" w:rsidR="005B3E66" w:rsidRPr="00536B52" w:rsidRDefault="005B3E66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FC08CF" w14:textId="266B3FCC" w:rsidR="005B3E66" w:rsidRPr="00536B52" w:rsidRDefault="005B3E66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2EAACD1" w14:textId="77777777" w:rsidR="005B3E66" w:rsidRPr="00536B52" w:rsidRDefault="005B3E66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B3E66" w:rsidRPr="00536B52" w14:paraId="71DE2F02" w14:textId="77777777" w:rsidTr="005B3E66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4E6FFF" w14:textId="77777777" w:rsidR="005B3E66" w:rsidRPr="00536B52" w:rsidRDefault="005B3E66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75602" w14:textId="77777777" w:rsidR="005B3E66" w:rsidRPr="00536B52" w:rsidRDefault="005B3E66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B47D3" w14:textId="43687F45" w:rsidR="005B3E66" w:rsidRPr="00536B52" w:rsidRDefault="005B3E66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E6F60B7" w14:textId="77777777" w:rsidR="005B3E66" w:rsidRPr="00536B52" w:rsidRDefault="005B3E66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B3E66" w:rsidRPr="00536B52" w14:paraId="78CDE018" w14:textId="77777777" w:rsidTr="005B3E66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BE5A75" w14:textId="77777777" w:rsidR="005B3E66" w:rsidRPr="00536B52" w:rsidRDefault="005B3E66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34AF7" w14:textId="77777777" w:rsidR="005B3E66" w:rsidRPr="00536B52" w:rsidRDefault="005B3E66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A128B9" w14:textId="37DB3955" w:rsidR="005B3E66" w:rsidRPr="00536B52" w:rsidRDefault="005B3E66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9A4228B" w14:textId="77777777" w:rsidR="005B3E66" w:rsidRPr="00536B52" w:rsidRDefault="005B3E66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D1B02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3677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4873844" w14:textId="796FD2DF" w:rsidR="005D536A" w:rsidRPr="005B3E66" w:rsidRDefault="005D536A" w:rsidP="005D536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B3E66" w:rsidRPr="005B3E66">
        <w:rPr>
          <w:b/>
          <w:bCs/>
          <w:color w:val="auto"/>
          <w:sz w:val="22"/>
          <w:szCs w:val="22"/>
        </w:rPr>
        <w:t>neboli</w:t>
      </w:r>
    </w:p>
    <w:p w14:paraId="72865BA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B501D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76CC11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7F7D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CF3AD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23CDF0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75D8B3" w14:textId="57AE6AC5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73859" w14:textId="5942F051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0988B2" w14:textId="780A2AB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E32A1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99D8A8" w14:textId="39159FC6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75E1" w14:textId="0D9F3AFC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CC1233" w14:textId="30A69709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BD2D9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6D255B4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2E87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A0B3A9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F62F7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987019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546A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084ACE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2C395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E9B5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DEB6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71A9B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05B3D5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4A9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62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1FE35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967E5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74C4D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4CCC5A" w14:textId="0C6B1167" w:rsidR="00E23D62" w:rsidRPr="00E23D62" w:rsidRDefault="005B3E66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74318,94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E485EC1" w14:textId="3F3D311B" w:rsidR="00E23D62" w:rsidRPr="00E23D62" w:rsidRDefault="005B3E66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Zúčtovanie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nedobitnej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pohľadávky,netvorili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sa </w:t>
            </w:r>
            <w:r w:rsidR="0070431E">
              <w:rPr>
                <w:rFonts w:eastAsia="Times New Roman"/>
                <w:b/>
                <w:bCs/>
                <w:sz w:val="22"/>
                <w:lang w:eastAsia="sk-SK"/>
              </w:rPr>
              <w:t xml:space="preserve">opravne </w:t>
            </w:r>
            <w:proofErr w:type="spellStart"/>
            <w:r w:rsidR="0070431E">
              <w:rPr>
                <w:rFonts w:eastAsia="Times New Roman"/>
                <w:b/>
                <w:bCs/>
                <w:sz w:val="22"/>
                <w:lang w:eastAsia="sk-SK"/>
              </w:rPr>
              <w:t>položkyk</w:t>
            </w:r>
            <w:proofErr w:type="spellEnd"/>
            <w:r w:rsidR="0070431E">
              <w:rPr>
                <w:rFonts w:eastAsia="Times New Roman"/>
                <w:b/>
                <w:bCs/>
                <w:sz w:val="22"/>
                <w:lang w:eastAsia="sk-SK"/>
              </w:rPr>
              <w:t xml:space="preserve"> pohľadávkam tak sa zúčtovalo oproti zisku-ponížil sa zisk minulých období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1DF6C4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34ACA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753B601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7A046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108AF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5305D51" w14:textId="203635C3" w:rsidR="005D536A" w:rsidRPr="0070431E" w:rsidRDefault="005D536A" w:rsidP="0011611B">
      <w:pPr>
        <w:pStyle w:val="Default"/>
        <w:keepNext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0431E">
        <w:rPr>
          <w:b/>
          <w:bCs/>
          <w:color w:val="auto"/>
          <w:sz w:val="23"/>
          <w:szCs w:val="23"/>
        </w:rPr>
        <w:t>neboli</w:t>
      </w:r>
    </w:p>
    <w:p w14:paraId="4B78ACD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93C15F0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8C7C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8633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6C06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A58C4C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228C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6E3A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D36F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06D555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81E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40C1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44F4B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B5808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6EE4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4BBD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A34C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DAB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106E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66F6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01B0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DA3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145D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5577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E12F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7BFA17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DA3622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FF829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4EF0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356AF8E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35E8A1F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DB14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B12BC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58D96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998D0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4A773" w14:textId="1875B0BB" w:rsidR="008420B2" w:rsidRPr="00E23D62" w:rsidRDefault="0070431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268</w:t>
            </w:r>
          </w:p>
        </w:tc>
      </w:tr>
      <w:tr w:rsidR="008420B2" w:rsidRPr="00E23D62" w14:paraId="5CD6F5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9B4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AB187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3B5309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98393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3D8800D" w14:textId="14064D57" w:rsidR="008420B2" w:rsidRPr="00E23D62" w:rsidRDefault="007043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268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90A3E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6D23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BB0CB" w14:textId="4011FCB7" w:rsidR="008420B2" w:rsidRPr="00E23D62" w:rsidRDefault="0070431E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119188</w:t>
            </w:r>
          </w:p>
        </w:tc>
      </w:tr>
      <w:tr w:rsidR="008420B2" w:rsidRPr="00E23D62" w14:paraId="7EF1601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125D8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9A6A6B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518F69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CFF33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573588D" w14:textId="1906623D" w:rsidR="008420B2" w:rsidRPr="00E23D62" w:rsidRDefault="0070431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119188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9B8986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BBA54C" w14:textId="3D48A768" w:rsidR="005D536A" w:rsidRPr="0070431E" w:rsidRDefault="005D536A" w:rsidP="0070431E">
      <w:pPr>
        <w:pStyle w:val="Default"/>
        <w:keepNext/>
        <w:tabs>
          <w:tab w:val="left" w:pos="8172"/>
        </w:tabs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70431E">
        <w:rPr>
          <w:color w:val="auto"/>
          <w:sz w:val="23"/>
          <w:szCs w:val="23"/>
        </w:rPr>
        <w:tab/>
      </w:r>
      <w:r w:rsidR="0070431E">
        <w:rPr>
          <w:b/>
          <w:bCs/>
          <w:color w:val="auto"/>
          <w:sz w:val="23"/>
          <w:szCs w:val="23"/>
        </w:rPr>
        <w:t>neboli</w:t>
      </w:r>
    </w:p>
    <w:p w14:paraId="3EC1347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0DF0C1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505B9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9B03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68A436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DECD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6F51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A90D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0F90325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49A68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591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18D4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30F05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E7060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DDE6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EBED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5D4782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623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0D347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A3D9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A28D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1147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3DD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0C72F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805CD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50DBF7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77688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EF238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0762FF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1A25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1281B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806A9B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2A9845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C477DB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DAE831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E8BAC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7D51B2C3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F2B92E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243E0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10DF2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593C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AEA6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2B7C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3B4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726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315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3B9B7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B1E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3DF1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6744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AB4E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F6A2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2D4C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B6FC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F1FE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B406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5C56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72AB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A10C7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EE97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4113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997C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7ED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6256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03BB2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805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B16C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09829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88744B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639AF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E70210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D2C12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ECC5D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11BB4E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F837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6395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08ADE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AFAD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9A75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A0F36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A62E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36F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6192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0533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8C8D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119AB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6A543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DE9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D394FB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5075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B7E8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B69956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C96317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F57F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BA27A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AB3BD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C86372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FE6B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5E69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F6DD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391C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3706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059A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F905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5590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8B54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1E5F4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FF31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D1713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47D8F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5ACB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442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8D165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DBA1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C1E5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29CAF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00A3A2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5F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423DD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EE8A8B2" w14:textId="4BCA80CD" w:rsidR="005D536A" w:rsidRPr="0070431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70431E">
        <w:rPr>
          <w:b/>
          <w:bCs/>
          <w:color w:val="auto"/>
          <w:sz w:val="23"/>
          <w:szCs w:val="23"/>
        </w:rPr>
        <w:t>neúčtovalo sa</w:t>
      </w:r>
    </w:p>
    <w:p w14:paraId="0E9C61A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059EA0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472E8A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75422AA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1C29EF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25A11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45D265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090EE1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494100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F388A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72C10E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AA0B9D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09E9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60FF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262F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FFED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4304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19F10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4135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65157E6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0628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C38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5F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A51B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C4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F81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3C7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C041E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E1F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C6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9F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F8F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34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38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A937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E2613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AC93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206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39F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F156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2C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67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895F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44E89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9A8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FD8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B5E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6552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5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1E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0419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8064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E9CE9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C9B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E7D4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CA6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DEF7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B4D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64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2A50DA3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08E6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7CD6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95077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FC06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93441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A7A7B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3D98891" w14:textId="035A37E5" w:rsidR="005D536A" w:rsidRPr="0070431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70431E">
        <w:rPr>
          <w:b/>
          <w:bCs/>
          <w:color w:val="auto"/>
          <w:sz w:val="23"/>
          <w:szCs w:val="23"/>
        </w:rPr>
        <w:t>neboli</w:t>
      </w:r>
    </w:p>
    <w:p w14:paraId="2B591D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4C44D1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76E15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06B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423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A336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5600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AEF4A3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EBCFA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89391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D73A41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DB18A9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4DEE1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8B3313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AAC4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6A9C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F2C56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88B7F9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A13F5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3324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1EF9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58181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09FA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F06BD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0AC1DD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602908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A9C4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DE34AF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C0E7D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8AD65C" w14:textId="56061181" w:rsidR="005D536A" w:rsidRPr="0070431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70431E">
        <w:rPr>
          <w:b/>
          <w:bCs/>
          <w:color w:val="auto"/>
          <w:sz w:val="23"/>
          <w:szCs w:val="23"/>
        </w:rPr>
        <w:t>neboli</w:t>
      </w:r>
    </w:p>
    <w:p w14:paraId="5B4E443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49ACB3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171E3E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940EB3D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3A8D403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E5CC5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CE52E0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5DCBBD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01FBEB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DA142C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22B1E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110E21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FBE2BC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AB645A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8BF14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9B4564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5FF7E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A0A1D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9A6D8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69DDC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6E7C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A8215C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26DE76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5472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C6F3C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5A537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8AEF0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01AB8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71F144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C68B60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3FF9D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611E4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FD43E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15B0DE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81BC7E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CD13DA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2368A0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D3066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C5F21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E5C310" w14:textId="0369A983" w:rsidR="005D536A" w:rsidRPr="0070431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70431E">
        <w:rPr>
          <w:b/>
          <w:bCs/>
          <w:color w:val="auto"/>
          <w:sz w:val="23"/>
          <w:szCs w:val="23"/>
        </w:rPr>
        <w:t>nemá</w:t>
      </w:r>
    </w:p>
    <w:p w14:paraId="7178FAB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936A69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A157DA" w14:textId="301B5903" w:rsidR="005D536A" w:rsidRPr="0070431E" w:rsidRDefault="005D536A" w:rsidP="005D536A">
      <w:pPr>
        <w:pStyle w:val="Default"/>
        <w:spacing w:after="27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70431E" w:rsidRPr="0070431E">
        <w:rPr>
          <w:b/>
          <w:bCs/>
          <w:color w:val="auto"/>
          <w:sz w:val="23"/>
          <w:szCs w:val="23"/>
        </w:rPr>
        <w:t>nemá</w:t>
      </w:r>
    </w:p>
    <w:p w14:paraId="58B4291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12999B4C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E765B6" w14:textId="15FA8B80" w:rsidR="005D536A" w:rsidRPr="0070431E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  <w:r w:rsidR="0070431E">
        <w:rPr>
          <w:b/>
          <w:bCs/>
          <w:color w:val="auto"/>
          <w:sz w:val="23"/>
          <w:szCs w:val="23"/>
        </w:rPr>
        <w:t>nemá</w:t>
      </w:r>
    </w:p>
    <w:p w14:paraId="2D35CC50" w14:textId="77777777" w:rsidR="00182137" w:rsidRDefault="00182137" w:rsidP="005D536A">
      <w:pPr>
        <w:jc w:val="both"/>
      </w:pPr>
    </w:p>
    <w:sectPr w:rsidR="00182137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F2EA" w14:textId="77777777" w:rsidR="00E6246B" w:rsidRDefault="00E6246B" w:rsidP="00536B52">
      <w:pPr>
        <w:spacing w:after="0" w:line="240" w:lineRule="auto"/>
      </w:pPr>
      <w:r>
        <w:separator/>
      </w:r>
    </w:p>
  </w:endnote>
  <w:endnote w:type="continuationSeparator" w:id="0">
    <w:p w14:paraId="21D82DE8" w14:textId="77777777" w:rsidR="00E6246B" w:rsidRDefault="00E6246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021D" w14:textId="77777777" w:rsidR="00E6246B" w:rsidRDefault="00E6246B" w:rsidP="00536B52">
      <w:pPr>
        <w:spacing w:after="0" w:line="240" w:lineRule="auto"/>
      </w:pPr>
      <w:r>
        <w:separator/>
      </w:r>
    </w:p>
  </w:footnote>
  <w:footnote w:type="continuationSeparator" w:id="0">
    <w:p w14:paraId="48713609" w14:textId="77777777" w:rsidR="00E6246B" w:rsidRDefault="00E6246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B3E66" w14:paraId="31A40BF3" w14:textId="77777777" w:rsidTr="00185D24">
      <w:tc>
        <w:tcPr>
          <w:tcW w:w="3890" w:type="dxa"/>
        </w:tcPr>
        <w:p w14:paraId="3663502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1B068B7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520F68C" w14:textId="7936607E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C9F3A0B" w14:textId="3620C2E0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43828206" w14:textId="21E0E404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0C30BB5" w14:textId="4B9842B9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5A4C4F7" w14:textId="2B4481CF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D252A00" w14:textId="7E34AA6D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5C90105" w14:textId="457B1BB2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14:paraId="0B38C714" w14:textId="1EE25E7F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C3A0ED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A579635" w14:textId="6D4FF803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D2A5C21" w14:textId="2FEA8F0A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2D1D0E9E" w14:textId="547E4787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EC698D1" w14:textId="0B8AD82B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3E16677" w14:textId="6893A018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6924A338" w14:textId="02719496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D9679D4" w14:textId="5A5DE621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50CC95BA" w14:textId="5F525D33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5398E6FF" w14:textId="75CE5CDE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BE2AA17" w14:textId="08CDADB5" w:rsidR="00536B52" w:rsidRDefault="005B3E6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7D6B29B6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2137"/>
    <w:rsid w:val="00014F35"/>
    <w:rsid w:val="00104CBE"/>
    <w:rsid w:val="00104CF6"/>
    <w:rsid w:val="0010796B"/>
    <w:rsid w:val="0011611B"/>
    <w:rsid w:val="00123F1F"/>
    <w:rsid w:val="00172443"/>
    <w:rsid w:val="00182137"/>
    <w:rsid w:val="00202362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93E2A"/>
    <w:rsid w:val="005B3E66"/>
    <w:rsid w:val="005D536A"/>
    <w:rsid w:val="005E1C8A"/>
    <w:rsid w:val="006171F8"/>
    <w:rsid w:val="006A0AB4"/>
    <w:rsid w:val="006A7C8A"/>
    <w:rsid w:val="0070431E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6246B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063FE"/>
  <w15:docId w15:val="{4EAEAD21-28D4-469F-8733-175DF1B2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cp:lastPrinted>2026-06-11T15:51:00Z</cp:lastPrinted>
  <dcterms:created xsi:type="dcterms:W3CDTF">2026-06-11T15:32:00Z</dcterms:created>
  <dcterms:modified xsi:type="dcterms:W3CDTF">2026-06-11T15:52:00Z</dcterms:modified>
</cp:coreProperties>
</file>