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  <w:r w:rsidR="00127599">
        <w:rPr>
          <w:b/>
          <w:bCs/>
          <w:color w:val="auto"/>
          <w:sz w:val="23"/>
          <w:szCs w:val="23"/>
        </w:rPr>
        <w:t>: ROK 2025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proofErr w:type="spellStart"/>
            <w:r w:rsidR="00411FFF">
              <w:rPr>
                <w:sz w:val="22"/>
              </w:rPr>
              <w:t>Abraham´s</w:t>
            </w:r>
            <w:proofErr w:type="spellEnd"/>
            <w:r w:rsidR="00411FFF">
              <w:rPr>
                <w:sz w:val="22"/>
              </w:rPr>
              <w:t xml:space="preserve"> </w:t>
            </w:r>
            <w:proofErr w:type="spellStart"/>
            <w:r w:rsidR="00411FFF">
              <w:rPr>
                <w:sz w:val="22"/>
              </w:rPr>
              <w:t>Hand</w:t>
            </w:r>
            <w:proofErr w:type="spellEnd"/>
            <w:r w:rsidR="00411FFF">
              <w:rPr>
                <w:sz w:val="22"/>
              </w:rPr>
              <w:t xml:space="preserve">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411FFF">
              <w:rPr>
                <w:sz w:val="22"/>
              </w:rPr>
              <w:t>Vysokoškolákov, 8556/33B, 01008,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411FFF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411FFF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B033C8" w:rsidP="005D536A">
      <w:pPr>
        <w:jc w:val="both"/>
      </w:pPr>
    </w:p>
    <w:sectPr w:rsidR="00F450E6" w:rsidSect="00E97F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3C8" w:rsidRDefault="00B033C8" w:rsidP="00536B52">
      <w:pPr>
        <w:spacing w:after="0" w:line="240" w:lineRule="auto"/>
      </w:pPr>
      <w:r>
        <w:separator/>
      </w:r>
    </w:p>
  </w:endnote>
  <w:endnote w:type="continuationSeparator" w:id="0">
    <w:p w:rsidR="00B033C8" w:rsidRDefault="00B033C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599" w:rsidRDefault="0012759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599" w:rsidRDefault="0012759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599" w:rsidRDefault="0012759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3C8" w:rsidRDefault="00B033C8" w:rsidP="00536B52">
      <w:pPr>
        <w:spacing w:after="0" w:line="240" w:lineRule="auto"/>
      </w:pPr>
      <w:r>
        <w:separator/>
      </w:r>
    </w:p>
  </w:footnote>
  <w:footnote w:type="continuationSeparator" w:id="0">
    <w:p w:rsidR="00B033C8" w:rsidRDefault="00B033C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599" w:rsidRDefault="0012759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27599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1275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1275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1275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1275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1275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1275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1275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1275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1275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275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1275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275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1275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1275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1275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1275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:rsidR="00536B52" w:rsidRDefault="001275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12759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  <w:bookmarkStart w:id="0" w:name="_GoBack"/>
          <w:bookmarkEnd w:id="0"/>
        </w:p>
      </w:tc>
    </w:tr>
  </w:tbl>
  <w:p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599" w:rsidRDefault="0012759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FFF"/>
    <w:rsid w:val="00014F35"/>
    <w:rsid w:val="000778E8"/>
    <w:rsid w:val="00104CBE"/>
    <w:rsid w:val="00104CF6"/>
    <w:rsid w:val="0010796B"/>
    <w:rsid w:val="0011611B"/>
    <w:rsid w:val="00123F1F"/>
    <w:rsid w:val="00127599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11FFF"/>
    <w:rsid w:val="00426E80"/>
    <w:rsid w:val="004B403F"/>
    <w:rsid w:val="0052082A"/>
    <w:rsid w:val="00536B52"/>
    <w:rsid w:val="005950DC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033C8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DF6870-D35E-4833-A381-545EA19A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Poznamky_muj.dotx</Template>
  <TotalTime>0</TotalTime>
  <Pages>6</Pages>
  <Words>1421</Words>
  <Characters>8100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2</cp:revision>
  <dcterms:created xsi:type="dcterms:W3CDTF">2026-06-23T07:23:00Z</dcterms:created>
  <dcterms:modified xsi:type="dcterms:W3CDTF">2026-06-23T07:23:00Z</dcterms:modified>
</cp:coreProperties>
</file>