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6B8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6F4E39A3" w14:textId="03305EB5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  <w:r w:rsidR="00F61DB1">
        <w:rPr>
          <w:b/>
          <w:bCs/>
          <w:color w:val="auto"/>
          <w:sz w:val="23"/>
          <w:szCs w:val="23"/>
        </w:rPr>
        <w:t>:ROK 2025</w:t>
      </w:r>
    </w:p>
    <w:p w14:paraId="27061E5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30C7FB9A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1C6E5756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0C1BAA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8DFEA3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27E25755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377B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  <w:r w:rsidR="0073251C">
              <w:rPr>
                <w:sz w:val="22"/>
              </w:rPr>
              <w:t>Komfort - nábytok,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72598C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73251C">
              <w:rPr>
                <w:sz w:val="22"/>
              </w:rPr>
              <w:t>Laborecká, 1368/20, 01001, Žilina</w:t>
            </w:r>
          </w:p>
        </w:tc>
      </w:tr>
    </w:tbl>
    <w:p w14:paraId="313D1AF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03F58D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693FAF9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4B3FB68D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64B2DBD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D26A8C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F263441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7AFB0F3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2A24468D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4CB354D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6CA3F6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7EF2BF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5D76322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7422A11A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6F5F2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DA1681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35FE38F2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5A7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1AFA3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DAFB2E5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666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FF3F94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4A987110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F6A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FA0B8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F34666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364FC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A02EE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8495B60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1436989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023489C2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34959AEA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6A64C8C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3776FC2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754AA237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AB4C5DA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41719EF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67598A1A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B3E0141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4C2FC66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</w:p>
        </w:tc>
      </w:tr>
    </w:tbl>
    <w:p w14:paraId="7113F85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62BD75C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7AF1BAA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692E83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6CE38BE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707A00E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3820A9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EDE21BE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14:paraId="2AC167C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8B699DA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70391D4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6156C5C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24376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6D6C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E11E5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66BC158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EF388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C58012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73065B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3C7EC3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93686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1A5C9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05EE6C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3E0482B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BD828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451D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2811B6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A70761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16EFC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0F9B4E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9EF02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0E5D54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76E38D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A87D28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7A506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C4F28B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32B87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DB7A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EEE055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C7F7EA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D95C4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B5F64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3B687A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FE82A8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2B2DE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8CD13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E42B35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7778C1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B4C09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94DD74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A4942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704738E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760011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16A84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3543367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592FD91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8D38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B6410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E9C65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F6BE4A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2C612AB3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A771C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C51B9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C0351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5C186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7B7B14DD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AFDE9C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FBC86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433CE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78459F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7DDFC41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DC69D5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D4DA7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CE93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F0EDC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C7362E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1A7089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000A72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74193C0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66CFB4C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721204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E10D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0D7832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6ABDC53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56296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8033A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64B886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4ED07A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43C65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1CDF0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AA41CAD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CA31FE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4BF77A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61BA51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D359BB4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1F5535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0BE71D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AE29A9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C81285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3B8A2FC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F58C27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B29046E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7F9BC87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5D86656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65D17A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21E5C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E79B0F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66067DF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ED9F7A" w14:textId="6645948F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BCA7C" w14:textId="16611216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963D59B" w14:textId="24FF8B31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A9F824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1C3538" w14:textId="7A8BAF4A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64CF" w14:textId="5BD09794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B522D45" w14:textId="6C53DF9B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9FA6D7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4552825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F1EB2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8D8387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7465868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20BA5005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269C992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60AD002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694AE61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EBC9D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AADF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4453A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2CAD331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AF7A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55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49BB8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3440168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B8EDB6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836ED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3FC39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19AD4E98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8ACD6B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9B673EE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78A1ED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48CD976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12360743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DC15BB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7060D950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DE7AB0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7B9842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8E2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1B1F0B3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7DB6E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DF1BB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79DE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4F55C83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6BE2F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FEDD7D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27E5E5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0293322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EAD69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3675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B4F66D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A5D4DFC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9B4E7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1EA83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F271BA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B48D7AB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856E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EDEA7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F47A9C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4867138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4B250B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7CFD22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4ABEE3AF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18319A8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5BD1B4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01DA60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236A97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089F0DC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CBD59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CD2205" w14:textId="2FA25C19" w:rsidR="008420B2" w:rsidRPr="00E23D62" w:rsidRDefault="0073251C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622494A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E17891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DB3F9F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6AE3498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676EA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B0C1DE3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4547AF7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89C05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A50899" w14:textId="4D47D943" w:rsidR="008420B2" w:rsidRPr="00E23D62" w:rsidRDefault="0073251C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5AF058E9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2473C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7A6E90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C8BA9F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18FD13D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55AEEE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503922F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50C1D25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5CC6E8E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68199468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E11B2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7DB034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69614ED9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5F3CE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B09C6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A6CC22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7CC53CFC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1ABE4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EB9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AB855E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59610C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192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13662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942D10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B32829E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ECADA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CDA9A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CF2D71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536757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C9CB8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E11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C18F9D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9AF11AC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54447F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88C4E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4F8039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C45CE7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D0DD8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7463E6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6CD4C94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3A39F2FF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5C2BEA97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BD38769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1CFE97D8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6E1404FE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53D75D49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10881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24107D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4A19C85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2295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D23E3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9A994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BF627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1DD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14233B2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28B0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15EBA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FDFF3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34DED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567DC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C68F6F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A1A33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FFFAA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3ED7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AF10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E36C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C88614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D841A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5C1D6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E0E1E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47C49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ECF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3841E4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0858B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3FB38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4D810F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00FF7C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04BA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0769CFA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E89E5E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4B45A88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5F4C8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08098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06226C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42074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70DFE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49E2B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8BDC8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98E51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A65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74A3EB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1E19A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CA832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16D34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B314C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181B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80AB3A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655E3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F736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1E8A66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5450BB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E87C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F009D92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D9B04E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7F17053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2F711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1220B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67D465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79C394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A9D0B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B7EA4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A430D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F269A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C9C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EC1D720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4F53A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482FB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5B4C5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8D26D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7A9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73E737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66ADC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26A7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0E5868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066F36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5D5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41E09D68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61037E5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E11B39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6824146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4B2F9E1E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7CD1B18C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13954119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5FEF0BA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709F3958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58CD3325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767D4D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55CF6E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A79AC2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5C4EF06C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330056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4B4C8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C2CA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EA0CE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FF021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00215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0B0F1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79AEF40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A3DD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4574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DCC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943DF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63D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7799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A114F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C599FB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D5246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997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DCE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610A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B5A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189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42162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5E0B8E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5090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B70A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744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B013B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2708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068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69189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B15B8C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23A5F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3D87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1DB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42857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7341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6A7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B1F5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C06E3F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5B5D555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A008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77E56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A85CE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003A5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CB1F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865F6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F6328C9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A205C25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67BC8F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5D9772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2BE1C8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259CB80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9E0C08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6E46920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245DA72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37E1960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6013974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3E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2D6FD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28821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61C2CBA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9F6059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40233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A9358C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BAB03C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0B7FF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38E65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E99FF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56007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BCA7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7210B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CF93AE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D0B6C9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5BDC4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1F230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68EBD9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DDECAF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A50F16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E4A110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7B0E4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71D99D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5A459E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D18AEC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F50DC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521EB288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7EB3F56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8DB579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71BD66DE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0A205960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115BC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658F7A2E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2FA4845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6B33F4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23C241C9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4F2C6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46812CA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A583E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70D5131B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62821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250CB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C666FA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52DF87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4AE5A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59E2D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860D09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4C28D7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FA179A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C574C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21EDAF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41AB0A5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BB063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EA956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572119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89D9DC9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F7600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2C3F0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37A5F0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5B3977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1BB11F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0AD2AC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E4F5D1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5C7767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017F638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24DA99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587011B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E65AAF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D5BE89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49F6F186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219C8782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D075A4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6E1FE7CE" w14:textId="77777777" w:rsidR="009157DD" w:rsidRDefault="009157DD" w:rsidP="005D536A">
      <w:pPr>
        <w:jc w:val="both"/>
      </w:pPr>
    </w:p>
    <w:sectPr w:rsidR="009157DD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EE792" w14:textId="77777777" w:rsidR="00BD4A8C" w:rsidRDefault="00BD4A8C" w:rsidP="00536B52">
      <w:pPr>
        <w:spacing w:after="0" w:line="240" w:lineRule="auto"/>
      </w:pPr>
      <w:r>
        <w:separator/>
      </w:r>
    </w:p>
  </w:endnote>
  <w:endnote w:type="continuationSeparator" w:id="0">
    <w:p w14:paraId="7DAF85D8" w14:textId="77777777" w:rsidR="00BD4A8C" w:rsidRDefault="00BD4A8C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10C3C" w14:textId="77777777" w:rsidR="00BD4A8C" w:rsidRDefault="00BD4A8C" w:rsidP="00536B52">
      <w:pPr>
        <w:spacing w:after="0" w:line="240" w:lineRule="auto"/>
      </w:pPr>
      <w:r>
        <w:separator/>
      </w:r>
    </w:p>
  </w:footnote>
  <w:footnote w:type="continuationSeparator" w:id="0">
    <w:p w14:paraId="03A07929" w14:textId="77777777" w:rsidR="00BD4A8C" w:rsidRDefault="00BD4A8C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536B52" w14:paraId="49C7209F" w14:textId="77777777" w:rsidTr="00185D24">
      <w:tc>
        <w:tcPr>
          <w:tcW w:w="3890" w:type="dxa"/>
        </w:tcPr>
        <w:p w14:paraId="07DB4B81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02EC51C2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3F09344D" w14:textId="54ACF6F4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5F2849FC" w14:textId="0A8ACDCE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14:paraId="27AB3B7D" w14:textId="0A05FF2D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14:paraId="6F15F64F" w14:textId="231B22B0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89734FA" w14:textId="630E7C66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1BD83377" w14:textId="3DC73351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14:paraId="503B0B23" w14:textId="1E08713C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7" w:type="dxa"/>
        </w:tcPr>
        <w:p w14:paraId="04270C52" w14:textId="44ECD739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691047A8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3099D5C5" w14:textId="4D098A09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8AAA2F6" w14:textId="02015D6E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653A7A47" w14:textId="0969F67E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0F71D781" w14:textId="4121F5B9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14:paraId="1D651DF2" w14:textId="4EDCA2A6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4B3A9B97" w14:textId="01588CCE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14:paraId="226FBF0F" w14:textId="3D1E6DCA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340155B4" w14:textId="5366A5A4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49" w:type="dxa"/>
        </w:tcPr>
        <w:p w14:paraId="32419729" w14:textId="23ED5FEB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1950BF49" w14:textId="64857DF4" w:rsidR="00536B52" w:rsidRDefault="00E7566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14:paraId="773B4A13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1C"/>
    <w:rsid w:val="00014F35"/>
    <w:rsid w:val="000E5856"/>
    <w:rsid w:val="00104CBE"/>
    <w:rsid w:val="00104CF6"/>
    <w:rsid w:val="0010796B"/>
    <w:rsid w:val="0011611B"/>
    <w:rsid w:val="00123F1F"/>
    <w:rsid w:val="00172443"/>
    <w:rsid w:val="002052C4"/>
    <w:rsid w:val="00222B0D"/>
    <w:rsid w:val="0031338E"/>
    <w:rsid w:val="00320ED4"/>
    <w:rsid w:val="003652EB"/>
    <w:rsid w:val="003B69B1"/>
    <w:rsid w:val="003E317F"/>
    <w:rsid w:val="0040300D"/>
    <w:rsid w:val="00426E80"/>
    <w:rsid w:val="00441820"/>
    <w:rsid w:val="004B403F"/>
    <w:rsid w:val="0052082A"/>
    <w:rsid w:val="00536B52"/>
    <w:rsid w:val="005D536A"/>
    <w:rsid w:val="005E1C8A"/>
    <w:rsid w:val="006171F8"/>
    <w:rsid w:val="006A0AB4"/>
    <w:rsid w:val="006A7C8A"/>
    <w:rsid w:val="0073251C"/>
    <w:rsid w:val="007619D7"/>
    <w:rsid w:val="00786CB1"/>
    <w:rsid w:val="007A0F50"/>
    <w:rsid w:val="008420B2"/>
    <w:rsid w:val="008948EC"/>
    <w:rsid w:val="008C12FE"/>
    <w:rsid w:val="008D018D"/>
    <w:rsid w:val="009157DD"/>
    <w:rsid w:val="00962DA0"/>
    <w:rsid w:val="009D09A4"/>
    <w:rsid w:val="00A65CD7"/>
    <w:rsid w:val="00AD23CF"/>
    <w:rsid w:val="00B202C7"/>
    <w:rsid w:val="00BA61F6"/>
    <w:rsid w:val="00BB6695"/>
    <w:rsid w:val="00BD039E"/>
    <w:rsid w:val="00BD4A8C"/>
    <w:rsid w:val="00BE22EC"/>
    <w:rsid w:val="00D10215"/>
    <w:rsid w:val="00D20B35"/>
    <w:rsid w:val="00D73AA9"/>
    <w:rsid w:val="00E23D62"/>
    <w:rsid w:val="00E75661"/>
    <w:rsid w:val="00E77D78"/>
    <w:rsid w:val="00E93DD4"/>
    <w:rsid w:val="00EA5B96"/>
    <w:rsid w:val="00EF5CB9"/>
    <w:rsid w:val="00F01409"/>
    <w:rsid w:val="00F61DB1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E4C64"/>
  <w15:docId w15:val="{7DC611FF-886A-4B24-B5A2-4B3F1A64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Poznamky_muj.dotx</Template>
  <TotalTime>2</TotalTime>
  <Pages>1</Pages>
  <Words>1420</Words>
  <Characters>8098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alzbeta</dc:creator>
  <cp:lastModifiedBy>Alžbeta Talafová</cp:lastModifiedBy>
  <cp:revision>4</cp:revision>
  <dcterms:created xsi:type="dcterms:W3CDTF">2026-06-23T12:44:00Z</dcterms:created>
  <dcterms:modified xsi:type="dcterms:W3CDTF">2026-06-23T12:45:00Z</dcterms:modified>
</cp:coreProperties>
</file>