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0D3E" w14:textId="77777777" w:rsidR="00A41755" w:rsidRPr="00F030C0" w:rsidRDefault="00A41755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F030C0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0499E815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Tatranský </w:t>
      </w:r>
      <w:proofErr w:type="spellStart"/>
      <w:r w:rsidRPr="00F030C0">
        <w:rPr>
          <w:rFonts w:ascii="Arial" w:hAnsi="Arial" w:cs="Arial"/>
          <w:lang w:val="sk-SK"/>
        </w:rPr>
        <w:t>Permon</w:t>
      </w:r>
      <w:proofErr w:type="spellEnd"/>
      <w:r w:rsidRPr="00F030C0">
        <w:rPr>
          <w:rFonts w:ascii="Arial" w:hAnsi="Arial" w:cs="Arial"/>
          <w:lang w:val="sk-SK"/>
        </w:rPr>
        <w:t xml:space="preserve">, </w:t>
      </w:r>
      <w:proofErr w:type="spellStart"/>
      <w:r w:rsidRPr="00F030C0">
        <w:rPr>
          <w:rFonts w:ascii="Arial" w:hAnsi="Arial" w:cs="Arial"/>
          <w:lang w:val="sk-SK"/>
        </w:rPr>
        <w:t>a.s</w:t>
      </w:r>
      <w:proofErr w:type="spellEnd"/>
      <w:r w:rsidRPr="00F030C0">
        <w:rPr>
          <w:rFonts w:ascii="Arial" w:hAnsi="Arial" w:cs="Arial"/>
          <w:lang w:val="sk-SK"/>
        </w:rPr>
        <w:t>. (ďalej len „spoločnosť”) je akciová spoločnosť, ktorá bola založená dňa 2.11.1992</w:t>
      </w:r>
      <w:r w:rsidRPr="00F030C0">
        <w:rPr>
          <w:rFonts w:ascii="Arial" w:hAnsi="Arial" w:cs="Arial"/>
          <w:i/>
          <w:lang w:val="sk-SK"/>
        </w:rPr>
        <w:t xml:space="preserve">. </w:t>
      </w:r>
      <w:r w:rsidRPr="00F030C0">
        <w:rPr>
          <w:rFonts w:ascii="Arial" w:hAnsi="Arial" w:cs="Arial"/>
          <w:lang w:val="sk-SK"/>
        </w:rPr>
        <w:t>Dňa 31.12.1992</w:t>
      </w:r>
      <w:r w:rsidRPr="00F030C0">
        <w:rPr>
          <w:rFonts w:ascii="Arial" w:hAnsi="Arial" w:cs="Arial"/>
          <w:i/>
          <w:lang w:val="sk-SK"/>
        </w:rPr>
        <w:t xml:space="preserve"> </w:t>
      </w:r>
      <w:r w:rsidRPr="00F030C0">
        <w:rPr>
          <w:rFonts w:ascii="Arial" w:hAnsi="Arial" w:cs="Arial"/>
          <w:lang w:val="sk-SK"/>
        </w:rPr>
        <w:t>bola zapísaná do Obchodného registra vedenom na Okresnom súde Žilina, oddiel Sa, vložka 10359/L. Spoločnosť sídli  v </w:t>
      </w:r>
      <w:proofErr w:type="spellStart"/>
      <w:r w:rsidRPr="00F030C0">
        <w:rPr>
          <w:rFonts w:ascii="Arial" w:hAnsi="Arial" w:cs="Arial"/>
          <w:lang w:val="sk-SK"/>
        </w:rPr>
        <w:t>Pribyline</w:t>
      </w:r>
      <w:proofErr w:type="spellEnd"/>
      <w:r w:rsidRPr="00F030C0">
        <w:rPr>
          <w:rFonts w:ascii="Arial" w:hAnsi="Arial" w:cs="Arial"/>
          <w:lang w:val="sk-SK"/>
        </w:rPr>
        <w:t xml:space="preserve"> č. 1486</w:t>
      </w:r>
      <w:r w:rsidRPr="00F030C0">
        <w:rPr>
          <w:rFonts w:ascii="Arial" w:hAnsi="Arial" w:cs="Arial"/>
          <w:i/>
          <w:lang w:val="sk-SK"/>
        </w:rPr>
        <w:t>,</w:t>
      </w:r>
      <w:r w:rsidRPr="00F030C0">
        <w:rPr>
          <w:rFonts w:ascii="Arial" w:hAnsi="Arial" w:cs="Arial"/>
          <w:lang w:val="sk-SK"/>
        </w:rPr>
        <w:t xml:space="preserve"> Slovenská republika, identifikačné číslo IČO 31664571. </w:t>
      </w:r>
    </w:p>
    <w:p w14:paraId="1F6917F7" w14:textId="12AB8E29" w:rsidR="00172FB8" w:rsidRPr="00F030C0" w:rsidRDefault="00172FB8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 roku 20</w:t>
      </w:r>
      <w:r w:rsidR="00EB454A">
        <w:rPr>
          <w:rFonts w:ascii="Arial" w:hAnsi="Arial" w:cs="Arial"/>
          <w:lang w:val="sk-SK"/>
        </w:rPr>
        <w:t>2</w:t>
      </w:r>
      <w:r w:rsidR="00260480">
        <w:rPr>
          <w:rFonts w:ascii="Arial" w:hAnsi="Arial" w:cs="Arial"/>
          <w:lang w:val="sk-SK"/>
        </w:rPr>
        <w:t>5</w:t>
      </w:r>
      <w:r w:rsidRPr="00F030C0">
        <w:rPr>
          <w:rFonts w:ascii="Arial" w:hAnsi="Arial" w:cs="Arial"/>
          <w:lang w:val="sk-SK"/>
        </w:rPr>
        <w:t xml:space="preserve"> neboli uskutočnené zmeny v Obchodnom registri.</w:t>
      </w:r>
    </w:p>
    <w:p w14:paraId="1DC92A43" w14:textId="77777777" w:rsidR="00A41755" w:rsidRPr="00F030C0" w:rsidRDefault="00A41755" w:rsidP="006F3AD3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Hlavným predmetom činnosti je prenájom nehnuteľností spojený s poskytovaním iných než základných služieb spojených s prenájmom.</w:t>
      </w:r>
    </w:p>
    <w:p w14:paraId="49670369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709"/>
        <w:gridCol w:w="2709"/>
      </w:tblGrid>
      <w:tr w:rsidR="00A41755" w:rsidRPr="00F030C0" w14:paraId="3720A10A" w14:textId="77777777" w:rsidTr="00A17279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C065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38FB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8C6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755" w:rsidRPr="00F030C0" w14:paraId="37D91E2D" w14:textId="77777777" w:rsidTr="00A17279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D10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E689" w14:textId="03685247" w:rsidR="00A41755" w:rsidRPr="00F030C0" w:rsidRDefault="00453BB1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E13A" w14:textId="294A0EFB" w:rsidR="00A41755" w:rsidRPr="00F030C0" w:rsidRDefault="00453BB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A41755" w:rsidRPr="00F030C0" w14:paraId="02522A65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6F5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A2B7" w14:textId="49E83A7D" w:rsidR="00A41755" w:rsidRPr="00F030C0" w:rsidRDefault="00453BB1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2A36" w14:textId="7ABCD481" w:rsidR="00A41755" w:rsidRPr="00F030C0" w:rsidRDefault="00453BB1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</w:tr>
      <w:tr w:rsidR="00A41755" w:rsidRPr="00F030C0" w14:paraId="1AB110DE" w14:textId="77777777" w:rsidTr="00A17279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0D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F47F8" w14:textId="77777777" w:rsidR="00A41755" w:rsidRPr="00F030C0" w:rsidRDefault="00BD6DEA" w:rsidP="001D4716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8D35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0 </w:t>
            </w:r>
          </w:p>
        </w:tc>
      </w:tr>
    </w:tbl>
    <w:p w14:paraId="15E0E127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br/>
        <w:t>Informácie o štruktúre akcionárov ku dňu, ku ktorému sa zostavuje účtovná závierka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6"/>
        <w:gridCol w:w="1560"/>
        <w:gridCol w:w="1590"/>
        <w:gridCol w:w="1843"/>
        <w:gridCol w:w="1843"/>
      </w:tblGrid>
      <w:tr w:rsidR="00A41755" w:rsidRPr="00F030C0" w14:paraId="025F972B" w14:textId="77777777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6F2A5A19" w14:textId="77777777" w:rsidR="00A41755" w:rsidRPr="00F030C0" w:rsidRDefault="00A41755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Akcionár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F757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1FDAC80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386DF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3ADE6F4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A41755" w:rsidRPr="00F030C0" w14:paraId="6E347FD8" w14:textId="77777777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836EBB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FDB3E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AA3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053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1719A2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A41755" w:rsidRPr="00F030C0" w14:paraId="544841D2" w14:textId="77777777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76F4" w14:textId="77777777" w:rsidR="00A41755" w:rsidRPr="00F030C0" w:rsidRDefault="00A41755" w:rsidP="00F8502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PEM-INVEST,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. </w:t>
            </w:r>
            <w:r w:rsidR="00F85020">
              <w:rPr>
                <w:rFonts w:ascii="Arial" w:hAnsi="Arial" w:cs="Arial"/>
                <w:sz w:val="16"/>
                <w:szCs w:val="16"/>
                <w:lang w:val="sk-SK"/>
              </w:rPr>
              <w:t>Praha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67A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17 330 000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32A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36D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D417C3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</w:tr>
      <w:tr w:rsidR="00A41755" w:rsidRPr="00F030C0" w14:paraId="56F7D5CC" w14:textId="77777777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11F352" w14:textId="77777777" w:rsidR="00A41755" w:rsidRPr="00F030C0" w:rsidRDefault="00A41755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2B08F6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17 330 000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1A7AD4D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542FA5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AC01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</w:tr>
    </w:tbl>
    <w:p w14:paraId="7CD1C9B9" w14:textId="77777777" w:rsidR="00A41755" w:rsidRPr="00F030C0" w:rsidRDefault="00A41755" w:rsidP="00AB2DD4">
      <w:pPr>
        <w:keepNext w:val="0"/>
        <w:spacing w:after="0"/>
        <w:rPr>
          <w:rFonts w:ascii="Arial" w:hAnsi="Arial" w:cs="Arial"/>
          <w:lang w:val="sk-SK"/>
        </w:rPr>
      </w:pPr>
    </w:p>
    <w:p w14:paraId="1734BD83" w14:textId="21C0C51B" w:rsidR="0019045E" w:rsidRPr="0019045E" w:rsidRDefault="0019045E" w:rsidP="0019045E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Spoločnosť je súčasťou skupiny PEM-INVEST. Materskou spoločnosťou spoločnosti je PEM-INVEST, </w:t>
      </w:r>
      <w:proofErr w:type="spellStart"/>
      <w:r w:rsidRPr="00F030C0">
        <w:rPr>
          <w:rFonts w:ascii="Arial" w:hAnsi="Arial" w:cs="Arial"/>
          <w:lang w:val="sk-SK"/>
        </w:rPr>
        <w:t>a.s</w:t>
      </w:r>
      <w:proofErr w:type="spellEnd"/>
      <w:r w:rsidRPr="00F030C0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,</w:t>
      </w:r>
      <w:r w:rsidRPr="00F030C0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Jánsky </w:t>
      </w:r>
      <w:proofErr w:type="spellStart"/>
      <w:r>
        <w:rPr>
          <w:rFonts w:ascii="Arial" w:hAnsi="Arial" w:cs="Arial"/>
          <w:lang w:val="sk-SK"/>
        </w:rPr>
        <w:t>vršek</w:t>
      </w:r>
      <w:proofErr w:type="spellEnd"/>
      <w:r>
        <w:rPr>
          <w:rFonts w:ascii="Arial" w:hAnsi="Arial" w:cs="Arial"/>
          <w:lang w:val="sk-SK"/>
        </w:rPr>
        <w:t xml:space="preserve"> 323</w:t>
      </w:r>
      <w:r w:rsidRPr="0012049E">
        <w:rPr>
          <w:rFonts w:ascii="Arial" w:hAnsi="Arial" w:cs="Arial"/>
          <w:lang w:val="sk-SK"/>
        </w:rPr>
        <w:t>/13</w:t>
      </w:r>
      <w:r w:rsidRPr="00F030C0">
        <w:rPr>
          <w:rFonts w:ascii="Arial" w:hAnsi="Arial" w:cs="Arial"/>
          <w:lang w:val="sk-SK"/>
        </w:rPr>
        <w:t>,</w:t>
      </w:r>
      <w:r>
        <w:rPr>
          <w:rFonts w:ascii="Arial" w:hAnsi="Arial" w:cs="Arial"/>
          <w:lang w:val="sk-SK"/>
        </w:rPr>
        <w:t xml:space="preserve"> Malá strana, 118 00 </w:t>
      </w:r>
      <w:r w:rsidRPr="0019045E">
        <w:rPr>
          <w:rFonts w:ascii="Arial" w:hAnsi="Arial" w:cs="Arial"/>
          <w:lang w:val="sk-SK"/>
        </w:rPr>
        <w:t xml:space="preserve">Praha 1. </w:t>
      </w:r>
      <w:r w:rsidR="0005727D" w:rsidRPr="0005727D">
        <w:rPr>
          <w:rFonts w:ascii="Arial" w:hAnsi="Arial" w:cs="Arial"/>
          <w:lang w:val="sk-SK"/>
        </w:rPr>
        <w:t xml:space="preserve">Spoločnosť má dcérsku účtovnú jednotku </w:t>
      </w:r>
      <w:proofErr w:type="spellStart"/>
      <w:r w:rsidR="000A33A3">
        <w:rPr>
          <w:rFonts w:ascii="Arial" w:hAnsi="Arial" w:cs="Arial"/>
          <w:lang w:val="sk-SK"/>
        </w:rPr>
        <w:t>Podkrivánske</w:t>
      </w:r>
      <w:proofErr w:type="spellEnd"/>
      <w:r w:rsidR="000A33A3">
        <w:rPr>
          <w:rFonts w:ascii="Arial" w:hAnsi="Arial" w:cs="Arial"/>
          <w:lang w:val="sk-SK"/>
        </w:rPr>
        <w:t xml:space="preserve"> polia a pasienky </w:t>
      </w:r>
      <w:proofErr w:type="spellStart"/>
      <w:r w:rsidR="000A33A3">
        <w:rPr>
          <w:rFonts w:ascii="Arial" w:hAnsi="Arial" w:cs="Arial"/>
          <w:lang w:val="sk-SK"/>
        </w:rPr>
        <w:t>s.r.o</w:t>
      </w:r>
      <w:proofErr w:type="spellEnd"/>
      <w:r w:rsidR="000A33A3">
        <w:rPr>
          <w:rFonts w:ascii="Arial" w:hAnsi="Arial" w:cs="Arial"/>
          <w:lang w:val="sk-SK"/>
        </w:rPr>
        <w:t>,, č 1486, 032 42 Pribylina</w:t>
      </w:r>
      <w:r w:rsidR="0005727D" w:rsidRPr="0005727D">
        <w:rPr>
          <w:rFonts w:ascii="Arial" w:hAnsi="Arial" w:cs="Arial"/>
          <w:lang w:val="sk-SK"/>
        </w:rPr>
        <w:t>.</w:t>
      </w:r>
    </w:p>
    <w:p w14:paraId="5D571571" w14:textId="5A798479" w:rsidR="00ED0CDC" w:rsidRPr="00F030C0" w:rsidRDefault="0005727D" w:rsidP="00E0211F">
      <w:pPr>
        <w:keepNext w:val="0"/>
        <w:rPr>
          <w:rFonts w:ascii="Arial" w:hAnsi="Arial" w:cs="Arial"/>
          <w:lang w:val="sk-SK"/>
        </w:rPr>
      </w:pPr>
      <w:r w:rsidRPr="0005727D">
        <w:rPr>
          <w:rFonts w:ascii="Arial" w:hAnsi="Arial" w:cs="Arial"/>
          <w:lang w:val="sk-SK"/>
        </w:rPr>
        <w:t>Účtovná závierka Spoločnosti k 31.12.202</w:t>
      </w:r>
      <w:r w:rsidR="00260480">
        <w:rPr>
          <w:rFonts w:ascii="Arial" w:hAnsi="Arial" w:cs="Arial"/>
          <w:lang w:val="sk-SK"/>
        </w:rPr>
        <w:t>5</w:t>
      </w:r>
      <w:r w:rsidRPr="0005727D">
        <w:rPr>
          <w:rFonts w:ascii="Arial" w:hAnsi="Arial" w:cs="Arial"/>
          <w:lang w:val="sk-SK"/>
        </w:rPr>
        <w:t xml:space="preserve"> nie je zahrňovaná do konsolidovanej účtovnej závierky a Spoločnosť nemá povinnosť zostaviť konsolidovanú účtovnú závierku, pretože nespĺňa podmienky pre jej zostavenie definované v zákone č. 431/2002 Z. z. o účtovníctve v znení neskorších predpisov.</w:t>
      </w:r>
    </w:p>
    <w:p w14:paraId="70DE7B7F" w14:textId="77777777" w:rsidR="00A41755" w:rsidRPr="00F030C0" w:rsidRDefault="00A41755" w:rsidP="006E6486">
      <w:pPr>
        <w:keepNext w:val="0"/>
        <w:autoSpaceDE w:val="0"/>
        <w:autoSpaceDN w:val="0"/>
        <w:adjustRightInd w:val="0"/>
        <w:spacing w:after="0"/>
        <w:rPr>
          <w:rFonts w:ascii="Arial" w:hAnsi="Arial" w:cs="Arial"/>
          <w:i/>
          <w:lang w:val="sk-SK"/>
        </w:rPr>
      </w:pPr>
      <w:r w:rsidRPr="00F030C0">
        <w:rPr>
          <w:rFonts w:ascii="Arial" w:hAnsi="Arial" w:cs="Arial"/>
          <w:lang w:val="sk-SK"/>
        </w:rPr>
        <w:t>Spoločnosť nie je v žiadnom podniku neobmedzene ručiacim spoločníkom.</w:t>
      </w:r>
    </w:p>
    <w:p w14:paraId="2234A31C" w14:textId="77777777" w:rsidR="009E214B" w:rsidRDefault="009E214B">
      <w:pPr>
        <w:keepNext w:val="0"/>
        <w:spacing w:after="0"/>
        <w:rPr>
          <w:rFonts w:ascii="Arial" w:hAnsi="Arial" w:cs="Arial"/>
          <w:lang w:val="sk-SK"/>
        </w:rPr>
      </w:pPr>
    </w:p>
    <w:p w14:paraId="58623945" w14:textId="63C70B96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Členovia štatutárnych orgánov k 31. decembru 20</w:t>
      </w:r>
      <w:r w:rsidR="00EB454A">
        <w:rPr>
          <w:rFonts w:ascii="Arial" w:hAnsi="Arial" w:cs="Arial"/>
          <w:lang w:val="sk-SK"/>
        </w:rPr>
        <w:t>2</w:t>
      </w:r>
      <w:r w:rsidR="00453BB1">
        <w:rPr>
          <w:rFonts w:ascii="Arial" w:hAnsi="Arial" w:cs="Arial"/>
          <w:lang w:val="sk-SK"/>
        </w:rPr>
        <w:t>5</w:t>
      </w:r>
      <w:r w:rsidRPr="00F030C0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A0" w:firstRow="1" w:lastRow="0" w:firstColumn="1" w:lastColumn="0" w:noHBand="0" w:noVBand="0"/>
      </w:tblPr>
      <w:tblGrid>
        <w:gridCol w:w="1276"/>
        <w:gridCol w:w="14"/>
        <w:gridCol w:w="3494"/>
      </w:tblGrid>
      <w:tr w:rsidR="00A41755" w:rsidRPr="00F030C0" w14:paraId="54EF9B71" w14:textId="77777777">
        <w:trPr>
          <w:trHeight w:val="177"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14:paraId="4B3BEC93" w14:textId="77777777" w:rsidR="009E214B" w:rsidRDefault="00A41755">
            <w:pPr>
              <w:pStyle w:val="TableHeader"/>
              <w:keepNext w:val="0"/>
              <w:spacing w:line="360" w:lineRule="auto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iCs/>
                <w:lang w:val="sk-SK"/>
              </w:rPr>
              <w:t>Predstavenstvo</w:t>
            </w:r>
            <w:r w:rsidRPr="00F030C0">
              <w:rPr>
                <w:rFonts w:ascii="Arial" w:hAnsi="Arial" w:cs="Arial"/>
                <w:b/>
                <w:lang w:val="sk-SK"/>
              </w:rPr>
              <w:t xml:space="preserve"> </w:t>
            </w:r>
          </w:p>
        </w:tc>
      </w:tr>
      <w:tr w:rsidR="00A41755" w:rsidRPr="00F030C0" w14:paraId="64A638F1" w14:textId="77777777">
        <w:trPr>
          <w:trHeight w:val="227"/>
        </w:trPr>
        <w:tc>
          <w:tcPr>
            <w:tcW w:w="1290" w:type="dxa"/>
            <w:gridSpan w:val="2"/>
            <w:tcBorders>
              <w:top w:val="single" w:sz="12" w:space="0" w:color="999999"/>
              <w:right w:val="nil"/>
            </w:tcBorders>
            <w:vAlign w:val="bottom"/>
          </w:tcPr>
          <w:p w14:paraId="072B284E" w14:textId="77777777" w:rsidR="009E214B" w:rsidRDefault="00A41755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494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1DB5DB2E" w14:textId="2577C6E1" w:rsidR="009E214B" w:rsidRDefault="000A33A3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Jana Jahodová</w:t>
            </w:r>
          </w:p>
        </w:tc>
      </w:tr>
      <w:tr w:rsidR="00A41755" w:rsidRPr="00F030C0" w14:paraId="363FBF98" w14:textId="77777777" w:rsidTr="00573EB0">
        <w:trPr>
          <w:cantSplit/>
        </w:trPr>
        <w:tc>
          <w:tcPr>
            <w:tcW w:w="4784" w:type="dxa"/>
            <w:gridSpan w:val="3"/>
            <w:tcBorders>
              <w:top w:val="nil"/>
              <w:bottom w:val="single" w:sz="8" w:space="0" w:color="808080"/>
            </w:tcBorders>
            <w:vAlign w:val="center"/>
          </w:tcPr>
          <w:p w14:paraId="57E36F75" w14:textId="77777777" w:rsidR="009E214B" w:rsidRDefault="009E214B">
            <w:pPr>
              <w:pStyle w:val="TableHeader"/>
              <w:keepNext w:val="0"/>
              <w:spacing w:line="360" w:lineRule="auto"/>
              <w:rPr>
                <w:rFonts w:ascii="Arial" w:hAnsi="Arial" w:cs="Arial"/>
                <w:b/>
                <w:lang w:val="sk-SK"/>
              </w:rPr>
            </w:pPr>
          </w:p>
          <w:p w14:paraId="4B37C9A6" w14:textId="77777777" w:rsidR="009E214B" w:rsidRDefault="00A41755">
            <w:pPr>
              <w:pStyle w:val="TableHeader"/>
              <w:keepNext w:val="0"/>
              <w:spacing w:line="360" w:lineRule="auto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t>Dozorná rada</w:t>
            </w:r>
          </w:p>
        </w:tc>
      </w:tr>
      <w:tr w:rsidR="00A41755" w:rsidRPr="00F030C0" w14:paraId="0E09C08B" w14:textId="77777777" w:rsidTr="00573EB0">
        <w:trPr>
          <w:cantSplit/>
          <w:trHeight w:val="227"/>
        </w:trPr>
        <w:tc>
          <w:tcPr>
            <w:tcW w:w="1276" w:type="dxa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46A5FF56" w14:textId="77777777" w:rsidR="009E214B" w:rsidRDefault="00A41755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Predseda:</w:t>
            </w:r>
          </w:p>
        </w:tc>
        <w:tc>
          <w:tcPr>
            <w:tcW w:w="3508" w:type="dxa"/>
            <w:gridSpan w:val="2"/>
            <w:tcBorders>
              <w:top w:val="single" w:sz="12" w:space="0" w:color="999999"/>
              <w:left w:val="nil"/>
              <w:bottom w:val="nil"/>
              <w:right w:val="nil"/>
            </w:tcBorders>
            <w:vAlign w:val="bottom"/>
          </w:tcPr>
          <w:p w14:paraId="69416D44" w14:textId="77777777" w:rsidR="009E214B" w:rsidRDefault="00A41755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Ing. Martina Tichá</w:t>
            </w:r>
          </w:p>
        </w:tc>
      </w:tr>
      <w:tr w:rsidR="00A41755" w:rsidRPr="00F030C0" w14:paraId="701043C8" w14:textId="77777777" w:rsidTr="00573EB0">
        <w:trPr>
          <w:cantSplit/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2C4B1F" w14:textId="77777777" w:rsidR="009E214B" w:rsidRDefault="00A41755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AA7B2" w14:textId="7F157828" w:rsidR="009E214B" w:rsidRDefault="00A41755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 xml:space="preserve">Ing. Eva </w:t>
            </w:r>
            <w:r w:rsidR="000A33A3">
              <w:rPr>
                <w:rFonts w:ascii="Arial" w:hAnsi="Arial" w:cs="Arial"/>
                <w:lang w:val="sk-SK"/>
              </w:rPr>
              <w:t>Barčíková</w:t>
            </w:r>
          </w:p>
        </w:tc>
      </w:tr>
      <w:tr w:rsidR="00A41755" w:rsidRPr="00F030C0" w14:paraId="2B402C56" w14:textId="77777777" w:rsidTr="00573EB0">
        <w:trPr>
          <w:cantSplit/>
          <w:trHeight w:val="227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553FB" w14:textId="77777777" w:rsidR="009E214B" w:rsidRDefault="00A41755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Člen:</w:t>
            </w:r>
          </w:p>
        </w:tc>
        <w:tc>
          <w:tcPr>
            <w:tcW w:w="35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395A1" w14:textId="75AF8F3D" w:rsidR="009E214B" w:rsidRDefault="000A33A3">
            <w:pPr>
              <w:pStyle w:val="TableFirstLine"/>
              <w:keepNext w:val="0"/>
              <w:spacing w:after="0"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Ing. Nadežda </w:t>
            </w:r>
            <w:proofErr w:type="spellStart"/>
            <w:r>
              <w:rPr>
                <w:rFonts w:ascii="Arial" w:hAnsi="Arial" w:cs="Arial"/>
                <w:lang w:val="sk-SK"/>
              </w:rPr>
              <w:t>Buricová</w:t>
            </w:r>
            <w:proofErr w:type="spellEnd"/>
          </w:p>
        </w:tc>
      </w:tr>
    </w:tbl>
    <w:p w14:paraId="57F1B9D4" w14:textId="77777777" w:rsidR="00A41755" w:rsidRPr="00F030C0" w:rsidRDefault="00A41755" w:rsidP="00285103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6F72EB01" w14:textId="77777777" w:rsidR="00A41755" w:rsidRDefault="00A41755" w:rsidP="00285103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Spoločnosť nemá organizačnú zložku v zahraničí.</w:t>
      </w:r>
    </w:p>
    <w:p w14:paraId="26AE8245" w14:textId="77777777" w:rsidR="00151FBC" w:rsidRPr="009468ED" w:rsidRDefault="00151FBC" w:rsidP="00285103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0FC8631E" w14:textId="77777777" w:rsidR="00A41755" w:rsidRPr="00F030C0" w:rsidRDefault="00A41755" w:rsidP="00EC7EE1">
      <w:pPr>
        <w:pStyle w:val="Nadpis1"/>
        <w:keepNext w:val="0"/>
        <w:spacing w:before="24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F030C0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2"/>
      <w:bookmarkEnd w:id="3"/>
    </w:p>
    <w:p w14:paraId="158F2568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Účtovná závierka bola zostavená podľa Zákona č. 431/2002 Z.</w:t>
      </w:r>
      <w:r w:rsidR="00FB31AF">
        <w:rPr>
          <w:rFonts w:ascii="Arial" w:hAnsi="Arial" w:cs="Arial"/>
          <w:lang w:val="sk-SK"/>
        </w:rPr>
        <w:t xml:space="preserve"> </w:t>
      </w:r>
      <w:r w:rsidRPr="00F030C0">
        <w:rPr>
          <w:rFonts w:ascii="Arial" w:hAnsi="Arial" w:cs="Arial"/>
          <w:lang w:val="sk-SK"/>
        </w:rPr>
        <w:t xml:space="preserve">z. o účtovníctve v znení neskorších predpisov za predpokladu nepretržitého trvania jej činnosti a je zostavená ako riadna účtovná závierka. </w:t>
      </w:r>
    </w:p>
    <w:p w14:paraId="2F9AC067" w14:textId="4CAD5E35" w:rsidR="00A41755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Účtovná závierka spoločnosti za predchádzajúce účtovné obdobie k 31. decembru 20</w:t>
      </w:r>
      <w:r w:rsidR="00467735">
        <w:rPr>
          <w:rFonts w:ascii="Arial" w:hAnsi="Arial" w:cs="Arial"/>
          <w:lang w:val="sk-SK"/>
        </w:rPr>
        <w:t>2</w:t>
      </w:r>
      <w:r w:rsidR="00C1291E">
        <w:rPr>
          <w:rFonts w:ascii="Arial" w:hAnsi="Arial" w:cs="Arial"/>
          <w:lang w:val="sk-SK"/>
        </w:rPr>
        <w:t>4</w:t>
      </w:r>
      <w:r w:rsidRPr="00F030C0">
        <w:rPr>
          <w:rFonts w:ascii="Arial" w:hAnsi="Arial" w:cs="Arial"/>
          <w:i/>
          <w:lang w:val="sk-SK"/>
        </w:rPr>
        <w:t xml:space="preserve"> </w:t>
      </w:r>
      <w:r w:rsidRPr="00F030C0">
        <w:rPr>
          <w:rFonts w:ascii="Arial" w:hAnsi="Arial" w:cs="Arial"/>
          <w:lang w:val="sk-SK"/>
        </w:rPr>
        <w:t xml:space="preserve">bola schválená valným zhromaždením spoločnosti dňa </w:t>
      </w:r>
      <w:r w:rsidR="00260480">
        <w:rPr>
          <w:rFonts w:ascii="Arial" w:hAnsi="Arial" w:cs="Arial"/>
          <w:lang w:val="sk-SK"/>
        </w:rPr>
        <w:t>23</w:t>
      </w:r>
      <w:r w:rsidR="003622A3">
        <w:rPr>
          <w:rFonts w:ascii="Arial" w:hAnsi="Arial" w:cs="Arial"/>
          <w:lang w:val="sk-SK"/>
        </w:rPr>
        <w:t>.</w:t>
      </w:r>
      <w:r w:rsidR="00260480">
        <w:rPr>
          <w:rFonts w:ascii="Arial" w:hAnsi="Arial" w:cs="Arial"/>
          <w:lang w:val="sk-SK"/>
        </w:rPr>
        <w:t>septembra</w:t>
      </w:r>
      <w:r w:rsidR="003622A3">
        <w:rPr>
          <w:rFonts w:ascii="Arial" w:hAnsi="Arial" w:cs="Arial"/>
          <w:lang w:val="sk-SK"/>
        </w:rPr>
        <w:t xml:space="preserve"> 202</w:t>
      </w:r>
      <w:r w:rsidR="00C1291E">
        <w:rPr>
          <w:rFonts w:ascii="Arial" w:hAnsi="Arial" w:cs="Arial"/>
          <w:lang w:val="sk-SK"/>
        </w:rPr>
        <w:t>5</w:t>
      </w:r>
      <w:r w:rsidR="00480F09">
        <w:rPr>
          <w:rFonts w:ascii="Arial" w:hAnsi="Arial" w:cs="Arial"/>
          <w:lang w:val="sk-SK"/>
        </w:rPr>
        <w:t>.</w:t>
      </w:r>
    </w:p>
    <w:p w14:paraId="059F6FBB" w14:textId="77777777" w:rsidR="00A41755" w:rsidRPr="00F030C0" w:rsidRDefault="00A41755" w:rsidP="00E0211F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VŠEOBECNÉ účTOVNÉ zásady A METÓDY</w:t>
      </w:r>
    </w:p>
    <w:p w14:paraId="508E1F84" w14:textId="6178A05C" w:rsidR="00A41755" w:rsidRPr="00F030C0" w:rsidRDefault="0062621E" w:rsidP="00E0211F">
      <w:pPr>
        <w:keepNext w:val="0"/>
        <w:rPr>
          <w:rFonts w:ascii="Arial" w:hAnsi="Arial" w:cs="Arial"/>
          <w:i/>
          <w:lang w:val="sk-SK"/>
        </w:rPr>
      </w:pPr>
      <w:r w:rsidRPr="00F030C0">
        <w:rPr>
          <w:rFonts w:ascii="Arial" w:hAnsi="Arial" w:cs="Arial"/>
          <w:lang w:val="sk-SK"/>
        </w:rPr>
        <w:t>Ú</w:t>
      </w:r>
      <w:r w:rsidR="00A41755" w:rsidRPr="00F030C0">
        <w:rPr>
          <w:rFonts w:ascii="Arial" w:hAnsi="Arial" w:cs="Arial"/>
          <w:lang w:val="sk-SK"/>
        </w:rPr>
        <w:t>čtovné zásady a metódy, ktoré spoločnosť používala pri zostavení účtovnej závierky za rok 20</w:t>
      </w:r>
      <w:r w:rsidR="005725E9">
        <w:rPr>
          <w:rFonts w:ascii="Arial" w:hAnsi="Arial" w:cs="Arial"/>
          <w:lang w:val="sk-SK"/>
        </w:rPr>
        <w:t>2</w:t>
      </w:r>
      <w:r w:rsidR="00C1291E">
        <w:rPr>
          <w:rFonts w:ascii="Arial" w:hAnsi="Arial" w:cs="Arial"/>
          <w:lang w:val="sk-SK"/>
        </w:rPr>
        <w:t>5</w:t>
      </w:r>
      <w:r w:rsidR="00A41755" w:rsidRPr="00F030C0">
        <w:rPr>
          <w:rFonts w:ascii="Arial" w:hAnsi="Arial" w:cs="Arial"/>
          <w:lang w:val="sk-SK"/>
        </w:rPr>
        <w:t xml:space="preserve"> a 20</w:t>
      </w:r>
      <w:r w:rsidR="00467735">
        <w:rPr>
          <w:rFonts w:ascii="Arial" w:hAnsi="Arial" w:cs="Arial"/>
          <w:lang w:val="sk-SK"/>
        </w:rPr>
        <w:t>2</w:t>
      </w:r>
      <w:r w:rsidR="00C1291E">
        <w:rPr>
          <w:rFonts w:ascii="Arial" w:hAnsi="Arial" w:cs="Arial"/>
          <w:lang w:val="sk-SK"/>
        </w:rPr>
        <w:t>4</w:t>
      </w:r>
      <w:r w:rsidR="00A41755" w:rsidRPr="00F030C0">
        <w:rPr>
          <w:rFonts w:ascii="Arial" w:hAnsi="Arial" w:cs="Arial"/>
          <w:lang w:val="sk-SK"/>
        </w:rPr>
        <w:t xml:space="preserve"> sú nasledovné: </w:t>
      </w:r>
    </w:p>
    <w:p w14:paraId="775BE8D6" w14:textId="77777777" w:rsidR="00A41755" w:rsidRPr="00F030C0" w:rsidRDefault="00A41755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F030C0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14:paraId="1C004A70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5234655B" w14:textId="77777777" w:rsidR="00A41755" w:rsidRPr="00F030C0" w:rsidRDefault="00A41755" w:rsidP="00E0211F">
      <w:pPr>
        <w:keepNext w:val="0"/>
        <w:rPr>
          <w:rFonts w:ascii="Arial" w:hAnsi="Arial" w:cs="Arial"/>
          <w:b/>
          <w:i/>
          <w:lang w:val="sk-SK"/>
        </w:rPr>
      </w:pPr>
      <w:r w:rsidRPr="00F030C0">
        <w:rPr>
          <w:rFonts w:ascii="Arial" w:hAnsi="Arial" w:cs="Arial"/>
          <w:b/>
          <w:i/>
          <w:lang w:val="sk-SK"/>
        </w:rPr>
        <w:t>Odpisovanie</w:t>
      </w:r>
    </w:p>
    <w:p w14:paraId="3F213684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Dlhodobý nehmotný majetok sa odpisuje do nákladov počas predpokladanej doby životnosti príslušného majetku. Predpokladaná  doba používania, metóda odpisovania a odpisová  sadzba sú  stanovené pre jednotlivé skupiny dlhodobého nehmotného majetku  nasledovne: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755" w:rsidRPr="00F030C0" w14:paraId="4B0C692D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7835335A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2BFFF5E3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588D86A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3DE310E8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A41755" w:rsidRPr="00F030C0" w14:paraId="06716BE2" w14:textId="77777777">
        <w:trPr>
          <w:cantSplit/>
        </w:trPr>
        <w:tc>
          <w:tcPr>
            <w:tcW w:w="3261" w:type="dxa"/>
            <w:vAlign w:val="bottom"/>
          </w:tcPr>
          <w:p w14:paraId="362BB578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Softvér</w:t>
            </w:r>
          </w:p>
        </w:tc>
        <w:tc>
          <w:tcPr>
            <w:tcW w:w="1559" w:type="dxa"/>
            <w:vAlign w:val="bottom"/>
          </w:tcPr>
          <w:p w14:paraId="45DD996E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 xml:space="preserve"> 5 rokov</w:t>
            </w:r>
          </w:p>
        </w:tc>
        <w:tc>
          <w:tcPr>
            <w:tcW w:w="1559" w:type="dxa"/>
            <w:vAlign w:val="bottom"/>
          </w:tcPr>
          <w:p w14:paraId="6153ECD2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1/5</w:t>
            </w:r>
          </w:p>
        </w:tc>
        <w:tc>
          <w:tcPr>
            <w:tcW w:w="1559" w:type="dxa"/>
            <w:vAlign w:val="bottom"/>
          </w:tcPr>
          <w:p w14:paraId="6BB128A6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A41755" w:rsidRPr="00F030C0" w14:paraId="616EF025" w14:textId="7777777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48446F14" w14:textId="77777777" w:rsidR="00A41755" w:rsidRPr="00F030C0" w:rsidRDefault="00A41755" w:rsidP="00DE4249">
            <w:pPr>
              <w:pStyle w:val="Tablemiddle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 xml:space="preserve">Ostatný dlhodobý nehmotný majetok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04663207" w14:textId="77777777" w:rsidR="00A41755" w:rsidRPr="00F030C0" w:rsidRDefault="00A41755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2-4 roky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5F99EF43" w14:textId="77777777" w:rsidR="00A41755" w:rsidRPr="00F030C0" w:rsidRDefault="009468ED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en-US"/>
              </w:rPr>
              <w:t>1/2</w:t>
            </w:r>
            <w:r w:rsidR="00EE4738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-</w:t>
            </w:r>
            <w:r w:rsidR="00EE4738">
              <w:rPr>
                <w:rFonts w:ascii="Arial" w:hAnsi="Arial" w:cs="Arial"/>
                <w:lang w:val="en-US"/>
              </w:rPr>
              <w:t xml:space="preserve"> </w:t>
            </w:r>
            <w:r w:rsidR="00A41755" w:rsidRPr="00F030C0">
              <w:rPr>
                <w:rFonts w:ascii="Arial" w:hAnsi="Arial" w:cs="Arial"/>
                <w:lang w:val="sk-SK"/>
              </w:rPr>
              <w:t>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999999"/>
              <w:right w:val="nil"/>
            </w:tcBorders>
            <w:vAlign w:val="bottom"/>
          </w:tcPr>
          <w:p w14:paraId="2F7CCA70" w14:textId="77777777" w:rsidR="00A41755" w:rsidRPr="00F030C0" w:rsidRDefault="00A41755" w:rsidP="00DE4249">
            <w:pPr>
              <w:pStyle w:val="Tablemiddle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14:paraId="77FFA3E3" w14:textId="77777777" w:rsidR="00A41755" w:rsidRPr="00F030C0" w:rsidRDefault="00A41755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253F439D" w14:textId="77777777" w:rsidR="00A41755" w:rsidRPr="00F030C0" w:rsidRDefault="00A41755" w:rsidP="00AA7B08">
      <w:pPr>
        <w:keepNext w:val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F030C0">
        <w:rPr>
          <w:rFonts w:ascii="Arial" w:hAnsi="Arial" w:cs="Arial"/>
          <w:lang w:val="sk-SK"/>
        </w:rPr>
        <w:t>V prípade prechodného zníženia úžitkovej hodnoty dlhodobého nehmotného majetku sa tvorí opravná položka vo výške rozdielu jeho zistenej úžitkovej hodnoty a zostatkovej hodnoty.</w:t>
      </w:r>
    </w:p>
    <w:p w14:paraId="0711932A" w14:textId="77777777" w:rsidR="00A41755" w:rsidRPr="00F030C0" w:rsidRDefault="00A41755" w:rsidP="00DE4249">
      <w:pPr>
        <w:pStyle w:val="Nadpis2"/>
        <w:keepNext w:val="0"/>
        <w:spacing w:before="12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14:paraId="48475D6B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Nakupovaný dlhodobý hmotný majetok sa oceňuje v obstarávacích cenách, ktoré zahŕňajú cenu obstarania, náklady na dopravu, clo a ďalšie náklady súvisiace s obstaraním.</w:t>
      </w:r>
    </w:p>
    <w:p w14:paraId="74D79D52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0EBB4F9F" w14:textId="77777777" w:rsidR="00A41755" w:rsidRPr="00F030C0" w:rsidRDefault="00A41755" w:rsidP="009350C5">
      <w:pPr>
        <w:keepNext w:val="0"/>
        <w:rPr>
          <w:rFonts w:ascii="Arial" w:hAnsi="Arial" w:cs="Arial"/>
          <w:b/>
          <w:i/>
          <w:lang w:val="sk-SK"/>
        </w:rPr>
      </w:pPr>
      <w:r w:rsidRPr="00F030C0">
        <w:rPr>
          <w:rFonts w:ascii="Arial" w:hAnsi="Arial" w:cs="Arial"/>
          <w:lang w:val="sk-SK"/>
        </w:rPr>
        <w:t xml:space="preserve"> </w:t>
      </w:r>
      <w:r w:rsidRPr="00F030C0">
        <w:rPr>
          <w:rFonts w:ascii="Arial" w:hAnsi="Arial" w:cs="Arial"/>
          <w:b/>
          <w:i/>
          <w:lang w:val="sk-SK"/>
        </w:rPr>
        <w:t>Odpisovanie</w:t>
      </w:r>
    </w:p>
    <w:p w14:paraId="42EA51EA" w14:textId="77777777" w:rsidR="00EE4738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Dlhodobý hmotný majetok sa odpisuje do nákladov počas predpokladanej doby životnosti príslušného majetku a predpokladaného priebehu jeho opotrebenia. Odpisovať sa začína prvým dňom mesiaca, v ktorom je majetok uvedený do používania.</w:t>
      </w:r>
    </w:p>
    <w:p w14:paraId="32555EF7" w14:textId="77777777" w:rsidR="009E214B" w:rsidRDefault="00EE4738">
      <w:pPr>
        <w:rPr>
          <w:lang w:val="sk-SK"/>
        </w:rPr>
      </w:pPr>
      <w:r>
        <w:rPr>
          <w:lang w:val="sk-SK"/>
        </w:rPr>
        <w:br w:type="page"/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755" w:rsidRPr="00F030C0" w14:paraId="4F527903" w14:textId="77777777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14:paraId="10290539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lastRenderedPageBreak/>
              <w:t>Predpokladaná doba používania, metóda odpisovania a odpisová sadzba sú stanovené pre jednotlivé skupiny dlhodobého hmotného majetku  nasledovne: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10BA06DE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BA63E1A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14:paraId="43A941EA" w14:textId="77777777" w:rsidR="00A41755" w:rsidRPr="00F030C0" w:rsidRDefault="00A41755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F030C0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A41755" w:rsidRPr="00F030C0" w14:paraId="57ED557F" w14:textId="77777777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14:paraId="29F93B1D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595D84E6" w14:textId="77777777" w:rsidR="00A41755" w:rsidRPr="00F030C0" w:rsidRDefault="00172FB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 xml:space="preserve">20 - </w:t>
            </w:r>
            <w:r w:rsidR="009F2F06" w:rsidRPr="00F030C0">
              <w:rPr>
                <w:rFonts w:ascii="Arial" w:hAnsi="Arial" w:cs="Arial"/>
                <w:lang w:val="sk-SK"/>
              </w:rPr>
              <w:t>40</w:t>
            </w:r>
            <w:r w:rsidR="00A41755" w:rsidRPr="00F030C0">
              <w:rPr>
                <w:rFonts w:ascii="Arial" w:hAnsi="Arial" w:cs="Arial"/>
                <w:lang w:val="sk-SK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73C062B0" w14:textId="77777777" w:rsidR="00A41755" w:rsidRPr="00F030C0" w:rsidRDefault="00A41755" w:rsidP="00172FB8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1/</w:t>
            </w:r>
            <w:r w:rsidR="00172FB8" w:rsidRPr="00F030C0">
              <w:rPr>
                <w:rFonts w:ascii="Arial" w:hAnsi="Arial" w:cs="Arial"/>
                <w:lang w:val="sk-SK"/>
              </w:rPr>
              <w:t>20 - 1/</w:t>
            </w:r>
            <w:r w:rsidR="009F2F06" w:rsidRPr="00F030C0">
              <w:rPr>
                <w:rFonts w:ascii="Arial" w:hAnsi="Arial" w:cs="Arial"/>
                <w:lang w:val="sk-SK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14:paraId="3696F2CC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A41755" w:rsidRPr="00F030C0" w14:paraId="7AF76987" w14:textId="77777777">
        <w:trPr>
          <w:cantSplit/>
        </w:trPr>
        <w:tc>
          <w:tcPr>
            <w:tcW w:w="3261" w:type="dxa"/>
            <w:vAlign w:val="bottom"/>
          </w:tcPr>
          <w:p w14:paraId="46F5DDBA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14:paraId="6147F452" w14:textId="32040746" w:rsidR="00A41755" w:rsidRPr="00F030C0" w:rsidRDefault="00A41755" w:rsidP="00172FB8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6</w:t>
            </w:r>
            <w:r w:rsidR="00172FB8" w:rsidRPr="00F030C0">
              <w:rPr>
                <w:rFonts w:ascii="Arial" w:hAnsi="Arial" w:cs="Arial"/>
                <w:lang w:val="sk-SK"/>
              </w:rPr>
              <w:t xml:space="preserve"> -</w:t>
            </w:r>
            <w:r w:rsidRPr="00F030C0">
              <w:rPr>
                <w:rFonts w:ascii="Arial" w:hAnsi="Arial" w:cs="Arial"/>
                <w:lang w:val="sk-SK"/>
              </w:rPr>
              <w:t xml:space="preserve"> 1</w:t>
            </w:r>
            <w:r w:rsidR="00260480">
              <w:rPr>
                <w:rFonts w:ascii="Arial" w:hAnsi="Arial" w:cs="Arial"/>
                <w:lang w:val="sk-SK"/>
              </w:rPr>
              <w:t>2</w:t>
            </w:r>
            <w:r w:rsidRPr="00F030C0">
              <w:rPr>
                <w:rFonts w:ascii="Arial" w:hAnsi="Arial" w:cs="Arial"/>
                <w:lang w:val="sk-SK"/>
              </w:rPr>
              <w:t xml:space="preserve"> rokov</w:t>
            </w:r>
          </w:p>
        </w:tc>
        <w:tc>
          <w:tcPr>
            <w:tcW w:w="1559" w:type="dxa"/>
            <w:vAlign w:val="bottom"/>
          </w:tcPr>
          <w:p w14:paraId="2074E022" w14:textId="5F97E81D" w:rsidR="00A41755" w:rsidRPr="00F030C0" w:rsidRDefault="00A41755" w:rsidP="00172FB8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1/6</w:t>
            </w:r>
            <w:r w:rsidR="00172FB8" w:rsidRPr="00F030C0">
              <w:rPr>
                <w:rFonts w:ascii="Arial" w:hAnsi="Arial" w:cs="Arial"/>
                <w:lang w:val="sk-SK"/>
              </w:rPr>
              <w:t xml:space="preserve"> -</w:t>
            </w:r>
            <w:r w:rsidRPr="00F030C0">
              <w:rPr>
                <w:rFonts w:ascii="Arial" w:hAnsi="Arial" w:cs="Arial"/>
                <w:lang w:val="sk-SK"/>
              </w:rPr>
              <w:t xml:space="preserve"> 1/1</w:t>
            </w:r>
            <w:r w:rsidR="00260480">
              <w:rPr>
                <w:rFonts w:ascii="Arial" w:hAnsi="Arial" w:cs="Arial"/>
                <w:lang w:val="sk-SK"/>
              </w:rPr>
              <w:t>2</w:t>
            </w:r>
          </w:p>
        </w:tc>
        <w:tc>
          <w:tcPr>
            <w:tcW w:w="1559" w:type="dxa"/>
            <w:vAlign w:val="bottom"/>
          </w:tcPr>
          <w:p w14:paraId="3EC732DF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A41755" w:rsidRPr="00F030C0" w14:paraId="0CAC1AC2" w14:textId="77777777">
        <w:trPr>
          <w:cantSplit/>
        </w:trPr>
        <w:tc>
          <w:tcPr>
            <w:tcW w:w="3261" w:type="dxa"/>
            <w:vAlign w:val="bottom"/>
          </w:tcPr>
          <w:p w14:paraId="00985C0E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14:paraId="701029E0" w14:textId="77777777" w:rsidR="00A41755" w:rsidRPr="00F030C0" w:rsidRDefault="00A41755" w:rsidP="006D43EA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4 - 8 rokov</w:t>
            </w:r>
          </w:p>
        </w:tc>
        <w:tc>
          <w:tcPr>
            <w:tcW w:w="1559" w:type="dxa"/>
            <w:vAlign w:val="bottom"/>
          </w:tcPr>
          <w:p w14:paraId="37235756" w14:textId="77777777" w:rsidR="00A41755" w:rsidRPr="00F030C0" w:rsidRDefault="00EE4738" w:rsidP="00172FB8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1/4</w:t>
            </w:r>
            <w:r w:rsidR="00172FB8" w:rsidRPr="00F030C0">
              <w:rPr>
                <w:rFonts w:ascii="Arial" w:hAnsi="Arial" w:cs="Arial"/>
                <w:lang w:val="sk-SK"/>
              </w:rPr>
              <w:t xml:space="preserve"> -</w:t>
            </w:r>
            <w:r w:rsidR="00A41755" w:rsidRPr="00F030C0">
              <w:rPr>
                <w:rFonts w:ascii="Arial" w:hAnsi="Arial" w:cs="Arial"/>
                <w:lang w:val="sk-SK"/>
              </w:rPr>
              <w:t xml:space="preserve"> 1/8</w:t>
            </w:r>
          </w:p>
        </w:tc>
        <w:tc>
          <w:tcPr>
            <w:tcW w:w="1559" w:type="dxa"/>
            <w:vAlign w:val="bottom"/>
          </w:tcPr>
          <w:p w14:paraId="61DA3EE7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rovnomerne</w:t>
            </w:r>
          </w:p>
        </w:tc>
      </w:tr>
      <w:tr w:rsidR="00A41755" w:rsidRPr="00F030C0" w14:paraId="15637E67" w14:textId="77777777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418B3B19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156717E2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2 - 5 rokov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2F0BFEDC" w14:textId="77777777" w:rsidR="00A41755" w:rsidRPr="00F030C0" w:rsidRDefault="00EE4738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1/2</w:t>
            </w:r>
            <w:r w:rsidR="00A41755" w:rsidRPr="00F030C0">
              <w:rPr>
                <w:rFonts w:ascii="Arial" w:hAnsi="Arial" w:cs="Arial"/>
                <w:lang w:val="sk-SK"/>
              </w:rPr>
              <w:t xml:space="preserve"> - 1/5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14:paraId="7A3D1BE1" w14:textId="77777777" w:rsidR="00A41755" w:rsidRPr="00F030C0" w:rsidRDefault="00A41755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F030C0">
              <w:rPr>
                <w:rFonts w:ascii="Arial" w:hAnsi="Arial" w:cs="Arial"/>
                <w:lang w:val="sk-SK"/>
              </w:rPr>
              <w:t>rovnomerne</w:t>
            </w:r>
          </w:p>
        </w:tc>
      </w:tr>
    </w:tbl>
    <w:p w14:paraId="24F4EC0B" w14:textId="77777777" w:rsidR="00930274" w:rsidRPr="00F030C0" w:rsidRDefault="00930274" w:rsidP="00DE4249">
      <w:pPr>
        <w:keepNext w:val="0"/>
        <w:spacing w:after="0"/>
        <w:rPr>
          <w:rFonts w:ascii="Arial" w:hAnsi="Arial" w:cs="Arial"/>
          <w:lang w:val="sk-SK"/>
        </w:rPr>
      </w:pPr>
    </w:p>
    <w:p w14:paraId="6310256E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 prípade prechodného zníženia úžitkovej hodnoty dlhodobého hmotného majetku sa tvorí opravná položka vo výške rozdielu jeho zistenej úžitkovej hodnoty a zostatkovej hodnoty.</w:t>
      </w:r>
    </w:p>
    <w:p w14:paraId="7D78D914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Finančný majetok</w:t>
      </w:r>
    </w:p>
    <w:p w14:paraId="202CD897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Krátkodobý finančný majetok tvoria ceniny, peniaze v hotovosti a na bankových účtoch.</w:t>
      </w:r>
    </w:p>
    <w:p w14:paraId="737DEA4D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Dlhodobý finančný majetok tvoria hlavne podielové cenné papiere a podiely v ovládanej osobe.</w:t>
      </w:r>
    </w:p>
    <w:p w14:paraId="409276D2" w14:textId="77777777" w:rsidR="00A41755" w:rsidRPr="00F030C0" w:rsidRDefault="00A41755" w:rsidP="00D805F7">
      <w:pPr>
        <w:pStyle w:val="heading2b"/>
        <w:keepNext w:val="0"/>
        <w:numPr>
          <w:ilvl w:val="0"/>
          <w:numId w:val="0"/>
        </w:numPr>
        <w:spacing w:after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Ku dňu zostavenia účtovnej závierky sa cenné papiere, ktoré predstavujú podiely v dcérskej a pridruženej spoločnosti oceňujú metódou vlastného imania, zmena hodnoty sa účtuje na účty vlastného imania ako oceňovacie rozdiely z precenenia majetku a záväzkov.</w:t>
      </w:r>
    </w:p>
    <w:p w14:paraId="4DE53107" w14:textId="77777777" w:rsidR="00A41755" w:rsidRPr="00F030C0" w:rsidRDefault="00A41755" w:rsidP="0001635A">
      <w:pPr>
        <w:pStyle w:val="heading2b"/>
        <w:keepNext w:val="0"/>
        <w:numPr>
          <w:ilvl w:val="0"/>
          <w:numId w:val="0"/>
        </w:numPr>
        <w:spacing w:after="0"/>
        <w:ind w:left="340"/>
        <w:rPr>
          <w:rFonts w:ascii="Arial" w:hAnsi="Arial" w:cs="Arial"/>
          <w:lang w:val="sk-SK"/>
        </w:rPr>
      </w:pPr>
    </w:p>
    <w:p w14:paraId="6C96B21B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5"/>
      <w:bookmarkStart w:id="9" w:name="_Toc474124307"/>
      <w:r w:rsidRPr="00F030C0">
        <w:rPr>
          <w:rFonts w:ascii="Arial" w:hAnsi="Arial" w:cs="Arial"/>
          <w:lang w:val="sk-SK"/>
        </w:rPr>
        <w:t>Zásoby</w:t>
      </w:r>
      <w:bookmarkEnd w:id="8"/>
      <w:bookmarkEnd w:id="9"/>
    </w:p>
    <w:p w14:paraId="6C3BAA78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Nakupované zásoby sú ocenené obstarávacími cenami s použitím metódy </w:t>
      </w:r>
      <w:r w:rsidRPr="00F030C0">
        <w:rPr>
          <w:rFonts w:ascii="Arial" w:hAnsi="Arial" w:cs="Arial"/>
          <w:iCs/>
          <w:lang w:val="sk-SK"/>
        </w:rPr>
        <w:t>váženého aritmetického</w:t>
      </w:r>
      <w:r w:rsidRPr="00F030C0">
        <w:rPr>
          <w:rFonts w:ascii="Arial" w:hAnsi="Arial" w:cs="Arial"/>
          <w:i/>
          <w:iCs/>
          <w:lang w:val="sk-SK"/>
        </w:rPr>
        <w:t xml:space="preserve"> </w:t>
      </w:r>
      <w:r w:rsidRPr="00F030C0">
        <w:rPr>
          <w:rFonts w:ascii="Arial" w:hAnsi="Arial" w:cs="Arial"/>
          <w:iCs/>
          <w:lang w:val="sk-SK"/>
        </w:rPr>
        <w:t>priemeru</w:t>
      </w:r>
      <w:r w:rsidRPr="00F030C0">
        <w:rPr>
          <w:rFonts w:ascii="Arial" w:hAnsi="Arial" w:cs="Arial"/>
          <w:lang w:val="sk-SK"/>
        </w:rPr>
        <w:t>. Obstarávacia cena zásob zahŕňa cenu obstarania a náklady súvisiace s ich obstaraním (náklady na prepravu, clo, provízie, atď.). Prijaté zľavy, diskonty, rabaty znižujú obstarávaciu cenu zásob.</w:t>
      </w:r>
    </w:p>
    <w:p w14:paraId="4807B6C1" w14:textId="77777777" w:rsidR="00A41755" w:rsidRPr="00F030C0" w:rsidRDefault="00A41755" w:rsidP="0001635A">
      <w:pPr>
        <w:keepNext w:val="0"/>
        <w:spacing w:after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V prípade prechodného zníženia úžitkovej hodnoty zásob sa tvorí  opravná položka. </w:t>
      </w:r>
    </w:p>
    <w:p w14:paraId="6AFAD903" w14:textId="77777777" w:rsidR="00A41755" w:rsidRPr="00F030C0" w:rsidRDefault="00A41755" w:rsidP="00E2158E">
      <w:pPr>
        <w:pStyle w:val="StyleodstavecbezcislaItalicRed"/>
        <w:ind w:left="0"/>
        <w:jc w:val="left"/>
      </w:pPr>
    </w:p>
    <w:p w14:paraId="34642C32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6"/>
      <w:bookmarkStart w:id="11" w:name="_Toc474124308"/>
      <w:r w:rsidRPr="00F030C0">
        <w:rPr>
          <w:rFonts w:ascii="Arial" w:hAnsi="Arial" w:cs="Arial"/>
          <w:lang w:val="sk-SK"/>
        </w:rPr>
        <w:t>Pohľadávky</w:t>
      </w:r>
      <w:bookmarkEnd w:id="10"/>
      <w:bookmarkEnd w:id="11"/>
    </w:p>
    <w:p w14:paraId="0200476B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14:paraId="5FC091C3" w14:textId="77777777" w:rsidR="00A41755" w:rsidRPr="00F030C0" w:rsidRDefault="00A41755" w:rsidP="00E0211F">
      <w:pPr>
        <w:pStyle w:val="odstavecbezcisla"/>
        <w:spacing w:after="240"/>
        <w:ind w:left="0"/>
        <w:rPr>
          <w:rFonts w:ascii="Arial" w:hAnsi="Arial" w:cs="Arial"/>
        </w:rPr>
      </w:pPr>
      <w:r w:rsidRPr="00F030C0">
        <w:rPr>
          <w:rFonts w:ascii="Arial" w:hAnsi="Arial" w:cs="Arial"/>
        </w:rPr>
        <w:t>Ak je zostatková doba splatnosti pohľadávky dlhšia ako jeden rok, tvorí sa opravná položka, ktorá predstavuje rozdiel medzi menovitou a súčasnou hodnotou pohľadávky.</w:t>
      </w:r>
    </w:p>
    <w:p w14:paraId="79A4C107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Náklady budúcich období a príjmy budúcich období</w:t>
      </w:r>
    </w:p>
    <w:p w14:paraId="408E1C8F" w14:textId="77777777" w:rsidR="00A41755" w:rsidRPr="00F030C0" w:rsidRDefault="00A41755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26EA6CE6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Záväzky </w:t>
      </w:r>
    </w:p>
    <w:p w14:paraId="0A6069F5" w14:textId="77777777" w:rsidR="00A41755" w:rsidRPr="00F030C0" w:rsidRDefault="00A41755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F030C0">
        <w:rPr>
          <w:rFonts w:ascii="Arial" w:hAnsi="Arial" w:cs="Arial"/>
          <w:b w:val="0"/>
          <w:lang w:val="sk-SK"/>
        </w:rPr>
        <w:t>Dlhodobé i krátkodobé záväzky sa vykazujú v menovitých hodnotách.</w:t>
      </w:r>
    </w:p>
    <w:p w14:paraId="2FCD8A89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Dlhodobé, krátkodobé úvery sa vykazujú v menovitej hodnote. Za krátkodobý úver sa považuje aj časť dlhodobých úverov, ktorá je splatná do jedného roka od súvahového dňa.</w:t>
      </w:r>
    </w:p>
    <w:p w14:paraId="7B487BE3" w14:textId="77777777" w:rsidR="00A41755" w:rsidRPr="00F030C0" w:rsidRDefault="00A41755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br w:type="page"/>
      </w:r>
    </w:p>
    <w:p w14:paraId="26C5B6AB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lastRenderedPageBreak/>
        <w:t xml:space="preserve">Rezervy </w:t>
      </w:r>
    </w:p>
    <w:p w14:paraId="09FD73B3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5B4C48A2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Výdavky budúcich období a výnosy budúcich období</w:t>
      </w:r>
    </w:p>
    <w:p w14:paraId="188B47F2" w14:textId="77777777" w:rsidR="00A41755" w:rsidRPr="00F030C0" w:rsidRDefault="00A41755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3253C144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Vlastné imanie</w:t>
      </w:r>
    </w:p>
    <w:p w14:paraId="522A29F0" w14:textId="77777777" w:rsidR="00A41755" w:rsidRPr="00F030C0" w:rsidRDefault="00A41755" w:rsidP="00E0211F">
      <w:pPr>
        <w:keepNext w:val="0"/>
        <w:rPr>
          <w:rFonts w:ascii="Arial" w:hAnsi="Arial" w:cs="Arial"/>
          <w:i/>
          <w:lang w:val="sk-SK"/>
        </w:rPr>
      </w:pPr>
      <w:r w:rsidRPr="00F030C0">
        <w:rPr>
          <w:rFonts w:ascii="Arial" w:hAnsi="Arial" w:cs="Arial"/>
          <w:lang w:val="sk-SK"/>
        </w:rPr>
        <w:t>Vlastné imanie sa skladá zo základného imania</w:t>
      </w:r>
      <w:r w:rsidRPr="00F030C0">
        <w:rPr>
          <w:rFonts w:ascii="Arial" w:hAnsi="Arial" w:cs="Arial"/>
          <w:i/>
          <w:lang w:val="sk-SK"/>
        </w:rPr>
        <w:t xml:space="preserve">, </w:t>
      </w:r>
      <w:r w:rsidRPr="00F030C0">
        <w:rPr>
          <w:rFonts w:ascii="Arial" w:hAnsi="Arial" w:cs="Arial"/>
          <w:lang w:val="sk-SK"/>
        </w:rPr>
        <w:t>zákonného rezervného fondu a výsledku</w:t>
      </w:r>
      <w:r w:rsidRPr="00F030C0">
        <w:rPr>
          <w:rFonts w:ascii="Arial" w:hAnsi="Arial" w:cs="Arial"/>
          <w:i/>
          <w:lang w:val="sk-SK"/>
        </w:rPr>
        <w:t xml:space="preserve"> </w:t>
      </w:r>
      <w:r w:rsidRPr="00F030C0">
        <w:rPr>
          <w:rFonts w:ascii="Arial" w:hAnsi="Arial" w:cs="Arial"/>
          <w:lang w:val="sk-SK"/>
        </w:rPr>
        <w:t>hospodárenia v schvaľovacom konaní</w:t>
      </w:r>
      <w:r w:rsidRPr="00F030C0">
        <w:rPr>
          <w:rFonts w:ascii="Arial" w:hAnsi="Arial" w:cs="Arial"/>
          <w:i/>
          <w:lang w:val="sk-SK"/>
        </w:rPr>
        <w:t xml:space="preserve">. </w:t>
      </w:r>
    </w:p>
    <w:p w14:paraId="3697CD08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030C0">
        <w:rPr>
          <w:rFonts w:ascii="Arial" w:hAnsi="Arial" w:cs="Arial"/>
          <w:iCs/>
          <w:lang w:val="sk-SK"/>
        </w:rPr>
        <w:t>okresného</w:t>
      </w:r>
      <w:r w:rsidRPr="00F030C0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14:paraId="78A17482" w14:textId="77777777" w:rsidR="00A41755" w:rsidRPr="00F030C0" w:rsidRDefault="00A41755" w:rsidP="005D3721">
      <w:pPr>
        <w:keepNext w:val="0"/>
        <w:jc w:val="left"/>
        <w:rPr>
          <w:rFonts w:ascii="Arial" w:hAnsi="Arial" w:cs="Arial"/>
          <w:i/>
          <w:lang w:val="sk-SK"/>
        </w:rPr>
      </w:pPr>
      <w:r w:rsidRPr="00F030C0">
        <w:rPr>
          <w:rFonts w:ascii="Arial" w:hAnsi="Arial" w:cs="Arial"/>
          <w:lang w:val="sk-SK"/>
        </w:rPr>
        <w:t>Spoločnosť vytvára rezervný fond</w:t>
      </w:r>
      <w:r w:rsidRPr="00F030C0">
        <w:rPr>
          <w:rFonts w:ascii="Arial" w:hAnsi="Arial" w:cs="Arial"/>
          <w:i/>
          <w:lang w:val="sk-SK"/>
        </w:rPr>
        <w:t xml:space="preserve">  </w:t>
      </w:r>
      <w:r w:rsidRPr="00F030C0">
        <w:rPr>
          <w:rFonts w:ascii="Arial" w:hAnsi="Arial" w:cs="Arial"/>
          <w:lang w:val="sk-SK"/>
        </w:rPr>
        <w:t>v zákonnej výške podľa platných právnych predpisov.</w:t>
      </w:r>
      <w:r w:rsidRPr="00F030C0">
        <w:rPr>
          <w:rFonts w:ascii="Arial" w:hAnsi="Arial" w:cs="Arial"/>
          <w:i/>
          <w:lang w:val="sk-SK"/>
        </w:rPr>
        <w:t xml:space="preserve">  </w:t>
      </w:r>
    </w:p>
    <w:p w14:paraId="64FF9FCD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Transakcie v cudzích menách</w:t>
      </w:r>
    </w:p>
    <w:p w14:paraId="3DA26FFD" w14:textId="77777777" w:rsidR="00A41755" w:rsidRPr="00F030C0" w:rsidRDefault="00A41755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prípadu.</w:t>
      </w:r>
    </w:p>
    <w:p w14:paraId="1BAF01B2" w14:textId="77777777" w:rsidR="00A41755" w:rsidRPr="00F030C0" w:rsidRDefault="00A41755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Peňažné aktíva a pasíva vyjadrené v cudzej mene sa prepočítavajú kurzom platným ku dňu zostavenia účtovnej závierky. Vzniknuté kurzové rozdiely sa vykazujú vo výkaze ziskov a strát. Kúpa a predaj cudzej meny sa prepočítava na euro kurzom, za ktorý boli tieto hodnoty nakúpené alebo predané.  </w:t>
      </w:r>
    </w:p>
    <w:p w14:paraId="23E0D9C4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Výnosy</w:t>
      </w:r>
    </w:p>
    <w:p w14:paraId="040EEE5A" w14:textId="77777777" w:rsidR="00A41755" w:rsidRPr="00F030C0" w:rsidRDefault="00A41755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14:paraId="4BDAA45F" w14:textId="77777777" w:rsidR="00316930" w:rsidRDefault="00316930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199"/>
      <w:bookmarkStart w:id="13" w:name="_Toc474124311"/>
      <w:r>
        <w:rPr>
          <w:rFonts w:ascii="Arial" w:hAnsi="Arial" w:cs="Arial"/>
          <w:lang w:val="sk-SK"/>
        </w:rPr>
        <w:t>Finančný lízing</w:t>
      </w:r>
    </w:p>
    <w:p w14:paraId="1DE0BAC3" w14:textId="77777777" w:rsidR="009E214B" w:rsidRDefault="00316930">
      <w:pPr>
        <w:rPr>
          <w:rFonts w:ascii="Arial" w:hAnsi="Arial" w:cs="Arial"/>
          <w:lang w:val="sk-SK"/>
        </w:rPr>
      </w:pPr>
      <w:r w:rsidRPr="00FD4896">
        <w:rPr>
          <w:rFonts w:ascii="Arial" w:hAnsi="Arial" w:cs="Arial"/>
          <w:lang w:val="sk-SK"/>
        </w:rPr>
        <w:t>M</w:t>
      </w:r>
      <w:r w:rsidR="00482BDF" w:rsidRPr="00482BDF">
        <w:rPr>
          <w:rFonts w:ascii="Arial" w:hAnsi="Arial" w:cs="Arial"/>
          <w:lang w:val="sk-SK"/>
        </w:rPr>
        <w:t>ajetok obstaraný formou finančného lízingu je aktivovaný v deň prijatia predmetu lízingu v ocenení rovnajúcom sa istine. Lízingové splátky sú rozdelené medzi finančný náklad a zníženie nesplateného záväzku</w:t>
      </w:r>
      <w:r>
        <w:rPr>
          <w:rFonts w:ascii="Arial" w:hAnsi="Arial" w:cs="Arial"/>
          <w:lang w:val="sk-SK"/>
        </w:rPr>
        <w:t>,</w:t>
      </w:r>
      <w:r w:rsidR="00482BDF" w:rsidRPr="00482BDF">
        <w:rPr>
          <w:rFonts w:ascii="Arial" w:hAnsi="Arial" w:cs="Arial"/>
          <w:lang w:val="sk-SK"/>
        </w:rPr>
        <w:t xml:space="preserve"> </w:t>
      </w:r>
      <w:proofErr w:type="spellStart"/>
      <w:r w:rsidR="00482BDF" w:rsidRPr="00482BDF">
        <w:rPr>
          <w:rFonts w:ascii="Arial" w:hAnsi="Arial" w:cs="Arial"/>
          <w:lang w:val="sk-SK"/>
        </w:rPr>
        <w:t>t.j</w:t>
      </w:r>
      <w:proofErr w:type="spellEnd"/>
      <w:r w:rsidR="00482BDF" w:rsidRPr="00482BDF">
        <w:rPr>
          <w:rFonts w:ascii="Arial" w:hAnsi="Arial" w:cs="Arial"/>
          <w:lang w:val="sk-SK"/>
        </w:rPr>
        <w:t xml:space="preserve">. istinu. Finančný náklad sa účtuje do nákladov pri zachovaní vecnej a časovej súvislosti.   </w:t>
      </w:r>
    </w:p>
    <w:p w14:paraId="5169940B" w14:textId="77777777" w:rsidR="00A41755" w:rsidRPr="00071BE1" w:rsidRDefault="00A41755" w:rsidP="009E214B">
      <w:pPr>
        <w:pStyle w:val="Nadpis2"/>
        <w:rPr>
          <w:rFonts w:ascii="Arial" w:hAnsi="Arial" w:cs="Arial"/>
          <w:lang w:val="sk-SK"/>
        </w:rPr>
      </w:pPr>
      <w:r w:rsidRPr="00071BE1">
        <w:rPr>
          <w:rFonts w:ascii="Arial" w:hAnsi="Arial" w:cs="Arial"/>
          <w:lang w:val="sk-SK"/>
        </w:rPr>
        <w:t xml:space="preserve">Operatívny </w:t>
      </w:r>
      <w:bookmarkEnd w:id="12"/>
      <w:bookmarkEnd w:id="13"/>
      <w:r w:rsidRPr="00071BE1">
        <w:rPr>
          <w:rFonts w:ascii="Arial" w:hAnsi="Arial" w:cs="Arial"/>
          <w:lang w:val="sk-SK"/>
        </w:rPr>
        <w:t>lízing</w:t>
      </w:r>
    </w:p>
    <w:p w14:paraId="5A615598" w14:textId="77777777" w:rsidR="00A41755" w:rsidRPr="00F030C0" w:rsidRDefault="00A41755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Nájomné za majetok obstaraný formou operatívneho lízingu sa účtuje do nákladov rovnomerne počas doby trvania  zmluvy o prenájme. </w:t>
      </w:r>
    </w:p>
    <w:p w14:paraId="631D7BC3" w14:textId="77777777" w:rsidR="00316930" w:rsidRDefault="00316930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bookmarkStart w:id="14" w:name="_Toc474124202"/>
      <w:bookmarkStart w:id="15" w:name="_Toc474124314"/>
      <w:r>
        <w:rPr>
          <w:rFonts w:ascii="Arial" w:hAnsi="Arial" w:cs="Arial"/>
          <w:lang w:val="sk-SK"/>
        </w:rPr>
        <w:br w:type="page"/>
      </w:r>
    </w:p>
    <w:p w14:paraId="7D21D5FB" w14:textId="77777777" w:rsidR="00A41755" w:rsidRPr="00F030C0" w:rsidRDefault="00A41755" w:rsidP="00E0211F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lastRenderedPageBreak/>
        <w:t>Daň z príjm</w:t>
      </w:r>
      <w:bookmarkEnd w:id="14"/>
      <w:bookmarkEnd w:id="15"/>
      <w:r w:rsidRPr="00F030C0">
        <w:rPr>
          <w:rFonts w:ascii="Arial" w:hAnsi="Arial" w:cs="Arial"/>
          <w:lang w:val="sk-SK"/>
        </w:rPr>
        <w:t>u</w:t>
      </w:r>
    </w:p>
    <w:p w14:paraId="161AFED7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24AF2CF0" w14:textId="77777777" w:rsidR="00A41755" w:rsidRPr="00F030C0" w:rsidRDefault="00A41755" w:rsidP="00D805F7">
      <w:pPr>
        <w:pStyle w:val="heading2b"/>
        <w:keepNext w:val="0"/>
        <w:spacing w:after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dočasné rozdiely medzi účtovnou hodnotou majetku a účtovnou hodnotou záväzkov vykázanou v súvahe a ich daňovou základňou,</w:t>
      </w:r>
    </w:p>
    <w:p w14:paraId="6F5BBAD1" w14:textId="77777777" w:rsidR="00A41755" w:rsidRPr="00F030C0" w:rsidRDefault="00A41755" w:rsidP="00D805F7">
      <w:pPr>
        <w:pStyle w:val="heading2b"/>
        <w:keepNext w:val="0"/>
        <w:spacing w:after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možnosti umorovať daňovú stratu v budúcnosti, pod ktorou sa rozumie možnosť odpočítať daňovú stratu od základu dane v budúcnosti,</w:t>
      </w:r>
    </w:p>
    <w:p w14:paraId="2D1AD6A4" w14:textId="77777777" w:rsidR="00A41755" w:rsidRPr="00F030C0" w:rsidRDefault="00A41755" w:rsidP="00D805F7">
      <w:pPr>
        <w:pStyle w:val="heading2b"/>
        <w:keepNext w:val="0"/>
        <w:spacing w:after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možnosť previesť nevyužité daňové odpočty a iné daňové nároky do budúcich období.</w:t>
      </w:r>
    </w:p>
    <w:p w14:paraId="79A92F03" w14:textId="77777777" w:rsidR="00A41755" w:rsidRPr="00F030C0" w:rsidRDefault="00A41755" w:rsidP="00E0211F">
      <w:pPr>
        <w:pStyle w:val="odstavecbezcisla"/>
        <w:suppressAutoHyphens/>
        <w:ind w:left="0"/>
        <w:rPr>
          <w:rFonts w:ascii="Arial" w:hAnsi="Arial" w:cs="Arial"/>
        </w:rPr>
      </w:pPr>
    </w:p>
    <w:p w14:paraId="69BE7DC9" w14:textId="77777777" w:rsidR="00967FC6" w:rsidRPr="00F030C0" w:rsidRDefault="00967FC6" w:rsidP="00D805F7">
      <w:pPr>
        <w:pStyle w:val="odstavecbezcisla"/>
        <w:suppressAutoHyphens/>
        <w:ind w:left="0"/>
        <w:rPr>
          <w:rFonts w:ascii="Arial" w:hAnsi="Arial" w:cs="Arial"/>
        </w:rPr>
      </w:pPr>
    </w:p>
    <w:p w14:paraId="4BEC762A" w14:textId="77777777" w:rsidR="00A41755" w:rsidRPr="00F030C0" w:rsidRDefault="00A41755" w:rsidP="006D43EA">
      <w:pPr>
        <w:pStyle w:val="Nadpis2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Opravy chýb minulých účtovných období</w:t>
      </w:r>
    </w:p>
    <w:p w14:paraId="497E038C" w14:textId="77777777" w:rsidR="00A41755" w:rsidRPr="00F030C0" w:rsidRDefault="00A41755" w:rsidP="006D43EA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Spoločnosť v bežnom účtovnom období neúčtovala o oprave významných chýb minulých období.</w:t>
      </w:r>
    </w:p>
    <w:p w14:paraId="025AE6FB" w14:textId="77777777" w:rsidR="005017C9" w:rsidRDefault="005017C9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bookmarkStart w:id="16" w:name="_Toc474124203"/>
      <w:bookmarkStart w:id="17" w:name="_Toc474124315"/>
      <w:r>
        <w:rPr>
          <w:rFonts w:ascii="Arial" w:hAnsi="Arial" w:cs="Arial"/>
          <w:lang w:val="sk-SK"/>
        </w:rPr>
        <w:br w:type="page"/>
      </w:r>
    </w:p>
    <w:p w14:paraId="745BEBD8" w14:textId="77777777" w:rsidR="00A41755" w:rsidRPr="00F030C0" w:rsidRDefault="00A41755" w:rsidP="00E0211F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lastRenderedPageBreak/>
        <w:t>Dlhodobý majetok</w:t>
      </w:r>
      <w:bookmarkEnd w:id="16"/>
      <w:bookmarkEnd w:id="17"/>
    </w:p>
    <w:p w14:paraId="0573B450" w14:textId="77777777" w:rsidR="00A41755" w:rsidRPr="00F030C0" w:rsidRDefault="00A41755" w:rsidP="000E18FC">
      <w:pPr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t>a) Dlhodobý nehmotný majetok</w:t>
      </w:r>
    </w:p>
    <w:p w14:paraId="42D90866" w14:textId="77777777" w:rsidR="00A41755" w:rsidRPr="00F030C0" w:rsidRDefault="00A41755" w:rsidP="00C57091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dlhodobom nehmotnom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882"/>
        <w:gridCol w:w="1089"/>
        <w:gridCol w:w="971"/>
        <w:gridCol w:w="780"/>
      </w:tblGrid>
      <w:tr w:rsidR="00A41755" w:rsidRPr="00F030C0" w14:paraId="0BE9B173" w14:textId="77777777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14:paraId="1B2418C2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14:paraId="52D68CF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41755" w:rsidRPr="00F030C0" w14:paraId="54B66B12" w14:textId="77777777" w:rsidTr="0012049E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14:paraId="1F494F9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5A7EF9EB" w14:textId="77777777" w:rsidR="00A41755" w:rsidRPr="00F030C0" w:rsidRDefault="00A41755" w:rsidP="00AF35C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544690B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322A052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1115B3F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882" w:type="dxa"/>
            <w:tcBorders>
              <w:bottom w:val="single" w:sz="12" w:space="0" w:color="auto"/>
            </w:tcBorders>
            <w:vAlign w:val="center"/>
          </w:tcPr>
          <w:p w14:paraId="08A5E70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89" w:type="dxa"/>
            <w:tcBorders>
              <w:bottom w:val="single" w:sz="12" w:space="0" w:color="auto"/>
            </w:tcBorders>
            <w:vAlign w:val="center"/>
          </w:tcPr>
          <w:p w14:paraId="5F9D627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14:paraId="33D673E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14:paraId="45291925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A41755" w:rsidRPr="00F030C0" w14:paraId="64B58FF7" w14:textId="77777777" w:rsidTr="0012049E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14:paraId="7536681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43BF9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91A45F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FC135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47DCF7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98BBA55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77FCA9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24B89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14:paraId="69C925A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A11E7" w:rsidRPr="00F030C0" w14:paraId="0D82E7AA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2460E7F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34AF1A5D" w14:textId="17E2C929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C932765" w14:textId="7899F23E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24 883</w:t>
            </w:r>
          </w:p>
        </w:tc>
        <w:tc>
          <w:tcPr>
            <w:tcW w:w="930" w:type="dxa"/>
            <w:vAlign w:val="center"/>
          </w:tcPr>
          <w:p w14:paraId="745B1DB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668FCF05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3605CF0E" w14:textId="44EF2DC2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6 162</w:t>
            </w:r>
          </w:p>
        </w:tc>
        <w:tc>
          <w:tcPr>
            <w:tcW w:w="1089" w:type="dxa"/>
            <w:vAlign w:val="center"/>
          </w:tcPr>
          <w:p w14:paraId="17E51691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4A9F8148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642F815E" w14:textId="26BB416C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31 045</w:t>
            </w:r>
          </w:p>
        </w:tc>
      </w:tr>
      <w:tr w:rsidR="001A11E7" w:rsidRPr="00F030C0" w14:paraId="6F8CF8B7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71FE298A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3E8C8998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0876CCD" w14:textId="2543100A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665D37B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1B6EFBD0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0BBF2425" w14:textId="2F673402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3EDA6127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ACDFA78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2B0EBD9D" w14:textId="2AEBB40E" w:rsidR="001A11E7" w:rsidRPr="0014405F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A11E7" w:rsidRPr="00F030C0" w14:paraId="024D1EFA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0E2E65AA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24FEF4D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4048E69" w14:textId="61B078A6" w:rsidR="001A11E7" w:rsidRPr="00B30A9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  <w:r w:rsidRPr="001A11E7">
              <w:rPr>
                <w:sz w:val="18"/>
                <w:lang w:val="sk-SK"/>
              </w:rPr>
              <w:t>5 23</w:t>
            </w:r>
            <w:r w:rsidR="00260480">
              <w:rPr>
                <w:sz w:val="18"/>
                <w:lang w:val="sk-SK"/>
              </w:rPr>
              <w:t>3</w:t>
            </w:r>
          </w:p>
        </w:tc>
        <w:tc>
          <w:tcPr>
            <w:tcW w:w="930" w:type="dxa"/>
            <w:vAlign w:val="center"/>
          </w:tcPr>
          <w:p w14:paraId="1DD840F7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C411003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370FF31F" w14:textId="3F8817BE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79EEB04B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4EE2AC0" w14:textId="77777777" w:rsidR="001A11E7" w:rsidRPr="00F35F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FEAEB2E" w14:textId="4A116985" w:rsidR="001A11E7" w:rsidRPr="0014405F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5 23</w:t>
            </w:r>
            <w:r w:rsidR="00260480">
              <w:rPr>
                <w:sz w:val="18"/>
                <w:lang w:val="sk-SK"/>
              </w:rPr>
              <w:t>3</w:t>
            </w:r>
          </w:p>
        </w:tc>
      </w:tr>
      <w:tr w:rsidR="001A11E7" w:rsidRPr="00F030C0" w14:paraId="44A53B2E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63AA196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14:paraId="0F9EB58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56A60235" w14:textId="6A34ABAE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9AF9E1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151D03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5AACEC33" w14:textId="3CE64D6A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36EE38CB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6C059C89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2E5316FA" w14:textId="1BCDB004" w:rsidR="001A11E7" w:rsidRPr="0014405F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A11E7" w:rsidRPr="00F030C0" w14:paraId="2E8E424C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11DC1CB2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444588FE" w14:textId="724BF3B2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AA5582F" w14:textId="1909FEC4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19 6</w:t>
            </w:r>
            <w:r w:rsidR="00260480">
              <w:rPr>
                <w:b/>
                <w:sz w:val="18"/>
                <w:lang w:val="sk-SK"/>
              </w:rPr>
              <w:t>50</w:t>
            </w:r>
          </w:p>
        </w:tc>
        <w:tc>
          <w:tcPr>
            <w:tcW w:w="930" w:type="dxa"/>
            <w:vAlign w:val="center"/>
          </w:tcPr>
          <w:p w14:paraId="7434C9BB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82BEFCA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389ADEBE" w14:textId="3CDA3096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6 162</w:t>
            </w:r>
          </w:p>
        </w:tc>
        <w:tc>
          <w:tcPr>
            <w:tcW w:w="1089" w:type="dxa"/>
            <w:vAlign w:val="center"/>
          </w:tcPr>
          <w:p w14:paraId="285FE801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254450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5EA09FE" w14:textId="2F7F6AD0" w:rsidR="001A11E7" w:rsidRPr="0014405F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25 81</w:t>
            </w:r>
            <w:r w:rsidR="00260480">
              <w:rPr>
                <w:b/>
                <w:sz w:val="18"/>
                <w:lang w:val="sk-SK"/>
              </w:rPr>
              <w:t>2</w:t>
            </w:r>
          </w:p>
        </w:tc>
      </w:tr>
      <w:tr w:rsidR="001A11E7" w:rsidRPr="00F030C0" w14:paraId="53D45C54" w14:textId="77777777" w:rsidTr="0012049E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2292331B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F4FF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AFF8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8FD1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20D2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95E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3598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094C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39B79B7A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A11E7" w:rsidRPr="00F030C0" w14:paraId="49F15820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14E6E786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794CAD75" w14:textId="66D0F0A4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DA76109" w14:textId="632223A1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22 167</w:t>
            </w:r>
          </w:p>
        </w:tc>
        <w:tc>
          <w:tcPr>
            <w:tcW w:w="930" w:type="dxa"/>
            <w:vAlign w:val="center"/>
          </w:tcPr>
          <w:p w14:paraId="69424FB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FF9EBB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21D48E18" w14:textId="2FBDBEAA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6 162</w:t>
            </w:r>
          </w:p>
        </w:tc>
        <w:tc>
          <w:tcPr>
            <w:tcW w:w="1089" w:type="dxa"/>
            <w:vAlign w:val="center"/>
          </w:tcPr>
          <w:p w14:paraId="725BF48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4CC1AA2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3CA9676B" w14:textId="1D485E2B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28 329</w:t>
            </w:r>
          </w:p>
        </w:tc>
      </w:tr>
      <w:tr w:rsidR="001A11E7" w:rsidRPr="00F030C0" w14:paraId="3F66007E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4ACE9ED0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73AF6D92" w14:textId="78ACC2E1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C0B7C57" w14:textId="581CE92F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5 234</w:t>
            </w:r>
          </w:p>
        </w:tc>
        <w:tc>
          <w:tcPr>
            <w:tcW w:w="930" w:type="dxa"/>
            <w:vAlign w:val="center"/>
          </w:tcPr>
          <w:p w14:paraId="4FADEAA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E0FC25C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1DA03E62" w14:textId="313763C3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2785EBDA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7B5D12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5259F87" w14:textId="51D0ACD3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5 234</w:t>
            </w:r>
          </w:p>
        </w:tc>
      </w:tr>
      <w:tr w:rsidR="001A11E7" w:rsidRPr="00F030C0" w14:paraId="68169A55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472DC4C1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41E1F7EE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4F13ACF" w14:textId="26739F0F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1 630</w:t>
            </w:r>
          </w:p>
        </w:tc>
        <w:tc>
          <w:tcPr>
            <w:tcW w:w="930" w:type="dxa"/>
            <w:vAlign w:val="center"/>
          </w:tcPr>
          <w:p w14:paraId="0569C668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45ED47E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3AEBD3F0" w14:textId="3D4139AE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042E7D6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68E6CE8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20F4BD80" w14:textId="2A1AECD4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1 630</w:t>
            </w:r>
          </w:p>
        </w:tc>
      </w:tr>
      <w:tr w:rsidR="001A11E7" w:rsidRPr="00F030C0" w14:paraId="125BDFA4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462BAFFB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150B08C0" w14:textId="40CB4BD1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35B7C0C" w14:textId="00BD1AF3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18 563</w:t>
            </w:r>
          </w:p>
        </w:tc>
        <w:tc>
          <w:tcPr>
            <w:tcW w:w="930" w:type="dxa"/>
            <w:vAlign w:val="center"/>
          </w:tcPr>
          <w:p w14:paraId="47B2D171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3219CA45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22719A53" w14:textId="69527EAE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6 162</w:t>
            </w:r>
          </w:p>
        </w:tc>
        <w:tc>
          <w:tcPr>
            <w:tcW w:w="1089" w:type="dxa"/>
            <w:vAlign w:val="center"/>
          </w:tcPr>
          <w:p w14:paraId="7B3A332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2C9203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78E55E34" w14:textId="63D95A5F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24 725</w:t>
            </w:r>
          </w:p>
        </w:tc>
      </w:tr>
      <w:tr w:rsidR="001A11E7" w:rsidRPr="00F030C0" w14:paraId="79161D3F" w14:textId="77777777" w:rsidTr="0012049E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699F4C99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A885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E182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44C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800AC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EAED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08C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9D3B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607B667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A11E7" w:rsidRPr="00F030C0" w14:paraId="36A738EB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606CE110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4C03014C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A559C5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15ADC38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5BF0F70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0DBFECEB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16F0B3D0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B2EEE2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272515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A11E7" w:rsidRPr="00F030C0" w14:paraId="455453AA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483F5FB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4246FEB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8A67E29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642AFE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76315EC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1F4CD2E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6142DAE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5CD4AF9A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66617F0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A11E7" w:rsidRPr="00F030C0" w14:paraId="39EED41C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4F1A8C3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488192D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DEBF84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0A1C83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698BA85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2DC53BAA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028EB57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37D52FE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089AE925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1A11E7" w:rsidRPr="00F030C0" w14:paraId="5E413B15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1A4BFB55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6FF5B87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40B22C68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E5E6BC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759442C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1699437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10BF2E1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1158D33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17ACE105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A11E7" w:rsidRPr="00F030C0" w14:paraId="3CA15B7C" w14:textId="77777777" w:rsidTr="0012049E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07846C4C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B670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BE243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40E10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60F8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0C5C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18D7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DAE7B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12BB75C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1A11E7" w:rsidRPr="00F030C0" w14:paraId="1B644753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153F6CE1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3D40BC7F" w14:textId="5228587B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778C15EC" w14:textId="4105DB6B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2 716</w:t>
            </w:r>
          </w:p>
        </w:tc>
        <w:tc>
          <w:tcPr>
            <w:tcW w:w="930" w:type="dxa"/>
            <w:vAlign w:val="center"/>
          </w:tcPr>
          <w:p w14:paraId="5431EB01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1A11715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2A35C044" w14:textId="30B6F482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6B1DCA3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70E488AF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0A5C8B9A" w14:textId="18BF6A5F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2 716</w:t>
            </w:r>
          </w:p>
        </w:tc>
      </w:tr>
      <w:tr w:rsidR="001A11E7" w:rsidRPr="00F030C0" w14:paraId="73CD2A88" w14:textId="77777777" w:rsidTr="0012049E">
        <w:trPr>
          <w:trHeight w:hRule="exact" w:val="425"/>
        </w:trPr>
        <w:tc>
          <w:tcPr>
            <w:tcW w:w="1768" w:type="dxa"/>
            <w:vAlign w:val="center"/>
          </w:tcPr>
          <w:p w14:paraId="7110ED5A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316E8A5C" w14:textId="70D7526E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78BEBE37" w14:textId="46317D96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1 08</w:t>
            </w:r>
            <w:r w:rsidR="00260480">
              <w:rPr>
                <w:b/>
                <w:sz w:val="18"/>
                <w:lang w:val="sk-SK"/>
              </w:rPr>
              <w:t>7</w:t>
            </w:r>
          </w:p>
        </w:tc>
        <w:tc>
          <w:tcPr>
            <w:tcW w:w="930" w:type="dxa"/>
            <w:vAlign w:val="center"/>
          </w:tcPr>
          <w:p w14:paraId="4894392B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96203C1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82" w:type="dxa"/>
            <w:vAlign w:val="center"/>
          </w:tcPr>
          <w:p w14:paraId="4036FAD9" w14:textId="1EFF60D1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8"/>
                <w:lang w:val="sk-SK"/>
              </w:rPr>
            </w:pPr>
          </w:p>
        </w:tc>
        <w:tc>
          <w:tcPr>
            <w:tcW w:w="1089" w:type="dxa"/>
            <w:vAlign w:val="center"/>
          </w:tcPr>
          <w:p w14:paraId="18423ADD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3FD8F691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0178010E" w14:textId="73ABBD0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1 08</w:t>
            </w:r>
            <w:r w:rsidR="00260480">
              <w:rPr>
                <w:b/>
                <w:sz w:val="18"/>
                <w:lang w:val="sk-SK"/>
              </w:rPr>
              <w:t>7</w:t>
            </w:r>
          </w:p>
        </w:tc>
      </w:tr>
    </w:tbl>
    <w:p w14:paraId="20E5A94E" w14:textId="77777777" w:rsidR="00A41755" w:rsidRPr="00F030C0" w:rsidRDefault="00A41755" w:rsidP="005D3721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41755" w:rsidRPr="00F030C0" w14:paraId="4B593A1C" w14:textId="77777777" w:rsidTr="00192F4C">
        <w:trPr>
          <w:trHeight w:val="404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14:paraId="259CEB2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14:paraId="0FF52A02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8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755" w:rsidRPr="00F030C0" w14:paraId="5217D9A4" w14:textId="77777777" w:rsidTr="00192F4C">
        <w:trPr>
          <w:trHeight w:val="941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14:paraId="3917248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47E13F8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Aktivo-vané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14:paraId="274E50B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027B6B4E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Oceniteľ-né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14:paraId="53D03540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7597AEA4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5713CAFA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Obstará-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vaný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14:paraId="2D5ECD56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preddav-ky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14:paraId="28F8210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A41755" w:rsidRPr="00F030C0" w14:paraId="54025A7D" w14:textId="77777777" w:rsidTr="00192F4C">
        <w:trPr>
          <w:trHeight w:hRule="exact" w:val="425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14:paraId="78054915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DD1A90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F4E823A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1E6E1AF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16CBEBC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DDE2B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24ED3E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524394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14:paraId="29B65C5E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53BB1" w:rsidRPr="00F030C0" w14:paraId="3E45A590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79564D2A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7EDB49B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DA76B90" w14:textId="078449FD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25 371</w:t>
            </w:r>
          </w:p>
        </w:tc>
        <w:tc>
          <w:tcPr>
            <w:tcW w:w="930" w:type="dxa"/>
            <w:vAlign w:val="center"/>
          </w:tcPr>
          <w:p w14:paraId="5AD63FD0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685AF9D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5304AF6" w14:textId="082A3AA8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6 546</w:t>
            </w:r>
          </w:p>
        </w:tc>
        <w:tc>
          <w:tcPr>
            <w:tcW w:w="1041" w:type="dxa"/>
            <w:vAlign w:val="center"/>
          </w:tcPr>
          <w:p w14:paraId="28B8714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46DE3CDB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56D180C3" w14:textId="74302A7B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31 917</w:t>
            </w:r>
          </w:p>
        </w:tc>
      </w:tr>
      <w:tr w:rsidR="00453BB1" w:rsidRPr="00F030C0" w14:paraId="0E84EA7E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0ED4E4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7AE169E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34A9FC19" w14:textId="76DAA472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  <w:r>
              <w:rPr>
                <w:sz w:val="18"/>
                <w:lang w:val="sk-SK"/>
              </w:rPr>
              <w:t>3 260</w:t>
            </w:r>
          </w:p>
        </w:tc>
        <w:tc>
          <w:tcPr>
            <w:tcW w:w="930" w:type="dxa"/>
            <w:vAlign w:val="center"/>
          </w:tcPr>
          <w:p w14:paraId="783911BC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406A6484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C9EE24F" w14:textId="3CE39BAE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  <w:r w:rsidRPr="00B40155"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065CE00C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340BDCB0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61E2BD8" w14:textId="02D83C34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  <w:r w:rsidRPr="0014405F">
              <w:rPr>
                <w:sz w:val="18"/>
                <w:lang w:val="sk-SK"/>
              </w:rPr>
              <w:t>3</w:t>
            </w:r>
            <w:r>
              <w:rPr>
                <w:sz w:val="18"/>
                <w:lang w:val="sk-SK"/>
              </w:rPr>
              <w:t xml:space="preserve"> </w:t>
            </w:r>
            <w:r w:rsidRPr="0014405F">
              <w:rPr>
                <w:sz w:val="18"/>
                <w:lang w:val="sk-SK"/>
              </w:rPr>
              <w:t>260</w:t>
            </w:r>
          </w:p>
        </w:tc>
      </w:tr>
      <w:tr w:rsidR="00453BB1" w:rsidRPr="00F030C0" w14:paraId="6CC098F5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C24A24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4471D0E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5D685C0D" w14:textId="3C8A5023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color w:val="FFFF00"/>
                <w:sz w:val="18"/>
                <w:highlight w:val="yellow"/>
                <w:lang w:val="sk-SK"/>
              </w:rPr>
            </w:pPr>
            <w:r w:rsidRPr="00B40155">
              <w:rPr>
                <w:sz w:val="18"/>
                <w:lang w:val="sk-SK"/>
              </w:rPr>
              <w:t>3 748</w:t>
            </w:r>
          </w:p>
        </w:tc>
        <w:tc>
          <w:tcPr>
            <w:tcW w:w="930" w:type="dxa"/>
            <w:vAlign w:val="center"/>
          </w:tcPr>
          <w:p w14:paraId="07A03DA9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96A3531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A876680" w14:textId="21311FDE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  <w:r w:rsidRPr="00B40155">
              <w:rPr>
                <w:sz w:val="18"/>
                <w:lang w:val="sk-SK"/>
              </w:rPr>
              <w:t>38</w:t>
            </w:r>
            <w:r>
              <w:rPr>
                <w:sz w:val="18"/>
                <w:lang w:val="sk-SK"/>
              </w:rPr>
              <w:t>4</w:t>
            </w:r>
          </w:p>
        </w:tc>
        <w:tc>
          <w:tcPr>
            <w:tcW w:w="1041" w:type="dxa"/>
            <w:vAlign w:val="center"/>
          </w:tcPr>
          <w:p w14:paraId="67742433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6D9DA159" w14:textId="77777777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5343D7F4" w14:textId="74A04742" w:rsidR="00453BB1" w:rsidRPr="00F35FE9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highlight w:val="yellow"/>
                <w:lang w:val="sk-SK"/>
              </w:rPr>
            </w:pPr>
            <w:r>
              <w:rPr>
                <w:sz w:val="18"/>
                <w:lang w:val="sk-SK"/>
              </w:rPr>
              <w:t>4 132</w:t>
            </w:r>
          </w:p>
        </w:tc>
      </w:tr>
      <w:tr w:rsidR="00453BB1" w:rsidRPr="00F030C0" w14:paraId="61299358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33B8EFBB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931" w:type="dxa"/>
            <w:vAlign w:val="center"/>
          </w:tcPr>
          <w:p w14:paraId="58D1B52B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0202378" w14:textId="43DAB759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930" w:type="dxa"/>
            <w:vAlign w:val="center"/>
          </w:tcPr>
          <w:p w14:paraId="6BFD54D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0AC6FF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24FE68B" w14:textId="38B89B49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6E4C228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79D6AD6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3BC72029" w14:textId="1D2A2413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</w:tr>
      <w:tr w:rsidR="00453BB1" w:rsidRPr="00F030C0" w14:paraId="5DEB4F6B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30677A1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7A281B1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FA49673" w14:textId="2194887A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24 883</w:t>
            </w:r>
          </w:p>
        </w:tc>
        <w:tc>
          <w:tcPr>
            <w:tcW w:w="930" w:type="dxa"/>
            <w:vAlign w:val="center"/>
          </w:tcPr>
          <w:p w14:paraId="182CAA1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4863F5A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D391100" w14:textId="0D3F5494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6 162</w:t>
            </w:r>
          </w:p>
        </w:tc>
        <w:tc>
          <w:tcPr>
            <w:tcW w:w="1041" w:type="dxa"/>
            <w:vAlign w:val="center"/>
          </w:tcPr>
          <w:p w14:paraId="014DF46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6A61798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CE3E594" w14:textId="76ED9850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31 045</w:t>
            </w:r>
          </w:p>
        </w:tc>
      </w:tr>
      <w:tr w:rsidR="00453BB1" w:rsidRPr="00F030C0" w14:paraId="63D26BD2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2752AC91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F15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19F6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DE5F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59D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BECF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E763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984C0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6286AE1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53BB1" w:rsidRPr="00F030C0" w14:paraId="2B3D387F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A7F369A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1D5E673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49AAAECD" w14:textId="5BCAB472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24 830</w:t>
            </w:r>
          </w:p>
        </w:tc>
        <w:tc>
          <w:tcPr>
            <w:tcW w:w="930" w:type="dxa"/>
            <w:vAlign w:val="center"/>
          </w:tcPr>
          <w:p w14:paraId="3400D80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1F6D1B9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7C7C0BA" w14:textId="6F8F2756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6 546</w:t>
            </w:r>
          </w:p>
        </w:tc>
        <w:tc>
          <w:tcPr>
            <w:tcW w:w="1041" w:type="dxa"/>
            <w:vAlign w:val="center"/>
          </w:tcPr>
          <w:p w14:paraId="05396FB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0780B381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6F73096B" w14:textId="2B5F5D7A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 xml:space="preserve">31 376 </w:t>
            </w:r>
          </w:p>
        </w:tc>
      </w:tr>
      <w:tr w:rsidR="00453BB1" w:rsidRPr="00F030C0" w14:paraId="44440456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66AD25E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1B93A02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973C978" w14:textId="6900A33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1 085</w:t>
            </w:r>
          </w:p>
        </w:tc>
        <w:tc>
          <w:tcPr>
            <w:tcW w:w="930" w:type="dxa"/>
            <w:vAlign w:val="center"/>
          </w:tcPr>
          <w:p w14:paraId="3A04B72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61F2C2E8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92C2E86" w14:textId="588271A9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0</w:t>
            </w:r>
          </w:p>
        </w:tc>
        <w:tc>
          <w:tcPr>
            <w:tcW w:w="1041" w:type="dxa"/>
            <w:vAlign w:val="center"/>
          </w:tcPr>
          <w:p w14:paraId="6F01A84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DA10D8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169098D6" w14:textId="3EE9D0EA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1 085</w:t>
            </w:r>
          </w:p>
        </w:tc>
      </w:tr>
      <w:tr w:rsidR="00453BB1" w:rsidRPr="00F030C0" w14:paraId="5614D4E2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006732B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1212017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57CEB0F5" w14:textId="2B0083FD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3 748</w:t>
            </w:r>
          </w:p>
        </w:tc>
        <w:tc>
          <w:tcPr>
            <w:tcW w:w="930" w:type="dxa"/>
            <w:vAlign w:val="center"/>
          </w:tcPr>
          <w:p w14:paraId="2F678BD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326C852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83E19E5" w14:textId="4DD458BA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384</w:t>
            </w:r>
          </w:p>
        </w:tc>
        <w:tc>
          <w:tcPr>
            <w:tcW w:w="1041" w:type="dxa"/>
            <w:vAlign w:val="center"/>
          </w:tcPr>
          <w:p w14:paraId="5174140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6D31F07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2FE3ED56" w14:textId="665CACE9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4 132</w:t>
            </w:r>
          </w:p>
        </w:tc>
      </w:tr>
      <w:tr w:rsidR="00453BB1" w:rsidRPr="00F030C0" w14:paraId="69B72546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7837B75E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0C82861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065FCED8" w14:textId="356C8BE0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22 167</w:t>
            </w:r>
          </w:p>
        </w:tc>
        <w:tc>
          <w:tcPr>
            <w:tcW w:w="930" w:type="dxa"/>
            <w:vAlign w:val="center"/>
          </w:tcPr>
          <w:p w14:paraId="248EF2D0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1B05CDD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8B64E07" w14:textId="294FEA48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6 162</w:t>
            </w:r>
          </w:p>
        </w:tc>
        <w:tc>
          <w:tcPr>
            <w:tcW w:w="1041" w:type="dxa"/>
            <w:vAlign w:val="center"/>
          </w:tcPr>
          <w:p w14:paraId="14DC40BB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60AC05C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2664D7A" w14:textId="79B5A23B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28 329</w:t>
            </w:r>
          </w:p>
        </w:tc>
      </w:tr>
      <w:tr w:rsidR="00453BB1" w:rsidRPr="00F030C0" w14:paraId="6D2CECBE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321DD41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EFC4E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216C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8CF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D7E5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461F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F077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E25B0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7A38B962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53BB1" w:rsidRPr="00F030C0" w14:paraId="2017E72E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6F8336DF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17DD00FA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47B22F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52F8C3F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2C82554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1F0DBB3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6CD3F89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1AF4508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29C25A88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53BB1" w:rsidRPr="00F030C0" w14:paraId="3BCF3D2E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500C860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14:paraId="0B7ED53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BC5B56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ACD333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7D33B0E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431696E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54A75DC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33C66B6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5E13E1EE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53BB1" w:rsidRPr="00F030C0" w14:paraId="0AF1E274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186ADFC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31" w:type="dxa"/>
            <w:vAlign w:val="center"/>
          </w:tcPr>
          <w:p w14:paraId="5716EB58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254F6EF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360544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18D956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3FAAB058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123C04D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2391D8D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2D39515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453BB1" w:rsidRPr="00F030C0" w14:paraId="0CF63165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7C8934EF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36C0A8E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181BF43E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0375B7F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561EE5C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7A61F0D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1A61310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1DA20FE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6D48627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53BB1" w:rsidRPr="00F030C0" w14:paraId="7CCE1F1F" w14:textId="77777777" w:rsidTr="00953379">
        <w:trPr>
          <w:trHeight w:hRule="exact" w:val="425"/>
        </w:trPr>
        <w:tc>
          <w:tcPr>
            <w:tcW w:w="1768" w:type="dxa"/>
            <w:tcBorders>
              <w:right w:val="nil"/>
            </w:tcBorders>
            <w:vAlign w:val="center"/>
          </w:tcPr>
          <w:p w14:paraId="5BD1B22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C606E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C22C4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ABF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9139B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1DD2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E63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25772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14:paraId="0961823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</w:tr>
      <w:tr w:rsidR="00453BB1" w:rsidRPr="00F030C0" w14:paraId="4312540C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0A8CD49D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14:paraId="57C53153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43021006" w14:textId="32C4F389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541</w:t>
            </w:r>
          </w:p>
        </w:tc>
        <w:tc>
          <w:tcPr>
            <w:tcW w:w="930" w:type="dxa"/>
            <w:vAlign w:val="center"/>
          </w:tcPr>
          <w:p w14:paraId="412D8BF9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B5FA87A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6FCEFBB4" w14:textId="7B6D489C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729B08BF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40AB7801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0D279881" w14:textId="7BF097A0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541</w:t>
            </w:r>
          </w:p>
        </w:tc>
      </w:tr>
      <w:tr w:rsidR="00453BB1" w:rsidRPr="00F030C0" w14:paraId="57AF7470" w14:textId="77777777" w:rsidTr="00953379">
        <w:trPr>
          <w:trHeight w:hRule="exact" w:val="425"/>
        </w:trPr>
        <w:tc>
          <w:tcPr>
            <w:tcW w:w="1768" w:type="dxa"/>
            <w:vAlign w:val="center"/>
          </w:tcPr>
          <w:p w14:paraId="312F1944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14:paraId="76E9156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2" w:type="dxa"/>
            <w:vAlign w:val="center"/>
          </w:tcPr>
          <w:p w14:paraId="66E7DAA0" w14:textId="0B7BFB0F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2 716</w:t>
            </w:r>
          </w:p>
        </w:tc>
        <w:tc>
          <w:tcPr>
            <w:tcW w:w="930" w:type="dxa"/>
            <w:vAlign w:val="center"/>
          </w:tcPr>
          <w:p w14:paraId="67BB18D8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1" w:type="dxa"/>
            <w:vAlign w:val="center"/>
          </w:tcPr>
          <w:p w14:paraId="0FB505D1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30" w:type="dxa"/>
            <w:vAlign w:val="center"/>
          </w:tcPr>
          <w:p w14:paraId="2EACD342" w14:textId="6D5A03F4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1041" w:type="dxa"/>
            <w:vAlign w:val="center"/>
          </w:tcPr>
          <w:p w14:paraId="3731448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71" w:type="dxa"/>
            <w:vAlign w:val="center"/>
          </w:tcPr>
          <w:p w14:paraId="781E8F5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80" w:type="dxa"/>
            <w:vAlign w:val="center"/>
          </w:tcPr>
          <w:p w14:paraId="476DBB18" w14:textId="7995EE3D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2 716</w:t>
            </w:r>
          </w:p>
        </w:tc>
      </w:tr>
    </w:tbl>
    <w:p w14:paraId="0112DC09" w14:textId="77777777" w:rsidR="00A41755" w:rsidRPr="00F030C0" w:rsidRDefault="00A41755" w:rsidP="00192F4C">
      <w:pPr>
        <w:keepNext w:val="0"/>
        <w:tabs>
          <w:tab w:val="left" w:pos="426"/>
        </w:tabs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A41755" w:rsidRPr="00F030C0" w14:paraId="2E7789E5" w14:textId="77777777" w:rsidTr="00192F4C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F599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nehmotný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CDCE7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A41755" w:rsidRPr="00F030C0" w14:paraId="34F876C8" w14:textId="77777777" w:rsidTr="00192F4C">
        <w:trPr>
          <w:trHeight w:hRule="exact" w:val="425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F30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2F67" w14:textId="77777777" w:rsidR="00A41755" w:rsidRPr="00F030C0" w:rsidRDefault="00A41755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41755" w:rsidRPr="00F030C0" w14:paraId="074DEA90" w14:textId="77777777" w:rsidTr="00192F4C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1B3F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Dlhodobý nehmotný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03DC" w14:textId="77777777" w:rsidR="00A41755" w:rsidRPr="00F030C0" w:rsidRDefault="00A41755" w:rsidP="001D4716">
            <w:pPr>
              <w:tabs>
                <w:tab w:val="center" w:pos="3509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32C4F68" w14:textId="77777777" w:rsidR="00A41755" w:rsidRPr="00F030C0" w:rsidRDefault="00A41755" w:rsidP="00222F19">
      <w:pPr>
        <w:keepNext w:val="0"/>
        <w:rPr>
          <w:rFonts w:ascii="Arial" w:hAnsi="Arial" w:cs="Arial"/>
          <w:lang w:val="sk-SK"/>
        </w:rPr>
      </w:pPr>
    </w:p>
    <w:p w14:paraId="65EF325A" w14:textId="77777777" w:rsidR="00A41755" w:rsidRPr="00F030C0" w:rsidRDefault="00A41755" w:rsidP="00C57091">
      <w:pPr>
        <w:rPr>
          <w:rFonts w:ascii="Arial" w:hAnsi="Arial" w:cs="Arial"/>
          <w:b/>
          <w:lang w:val="sk-SK"/>
        </w:rPr>
      </w:pPr>
      <w:bookmarkStart w:id="18" w:name="_Toc474124205"/>
      <w:bookmarkStart w:id="19" w:name="_Toc474124317"/>
      <w:r w:rsidRPr="00F030C0">
        <w:rPr>
          <w:rFonts w:ascii="Arial" w:hAnsi="Arial" w:cs="Arial"/>
          <w:b/>
          <w:lang w:val="sk-SK"/>
        </w:rPr>
        <w:lastRenderedPageBreak/>
        <w:t>b) Dlhodobý hmotný majetok</w:t>
      </w:r>
    </w:p>
    <w:p w14:paraId="246BA447" w14:textId="77777777" w:rsidR="00A41755" w:rsidRPr="00F030C0" w:rsidRDefault="00A41755" w:rsidP="00C57091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dlhodobom hmotnom majetku</w:t>
      </w:r>
      <w:bookmarkEnd w:id="18"/>
      <w:bookmarkEnd w:id="19"/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134"/>
        <w:gridCol w:w="992"/>
        <w:gridCol w:w="992"/>
        <w:gridCol w:w="851"/>
        <w:gridCol w:w="850"/>
        <w:gridCol w:w="709"/>
        <w:gridCol w:w="851"/>
        <w:gridCol w:w="708"/>
        <w:gridCol w:w="188"/>
        <w:gridCol w:w="521"/>
        <w:gridCol w:w="188"/>
        <w:gridCol w:w="946"/>
      </w:tblGrid>
      <w:tr w:rsidR="00B159C7" w:rsidRPr="00F030C0" w14:paraId="0ACE3700" w14:textId="77777777" w:rsidTr="009E4D36">
        <w:trPr>
          <w:trHeight w:val="469"/>
        </w:trPr>
        <w:tc>
          <w:tcPr>
            <w:tcW w:w="1844" w:type="dxa"/>
            <w:vMerge w:val="restart"/>
            <w:vAlign w:val="center"/>
          </w:tcPr>
          <w:p w14:paraId="5089FBC1" w14:textId="77777777" w:rsidR="00B159C7" w:rsidRPr="00F030C0" w:rsidRDefault="00B159C7" w:rsidP="00492FCE">
            <w:pPr>
              <w:tabs>
                <w:tab w:val="center" w:pos="4536"/>
                <w:tab w:val="right" w:pos="9072"/>
              </w:tabs>
              <w:spacing w:before="240"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Dlhodobý hmotný majetok</w:t>
            </w:r>
          </w:p>
        </w:tc>
        <w:tc>
          <w:tcPr>
            <w:tcW w:w="8930" w:type="dxa"/>
            <w:gridSpan w:val="12"/>
            <w:vAlign w:val="center"/>
          </w:tcPr>
          <w:p w14:paraId="588BEB49" w14:textId="77777777" w:rsidR="00B159C7" w:rsidRPr="00F030C0" w:rsidRDefault="00B159C7" w:rsidP="00492FCE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491817">
              <w:rPr>
                <w:rFonts w:ascii="Arial" w:hAnsi="Arial" w:cs="Arial"/>
                <w:b/>
                <w:sz w:val="15"/>
                <w:szCs w:val="15"/>
                <w:lang w:val="sk-SK"/>
              </w:rPr>
              <w:t>Bežné účtovné obdobie</w:t>
            </w:r>
          </w:p>
        </w:tc>
      </w:tr>
      <w:tr w:rsidR="00BC4CDC" w:rsidRPr="00F030C0" w14:paraId="2C313E2D" w14:textId="77777777" w:rsidTr="009E4D36">
        <w:trPr>
          <w:trHeight w:val="145"/>
        </w:trPr>
        <w:tc>
          <w:tcPr>
            <w:tcW w:w="1844" w:type="dxa"/>
            <w:vMerge/>
            <w:tcBorders>
              <w:bottom w:val="single" w:sz="12" w:space="0" w:color="auto"/>
            </w:tcBorders>
            <w:vAlign w:val="center"/>
          </w:tcPr>
          <w:p w14:paraId="2420A88F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3EF3A36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Pozemky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98EF4D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Stavby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2133F8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Samos-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tatné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hnuteľ-né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 veci a súbory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hnuteľ-ných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 vecí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5D36026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Dopr.</w:t>
            </w:r>
          </w:p>
          <w:p w14:paraId="091C6E58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prostr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.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22C1E5F6" w14:textId="77777777" w:rsidR="00B159C7" w:rsidRPr="00F030C0" w:rsidRDefault="00B159C7" w:rsidP="00125934">
            <w:pPr>
              <w:tabs>
                <w:tab w:val="center" w:pos="4536"/>
                <w:tab w:val="right" w:pos="9072"/>
              </w:tabs>
              <w:spacing w:after="0"/>
              <w:ind w:left="-57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Inventár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39FC67E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Ostat-ný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238E8520" w14:textId="77777777" w:rsidR="00B159C7" w:rsidRPr="00F030C0" w:rsidRDefault="00B159C7" w:rsidP="006D43E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Obsta-rávaný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 DHM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2D95DCB1" w14:textId="77777777" w:rsidR="00B159C7" w:rsidRPr="00F030C0" w:rsidRDefault="00B159C7" w:rsidP="002344C4">
            <w:pPr>
              <w:tabs>
                <w:tab w:val="center" w:pos="4536"/>
                <w:tab w:val="right" w:pos="9072"/>
              </w:tabs>
              <w:spacing w:after="0"/>
              <w:ind w:left="-113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Poskyt-nuté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preddav-ky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 na DHM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vAlign w:val="center"/>
          </w:tcPr>
          <w:p w14:paraId="69403163" w14:textId="77777777" w:rsidR="00B159C7" w:rsidRPr="00F030C0" w:rsidRDefault="00B159C7" w:rsidP="00125934">
            <w:pPr>
              <w:tabs>
                <w:tab w:val="center" w:pos="4536"/>
                <w:tab w:val="right" w:pos="9072"/>
              </w:tabs>
              <w:spacing w:after="0"/>
              <w:ind w:left="-113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Umelecké diela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5EB3A0EB" w14:textId="77777777" w:rsidR="00B159C7" w:rsidRPr="00F030C0" w:rsidRDefault="00B159C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Spolu</w:t>
            </w:r>
          </w:p>
        </w:tc>
      </w:tr>
      <w:tr w:rsidR="00BC4CDC" w:rsidRPr="00F030C0" w14:paraId="3AE4C8CD" w14:textId="77777777" w:rsidTr="009E4D36">
        <w:trPr>
          <w:trHeight w:hRule="exact" w:val="493"/>
        </w:trPr>
        <w:tc>
          <w:tcPr>
            <w:tcW w:w="1844" w:type="dxa"/>
            <w:tcBorders>
              <w:top w:val="single" w:sz="12" w:space="0" w:color="auto"/>
              <w:right w:val="nil"/>
            </w:tcBorders>
            <w:vAlign w:val="center"/>
          </w:tcPr>
          <w:p w14:paraId="782AFFEA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>Prvotné ocenenie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4A89D5C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3A994E1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BC1805C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96636BE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14EF163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C8F3F0E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E72B8A0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right w:val="nil"/>
            </w:tcBorders>
          </w:tcPr>
          <w:p w14:paraId="4221C956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535C1C9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1A57F1D2" w14:textId="77777777" w:rsidR="00B159C7" w:rsidRPr="00F030C0" w:rsidRDefault="00B159C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</w:tr>
      <w:tr w:rsidR="001A11E7" w:rsidRPr="00F030C0" w14:paraId="090FA6DF" w14:textId="77777777" w:rsidTr="009E4D36">
        <w:trPr>
          <w:trHeight w:hRule="exact" w:val="409"/>
        </w:trPr>
        <w:tc>
          <w:tcPr>
            <w:tcW w:w="1844" w:type="dxa"/>
            <w:vAlign w:val="center"/>
          </w:tcPr>
          <w:p w14:paraId="75F82D3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4CEAD75E" w14:textId="2E67F7F9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678 329</w:t>
            </w:r>
          </w:p>
        </w:tc>
        <w:tc>
          <w:tcPr>
            <w:tcW w:w="992" w:type="dxa"/>
            <w:vAlign w:val="center"/>
          </w:tcPr>
          <w:p w14:paraId="685502E5" w14:textId="65A0D256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24 383 567</w:t>
            </w:r>
          </w:p>
        </w:tc>
        <w:tc>
          <w:tcPr>
            <w:tcW w:w="992" w:type="dxa"/>
            <w:vAlign w:val="center"/>
          </w:tcPr>
          <w:p w14:paraId="205CEB8D" w14:textId="65B22700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723 558</w:t>
            </w:r>
          </w:p>
        </w:tc>
        <w:tc>
          <w:tcPr>
            <w:tcW w:w="851" w:type="dxa"/>
            <w:vAlign w:val="center"/>
          </w:tcPr>
          <w:p w14:paraId="27C54A54" w14:textId="7E8F0B34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718 929</w:t>
            </w:r>
          </w:p>
        </w:tc>
        <w:tc>
          <w:tcPr>
            <w:tcW w:w="850" w:type="dxa"/>
            <w:vAlign w:val="center"/>
          </w:tcPr>
          <w:p w14:paraId="56C144A4" w14:textId="50ADD2C9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316 556 </w:t>
            </w:r>
          </w:p>
        </w:tc>
        <w:tc>
          <w:tcPr>
            <w:tcW w:w="709" w:type="dxa"/>
            <w:vAlign w:val="center"/>
          </w:tcPr>
          <w:p w14:paraId="4F733665" w14:textId="377C3D77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547 108</w:t>
            </w:r>
          </w:p>
        </w:tc>
        <w:tc>
          <w:tcPr>
            <w:tcW w:w="851" w:type="dxa"/>
            <w:vAlign w:val="center"/>
          </w:tcPr>
          <w:p w14:paraId="11FAB356" w14:textId="344ECCE8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1 063 677</w:t>
            </w:r>
          </w:p>
        </w:tc>
        <w:tc>
          <w:tcPr>
            <w:tcW w:w="708" w:type="dxa"/>
            <w:vAlign w:val="center"/>
          </w:tcPr>
          <w:p w14:paraId="59BE9A45" w14:textId="4E17AF7B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118 858</w:t>
            </w:r>
          </w:p>
        </w:tc>
        <w:tc>
          <w:tcPr>
            <w:tcW w:w="709" w:type="dxa"/>
            <w:gridSpan w:val="2"/>
            <w:vAlign w:val="center"/>
          </w:tcPr>
          <w:p w14:paraId="00313378" w14:textId="1E7FB812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51 84</w:t>
            </w:r>
            <w:r w:rsidR="001C32D7">
              <w:rPr>
                <w:b/>
                <w:sz w:val="15"/>
                <w:szCs w:val="15"/>
                <w:lang w:val="sk-SK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7A90335E" w14:textId="24C54E34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28 602 42</w:t>
            </w:r>
            <w:r w:rsidR="001C32D7">
              <w:rPr>
                <w:b/>
                <w:sz w:val="15"/>
                <w:szCs w:val="15"/>
                <w:lang w:val="sk-SK"/>
              </w:rPr>
              <w:t>4</w:t>
            </w:r>
          </w:p>
        </w:tc>
      </w:tr>
      <w:tr w:rsidR="001A11E7" w:rsidRPr="00F030C0" w14:paraId="4F9F4DB3" w14:textId="77777777" w:rsidTr="009E4D36">
        <w:trPr>
          <w:trHeight w:hRule="exact" w:val="425"/>
        </w:trPr>
        <w:tc>
          <w:tcPr>
            <w:tcW w:w="1844" w:type="dxa"/>
            <w:vAlign w:val="center"/>
          </w:tcPr>
          <w:p w14:paraId="3881755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597EF9D2" w14:textId="168CABD6" w:rsidR="001A11E7" w:rsidRPr="00B62C34" w:rsidRDefault="0011531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7742D31D" w14:textId="4055D531" w:rsidR="001A11E7" w:rsidRPr="00BB1D03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5"/>
                <w:szCs w:val="15"/>
                <w:lang w:val="sk-SK"/>
              </w:rPr>
            </w:pPr>
            <w:r>
              <w:rPr>
                <w:bCs/>
                <w:sz w:val="15"/>
                <w:szCs w:val="15"/>
                <w:lang w:val="sk-SK"/>
              </w:rPr>
              <w:t>314 945</w:t>
            </w:r>
          </w:p>
        </w:tc>
        <w:tc>
          <w:tcPr>
            <w:tcW w:w="992" w:type="dxa"/>
            <w:vAlign w:val="center"/>
          </w:tcPr>
          <w:p w14:paraId="59A9F9F7" w14:textId="2B7CA905" w:rsidR="001A11E7" w:rsidRPr="00BB1D03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5"/>
                <w:szCs w:val="15"/>
                <w:lang w:val="sk-SK"/>
              </w:rPr>
            </w:pPr>
            <w:r w:rsidRPr="00BB1D03">
              <w:rPr>
                <w:bCs/>
                <w:sz w:val="15"/>
                <w:szCs w:val="15"/>
                <w:lang w:val="sk-SK"/>
              </w:rPr>
              <w:t>4 990</w:t>
            </w:r>
          </w:p>
        </w:tc>
        <w:tc>
          <w:tcPr>
            <w:tcW w:w="851" w:type="dxa"/>
            <w:vAlign w:val="center"/>
          </w:tcPr>
          <w:p w14:paraId="68E77170" w14:textId="67631998" w:rsidR="001A11E7" w:rsidRPr="00BB1D03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5"/>
                <w:szCs w:val="15"/>
                <w:lang w:val="sk-SK"/>
              </w:rPr>
            </w:pPr>
            <w:r w:rsidRPr="00BB1D03">
              <w:rPr>
                <w:bCs/>
                <w:sz w:val="15"/>
                <w:szCs w:val="15"/>
                <w:lang w:val="sk-SK"/>
              </w:rPr>
              <w:t xml:space="preserve">21 702 </w:t>
            </w:r>
          </w:p>
        </w:tc>
        <w:tc>
          <w:tcPr>
            <w:tcW w:w="850" w:type="dxa"/>
            <w:vAlign w:val="center"/>
          </w:tcPr>
          <w:p w14:paraId="11F7C76F" w14:textId="53074DA5" w:rsidR="001A11E7" w:rsidRPr="00BB1D03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5"/>
                <w:szCs w:val="15"/>
                <w:lang w:val="sk-SK"/>
              </w:rPr>
            </w:pPr>
            <w:r w:rsidRPr="00BB1D03">
              <w:rPr>
                <w:bCs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69AA9675" w14:textId="29BFE539" w:rsidR="001A11E7" w:rsidRPr="00BB1D03" w:rsidRDefault="00F44C79" w:rsidP="001A11E7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Cs/>
                <w:sz w:val="15"/>
                <w:szCs w:val="15"/>
                <w:lang w:val="sk-SK"/>
              </w:rPr>
            </w:pPr>
            <w:r w:rsidRPr="00BB1D03">
              <w:rPr>
                <w:bCs/>
                <w:sz w:val="15"/>
                <w:szCs w:val="15"/>
                <w:lang w:val="sk-SK"/>
              </w:rPr>
              <w:t>5 720</w:t>
            </w:r>
          </w:p>
        </w:tc>
        <w:tc>
          <w:tcPr>
            <w:tcW w:w="851" w:type="dxa"/>
            <w:vAlign w:val="center"/>
          </w:tcPr>
          <w:p w14:paraId="505AFBFE" w14:textId="4DFD8277" w:rsidR="001A11E7" w:rsidRPr="00BB1D03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5"/>
                <w:szCs w:val="15"/>
                <w:lang w:val="sk-SK"/>
              </w:rPr>
            </w:pPr>
            <w:r w:rsidRPr="00BB1D03">
              <w:rPr>
                <w:bCs/>
                <w:sz w:val="15"/>
                <w:szCs w:val="15"/>
                <w:lang w:val="sk-SK"/>
              </w:rPr>
              <w:t>1 145 817</w:t>
            </w:r>
          </w:p>
        </w:tc>
        <w:tc>
          <w:tcPr>
            <w:tcW w:w="708" w:type="dxa"/>
            <w:vAlign w:val="center"/>
          </w:tcPr>
          <w:p w14:paraId="4D8211EB" w14:textId="37E08A66" w:rsidR="001A11E7" w:rsidRPr="00BB1D03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5"/>
                <w:szCs w:val="15"/>
                <w:lang w:val="sk-SK"/>
              </w:rPr>
            </w:pPr>
            <w:r w:rsidRPr="00BB1D03">
              <w:rPr>
                <w:bCs/>
                <w:sz w:val="15"/>
                <w:szCs w:val="15"/>
                <w:lang w:val="sk-SK"/>
              </w:rPr>
              <w:t>16 92</w:t>
            </w:r>
            <w:r w:rsidR="001C32D7">
              <w:rPr>
                <w:bCs/>
                <w:sz w:val="15"/>
                <w:szCs w:val="15"/>
                <w:lang w:val="sk-SK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14:paraId="11F64BA0" w14:textId="67323CBC" w:rsidR="001A11E7" w:rsidRPr="00B11FD8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Cs/>
                <w:sz w:val="15"/>
                <w:szCs w:val="15"/>
                <w:lang w:val="sk-SK"/>
              </w:rPr>
            </w:pPr>
            <w:r>
              <w:rPr>
                <w:bCs/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0BFF824" w14:textId="3C2A3D7A" w:rsidR="001A11E7" w:rsidRPr="00B62C34" w:rsidRDefault="001C32D7" w:rsidP="001A11E7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1 510 099</w:t>
            </w:r>
          </w:p>
        </w:tc>
      </w:tr>
      <w:tr w:rsidR="001A11E7" w:rsidRPr="00F030C0" w14:paraId="3EAFAF42" w14:textId="77777777" w:rsidTr="009E4D36">
        <w:trPr>
          <w:trHeight w:hRule="exact" w:val="425"/>
        </w:trPr>
        <w:tc>
          <w:tcPr>
            <w:tcW w:w="1844" w:type="dxa"/>
            <w:vAlign w:val="center"/>
          </w:tcPr>
          <w:p w14:paraId="2D74B6F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134" w:type="dxa"/>
            <w:vAlign w:val="center"/>
          </w:tcPr>
          <w:p w14:paraId="719B69D5" w14:textId="176F7A81" w:rsidR="001A11E7" w:rsidRPr="00B62C34" w:rsidRDefault="0011531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7237FD3F" w14:textId="35440EF1" w:rsidR="001A11E7" w:rsidRPr="00B62C34" w:rsidRDefault="003F7FFC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1 242 746</w:t>
            </w:r>
          </w:p>
        </w:tc>
        <w:tc>
          <w:tcPr>
            <w:tcW w:w="992" w:type="dxa"/>
            <w:vAlign w:val="center"/>
          </w:tcPr>
          <w:p w14:paraId="68FB573D" w14:textId="665922DC" w:rsidR="001A11E7" w:rsidRPr="00B62C34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F44C79">
              <w:rPr>
                <w:sz w:val="15"/>
                <w:szCs w:val="15"/>
                <w:lang w:val="sk-SK"/>
              </w:rPr>
              <w:t>1 255</w:t>
            </w:r>
          </w:p>
        </w:tc>
        <w:tc>
          <w:tcPr>
            <w:tcW w:w="851" w:type="dxa"/>
            <w:vAlign w:val="center"/>
          </w:tcPr>
          <w:p w14:paraId="0D4EBB05" w14:textId="716E7893" w:rsidR="001A11E7" w:rsidRPr="00B62C34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F44C79">
              <w:rPr>
                <w:sz w:val="15"/>
                <w:szCs w:val="15"/>
                <w:lang w:val="sk-SK"/>
              </w:rPr>
              <w:t>54 449</w:t>
            </w:r>
          </w:p>
        </w:tc>
        <w:tc>
          <w:tcPr>
            <w:tcW w:w="850" w:type="dxa"/>
            <w:vAlign w:val="center"/>
          </w:tcPr>
          <w:p w14:paraId="20696BF6" w14:textId="77110443" w:rsidR="001A11E7" w:rsidRPr="00B62C34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F44C79">
              <w:rPr>
                <w:sz w:val="15"/>
                <w:szCs w:val="15"/>
                <w:lang w:val="sk-SK"/>
              </w:rPr>
              <w:t>443</w:t>
            </w:r>
          </w:p>
        </w:tc>
        <w:tc>
          <w:tcPr>
            <w:tcW w:w="709" w:type="dxa"/>
            <w:vAlign w:val="center"/>
          </w:tcPr>
          <w:p w14:paraId="075F783D" w14:textId="0B9CCEA7" w:rsidR="001A11E7" w:rsidRPr="00B62C34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F44C79">
              <w:rPr>
                <w:sz w:val="15"/>
                <w:szCs w:val="15"/>
                <w:lang w:val="sk-SK"/>
              </w:rPr>
              <w:t>11 711</w:t>
            </w:r>
          </w:p>
        </w:tc>
        <w:tc>
          <w:tcPr>
            <w:tcW w:w="851" w:type="dxa"/>
            <w:vAlign w:val="center"/>
          </w:tcPr>
          <w:p w14:paraId="749474A7" w14:textId="3B8543AB" w:rsidR="001A11E7" w:rsidRPr="00B62C34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8" w:type="dxa"/>
            <w:vAlign w:val="center"/>
          </w:tcPr>
          <w:p w14:paraId="7E4C2938" w14:textId="13326D0B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4AD6419A" w14:textId="0D50F1E9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89F9F51" w14:textId="0281C281" w:rsidR="001A11E7" w:rsidRPr="00B62C34" w:rsidRDefault="001C32D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-1 310 604</w:t>
            </w:r>
          </w:p>
        </w:tc>
      </w:tr>
      <w:tr w:rsidR="001A11E7" w:rsidRPr="00F030C0" w14:paraId="17FC2140" w14:textId="77777777" w:rsidTr="009E4D36">
        <w:trPr>
          <w:trHeight w:hRule="exact" w:val="425"/>
        </w:trPr>
        <w:tc>
          <w:tcPr>
            <w:tcW w:w="1844" w:type="dxa"/>
            <w:vAlign w:val="center"/>
          </w:tcPr>
          <w:p w14:paraId="74E33FBB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>Presuny</w:t>
            </w:r>
          </w:p>
        </w:tc>
        <w:tc>
          <w:tcPr>
            <w:tcW w:w="1134" w:type="dxa"/>
            <w:vAlign w:val="center"/>
          </w:tcPr>
          <w:p w14:paraId="4D10D115" w14:textId="09D3A50C" w:rsidR="001A11E7" w:rsidRPr="00B62C34" w:rsidRDefault="0011531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1931FF0E" w14:textId="470F7800" w:rsidR="001A11E7" w:rsidRPr="00B62C34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1 268 390</w:t>
            </w:r>
          </w:p>
        </w:tc>
        <w:tc>
          <w:tcPr>
            <w:tcW w:w="992" w:type="dxa"/>
            <w:vAlign w:val="center"/>
          </w:tcPr>
          <w:p w14:paraId="2E126932" w14:textId="7723BD1A" w:rsidR="001A11E7" w:rsidRPr="00B62C34" w:rsidRDefault="003F7FFC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135A63FB" w14:textId="5467CAAF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14:paraId="0DBA4C3C" w14:textId="2CD78A2B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3F0B482E" w14:textId="6EF30CCB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2EDCD0E6" w14:textId="377B6721" w:rsidR="001A11E7" w:rsidRPr="00B62C34" w:rsidRDefault="001C32D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-1 268 390</w:t>
            </w:r>
          </w:p>
        </w:tc>
        <w:tc>
          <w:tcPr>
            <w:tcW w:w="708" w:type="dxa"/>
            <w:vAlign w:val="center"/>
          </w:tcPr>
          <w:p w14:paraId="6846C644" w14:textId="108DFFBD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7E31202D" w14:textId="755D238D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DAC59C1" w14:textId="58506790" w:rsidR="001A11E7" w:rsidRPr="00B62C34" w:rsidRDefault="00166031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</w:tr>
      <w:tr w:rsidR="001A11E7" w:rsidRPr="00F030C0" w14:paraId="660C1A74" w14:textId="77777777" w:rsidTr="009E4D36">
        <w:trPr>
          <w:trHeight w:hRule="exact" w:val="419"/>
        </w:trPr>
        <w:tc>
          <w:tcPr>
            <w:tcW w:w="1844" w:type="dxa"/>
            <w:vAlign w:val="center"/>
          </w:tcPr>
          <w:p w14:paraId="3E944973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59D29944" w14:textId="2F3D6449" w:rsidR="001A11E7" w:rsidRPr="00B62C34" w:rsidRDefault="0011531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678 329</w:t>
            </w:r>
          </w:p>
        </w:tc>
        <w:tc>
          <w:tcPr>
            <w:tcW w:w="992" w:type="dxa"/>
            <w:vAlign w:val="center"/>
          </w:tcPr>
          <w:p w14:paraId="7F4EB365" w14:textId="14302047" w:rsidR="001A11E7" w:rsidRPr="00B62C34" w:rsidRDefault="0011531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24 724 15</w:t>
            </w:r>
            <w:r w:rsidR="00A26720">
              <w:rPr>
                <w:b/>
                <w:sz w:val="15"/>
                <w:szCs w:val="15"/>
                <w:lang w:val="sk-SK"/>
              </w:rPr>
              <w:t>6</w:t>
            </w:r>
          </w:p>
        </w:tc>
        <w:tc>
          <w:tcPr>
            <w:tcW w:w="992" w:type="dxa"/>
            <w:vAlign w:val="center"/>
          </w:tcPr>
          <w:p w14:paraId="094526E6" w14:textId="5735F9AD" w:rsidR="001A11E7" w:rsidRPr="00B62C34" w:rsidRDefault="003F7FFC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727 293</w:t>
            </w:r>
          </w:p>
        </w:tc>
        <w:tc>
          <w:tcPr>
            <w:tcW w:w="851" w:type="dxa"/>
            <w:vAlign w:val="center"/>
          </w:tcPr>
          <w:p w14:paraId="3CF20D1D" w14:textId="7C11D437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686 182</w:t>
            </w:r>
          </w:p>
        </w:tc>
        <w:tc>
          <w:tcPr>
            <w:tcW w:w="850" w:type="dxa"/>
            <w:vAlign w:val="center"/>
          </w:tcPr>
          <w:p w14:paraId="2CEDD6EC" w14:textId="21083F0E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316 113</w:t>
            </w:r>
          </w:p>
        </w:tc>
        <w:tc>
          <w:tcPr>
            <w:tcW w:w="709" w:type="dxa"/>
            <w:vAlign w:val="center"/>
          </w:tcPr>
          <w:p w14:paraId="3B5AD6DA" w14:textId="05F56B50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541 117</w:t>
            </w:r>
          </w:p>
        </w:tc>
        <w:tc>
          <w:tcPr>
            <w:tcW w:w="851" w:type="dxa"/>
            <w:vAlign w:val="center"/>
          </w:tcPr>
          <w:p w14:paraId="26F14F1A" w14:textId="18CE1838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9</w:t>
            </w:r>
            <w:r w:rsidR="0088405D">
              <w:rPr>
                <w:b/>
                <w:sz w:val="15"/>
                <w:szCs w:val="15"/>
                <w:lang w:val="sk-SK"/>
              </w:rPr>
              <w:t>41</w:t>
            </w:r>
            <w:r>
              <w:rPr>
                <w:b/>
                <w:sz w:val="15"/>
                <w:szCs w:val="15"/>
                <w:lang w:val="sk-SK"/>
              </w:rPr>
              <w:t xml:space="preserve"> 104</w:t>
            </w:r>
          </w:p>
        </w:tc>
        <w:tc>
          <w:tcPr>
            <w:tcW w:w="708" w:type="dxa"/>
            <w:vAlign w:val="center"/>
          </w:tcPr>
          <w:p w14:paraId="12744D1F" w14:textId="06BEF7BA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135 784</w:t>
            </w:r>
          </w:p>
        </w:tc>
        <w:tc>
          <w:tcPr>
            <w:tcW w:w="709" w:type="dxa"/>
            <w:gridSpan w:val="2"/>
            <w:vAlign w:val="center"/>
          </w:tcPr>
          <w:p w14:paraId="12BF6C57" w14:textId="1552FB9E" w:rsidR="001A11E7" w:rsidRPr="00B62C34" w:rsidRDefault="00F44C79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51 84</w:t>
            </w:r>
            <w:r w:rsidR="001C32D7">
              <w:rPr>
                <w:b/>
                <w:sz w:val="15"/>
                <w:szCs w:val="15"/>
                <w:lang w:val="sk-SK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14:paraId="54AC036C" w14:textId="2B8B9C3D" w:rsidR="001A11E7" w:rsidRPr="00B62C34" w:rsidRDefault="00602B23" w:rsidP="001A11E7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28 801 91</w:t>
            </w:r>
            <w:r w:rsidR="001C32D7">
              <w:rPr>
                <w:b/>
                <w:sz w:val="15"/>
                <w:szCs w:val="15"/>
                <w:lang w:val="sk-SK"/>
              </w:rPr>
              <w:t>9</w:t>
            </w:r>
          </w:p>
        </w:tc>
      </w:tr>
      <w:tr w:rsidR="001A11E7" w:rsidRPr="00F030C0" w14:paraId="644A314D" w14:textId="77777777" w:rsidTr="009E4D36">
        <w:trPr>
          <w:trHeight w:hRule="exact" w:val="401"/>
        </w:trPr>
        <w:tc>
          <w:tcPr>
            <w:tcW w:w="1844" w:type="dxa"/>
            <w:tcBorders>
              <w:right w:val="nil"/>
            </w:tcBorders>
            <w:vAlign w:val="center"/>
          </w:tcPr>
          <w:p w14:paraId="795FB445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>Oprávky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793BCFD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9C634EA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3E8CA47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04A4D466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4274EEEC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1AFEB179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37EB2B5A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3EADE9B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746AC203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  <w:vAlign w:val="center"/>
          </w:tcPr>
          <w:p w14:paraId="3EA1E7E6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</w:tr>
      <w:tr w:rsidR="001A11E7" w:rsidRPr="00F030C0" w14:paraId="2B947383" w14:textId="77777777" w:rsidTr="009E4D36">
        <w:trPr>
          <w:trHeight w:hRule="exact" w:val="432"/>
        </w:trPr>
        <w:tc>
          <w:tcPr>
            <w:tcW w:w="1844" w:type="dxa"/>
            <w:vAlign w:val="center"/>
          </w:tcPr>
          <w:p w14:paraId="0D525382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 xml:space="preserve">Stav na začiatku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účtovn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. obdobia</w:t>
            </w:r>
          </w:p>
        </w:tc>
        <w:tc>
          <w:tcPr>
            <w:tcW w:w="1134" w:type="dxa"/>
            <w:vAlign w:val="center"/>
          </w:tcPr>
          <w:p w14:paraId="2A5A515C" w14:textId="67EF420B" w:rsidR="001A11E7" w:rsidRPr="0012049E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65EFF390" w14:textId="60C5A059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13 432 195</w:t>
            </w:r>
          </w:p>
        </w:tc>
        <w:tc>
          <w:tcPr>
            <w:tcW w:w="992" w:type="dxa"/>
            <w:vAlign w:val="center"/>
          </w:tcPr>
          <w:p w14:paraId="415FBD8B" w14:textId="18A555F1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675 207</w:t>
            </w:r>
          </w:p>
        </w:tc>
        <w:tc>
          <w:tcPr>
            <w:tcW w:w="851" w:type="dxa"/>
            <w:vAlign w:val="center"/>
          </w:tcPr>
          <w:p w14:paraId="10F75C5C" w14:textId="19DECFB3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658 270</w:t>
            </w:r>
          </w:p>
        </w:tc>
        <w:tc>
          <w:tcPr>
            <w:tcW w:w="850" w:type="dxa"/>
            <w:vAlign w:val="center"/>
          </w:tcPr>
          <w:p w14:paraId="7C9EE73F" w14:textId="13D2D501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269 736</w:t>
            </w:r>
          </w:p>
        </w:tc>
        <w:tc>
          <w:tcPr>
            <w:tcW w:w="709" w:type="dxa"/>
            <w:vAlign w:val="center"/>
          </w:tcPr>
          <w:p w14:paraId="771A5412" w14:textId="1A424C13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427 102</w:t>
            </w:r>
          </w:p>
        </w:tc>
        <w:tc>
          <w:tcPr>
            <w:tcW w:w="851" w:type="dxa"/>
            <w:vAlign w:val="center"/>
          </w:tcPr>
          <w:p w14:paraId="48181DDD" w14:textId="7C6D3E07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603E93B4" w14:textId="05F19D8A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5BB55A39" w14:textId="21356883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75323E2" w14:textId="25F5A0B6" w:rsidR="001A11E7" w:rsidRPr="003038CB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15 462 </w:t>
            </w:r>
            <w:r w:rsidR="001C32D7">
              <w:rPr>
                <w:b/>
                <w:sz w:val="15"/>
                <w:szCs w:val="15"/>
                <w:lang w:val="sk-SK"/>
              </w:rPr>
              <w:t>5</w:t>
            </w:r>
            <w:r>
              <w:rPr>
                <w:b/>
                <w:sz w:val="15"/>
                <w:szCs w:val="15"/>
                <w:lang w:val="sk-SK"/>
              </w:rPr>
              <w:t>10</w:t>
            </w:r>
          </w:p>
        </w:tc>
      </w:tr>
      <w:tr w:rsidR="001A11E7" w:rsidRPr="00F030C0" w14:paraId="46BFB9B0" w14:textId="77777777" w:rsidTr="009E4D36">
        <w:trPr>
          <w:trHeight w:hRule="exact" w:val="425"/>
        </w:trPr>
        <w:tc>
          <w:tcPr>
            <w:tcW w:w="1844" w:type="dxa"/>
            <w:vAlign w:val="center"/>
          </w:tcPr>
          <w:p w14:paraId="79203D55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64DDD06D" w14:textId="4AF07723" w:rsidR="001A11E7" w:rsidRPr="0012049E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2C91CAD4" w14:textId="6AF6730A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611 431</w:t>
            </w:r>
          </w:p>
        </w:tc>
        <w:tc>
          <w:tcPr>
            <w:tcW w:w="992" w:type="dxa"/>
            <w:vAlign w:val="center"/>
          </w:tcPr>
          <w:p w14:paraId="701EE9B3" w14:textId="55FA6174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23 104</w:t>
            </w:r>
          </w:p>
        </w:tc>
        <w:tc>
          <w:tcPr>
            <w:tcW w:w="851" w:type="dxa"/>
            <w:vAlign w:val="center"/>
          </w:tcPr>
          <w:p w14:paraId="6CF86B31" w14:textId="65CB84EB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34 510</w:t>
            </w:r>
          </w:p>
        </w:tc>
        <w:tc>
          <w:tcPr>
            <w:tcW w:w="850" w:type="dxa"/>
            <w:vAlign w:val="center"/>
          </w:tcPr>
          <w:p w14:paraId="113517B0" w14:textId="51F65B5F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32 836</w:t>
            </w:r>
          </w:p>
        </w:tc>
        <w:tc>
          <w:tcPr>
            <w:tcW w:w="709" w:type="dxa"/>
            <w:vAlign w:val="center"/>
          </w:tcPr>
          <w:p w14:paraId="3CDA692B" w14:textId="35B4202B" w:rsidR="001A11E7" w:rsidRPr="003038CB" w:rsidRDefault="000B00A7" w:rsidP="000B00A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20 521</w:t>
            </w:r>
          </w:p>
        </w:tc>
        <w:tc>
          <w:tcPr>
            <w:tcW w:w="851" w:type="dxa"/>
            <w:vAlign w:val="center"/>
          </w:tcPr>
          <w:p w14:paraId="2201733C" w14:textId="6BA1AF34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2CAE8BC1" w14:textId="34CB484A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3F34457A" w14:textId="75A11605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35A3568" w14:textId="00D1F5F9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722 402</w:t>
            </w:r>
          </w:p>
        </w:tc>
      </w:tr>
      <w:tr w:rsidR="001A11E7" w:rsidRPr="00F030C0" w14:paraId="78615BCD" w14:textId="77777777" w:rsidTr="009E4D36">
        <w:trPr>
          <w:trHeight w:hRule="exact" w:val="425"/>
        </w:trPr>
        <w:tc>
          <w:tcPr>
            <w:tcW w:w="1844" w:type="dxa"/>
            <w:vAlign w:val="center"/>
          </w:tcPr>
          <w:p w14:paraId="444365C9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134" w:type="dxa"/>
            <w:vAlign w:val="center"/>
          </w:tcPr>
          <w:p w14:paraId="68A4A97B" w14:textId="06175F19" w:rsidR="001A11E7" w:rsidRPr="0012049E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1006CF3E" w14:textId="5B2323B5" w:rsidR="001A11E7" w:rsidRPr="003038CB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0B00A7">
              <w:rPr>
                <w:sz w:val="15"/>
                <w:szCs w:val="15"/>
                <w:lang w:val="sk-SK"/>
              </w:rPr>
              <w:t>56</w:t>
            </w:r>
            <w:r>
              <w:rPr>
                <w:sz w:val="15"/>
                <w:szCs w:val="15"/>
                <w:lang w:val="sk-SK"/>
              </w:rPr>
              <w:t> </w:t>
            </w:r>
            <w:r w:rsidR="000B00A7">
              <w:rPr>
                <w:sz w:val="15"/>
                <w:szCs w:val="15"/>
                <w:lang w:val="sk-SK"/>
              </w:rPr>
              <w:t>579</w:t>
            </w:r>
          </w:p>
        </w:tc>
        <w:tc>
          <w:tcPr>
            <w:tcW w:w="992" w:type="dxa"/>
            <w:vAlign w:val="center"/>
          </w:tcPr>
          <w:p w14:paraId="70494527" w14:textId="6E1DBC6E" w:rsidR="001A11E7" w:rsidRPr="003038CB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0B00A7">
              <w:rPr>
                <w:sz w:val="15"/>
                <w:szCs w:val="15"/>
                <w:lang w:val="sk-SK"/>
              </w:rPr>
              <w:t>1</w:t>
            </w:r>
            <w:r>
              <w:rPr>
                <w:sz w:val="15"/>
                <w:szCs w:val="15"/>
                <w:lang w:val="sk-SK"/>
              </w:rPr>
              <w:t> </w:t>
            </w:r>
            <w:r w:rsidR="000B00A7">
              <w:rPr>
                <w:sz w:val="15"/>
                <w:szCs w:val="15"/>
                <w:lang w:val="sk-SK"/>
              </w:rPr>
              <w:t>255</w:t>
            </w:r>
          </w:p>
        </w:tc>
        <w:tc>
          <w:tcPr>
            <w:tcW w:w="851" w:type="dxa"/>
            <w:vAlign w:val="center"/>
          </w:tcPr>
          <w:p w14:paraId="45EEDBE2" w14:textId="0A935824" w:rsidR="001A11E7" w:rsidRPr="003038CB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0B00A7">
              <w:rPr>
                <w:sz w:val="15"/>
                <w:szCs w:val="15"/>
                <w:lang w:val="sk-SK"/>
              </w:rPr>
              <w:t>54 449</w:t>
            </w:r>
          </w:p>
        </w:tc>
        <w:tc>
          <w:tcPr>
            <w:tcW w:w="850" w:type="dxa"/>
            <w:vAlign w:val="center"/>
          </w:tcPr>
          <w:p w14:paraId="77764A89" w14:textId="27D1D2E4" w:rsidR="001A11E7" w:rsidRPr="003038CB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0B00A7">
              <w:rPr>
                <w:sz w:val="15"/>
                <w:szCs w:val="15"/>
                <w:lang w:val="sk-SK"/>
              </w:rPr>
              <w:t>443</w:t>
            </w:r>
          </w:p>
        </w:tc>
        <w:tc>
          <w:tcPr>
            <w:tcW w:w="709" w:type="dxa"/>
            <w:vAlign w:val="center"/>
          </w:tcPr>
          <w:p w14:paraId="10165705" w14:textId="35CFC57A" w:rsidR="001A11E7" w:rsidRPr="003038CB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0B00A7">
              <w:rPr>
                <w:sz w:val="15"/>
                <w:szCs w:val="15"/>
                <w:lang w:val="sk-SK"/>
              </w:rPr>
              <w:t>11 711</w:t>
            </w:r>
          </w:p>
        </w:tc>
        <w:tc>
          <w:tcPr>
            <w:tcW w:w="851" w:type="dxa"/>
            <w:vAlign w:val="center"/>
          </w:tcPr>
          <w:p w14:paraId="44150800" w14:textId="1368B7A9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75E0AFC7" w14:textId="2DB1A737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47C465F2" w14:textId="3FD6C789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5487CA1B" w14:textId="598CF67C" w:rsidR="001A11E7" w:rsidRPr="003038CB" w:rsidRDefault="001C32D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0B00A7">
              <w:rPr>
                <w:sz w:val="15"/>
                <w:szCs w:val="15"/>
                <w:lang w:val="sk-SK"/>
              </w:rPr>
              <w:t>124 437</w:t>
            </w:r>
          </w:p>
        </w:tc>
      </w:tr>
      <w:tr w:rsidR="001A11E7" w:rsidRPr="00F030C0" w14:paraId="41488F2D" w14:textId="77777777" w:rsidTr="009E4D36">
        <w:trPr>
          <w:trHeight w:hRule="exact" w:val="423"/>
        </w:trPr>
        <w:tc>
          <w:tcPr>
            <w:tcW w:w="1844" w:type="dxa"/>
            <w:vAlign w:val="center"/>
          </w:tcPr>
          <w:p w14:paraId="4A0BBA30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3EF2A0E0" w14:textId="49A7EC57" w:rsidR="001A11E7" w:rsidRPr="0012049E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7D127841" w14:textId="39387397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13 987 047</w:t>
            </w:r>
          </w:p>
        </w:tc>
        <w:tc>
          <w:tcPr>
            <w:tcW w:w="992" w:type="dxa"/>
            <w:vAlign w:val="center"/>
          </w:tcPr>
          <w:p w14:paraId="489C4F5F" w14:textId="59AC0E67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697 056</w:t>
            </w:r>
          </w:p>
        </w:tc>
        <w:tc>
          <w:tcPr>
            <w:tcW w:w="851" w:type="dxa"/>
            <w:vAlign w:val="center"/>
          </w:tcPr>
          <w:p w14:paraId="2F9DCFCC" w14:textId="68AC0E01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638 331</w:t>
            </w:r>
          </w:p>
        </w:tc>
        <w:tc>
          <w:tcPr>
            <w:tcW w:w="850" w:type="dxa"/>
            <w:vAlign w:val="center"/>
          </w:tcPr>
          <w:p w14:paraId="5439883F" w14:textId="01A94D80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302 129</w:t>
            </w:r>
          </w:p>
        </w:tc>
        <w:tc>
          <w:tcPr>
            <w:tcW w:w="709" w:type="dxa"/>
            <w:vAlign w:val="center"/>
          </w:tcPr>
          <w:p w14:paraId="3E2CA923" w14:textId="12647E7E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435 912</w:t>
            </w:r>
          </w:p>
        </w:tc>
        <w:tc>
          <w:tcPr>
            <w:tcW w:w="851" w:type="dxa"/>
            <w:vAlign w:val="center"/>
          </w:tcPr>
          <w:p w14:paraId="52616BCC" w14:textId="335A773B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7E7140E8" w14:textId="309CEC0D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59D3EF47" w14:textId="0F186B7E" w:rsidR="001A11E7" w:rsidRPr="003038CB" w:rsidRDefault="00A83A4E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328F5F52" w14:textId="1C6F0F11" w:rsidR="001A11E7" w:rsidRPr="003038CB" w:rsidRDefault="000B00A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16 060 </w:t>
            </w:r>
            <w:r w:rsidR="00A83A4E">
              <w:rPr>
                <w:b/>
                <w:sz w:val="15"/>
                <w:szCs w:val="15"/>
                <w:lang w:val="sk-SK"/>
              </w:rPr>
              <w:t>4</w:t>
            </w:r>
            <w:r>
              <w:rPr>
                <w:b/>
                <w:sz w:val="15"/>
                <w:szCs w:val="15"/>
                <w:lang w:val="sk-SK"/>
              </w:rPr>
              <w:t>75</w:t>
            </w:r>
          </w:p>
        </w:tc>
      </w:tr>
      <w:tr w:rsidR="001A11E7" w:rsidRPr="00F030C0" w14:paraId="71C3C5F6" w14:textId="77777777" w:rsidTr="009E4D36">
        <w:trPr>
          <w:trHeight w:hRule="exact" w:val="401"/>
        </w:trPr>
        <w:tc>
          <w:tcPr>
            <w:tcW w:w="1844" w:type="dxa"/>
            <w:tcBorders>
              <w:right w:val="nil"/>
            </w:tcBorders>
            <w:vAlign w:val="center"/>
          </w:tcPr>
          <w:p w14:paraId="17A988A4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>Opravné položky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DEBC681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92B3548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9A7CCA5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4562A657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14:paraId="74942D9F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73A71AAE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CB77108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478286E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20B3ECCA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1134" w:type="dxa"/>
            <w:gridSpan w:val="2"/>
            <w:tcBorders>
              <w:left w:val="nil"/>
            </w:tcBorders>
            <w:vAlign w:val="center"/>
          </w:tcPr>
          <w:p w14:paraId="318FB948" w14:textId="77777777" w:rsidR="001A11E7" w:rsidRPr="00403525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</w:tr>
      <w:tr w:rsidR="001A11E7" w:rsidRPr="00F030C0" w14:paraId="7640B1B8" w14:textId="77777777" w:rsidTr="009E4D36">
        <w:trPr>
          <w:trHeight w:hRule="exact" w:val="438"/>
        </w:trPr>
        <w:tc>
          <w:tcPr>
            <w:tcW w:w="1844" w:type="dxa"/>
            <w:vAlign w:val="center"/>
          </w:tcPr>
          <w:p w14:paraId="7E8E6127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37321FDC" w14:textId="1B9BDE74" w:rsidR="001A11E7" w:rsidRPr="00A379D4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        0</w:t>
            </w:r>
          </w:p>
        </w:tc>
        <w:tc>
          <w:tcPr>
            <w:tcW w:w="992" w:type="dxa"/>
            <w:vAlign w:val="center"/>
          </w:tcPr>
          <w:p w14:paraId="18FD1D28" w14:textId="45B1B76C" w:rsidR="001A11E7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41544007" w14:textId="4DD67550" w:rsidR="001A11E7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582924BB" w14:textId="375F580D" w:rsidR="001A11E7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14:paraId="3D73121E" w14:textId="5FC1CA54" w:rsidR="001A11E7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028AF03B" w14:textId="287BF007" w:rsidR="001A11E7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4D23DE15" w14:textId="77777777" w:rsidR="00115310" w:rsidRDefault="00115310" w:rsidP="0011531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5"/>
                <w:szCs w:val="15"/>
                <w:lang w:val="sk-SK"/>
              </w:rPr>
            </w:pPr>
          </w:p>
          <w:p w14:paraId="4BCA8D05" w14:textId="48F72A70" w:rsidR="001A11E7" w:rsidRDefault="001A11E7" w:rsidP="0011531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202 793</w:t>
            </w:r>
          </w:p>
          <w:p w14:paraId="272EA70E" w14:textId="70ABE77C" w:rsidR="001A11E7" w:rsidRPr="0012049E" w:rsidRDefault="001A11E7" w:rsidP="0011531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708" w:type="dxa"/>
            <w:vAlign w:val="center"/>
          </w:tcPr>
          <w:p w14:paraId="43CB9097" w14:textId="3490D62E" w:rsidR="001A11E7" w:rsidRPr="0012049E" w:rsidRDefault="001A11E7" w:rsidP="0011531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118 858</w:t>
            </w:r>
          </w:p>
        </w:tc>
        <w:tc>
          <w:tcPr>
            <w:tcW w:w="709" w:type="dxa"/>
            <w:gridSpan w:val="2"/>
            <w:vAlign w:val="center"/>
          </w:tcPr>
          <w:p w14:paraId="7376CCCA" w14:textId="26CC6A7D" w:rsidR="001A11E7" w:rsidRPr="0012049E" w:rsidRDefault="00F5121A" w:rsidP="00F5121A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2F9B5CB7" w14:textId="77E153F7" w:rsidR="001A11E7" w:rsidRPr="00403525" w:rsidRDefault="00A83A4E" w:rsidP="00115310">
            <w:pPr>
              <w:tabs>
                <w:tab w:val="center" w:pos="4536"/>
                <w:tab w:val="right" w:pos="9072"/>
              </w:tabs>
              <w:spacing w:after="0"/>
              <w:ind w:left="-113"/>
              <w:jc w:val="center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           </w:t>
            </w:r>
            <w:r w:rsidR="001A11E7">
              <w:rPr>
                <w:b/>
                <w:sz w:val="15"/>
                <w:szCs w:val="15"/>
                <w:lang w:val="sk-SK"/>
              </w:rPr>
              <w:t>321 651</w:t>
            </w:r>
          </w:p>
        </w:tc>
      </w:tr>
      <w:tr w:rsidR="00BF7604" w:rsidRPr="000D0071" w14:paraId="3CF1A0F2" w14:textId="77777777" w:rsidTr="009E4D36">
        <w:trPr>
          <w:trHeight w:hRule="exact" w:val="425"/>
        </w:trPr>
        <w:tc>
          <w:tcPr>
            <w:tcW w:w="1844" w:type="dxa"/>
            <w:vAlign w:val="center"/>
          </w:tcPr>
          <w:p w14:paraId="2AEEC67F" w14:textId="77777777" w:rsidR="00BF7604" w:rsidRPr="00F030C0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 xml:space="preserve">Prírastky </w:t>
            </w:r>
          </w:p>
        </w:tc>
        <w:tc>
          <w:tcPr>
            <w:tcW w:w="1134" w:type="dxa"/>
            <w:vAlign w:val="center"/>
          </w:tcPr>
          <w:p w14:paraId="2541CA48" w14:textId="0081EA86" w:rsidR="00BF7604" w:rsidRPr="00A379D4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        0</w:t>
            </w:r>
          </w:p>
        </w:tc>
        <w:tc>
          <w:tcPr>
            <w:tcW w:w="992" w:type="dxa"/>
            <w:vAlign w:val="center"/>
          </w:tcPr>
          <w:p w14:paraId="67FA0552" w14:textId="130EC3B7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7DAAFA78" w14:textId="3876FD54" w:rsidR="00BF7604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2357CC13" w14:textId="47E1472F" w:rsidR="00BF7604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14:paraId="7A3CBFC1" w14:textId="2874B922" w:rsidR="00BF7604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07953A90" w14:textId="20EF05C6" w:rsidR="00BF7604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02F46C13" w14:textId="361B541A" w:rsidR="00BF7604" w:rsidRPr="0012049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13 561</w:t>
            </w:r>
          </w:p>
        </w:tc>
        <w:tc>
          <w:tcPr>
            <w:tcW w:w="708" w:type="dxa"/>
            <w:vAlign w:val="center"/>
          </w:tcPr>
          <w:p w14:paraId="75E2CC7F" w14:textId="4EF0F4B3" w:rsidR="00BF7604" w:rsidRPr="00A83A4E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color w:val="000000" w:themeColor="text1"/>
                <w:sz w:val="15"/>
                <w:szCs w:val="15"/>
                <w:lang w:val="sk-SK"/>
              </w:rPr>
            </w:pPr>
            <w:r w:rsidRPr="00A83A4E">
              <w:rPr>
                <w:color w:val="000000" w:themeColor="text1"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18CC1BCD" w14:textId="0B1E0F16" w:rsidR="00BF7604" w:rsidRPr="0012049E" w:rsidRDefault="00F5121A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69535505" w14:textId="70FDC1AB" w:rsidR="00BF7604" w:rsidRPr="000D0071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13 561</w:t>
            </w:r>
          </w:p>
        </w:tc>
      </w:tr>
      <w:tr w:rsidR="00BF7604" w:rsidRPr="00A379D4" w14:paraId="64CAF990" w14:textId="77777777" w:rsidTr="009E4D36">
        <w:trPr>
          <w:trHeight w:hRule="exact" w:val="425"/>
        </w:trPr>
        <w:tc>
          <w:tcPr>
            <w:tcW w:w="1844" w:type="dxa"/>
            <w:vAlign w:val="center"/>
          </w:tcPr>
          <w:p w14:paraId="1CB82E9F" w14:textId="77777777" w:rsidR="00BF7604" w:rsidRPr="00F030C0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5"/>
                <w:lang w:val="sk-SK"/>
              </w:rPr>
              <w:t>Úbytky</w:t>
            </w:r>
          </w:p>
        </w:tc>
        <w:tc>
          <w:tcPr>
            <w:tcW w:w="1134" w:type="dxa"/>
            <w:vAlign w:val="center"/>
          </w:tcPr>
          <w:p w14:paraId="60E140E8" w14:textId="556C041C" w:rsidR="00BF7604" w:rsidRPr="00A379D4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        0</w:t>
            </w:r>
          </w:p>
        </w:tc>
        <w:tc>
          <w:tcPr>
            <w:tcW w:w="992" w:type="dxa"/>
            <w:vAlign w:val="center"/>
          </w:tcPr>
          <w:p w14:paraId="3C83F87F" w14:textId="2BE68D20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2DE0EF6A" w14:textId="46C0CE21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294D6FBB" w14:textId="6DB0A918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14:paraId="1AC41195" w14:textId="2D53E725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6EE340E4" w14:textId="06D73FCD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1F3D5AC6" w14:textId="05D2B476" w:rsidR="00BF7604" w:rsidRPr="00572DE9" w:rsidRDefault="001C32D7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2D6D46">
              <w:rPr>
                <w:sz w:val="15"/>
                <w:szCs w:val="15"/>
                <w:lang w:val="sk-SK"/>
              </w:rPr>
              <w:t>18 970</w:t>
            </w:r>
          </w:p>
        </w:tc>
        <w:tc>
          <w:tcPr>
            <w:tcW w:w="708" w:type="dxa"/>
            <w:vAlign w:val="center"/>
          </w:tcPr>
          <w:p w14:paraId="0FD01FCC" w14:textId="7F61C6F0" w:rsidR="00BF7604" w:rsidRPr="00572DE9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E607B9F" w14:textId="1B357205" w:rsidR="00BF7604" w:rsidRPr="00A9337F" w:rsidRDefault="00F5121A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16736A8A" w14:textId="6519EE9B" w:rsidR="00BF7604" w:rsidRPr="00A379D4" w:rsidRDefault="001C32D7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-</w:t>
            </w:r>
            <w:r w:rsidR="00BF7604">
              <w:rPr>
                <w:sz w:val="15"/>
                <w:szCs w:val="15"/>
                <w:lang w:val="sk-SK"/>
              </w:rPr>
              <w:t>18 9</w:t>
            </w:r>
            <w:r w:rsidR="002D6D46">
              <w:rPr>
                <w:sz w:val="15"/>
                <w:szCs w:val="15"/>
                <w:lang w:val="sk-SK"/>
              </w:rPr>
              <w:t>70</w:t>
            </w:r>
          </w:p>
        </w:tc>
      </w:tr>
      <w:tr w:rsidR="00BF7604" w:rsidRPr="00A379D4" w14:paraId="2CB258A1" w14:textId="77777777" w:rsidTr="009E4D36">
        <w:trPr>
          <w:trHeight w:hRule="exact" w:val="413"/>
        </w:trPr>
        <w:tc>
          <w:tcPr>
            <w:tcW w:w="1844" w:type="dxa"/>
            <w:vAlign w:val="center"/>
          </w:tcPr>
          <w:p w14:paraId="59D4E373" w14:textId="77777777" w:rsidR="00BF7604" w:rsidRPr="00F030C0" w:rsidRDefault="00BF7604" w:rsidP="00BF7604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5726A052" w14:textId="345CBD76" w:rsidR="00BF7604" w:rsidRPr="00A379D4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        0</w:t>
            </w:r>
          </w:p>
        </w:tc>
        <w:tc>
          <w:tcPr>
            <w:tcW w:w="992" w:type="dxa"/>
            <w:vAlign w:val="center"/>
          </w:tcPr>
          <w:p w14:paraId="7FE1590E" w14:textId="64DD2065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0322642D" w14:textId="1230BC4E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5969D003" w14:textId="72B4A83E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0" w:type="dxa"/>
            <w:vAlign w:val="center"/>
          </w:tcPr>
          <w:p w14:paraId="4B5DEFBD" w14:textId="17A73D4D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vAlign w:val="center"/>
          </w:tcPr>
          <w:p w14:paraId="6DC2FEAC" w14:textId="05E7604F" w:rsidR="00BF7604" w:rsidRPr="00A9337F" w:rsidRDefault="00BF760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6CB10498" w14:textId="2EE38F3E" w:rsidR="00BF7604" w:rsidRPr="00572DE9" w:rsidRDefault="002D6D46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197 384</w:t>
            </w:r>
          </w:p>
        </w:tc>
        <w:tc>
          <w:tcPr>
            <w:tcW w:w="708" w:type="dxa"/>
            <w:vAlign w:val="center"/>
          </w:tcPr>
          <w:p w14:paraId="5E0A1BA6" w14:textId="6AFB1CAE" w:rsidR="00BF7604" w:rsidRPr="00572DE9" w:rsidRDefault="00182614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118 858</w:t>
            </w:r>
          </w:p>
        </w:tc>
        <w:tc>
          <w:tcPr>
            <w:tcW w:w="709" w:type="dxa"/>
            <w:gridSpan w:val="2"/>
            <w:vAlign w:val="center"/>
          </w:tcPr>
          <w:p w14:paraId="44D3A6D1" w14:textId="6C63F80A" w:rsidR="00BF7604" w:rsidRPr="00A9337F" w:rsidRDefault="00F5121A" w:rsidP="00BF7604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14:paraId="06B36EE7" w14:textId="3E883346" w:rsidR="00BF7604" w:rsidRPr="00A379D4" w:rsidRDefault="00BF7604" w:rsidP="00BF7604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316 24</w:t>
            </w:r>
            <w:r w:rsidR="001C32D7">
              <w:rPr>
                <w:b/>
                <w:sz w:val="15"/>
                <w:szCs w:val="15"/>
                <w:lang w:val="sk-SK"/>
              </w:rPr>
              <w:t>2</w:t>
            </w:r>
          </w:p>
        </w:tc>
      </w:tr>
      <w:tr w:rsidR="009E4D36" w:rsidRPr="00F030C0" w14:paraId="5D224F07" w14:textId="3C0DC4DA" w:rsidTr="009E4D36">
        <w:trPr>
          <w:trHeight w:hRule="exact" w:val="401"/>
        </w:trPr>
        <w:tc>
          <w:tcPr>
            <w:tcW w:w="10774" w:type="dxa"/>
            <w:gridSpan w:val="13"/>
            <w:vAlign w:val="center"/>
          </w:tcPr>
          <w:p w14:paraId="50FEE19E" w14:textId="2F96CEEE" w:rsidR="009E4D36" w:rsidRPr="00572DE9" w:rsidRDefault="009E4D36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Zostatková hodnota</w:t>
            </w:r>
          </w:p>
        </w:tc>
      </w:tr>
      <w:tr w:rsidR="001A11E7" w:rsidRPr="00F030C0" w14:paraId="195DAE51" w14:textId="77777777" w:rsidTr="009E4D36">
        <w:trPr>
          <w:trHeight w:hRule="exact" w:val="445"/>
        </w:trPr>
        <w:tc>
          <w:tcPr>
            <w:tcW w:w="1844" w:type="dxa"/>
            <w:vAlign w:val="center"/>
          </w:tcPr>
          <w:p w14:paraId="083E9736" w14:textId="77777777" w:rsidR="001A11E7" w:rsidRPr="00F030C0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 na začiatku účtov. obdobia</w:t>
            </w:r>
          </w:p>
        </w:tc>
        <w:tc>
          <w:tcPr>
            <w:tcW w:w="1134" w:type="dxa"/>
            <w:vAlign w:val="center"/>
          </w:tcPr>
          <w:p w14:paraId="643BBA06" w14:textId="3BED3991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678 329</w:t>
            </w:r>
          </w:p>
        </w:tc>
        <w:tc>
          <w:tcPr>
            <w:tcW w:w="992" w:type="dxa"/>
            <w:vAlign w:val="center"/>
          </w:tcPr>
          <w:p w14:paraId="625C55FD" w14:textId="16C653B5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10 951 372</w:t>
            </w:r>
          </w:p>
        </w:tc>
        <w:tc>
          <w:tcPr>
            <w:tcW w:w="992" w:type="dxa"/>
            <w:vAlign w:val="center"/>
          </w:tcPr>
          <w:p w14:paraId="0B5BB4A3" w14:textId="51860D09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48 351</w:t>
            </w:r>
          </w:p>
        </w:tc>
        <w:tc>
          <w:tcPr>
            <w:tcW w:w="851" w:type="dxa"/>
            <w:vAlign w:val="center"/>
          </w:tcPr>
          <w:p w14:paraId="582D9001" w14:textId="1EAEFAA6" w:rsidR="001A11E7" w:rsidRPr="00A9337F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60 659</w:t>
            </w:r>
          </w:p>
        </w:tc>
        <w:tc>
          <w:tcPr>
            <w:tcW w:w="850" w:type="dxa"/>
            <w:vAlign w:val="center"/>
          </w:tcPr>
          <w:p w14:paraId="66FA5871" w14:textId="39D266C1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46 820</w:t>
            </w:r>
          </w:p>
        </w:tc>
        <w:tc>
          <w:tcPr>
            <w:tcW w:w="709" w:type="dxa"/>
            <w:vAlign w:val="center"/>
          </w:tcPr>
          <w:p w14:paraId="2D1FDE57" w14:textId="57BCD9A5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120 006</w:t>
            </w:r>
          </w:p>
        </w:tc>
        <w:tc>
          <w:tcPr>
            <w:tcW w:w="851" w:type="dxa"/>
            <w:vAlign w:val="center"/>
          </w:tcPr>
          <w:p w14:paraId="3AA169AD" w14:textId="02F67F7D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860 884</w:t>
            </w:r>
          </w:p>
        </w:tc>
        <w:tc>
          <w:tcPr>
            <w:tcW w:w="896" w:type="dxa"/>
            <w:gridSpan w:val="2"/>
            <w:vAlign w:val="center"/>
          </w:tcPr>
          <w:p w14:paraId="5D5FE2EB" w14:textId="45858B24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42913FBE" w14:textId="0A23EC35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51 84</w:t>
            </w:r>
            <w:r w:rsidR="001C32D7">
              <w:rPr>
                <w:b/>
                <w:sz w:val="15"/>
                <w:szCs w:val="15"/>
                <w:lang w:val="sk-SK"/>
              </w:rPr>
              <w:t>2</w:t>
            </w:r>
          </w:p>
        </w:tc>
        <w:tc>
          <w:tcPr>
            <w:tcW w:w="946" w:type="dxa"/>
            <w:vAlign w:val="center"/>
          </w:tcPr>
          <w:p w14:paraId="594724DA" w14:textId="1F2976B0" w:rsidR="001A11E7" w:rsidRPr="00572DE9" w:rsidRDefault="001A11E7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12 818 26</w:t>
            </w:r>
            <w:r w:rsidR="001C32D7">
              <w:rPr>
                <w:b/>
                <w:sz w:val="15"/>
                <w:szCs w:val="15"/>
                <w:lang w:val="sk-SK"/>
              </w:rPr>
              <w:t>3</w:t>
            </w:r>
          </w:p>
        </w:tc>
      </w:tr>
      <w:tr w:rsidR="001A11E7" w:rsidRPr="00F030C0" w14:paraId="0AF9D157" w14:textId="77777777" w:rsidTr="009E4D36">
        <w:trPr>
          <w:trHeight w:hRule="exact" w:val="418"/>
        </w:trPr>
        <w:tc>
          <w:tcPr>
            <w:tcW w:w="1844" w:type="dxa"/>
            <w:vAlign w:val="center"/>
          </w:tcPr>
          <w:p w14:paraId="39F51B37" w14:textId="77777777" w:rsidR="001A11E7" w:rsidRPr="00F030C0" w:rsidRDefault="001A11E7" w:rsidP="001A11E7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5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5"/>
                <w:lang w:val="sk-SK"/>
              </w:rPr>
              <w:t>Stav na konci účtov.  obdobia</w:t>
            </w:r>
          </w:p>
        </w:tc>
        <w:tc>
          <w:tcPr>
            <w:tcW w:w="1134" w:type="dxa"/>
            <w:vAlign w:val="center"/>
          </w:tcPr>
          <w:p w14:paraId="0B21D2E4" w14:textId="6BC17709" w:rsidR="001A11E7" w:rsidRPr="00572DE9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678 329</w:t>
            </w:r>
          </w:p>
        </w:tc>
        <w:tc>
          <w:tcPr>
            <w:tcW w:w="992" w:type="dxa"/>
            <w:vAlign w:val="center"/>
          </w:tcPr>
          <w:p w14:paraId="2BA43A5D" w14:textId="14BAF1B7" w:rsidR="001A11E7" w:rsidRPr="00572DE9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10 737 10</w:t>
            </w:r>
            <w:r w:rsidR="00A26720">
              <w:rPr>
                <w:b/>
                <w:sz w:val="15"/>
                <w:szCs w:val="15"/>
                <w:lang w:val="sk-SK"/>
              </w:rPr>
              <w:t>9</w:t>
            </w:r>
          </w:p>
        </w:tc>
        <w:tc>
          <w:tcPr>
            <w:tcW w:w="992" w:type="dxa"/>
            <w:vAlign w:val="center"/>
          </w:tcPr>
          <w:p w14:paraId="565FCAD7" w14:textId="0A0702AB" w:rsidR="001A11E7" w:rsidRPr="00572DE9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30 </w:t>
            </w:r>
            <w:r w:rsidR="00A26720">
              <w:rPr>
                <w:b/>
                <w:sz w:val="15"/>
                <w:szCs w:val="15"/>
                <w:lang w:val="sk-SK"/>
              </w:rPr>
              <w:t>23</w:t>
            </w:r>
            <w:r>
              <w:rPr>
                <w:b/>
                <w:sz w:val="15"/>
                <w:szCs w:val="15"/>
                <w:lang w:val="sk-SK"/>
              </w:rPr>
              <w:t>7</w:t>
            </w:r>
          </w:p>
        </w:tc>
        <w:tc>
          <w:tcPr>
            <w:tcW w:w="851" w:type="dxa"/>
            <w:vAlign w:val="center"/>
          </w:tcPr>
          <w:p w14:paraId="33F577C4" w14:textId="49FE037B" w:rsidR="001A11E7" w:rsidRPr="00A9337F" w:rsidRDefault="00A26720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</w:t>
            </w:r>
            <w:r w:rsidR="00BF7604">
              <w:rPr>
                <w:b/>
                <w:sz w:val="15"/>
                <w:szCs w:val="15"/>
                <w:lang w:val="sk-SK"/>
              </w:rPr>
              <w:t>7 851</w:t>
            </w:r>
          </w:p>
        </w:tc>
        <w:tc>
          <w:tcPr>
            <w:tcW w:w="850" w:type="dxa"/>
            <w:vAlign w:val="center"/>
          </w:tcPr>
          <w:p w14:paraId="6B0075FD" w14:textId="77F6C1C8" w:rsidR="001A11E7" w:rsidRPr="00572DE9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13 984</w:t>
            </w:r>
          </w:p>
        </w:tc>
        <w:tc>
          <w:tcPr>
            <w:tcW w:w="709" w:type="dxa"/>
            <w:vAlign w:val="center"/>
          </w:tcPr>
          <w:p w14:paraId="0BBB584F" w14:textId="2807FC3E" w:rsidR="001A11E7" w:rsidRPr="00572DE9" w:rsidRDefault="00BF760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105 205</w:t>
            </w:r>
          </w:p>
        </w:tc>
        <w:tc>
          <w:tcPr>
            <w:tcW w:w="851" w:type="dxa"/>
            <w:vAlign w:val="center"/>
          </w:tcPr>
          <w:p w14:paraId="2D3789AB" w14:textId="795C57C3" w:rsidR="001A11E7" w:rsidRPr="00572DE9" w:rsidRDefault="009351B5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74</w:t>
            </w:r>
            <w:r w:rsidR="00182614">
              <w:rPr>
                <w:b/>
                <w:sz w:val="15"/>
                <w:szCs w:val="15"/>
                <w:lang w:val="sk-SK"/>
              </w:rPr>
              <w:t>3</w:t>
            </w:r>
            <w:r>
              <w:rPr>
                <w:b/>
                <w:sz w:val="15"/>
                <w:szCs w:val="15"/>
                <w:lang w:val="sk-SK"/>
              </w:rPr>
              <w:t xml:space="preserve"> 7</w:t>
            </w:r>
            <w:r w:rsidR="00182614">
              <w:rPr>
                <w:b/>
                <w:sz w:val="15"/>
                <w:szCs w:val="15"/>
                <w:lang w:val="sk-SK"/>
              </w:rPr>
              <w:t>2</w:t>
            </w: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96" w:type="dxa"/>
            <w:gridSpan w:val="2"/>
            <w:vAlign w:val="center"/>
          </w:tcPr>
          <w:p w14:paraId="46A93D16" w14:textId="669FBC37" w:rsidR="001A11E7" w:rsidRPr="00572DE9" w:rsidRDefault="00182614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16 925</w:t>
            </w:r>
          </w:p>
        </w:tc>
        <w:tc>
          <w:tcPr>
            <w:tcW w:w="709" w:type="dxa"/>
            <w:gridSpan w:val="2"/>
            <w:vAlign w:val="center"/>
          </w:tcPr>
          <w:p w14:paraId="65995845" w14:textId="190464DF" w:rsidR="001A11E7" w:rsidRPr="00572DE9" w:rsidRDefault="009351B5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51 84</w:t>
            </w:r>
            <w:r w:rsidR="001C32D7">
              <w:rPr>
                <w:b/>
                <w:sz w:val="15"/>
                <w:szCs w:val="15"/>
                <w:lang w:val="sk-SK"/>
              </w:rPr>
              <w:t>2</w:t>
            </w:r>
          </w:p>
        </w:tc>
        <w:tc>
          <w:tcPr>
            <w:tcW w:w="946" w:type="dxa"/>
            <w:vAlign w:val="center"/>
          </w:tcPr>
          <w:p w14:paraId="46DC42C1" w14:textId="589E7F26" w:rsidR="001A11E7" w:rsidRPr="00572DE9" w:rsidRDefault="00F5121A" w:rsidP="001A11E7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12 </w:t>
            </w:r>
            <w:r w:rsidR="00182614">
              <w:rPr>
                <w:b/>
                <w:sz w:val="15"/>
                <w:szCs w:val="15"/>
                <w:lang w:val="sk-SK"/>
              </w:rPr>
              <w:t>425 202</w:t>
            </w:r>
          </w:p>
        </w:tc>
      </w:tr>
    </w:tbl>
    <w:p w14:paraId="2CE0A74F" w14:textId="77777777" w:rsidR="00A41755" w:rsidRPr="00F030C0" w:rsidRDefault="00A41755" w:rsidP="00C57091">
      <w:pPr>
        <w:rPr>
          <w:rFonts w:ascii="Arial" w:hAnsi="Arial" w:cs="Arial"/>
          <w:lang w:val="sk-SK"/>
        </w:rPr>
      </w:pPr>
    </w:p>
    <w:p w14:paraId="417F5E16" w14:textId="77777777" w:rsidR="00A41755" w:rsidRPr="00F030C0" w:rsidRDefault="00A41755" w:rsidP="00C57091">
      <w:pPr>
        <w:rPr>
          <w:rFonts w:ascii="Arial" w:hAnsi="Arial" w:cs="Arial"/>
          <w:lang w:val="sk-SK"/>
        </w:rPr>
      </w:pPr>
    </w:p>
    <w:p w14:paraId="4E494A68" w14:textId="77777777" w:rsidR="00A41755" w:rsidRPr="00F030C0" w:rsidRDefault="00A41755" w:rsidP="00C57091">
      <w:pPr>
        <w:rPr>
          <w:rFonts w:ascii="Arial" w:hAnsi="Arial" w:cs="Arial"/>
          <w:lang w:val="sk-SK"/>
        </w:rPr>
      </w:pPr>
    </w:p>
    <w:p w14:paraId="6CB85E81" w14:textId="77777777" w:rsidR="00A41755" w:rsidRPr="00F030C0" w:rsidRDefault="00A41755" w:rsidP="00C57091">
      <w:pPr>
        <w:rPr>
          <w:rFonts w:ascii="Arial" w:hAnsi="Arial" w:cs="Arial"/>
          <w:lang w:val="sk-SK"/>
        </w:rPr>
      </w:pPr>
    </w:p>
    <w:p w14:paraId="780E7C30" w14:textId="77777777" w:rsidR="00A41755" w:rsidRPr="00F030C0" w:rsidRDefault="00A41755" w:rsidP="00C57091">
      <w:pPr>
        <w:rPr>
          <w:rFonts w:ascii="Arial" w:hAnsi="Arial" w:cs="Arial"/>
          <w:lang w:val="sk-SK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822"/>
        <w:gridCol w:w="992"/>
        <w:gridCol w:w="851"/>
        <w:gridCol w:w="708"/>
        <w:gridCol w:w="442"/>
        <w:gridCol w:w="409"/>
        <w:gridCol w:w="427"/>
        <w:gridCol w:w="282"/>
        <w:gridCol w:w="412"/>
        <w:gridCol w:w="438"/>
        <w:gridCol w:w="328"/>
        <w:gridCol w:w="381"/>
        <w:gridCol w:w="516"/>
        <w:gridCol w:w="193"/>
        <w:gridCol w:w="704"/>
        <w:gridCol w:w="288"/>
      </w:tblGrid>
      <w:tr w:rsidR="00492FCE" w:rsidRPr="00F030C0" w14:paraId="47A651A0" w14:textId="77777777" w:rsidTr="009E4D36">
        <w:trPr>
          <w:trHeight w:val="414"/>
        </w:trPr>
        <w:tc>
          <w:tcPr>
            <w:tcW w:w="1271" w:type="dxa"/>
            <w:vMerge w:val="restart"/>
            <w:vAlign w:val="center"/>
          </w:tcPr>
          <w:p w14:paraId="5EBF2B0E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lastRenderedPageBreak/>
              <w:t>Dlhodobý hmotný majetok</w:t>
            </w:r>
          </w:p>
        </w:tc>
        <w:tc>
          <w:tcPr>
            <w:tcW w:w="8193" w:type="dxa"/>
            <w:gridSpan w:val="16"/>
            <w:vAlign w:val="center"/>
          </w:tcPr>
          <w:p w14:paraId="66E3AE65" w14:textId="77777777" w:rsidR="00492FCE" w:rsidRPr="00F030C0" w:rsidRDefault="00492FCE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Bezprostredne predchádzajúce účtovné obdobie</w:t>
            </w:r>
          </w:p>
        </w:tc>
      </w:tr>
      <w:tr w:rsidR="00492FCE" w:rsidRPr="00F030C0" w14:paraId="6A7F34D6" w14:textId="77777777" w:rsidTr="009E4D36">
        <w:trPr>
          <w:trHeight w:val="145"/>
        </w:trPr>
        <w:tc>
          <w:tcPr>
            <w:tcW w:w="1271" w:type="dxa"/>
            <w:vMerge/>
            <w:tcBorders>
              <w:bottom w:val="single" w:sz="12" w:space="0" w:color="auto"/>
            </w:tcBorders>
            <w:vAlign w:val="center"/>
          </w:tcPr>
          <w:p w14:paraId="52964768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</w:p>
        </w:tc>
        <w:tc>
          <w:tcPr>
            <w:tcW w:w="822" w:type="dxa"/>
            <w:tcBorders>
              <w:bottom w:val="single" w:sz="12" w:space="0" w:color="auto"/>
            </w:tcBorders>
            <w:vAlign w:val="center"/>
          </w:tcPr>
          <w:p w14:paraId="6A3E4A47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Pozemky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2B47C67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Stavby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111569DE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Samos-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tatné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hnuteľ-né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 veci a súbory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hnuteľ-ných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 vecí</w:t>
            </w: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7D8B133B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Dopr.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prostr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.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14:paraId="5B6DB75E" w14:textId="77777777" w:rsidR="00492FCE" w:rsidRPr="00F030C0" w:rsidRDefault="00492FCE" w:rsidP="00942C90">
            <w:pPr>
              <w:tabs>
                <w:tab w:val="left" w:pos="620"/>
                <w:tab w:val="center" w:pos="4536"/>
                <w:tab w:val="right" w:pos="9072"/>
              </w:tabs>
              <w:spacing w:after="0"/>
              <w:ind w:left="-57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Inventár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vAlign w:val="center"/>
          </w:tcPr>
          <w:p w14:paraId="1B207195" w14:textId="77777777" w:rsidR="00492FCE" w:rsidRPr="00F030C0" w:rsidRDefault="00492FCE" w:rsidP="0041060B">
            <w:pPr>
              <w:tabs>
                <w:tab w:val="left" w:pos="620"/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Ostat-ný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 DHM</w:t>
            </w:r>
          </w:p>
        </w:tc>
        <w:tc>
          <w:tcPr>
            <w:tcW w:w="850" w:type="dxa"/>
            <w:gridSpan w:val="2"/>
            <w:tcBorders>
              <w:bottom w:val="single" w:sz="12" w:space="0" w:color="auto"/>
            </w:tcBorders>
            <w:vAlign w:val="center"/>
          </w:tcPr>
          <w:p w14:paraId="46B23234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Obsta-rávaný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 DHM</w:t>
            </w: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</w:tcPr>
          <w:p w14:paraId="3D3CBCE6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</w:p>
          <w:p w14:paraId="5E278C62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</w:p>
          <w:p w14:paraId="2E417AB9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Poskyt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.</w:t>
            </w:r>
          </w:p>
          <w:p w14:paraId="210DCCFF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 </w:t>
            </w: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preddav</w:t>
            </w:r>
            <w:proofErr w:type="spellEnd"/>
          </w:p>
          <w:p w14:paraId="297E188C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ky</w:t>
            </w:r>
            <w:proofErr w:type="spellEnd"/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 xml:space="preserve"> na DHM</w:t>
            </w:r>
          </w:p>
          <w:p w14:paraId="65807864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</w:p>
        </w:tc>
        <w:tc>
          <w:tcPr>
            <w:tcW w:w="709" w:type="dxa"/>
            <w:gridSpan w:val="2"/>
            <w:tcBorders>
              <w:bottom w:val="single" w:sz="12" w:space="0" w:color="auto"/>
            </w:tcBorders>
            <w:vAlign w:val="center"/>
          </w:tcPr>
          <w:p w14:paraId="0C9783C0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Umelec</w:t>
            </w:r>
          </w:p>
          <w:p w14:paraId="2BA6140C" w14:textId="77777777" w:rsidR="00492FCE" w:rsidRPr="00F030C0" w:rsidRDefault="00492FCE" w:rsidP="00292E24">
            <w:pPr>
              <w:tabs>
                <w:tab w:val="center" w:pos="4536"/>
                <w:tab w:val="right" w:pos="9072"/>
              </w:tabs>
              <w:spacing w:after="0"/>
              <w:ind w:right="-163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ké diela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vAlign w:val="center"/>
          </w:tcPr>
          <w:p w14:paraId="1D5BEC26" w14:textId="77777777" w:rsidR="00492FCE" w:rsidRPr="00F030C0" w:rsidRDefault="00492FCE" w:rsidP="0012160D">
            <w:pPr>
              <w:tabs>
                <w:tab w:val="center" w:pos="4536"/>
                <w:tab w:val="right" w:pos="9072"/>
              </w:tabs>
              <w:spacing w:after="0"/>
              <w:ind w:right="-163"/>
              <w:jc w:val="center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Spolu</w:t>
            </w:r>
          </w:p>
        </w:tc>
      </w:tr>
      <w:tr w:rsidR="00492FCE" w:rsidRPr="00F030C0" w14:paraId="7491CB04" w14:textId="77777777" w:rsidTr="009E4D36">
        <w:trPr>
          <w:trHeight w:hRule="exact" w:val="493"/>
        </w:trPr>
        <w:tc>
          <w:tcPr>
            <w:tcW w:w="1271" w:type="dxa"/>
            <w:tcBorders>
              <w:top w:val="single" w:sz="12" w:space="0" w:color="auto"/>
              <w:right w:val="nil"/>
            </w:tcBorders>
            <w:vAlign w:val="center"/>
          </w:tcPr>
          <w:p w14:paraId="2D1AD713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Prvotné ocenenie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9B9CBDD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7CEE6ED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77E05DE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1150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8B3BB1E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21E1A7A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7EABD73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3729375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6D8FCF8F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11A9BE8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</w:tcBorders>
            <w:vAlign w:val="center"/>
          </w:tcPr>
          <w:p w14:paraId="34DBEFF8" w14:textId="77777777" w:rsidR="00492FCE" w:rsidRPr="00F030C0" w:rsidRDefault="00492FCE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lang w:val="sk-SK"/>
              </w:rPr>
            </w:pPr>
          </w:p>
        </w:tc>
      </w:tr>
      <w:tr w:rsidR="00453BB1" w:rsidRPr="00F030C0" w14:paraId="4287B569" w14:textId="77777777" w:rsidTr="009E4D36">
        <w:trPr>
          <w:trHeight w:hRule="exact" w:val="481"/>
        </w:trPr>
        <w:tc>
          <w:tcPr>
            <w:tcW w:w="1271" w:type="dxa"/>
            <w:vAlign w:val="center"/>
          </w:tcPr>
          <w:p w14:paraId="18265510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začiatku účtov. obdobia</w:t>
            </w:r>
          </w:p>
        </w:tc>
        <w:tc>
          <w:tcPr>
            <w:tcW w:w="822" w:type="dxa"/>
            <w:vAlign w:val="center"/>
          </w:tcPr>
          <w:p w14:paraId="1199FCFD" w14:textId="53D94F7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705 579</w:t>
            </w:r>
          </w:p>
        </w:tc>
        <w:tc>
          <w:tcPr>
            <w:tcW w:w="992" w:type="dxa"/>
            <w:vAlign w:val="center"/>
          </w:tcPr>
          <w:p w14:paraId="5B8B35E6" w14:textId="5735E3BF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23 264 544</w:t>
            </w:r>
          </w:p>
        </w:tc>
        <w:tc>
          <w:tcPr>
            <w:tcW w:w="851" w:type="dxa"/>
            <w:vAlign w:val="center"/>
          </w:tcPr>
          <w:p w14:paraId="069F970B" w14:textId="4130852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850 724</w:t>
            </w:r>
          </w:p>
        </w:tc>
        <w:tc>
          <w:tcPr>
            <w:tcW w:w="708" w:type="dxa"/>
            <w:vAlign w:val="center"/>
          </w:tcPr>
          <w:p w14:paraId="33723659" w14:textId="0320220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700 6</w:t>
            </w:r>
            <w:r w:rsidRPr="0012049E">
              <w:rPr>
                <w:b/>
                <w:sz w:val="15"/>
                <w:szCs w:val="15"/>
                <w:lang w:val="sk-SK"/>
              </w:rPr>
              <w:t>90</w:t>
            </w:r>
          </w:p>
        </w:tc>
        <w:tc>
          <w:tcPr>
            <w:tcW w:w="851" w:type="dxa"/>
            <w:gridSpan w:val="2"/>
            <w:vAlign w:val="center"/>
          </w:tcPr>
          <w:p w14:paraId="3F9BB465" w14:textId="04DB43C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328 885</w:t>
            </w:r>
          </w:p>
        </w:tc>
        <w:tc>
          <w:tcPr>
            <w:tcW w:w="709" w:type="dxa"/>
            <w:gridSpan w:val="2"/>
            <w:vAlign w:val="center"/>
          </w:tcPr>
          <w:p w14:paraId="53646C25" w14:textId="53584F9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529 733</w:t>
            </w:r>
          </w:p>
        </w:tc>
        <w:tc>
          <w:tcPr>
            <w:tcW w:w="850" w:type="dxa"/>
            <w:gridSpan w:val="2"/>
            <w:vAlign w:val="center"/>
          </w:tcPr>
          <w:p w14:paraId="4E959F08" w14:textId="59C5591D" w:rsidR="00453BB1" w:rsidRPr="00316C4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1 969 421</w:t>
            </w:r>
          </w:p>
        </w:tc>
        <w:tc>
          <w:tcPr>
            <w:tcW w:w="709" w:type="dxa"/>
            <w:gridSpan w:val="2"/>
            <w:vAlign w:val="center"/>
          </w:tcPr>
          <w:p w14:paraId="5D02DCB5" w14:textId="1448B5B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118 858</w:t>
            </w:r>
          </w:p>
        </w:tc>
        <w:tc>
          <w:tcPr>
            <w:tcW w:w="709" w:type="dxa"/>
            <w:gridSpan w:val="2"/>
            <w:vAlign w:val="center"/>
          </w:tcPr>
          <w:p w14:paraId="51D9EDAF" w14:textId="1D92C6E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48 435</w:t>
            </w:r>
          </w:p>
        </w:tc>
        <w:tc>
          <w:tcPr>
            <w:tcW w:w="992" w:type="dxa"/>
            <w:gridSpan w:val="2"/>
            <w:vAlign w:val="center"/>
          </w:tcPr>
          <w:p w14:paraId="30803BED" w14:textId="40E8A23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28 516 779</w:t>
            </w:r>
          </w:p>
        </w:tc>
      </w:tr>
      <w:tr w:rsidR="00453BB1" w:rsidRPr="00F030C0" w14:paraId="4BF80EF5" w14:textId="77777777" w:rsidTr="009E4D36">
        <w:trPr>
          <w:trHeight w:hRule="exact" w:val="425"/>
        </w:trPr>
        <w:tc>
          <w:tcPr>
            <w:tcW w:w="1271" w:type="dxa"/>
            <w:vAlign w:val="center"/>
          </w:tcPr>
          <w:p w14:paraId="6B474D77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 xml:space="preserve">Prírastky </w:t>
            </w:r>
          </w:p>
        </w:tc>
        <w:tc>
          <w:tcPr>
            <w:tcW w:w="822" w:type="dxa"/>
            <w:vAlign w:val="center"/>
          </w:tcPr>
          <w:p w14:paraId="2973C3A5" w14:textId="15A384B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59255CB1" w14:textId="2A1C921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1 417 669</w:t>
            </w:r>
          </w:p>
        </w:tc>
        <w:tc>
          <w:tcPr>
            <w:tcW w:w="851" w:type="dxa"/>
            <w:vAlign w:val="center"/>
          </w:tcPr>
          <w:p w14:paraId="0961E4A5" w14:textId="00EB3C4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8 999</w:t>
            </w:r>
          </w:p>
        </w:tc>
        <w:tc>
          <w:tcPr>
            <w:tcW w:w="708" w:type="dxa"/>
            <w:vAlign w:val="center"/>
          </w:tcPr>
          <w:p w14:paraId="0B8D4877" w14:textId="0E9720FB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21 920</w:t>
            </w:r>
          </w:p>
        </w:tc>
        <w:tc>
          <w:tcPr>
            <w:tcW w:w="851" w:type="dxa"/>
            <w:gridSpan w:val="2"/>
            <w:vAlign w:val="center"/>
          </w:tcPr>
          <w:p w14:paraId="4621AB63" w14:textId="5AFA1C0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14B8CA9C" w14:textId="19A00BF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124 154</w:t>
            </w:r>
          </w:p>
        </w:tc>
        <w:tc>
          <w:tcPr>
            <w:tcW w:w="850" w:type="dxa"/>
            <w:gridSpan w:val="2"/>
            <w:vAlign w:val="center"/>
          </w:tcPr>
          <w:p w14:paraId="10418DC1" w14:textId="4B3AC083" w:rsidR="00453BB1" w:rsidRPr="00316C4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1 043 602</w:t>
            </w:r>
          </w:p>
        </w:tc>
        <w:tc>
          <w:tcPr>
            <w:tcW w:w="709" w:type="dxa"/>
            <w:gridSpan w:val="2"/>
            <w:vAlign w:val="center"/>
          </w:tcPr>
          <w:p w14:paraId="3DE7D8BD" w14:textId="7C31986B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0272AA46" w14:textId="4B960D9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 w:rsidRPr="00B11FD8">
              <w:rPr>
                <w:bCs/>
                <w:sz w:val="15"/>
                <w:szCs w:val="15"/>
                <w:lang w:val="sk-SK"/>
              </w:rPr>
              <w:t>9 864</w:t>
            </w:r>
          </w:p>
        </w:tc>
        <w:tc>
          <w:tcPr>
            <w:tcW w:w="992" w:type="dxa"/>
            <w:gridSpan w:val="2"/>
            <w:vAlign w:val="center"/>
          </w:tcPr>
          <w:p w14:paraId="03FAEA38" w14:textId="1AB3598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2 626 208</w:t>
            </w:r>
          </w:p>
        </w:tc>
      </w:tr>
      <w:tr w:rsidR="00453BB1" w:rsidRPr="00F030C0" w14:paraId="3082062A" w14:textId="77777777" w:rsidTr="009E4D36">
        <w:trPr>
          <w:trHeight w:hRule="exact" w:val="425"/>
        </w:trPr>
        <w:tc>
          <w:tcPr>
            <w:tcW w:w="1271" w:type="dxa"/>
            <w:vAlign w:val="center"/>
          </w:tcPr>
          <w:p w14:paraId="0662A8B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Úbytky</w:t>
            </w:r>
          </w:p>
        </w:tc>
        <w:tc>
          <w:tcPr>
            <w:tcW w:w="822" w:type="dxa"/>
            <w:vAlign w:val="center"/>
          </w:tcPr>
          <w:p w14:paraId="11EEFEE6" w14:textId="3069F945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27 250</w:t>
            </w:r>
          </w:p>
        </w:tc>
        <w:tc>
          <w:tcPr>
            <w:tcW w:w="992" w:type="dxa"/>
            <w:vAlign w:val="center"/>
          </w:tcPr>
          <w:p w14:paraId="18B57A8D" w14:textId="6755EE8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298 646</w:t>
            </w:r>
          </w:p>
        </w:tc>
        <w:tc>
          <w:tcPr>
            <w:tcW w:w="851" w:type="dxa"/>
            <w:vAlign w:val="center"/>
          </w:tcPr>
          <w:p w14:paraId="052B2128" w14:textId="0389DB1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136 165</w:t>
            </w:r>
          </w:p>
        </w:tc>
        <w:tc>
          <w:tcPr>
            <w:tcW w:w="708" w:type="dxa"/>
            <w:vAlign w:val="center"/>
          </w:tcPr>
          <w:p w14:paraId="62A3BC44" w14:textId="46DBF36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3 680</w:t>
            </w:r>
          </w:p>
        </w:tc>
        <w:tc>
          <w:tcPr>
            <w:tcW w:w="851" w:type="dxa"/>
            <w:gridSpan w:val="2"/>
            <w:vAlign w:val="center"/>
          </w:tcPr>
          <w:p w14:paraId="3E7A7A82" w14:textId="0BEFAEF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12 329</w:t>
            </w:r>
          </w:p>
        </w:tc>
        <w:tc>
          <w:tcPr>
            <w:tcW w:w="709" w:type="dxa"/>
            <w:gridSpan w:val="2"/>
            <w:vAlign w:val="center"/>
          </w:tcPr>
          <w:p w14:paraId="7BBAA617" w14:textId="0B906D3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106 779</w:t>
            </w:r>
          </w:p>
        </w:tc>
        <w:tc>
          <w:tcPr>
            <w:tcW w:w="850" w:type="dxa"/>
            <w:gridSpan w:val="2"/>
            <w:vAlign w:val="center"/>
          </w:tcPr>
          <w:p w14:paraId="4282AA87" w14:textId="26D17335" w:rsidR="00453BB1" w:rsidRPr="00316C4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1 949 346</w:t>
            </w:r>
          </w:p>
        </w:tc>
        <w:tc>
          <w:tcPr>
            <w:tcW w:w="709" w:type="dxa"/>
            <w:gridSpan w:val="2"/>
            <w:vAlign w:val="center"/>
          </w:tcPr>
          <w:p w14:paraId="29D4E5B8" w14:textId="6BAB32FB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677D942A" w14:textId="3B04340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6 366</w:t>
            </w:r>
          </w:p>
        </w:tc>
        <w:tc>
          <w:tcPr>
            <w:tcW w:w="992" w:type="dxa"/>
            <w:gridSpan w:val="2"/>
            <w:vAlign w:val="center"/>
          </w:tcPr>
          <w:p w14:paraId="57AA04AB" w14:textId="1AE5C06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2 540 561</w:t>
            </w:r>
          </w:p>
        </w:tc>
      </w:tr>
      <w:tr w:rsidR="00453BB1" w:rsidRPr="00F030C0" w14:paraId="4DB72691" w14:textId="77777777" w:rsidTr="009E4D36">
        <w:trPr>
          <w:trHeight w:hRule="exact" w:val="425"/>
        </w:trPr>
        <w:tc>
          <w:tcPr>
            <w:tcW w:w="1271" w:type="dxa"/>
            <w:vAlign w:val="center"/>
          </w:tcPr>
          <w:p w14:paraId="07333E45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Presuny</w:t>
            </w:r>
          </w:p>
        </w:tc>
        <w:tc>
          <w:tcPr>
            <w:tcW w:w="822" w:type="dxa"/>
            <w:vAlign w:val="center"/>
          </w:tcPr>
          <w:p w14:paraId="53E89BB5" w14:textId="1C1079F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1DAA42E7" w14:textId="577DF452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27D54AB9" w14:textId="6A89B143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3CA05487" w14:textId="35A0BC6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14:paraId="6DD79728" w14:textId="2C870C73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02CECAC1" w14:textId="083D214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5244ECE8" w14:textId="2B12826F" w:rsidR="00453BB1" w:rsidRPr="00316C4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39417339" w14:textId="4CE74F9F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1EEE349D" w14:textId="0217885E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33653BE2" w14:textId="6AB70BD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</w:tr>
      <w:tr w:rsidR="00453BB1" w:rsidRPr="00F030C0" w14:paraId="77DB4220" w14:textId="77777777" w:rsidTr="009E4D36">
        <w:trPr>
          <w:trHeight w:hRule="exact" w:val="434"/>
        </w:trPr>
        <w:tc>
          <w:tcPr>
            <w:tcW w:w="1271" w:type="dxa"/>
            <w:vAlign w:val="center"/>
          </w:tcPr>
          <w:p w14:paraId="064F5DE0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konci účtov.  obdobia</w:t>
            </w:r>
          </w:p>
        </w:tc>
        <w:tc>
          <w:tcPr>
            <w:tcW w:w="822" w:type="dxa"/>
            <w:vAlign w:val="center"/>
          </w:tcPr>
          <w:p w14:paraId="2DD0FBA5" w14:textId="7448004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678 329</w:t>
            </w:r>
          </w:p>
        </w:tc>
        <w:tc>
          <w:tcPr>
            <w:tcW w:w="992" w:type="dxa"/>
            <w:vAlign w:val="center"/>
          </w:tcPr>
          <w:p w14:paraId="4552B54B" w14:textId="033CB72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24 383 567</w:t>
            </w:r>
          </w:p>
        </w:tc>
        <w:tc>
          <w:tcPr>
            <w:tcW w:w="851" w:type="dxa"/>
            <w:vAlign w:val="center"/>
          </w:tcPr>
          <w:p w14:paraId="1101DB9C" w14:textId="3C363BE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723 558</w:t>
            </w:r>
          </w:p>
        </w:tc>
        <w:tc>
          <w:tcPr>
            <w:tcW w:w="708" w:type="dxa"/>
            <w:vAlign w:val="center"/>
          </w:tcPr>
          <w:p w14:paraId="0F52AF97" w14:textId="5BE4F5C5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718 929</w:t>
            </w:r>
          </w:p>
        </w:tc>
        <w:tc>
          <w:tcPr>
            <w:tcW w:w="851" w:type="dxa"/>
            <w:gridSpan w:val="2"/>
            <w:vAlign w:val="center"/>
          </w:tcPr>
          <w:p w14:paraId="7226E501" w14:textId="3E3A87B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 xml:space="preserve">316 556 </w:t>
            </w:r>
          </w:p>
        </w:tc>
        <w:tc>
          <w:tcPr>
            <w:tcW w:w="709" w:type="dxa"/>
            <w:gridSpan w:val="2"/>
            <w:vAlign w:val="center"/>
          </w:tcPr>
          <w:p w14:paraId="592C5D8F" w14:textId="3928BD3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547 108</w:t>
            </w:r>
          </w:p>
        </w:tc>
        <w:tc>
          <w:tcPr>
            <w:tcW w:w="850" w:type="dxa"/>
            <w:gridSpan w:val="2"/>
            <w:vAlign w:val="center"/>
          </w:tcPr>
          <w:p w14:paraId="160E1D14" w14:textId="1AF60F7A" w:rsidR="00453BB1" w:rsidRPr="00316C4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1 063 677</w:t>
            </w:r>
          </w:p>
        </w:tc>
        <w:tc>
          <w:tcPr>
            <w:tcW w:w="709" w:type="dxa"/>
            <w:gridSpan w:val="2"/>
            <w:vAlign w:val="center"/>
          </w:tcPr>
          <w:p w14:paraId="367E51D9" w14:textId="1471D418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118 858</w:t>
            </w:r>
          </w:p>
        </w:tc>
        <w:tc>
          <w:tcPr>
            <w:tcW w:w="709" w:type="dxa"/>
            <w:gridSpan w:val="2"/>
            <w:vAlign w:val="center"/>
          </w:tcPr>
          <w:p w14:paraId="2716B38C" w14:textId="1FB24E40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51 843</w:t>
            </w:r>
          </w:p>
        </w:tc>
        <w:tc>
          <w:tcPr>
            <w:tcW w:w="992" w:type="dxa"/>
            <w:gridSpan w:val="2"/>
            <w:vAlign w:val="center"/>
          </w:tcPr>
          <w:p w14:paraId="2CF2C0CD" w14:textId="7C0637E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28 602 425</w:t>
            </w:r>
          </w:p>
        </w:tc>
      </w:tr>
      <w:tr w:rsidR="00453BB1" w:rsidRPr="00F030C0" w14:paraId="77989B59" w14:textId="77777777" w:rsidTr="009E4D36">
        <w:trPr>
          <w:trHeight w:hRule="exact" w:val="401"/>
        </w:trPr>
        <w:tc>
          <w:tcPr>
            <w:tcW w:w="1271" w:type="dxa"/>
            <w:tcBorders>
              <w:right w:val="nil"/>
            </w:tcBorders>
            <w:vAlign w:val="center"/>
          </w:tcPr>
          <w:p w14:paraId="3184B4A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Oprávky</w:t>
            </w:r>
          </w:p>
        </w:tc>
        <w:tc>
          <w:tcPr>
            <w:tcW w:w="822" w:type="dxa"/>
            <w:tcBorders>
              <w:left w:val="nil"/>
              <w:right w:val="nil"/>
            </w:tcBorders>
            <w:vAlign w:val="center"/>
          </w:tcPr>
          <w:p w14:paraId="4B13E574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5566B1B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6F57CE16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168A15AF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  <w:vAlign w:val="center"/>
          </w:tcPr>
          <w:p w14:paraId="4A6E9F6F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10E73C65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1204A4B8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572FD8E5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61A0AFEB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14:paraId="6C89A555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</w:tr>
      <w:tr w:rsidR="00453BB1" w:rsidRPr="00F030C0" w14:paraId="2F23B194" w14:textId="77777777" w:rsidTr="009E4D36">
        <w:trPr>
          <w:trHeight w:hRule="exact" w:val="449"/>
        </w:trPr>
        <w:tc>
          <w:tcPr>
            <w:tcW w:w="1271" w:type="dxa"/>
            <w:vAlign w:val="center"/>
          </w:tcPr>
          <w:p w14:paraId="348C8DB5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začiatku účtov. obdobia</w:t>
            </w:r>
          </w:p>
        </w:tc>
        <w:tc>
          <w:tcPr>
            <w:tcW w:w="822" w:type="dxa"/>
            <w:vAlign w:val="center"/>
          </w:tcPr>
          <w:p w14:paraId="0F2533A5" w14:textId="7BAD170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 w:rsidRPr="0012049E"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213B0115" w14:textId="2EA6FCC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13 019 450</w:t>
            </w:r>
          </w:p>
        </w:tc>
        <w:tc>
          <w:tcPr>
            <w:tcW w:w="851" w:type="dxa"/>
            <w:vAlign w:val="center"/>
          </w:tcPr>
          <w:p w14:paraId="6FA548AF" w14:textId="1867FEF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784 960</w:t>
            </w:r>
          </w:p>
        </w:tc>
        <w:tc>
          <w:tcPr>
            <w:tcW w:w="708" w:type="dxa"/>
            <w:vAlign w:val="center"/>
          </w:tcPr>
          <w:p w14:paraId="32E25B69" w14:textId="4F668CD5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627 602</w:t>
            </w:r>
          </w:p>
        </w:tc>
        <w:tc>
          <w:tcPr>
            <w:tcW w:w="851" w:type="dxa"/>
            <w:gridSpan w:val="2"/>
            <w:vAlign w:val="center"/>
          </w:tcPr>
          <w:p w14:paraId="30D98C1C" w14:textId="1EF86438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258 662</w:t>
            </w:r>
          </w:p>
        </w:tc>
        <w:tc>
          <w:tcPr>
            <w:tcW w:w="709" w:type="dxa"/>
            <w:gridSpan w:val="2"/>
            <w:vAlign w:val="center"/>
          </w:tcPr>
          <w:p w14:paraId="24E0D428" w14:textId="63AF76B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528 908</w:t>
            </w:r>
          </w:p>
        </w:tc>
        <w:tc>
          <w:tcPr>
            <w:tcW w:w="850" w:type="dxa"/>
            <w:gridSpan w:val="2"/>
            <w:vAlign w:val="center"/>
          </w:tcPr>
          <w:p w14:paraId="6037CF08" w14:textId="5C56934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580E5134" w14:textId="1BF1D83B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384E15ED" w14:textId="4A3E202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26ABFD5D" w14:textId="62C1B44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15 219 582</w:t>
            </w:r>
          </w:p>
        </w:tc>
      </w:tr>
      <w:tr w:rsidR="00453BB1" w:rsidRPr="00F030C0" w14:paraId="643830F8" w14:textId="77777777" w:rsidTr="009E4D36">
        <w:trPr>
          <w:trHeight w:hRule="exact" w:val="425"/>
        </w:trPr>
        <w:tc>
          <w:tcPr>
            <w:tcW w:w="1271" w:type="dxa"/>
            <w:vAlign w:val="center"/>
          </w:tcPr>
          <w:p w14:paraId="0760379C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 xml:space="preserve">Prírastky </w:t>
            </w:r>
          </w:p>
        </w:tc>
        <w:tc>
          <w:tcPr>
            <w:tcW w:w="822" w:type="dxa"/>
            <w:vAlign w:val="center"/>
          </w:tcPr>
          <w:p w14:paraId="11422208" w14:textId="26696F4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312055E3" w14:textId="4A20137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709 707</w:t>
            </w:r>
          </w:p>
        </w:tc>
        <w:tc>
          <w:tcPr>
            <w:tcW w:w="851" w:type="dxa"/>
            <w:vAlign w:val="center"/>
          </w:tcPr>
          <w:p w14:paraId="408BBC28" w14:textId="2CD36645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26 412</w:t>
            </w:r>
          </w:p>
        </w:tc>
        <w:tc>
          <w:tcPr>
            <w:tcW w:w="708" w:type="dxa"/>
            <w:vAlign w:val="center"/>
          </w:tcPr>
          <w:p w14:paraId="4BBE2A70" w14:textId="3F78994F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34 348</w:t>
            </w:r>
          </w:p>
        </w:tc>
        <w:tc>
          <w:tcPr>
            <w:tcW w:w="851" w:type="dxa"/>
            <w:gridSpan w:val="2"/>
            <w:vAlign w:val="center"/>
          </w:tcPr>
          <w:p w14:paraId="596EF7B5" w14:textId="2503981B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23 403</w:t>
            </w:r>
          </w:p>
        </w:tc>
        <w:tc>
          <w:tcPr>
            <w:tcW w:w="709" w:type="dxa"/>
            <w:gridSpan w:val="2"/>
            <w:vAlign w:val="center"/>
          </w:tcPr>
          <w:p w14:paraId="1121BF9C" w14:textId="0E463E0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4 973</w:t>
            </w:r>
          </w:p>
        </w:tc>
        <w:tc>
          <w:tcPr>
            <w:tcW w:w="850" w:type="dxa"/>
            <w:gridSpan w:val="2"/>
            <w:vAlign w:val="center"/>
          </w:tcPr>
          <w:p w14:paraId="56C089E1" w14:textId="37C649D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3765E25" w14:textId="4D0B98E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F069060" w14:textId="50F5503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9DD9209" w14:textId="7C8A6398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798 843</w:t>
            </w:r>
          </w:p>
        </w:tc>
      </w:tr>
      <w:tr w:rsidR="00453BB1" w:rsidRPr="00F030C0" w14:paraId="4486CCCB" w14:textId="77777777" w:rsidTr="009E4D36">
        <w:trPr>
          <w:trHeight w:hRule="exact" w:val="425"/>
        </w:trPr>
        <w:tc>
          <w:tcPr>
            <w:tcW w:w="1271" w:type="dxa"/>
            <w:vAlign w:val="center"/>
          </w:tcPr>
          <w:p w14:paraId="5ABB81CB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Úbytky</w:t>
            </w:r>
          </w:p>
        </w:tc>
        <w:tc>
          <w:tcPr>
            <w:tcW w:w="822" w:type="dxa"/>
            <w:vAlign w:val="center"/>
          </w:tcPr>
          <w:p w14:paraId="666F3192" w14:textId="18D4F66E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52CD8C4C" w14:textId="0EEED78F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296 962</w:t>
            </w:r>
          </w:p>
        </w:tc>
        <w:tc>
          <w:tcPr>
            <w:tcW w:w="851" w:type="dxa"/>
            <w:vAlign w:val="center"/>
          </w:tcPr>
          <w:p w14:paraId="328C2CC8" w14:textId="7E0CDA6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136 165</w:t>
            </w:r>
          </w:p>
        </w:tc>
        <w:tc>
          <w:tcPr>
            <w:tcW w:w="708" w:type="dxa"/>
            <w:vAlign w:val="center"/>
          </w:tcPr>
          <w:p w14:paraId="469EC115" w14:textId="24E8368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3 680</w:t>
            </w:r>
          </w:p>
        </w:tc>
        <w:tc>
          <w:tcPr>
            <w:tcW w:w="851" w:type="dxa"/>
            <w:gridSpan w:val="2"/>
            <w:vAlign w:val="center"/>
          </w:tcPr>
          <w:p w14:paraId="536226F5" w14:textId="0C344C28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12 329</w:t>
            </w:r>
          </w:p>
        </w:tc>
        <w:tc>
          <w:tcPr>
            <w:tcW w:w="709" w:type="dxa"/>
            <w:gridSpan w:val="2"/>
            <w:vAlign w:val="center"/>
          </w:tcPr>
          <w:p w14:paraId="777D6728" w14:textId="1ED698B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106 779</w:t>
            </w:r>
          </w:p>
        </w:tc>
        <w:tc>
          <w:tcPr>
            <w:tcW w:w="850" w:type="dxa"/>
            <w:gridSpan w:val="2"/>
            <w:vAlign w:val="center"/>
          </w:tcPr>
          <w:p w14:paraId="20EB67CA" w14:textId="29ADCB0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1F96669" w14:textId="0B535D0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7DA7C32" w14:textId="1824D54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3DB70E4" w14:textId="1B68E77F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555 915</w:t>
            </w:r>
          </w:p>
        </w:tc>
      </w:tr>
      <w:tr w:rsidR="00453BB1" w:rsidRPr="00F030C0" w14:paraId="3ECEA2F1" w14:textId="77777777" w:rsidTr="009E4D36">
        <w:trPr>
          <w:trHeight w:hRule="exact" w:val="409"/>
        </w:trPr>
        <w:tc>
          <w:tcPr>
            <w:tcW w:w="1271" w:type="dxa"/>
            <w:vAlign w:val="center"/>
          </w:tcPr>
          <w:p w14:paraId="026B6C3B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konci účtov.  obdobia</w:t>
            </w:r>
          </w:p>
        </w:tc>
        <w:tc>
          <w:tcPr>
            <w:tcW w:w="822" w:type="dxa"/>
            <w:vAlign w:val="center"/>
          </w:tcPr>
          <w:p w14:paraId="6E23B6CC" w14:textId="00019C6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6B28A61F" w14:textId="52D596F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13 432 195</w:t>
            </w:r>
          </w:p>
        </w:tc>
        <w:tc>
          <w:tcPr>
            <w:tcW w:w="851" w:type="dxa"/>
            <w:vAlign w:val="center"/>
          </w:tcPr>
          <w:p w14:paraId="1179E754" w14:textId="11DBBED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675 207</w:t>
            </w:r>
          </w:p>
        </w:tc>
        <w:tc>
          <w:tcPr>
            <w:tcW w:w="708" w:type="dxa"/>
            <w:vAlign w:val="center"/>
          </w:tcPr>
          <w:p w14:paraId="0CAC42EE" w14:textId="23FD22A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658 270</w:t>
            </w:r>
          </w:p>
        </w:tc>
        <w:tc>
          <w:tcPr>
            <w:tcW w:w="851" w:type="dxa"/>
            <w:gridSpan w:val="2"/>
            <w:vAlign w:val="center"/>
          </w:tcPr>
          <w:p w14:paraId="47906DE4" w14:textId="1775707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269 736</w:t>
            </w:r>
          </w:p>
        </w:tc>
        <w:tc>
          <w:tcPr>
            <w:tcW w:w="709" w:type="dxa"/>
            <w:gridSpan w:val="2"/>
            <w:vAlign w:val="center"/>
          </w:tcPr>
          <w:p w14:paraId="0AD49DF8" w14:textId="52425490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427 102</w:t>
            </w:r>
          </w:p>
        </w:tc>
        <w:tc>
          <w:tcPr>
            <w:tcW w:w="850" w:type="dxa"/>
            <w:gridSpan w:val="2"/>
            <w:vAlign w:val="center"/>
          </w:tcPr>
          <w:p w14:paraId="19BCFA47" w14:textId="4DAD0C1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01DA3EB4" w14:textId="7FE23A8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2CA428C1" w14:textId="13548C8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30BC31C8" w14:textId="42F5976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15 462 610</w:t>
            </w:r>
          </w:p>
        </w:tc>
      </w:tr>
      <w:tr w:rsidR="00453BB1" w:rsidRPr="00F030C0" w14:paraId="52AE2B7B" w14:textId="77777777" w:rsidTr="009E4D36">
        <w:trPr>
          <w:trHeight w:hRule="exact" w:val="401"/>
        </w:trPr>
        <w:tc>
          <w:tcPr>
            <w:tcW w:w="1271" w:type="dxa"/>
            <w:tcBorders>
              <w:right w:val="nil"/>
            </w:tcBorders>
            <w:vAlign w:val="center"/>
          </w:tcPr>
          <w:p w14:paraId="184DD6DD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Opravné položky</w:t>
            </w:r>
          </w:p>
        </w:tc>
        <w:tc>
          <w:tcPr>
            <w:tcW w:w="822" w:type="dxa"/>
            <w:tcBorders>
              <w:left w:val="nil"/>
              <w:right w:val="nil"/>
            </w:tcBorders>
            <w:vAlign w:val="center"/>
          </w:tcPr>
          <w:p w14:paraId="7D38918E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E34FA68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14:paraId="51775181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697EA717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gridSpan w:val="2"/>
            <w:tcBorders>
              <w:left w:val="nil"/>
              <w:right w:val="nil"/>
            </w:tcBorders>
            <w:vAlign w:val="center"/>
          </w:tcPr>
          <w:p w14:paraId="3ADD0668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4C4B9095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09F684F1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5156B8BD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tcBorders>
              <w:left w:val="nil"/>
              <w:right w:val="nil"/>
            </w:tcBorders>
            <w:vAlign w:val="center"/>
          </w:tcPr>
          <w:p w14:paraId="06FA046E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gridSpan w:val="2"/>
            <w:tcBorders>
              <w:left w:val="nil"/>
            </w:tcBorders>
            <w:vAlign w:val="center"/>
          </w:tcPr>
          <w:p w14:paraId="4088944D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</w:p>
        </w:tc>
      </w:tr>
      <w:tr w:rsidR="00453BB1" w:rsidRPr="00F030C0" w14:paraId="7E7C4458" w14:textId="77777777" w:rsidTr="009E4D36">
        <w:trPr>
          <w:trHeight w:hRule="exact" w:val="454"/>
        </w:trPr>
        <w:tc>
          <w:tcPr>
            <w:tcW w:w="1271" w:type="dxa"/>
            <w:vAlign w:val="center"/>
          </w:tcPr>
          <w:p w14:paraId="7EC701E5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začiatku účtov. obdobia</w:t>
            </w:r>
          </w:p>
        </w:tc>
        <w:tc>
          <w:tcPr>
            <w:tcW w:w="822" w:type="dxa"/>
            <w:vAlign w:val="center"/>
          </w:tcPr>
          <w:p w14:paraId="33A0A3D4" w14:textId="5498EC8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34B9DCC0" w14:textId="421CC67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vAlign w:val="center"/>
          </w:tcPr>
          <w:p w14:paraId="59567855" w14:textId="42143363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8" w:type="dxa"/>
            <w:vAlign w:val="center"/>
          </w:tcPr>
          <w:p w14:paraId="655332C3" w14:textId="692D293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14:paraId="43CF5388" w14:textId="081615F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03C46971" w14:textId="0BE6B0E2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14:paraId="210DD025" w14:textId="5DB4F02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189 345</w:t>
            </w:r>
          </w:p>
        </w:tc>
        <w:tc>
          <w:tcPr>
            <w:tcW w:w="709" w:type="dxa"/>
            <w:gridSpan w:val="2"/>
            <w:vAlign w:val="center"/>
          </w:tcPr>
          <w:p w14:paraId="29F6E8D8" w14:textId="6E4526C0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118 858</w:t>
            </w:r>
          </w:p>
        </w:tc>
        <w:tc>
          <w:tcPr>
            <w:tcW w:w="709" w:type="dxa"/>
            <w:gridSpan w:val="2"/>
            <w:vAlign w:val="center"/>
          </w:tcPr>
          <w:p w14:paraId="004F724D" w14:textId="27737AA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14:paraId="02E0A08F" w14:textId="73733945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308 203</w:t>
            </w:r>
          </w:p>
        </w:tc>
      </w:tr>
      <w:tr w:rsidR="00453BB1" w:rsidRPr="00F030C0" w14:paraId="7B8C3273" w14:textId="77777777" w:rsidTr="009E4D36">
        <w:trPr>
          <w:trHeight w:hRule="exact" w:val="425"/>
        </w:trPr>
        <w:tc>
          <w:tcPr>
            <w:tcW w:w="1271" w:type="dxa"/>
            <w:vAlign w:val="center"/>
          </w:tcPr>
          <w:p w14:paraId="0056ED9B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 xml:space="preserve">Prírastky </w:t>
            </w:r>
          </w:p>
        </w:tc>
        <w:tc>
          <w:tcPr>
            <w:tcW w:w="822" w:type="dxa"/>
            <w:vAlign w:val="center"/>
          </w:tcPr>
          <w:p w14:paraId="21E5FA80" w14:textId="27F43A3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0EC7B3E8" w14:textId="5F69EAF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vAlign w:val="center"/>
          </w:tcPr>
          <w:p w14:paraId="1E4D7E03" w14:textId="7D677B76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8" w:type="dxa"/>
            <w:vAlign w:val="center"/>
          </w:tcPr>
          <w:p w14:paraId="1DE7EB72" w14:textId="05F8627F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5402A49" w14:textId="24E742B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9A3235C" w14:textId="56F7DA4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2906F64" w14:textId="76DC9C91" w:rsidR="00453BB1" w:rsidRPr="0012049E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13 448</w:t>
            </w:r>
          </w:p>
        </w:tc>
        <w:tc>
          <w:tcPr>
            <w:tcW w:w="709" w:type="dxa"/>
            <w:gridSpan w:val="2"/>
            <w:vAlign w:val="center"/>
          </w:tcPr>
          <w:p w14:paraId="6A0E298A" w14:textId="3371A701" w:rsidR="00453BB1" w:rsidRPr="0012049E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 w:rsidRPr="00B30A99"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3C5C87A6" w14:textId="2A20AD8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4CCB017" w14:textId="22332F5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highlight w:val="yellow"/>
                <w:lang w:val="sk-SK"/>
              </w:rPr>
            </w:pPr>
            <w:r w:rsidRPr="000D0071">
              <w:rPr>
                <w:sz w:val="15"/>
                <w:szCs w:val="15"/>
                <w:lang w:val="sk-SK"/>
              </w:rPr>
              <w:t>13 4</w:t>
            </w:r>
            <w:r>
              <w:rPr>
                <w:sz w:val="15"/>
                <w:szCs w:val="15"/>
                <w:lang w:val="sk-SK"/>
              </w:rPr>
              <w:t>4</w:t>
            </w:r>
            <w:r w:rsidRPr="000D0071">
              <w:rPr>
                <w:sz w:val="15"/>
                <w:szCs w:val="15"/>
                <w:lang w:val="sk-SK"/>
              </w:rPr>
              <w:t>8</w:t>
            </w:r>
          </w:p>
        </w:tc>
      </w:tr>
      <w:tr w:rsidR="00453BB1" w:rsidRPr="00F030C0" w14:paraId="29A3E6BD" w14:textId="77777777" w:rsidTr="009E4D36">
        <w:trPr>
          <w:trHeight w:hRule="exact" w:val="425"/>
        </w:trPr>
        <w:tc>
          <w:tcPr>
            <w:tcW w:w="1271" w:type="dxa"/>
            <w:vAlign w:val="center"/>
          </w:tcPr>
          <w:p w14:paraId="4C786CA6" w14:textId="77777777" w:rsidR="00453BB1" w:rsidRPr="00F030C0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Úbytky</w:t>
            </w:r>
          </w:p>
        </w:tc>
        <w:tc>
          <w:tcPr>
            <w:tcW w:w="822" w:type="dxa"/>
            <w:vAlign w:val="center"/>
          </w:tcPr>
          <w:p w14:paraId="42ECF458" w14:textId="57DC149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1766BE38" w14:textId="310EBE3F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851" w:type="dxa"/>
            <w:vAlign w:val="center"/>
          </w:tcPr>
          <w:p w14:paraId="5B9C338C" w14:textId="1DA5451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8" w:type="dxa"/>
            <w:vAlign w:val="center"/>
          </w:tcPr>
          <w:p w14:paraId="12726D76" w14:textId="6859354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ADDF50C" w14:textId="415E23D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00EBB81" w14:textId="53928FCE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03C1E28" w14:textId="38A3A65B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D5D9349" w14:textId="05A0B27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  <w:r>
              <w:rPr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39E83E8C" w14:textId="00EB7FB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B45169" w14:textId="6590167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5"/>
                <w:szCs w:val="15"/>
                <w:lang w:val="sk-SK"/>
              </w:rPr>
            </w:pPr>
          </w:p>
        </w:tc>
      </w:tr>
      <w:tr w:rsidR="00453BB1" w:rsidRPr="00F030C0" w14:paraId="1375558A" w14:textId="77777777" w:rsidTr="009E4D36">
        <w:trPr>
          <w:trHeight w:hRule="exact" w:val="623"/>
        </w:trPr>
        <w:tc>
          <w:tcPr>
            <w:tcW w:w="1271" w:type="dxa"/>
            <w:vAlign w:val="center"/>
          </w:tcPr>
          <w:p w14:paraId="0FD79FFA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konci účtov.  obdobia</w:t>
            </w:r>
          </w:p>
        </w:tc>
        <w:tc>
          <w:tcPr>
            <w:tcW w:w="822" w:type="dxa"/>
            <w:vAlign w:val="center"/>
          </w:tcPr>
          <w:p w14:paraId="5E20FFF4" w14:textId="2003BD0C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14:paraId="33080E15" w14:textId="4A782B02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851" w:type="dxa"/>
            <w:vAlign w:val="center"/>
          </w:tcPr>
          <w:p w14:paraId="5710F852" w14:textId="7F16C7A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708" w:type="dxa"/>
            <w:vAlign w:val="center"/>
          </w:tcPr>
          <w:p w14:paraId="41134093" w14:textId="27F699B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AA118A1" w14:textId="3A744DD0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13A8812" w14:textId="1AD9E4DB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9DD4A07" w14:textId="7777777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202 793</w:t>
            </w:r>
          </w:p>
          <w:p w14:paraId="2D82DB21" w14:textId="342D533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01D4A7F" w14:textId="15C990F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118 858</w:t>
            </w:r>
          </w:p>
        </w:tc>
        <w:tc>
          <w:tcPr>
            <w:tcW w:w="709" w:type="dxa"/>
            <w:gridSpan w:val="2"/>
            <w:vAlign w:val="center"/>
          </w:tcPr>
          <w:p w14:paraId="4EBFA4E1" w14:textId="70CAFF43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25352A" w14:textId="09F27E15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ind w:left="-113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321 651</w:t>
            </w:r>
          </w:p>
        </w:tc>
      </w:tr>
      <w:tr w:rsidR="009E4D36" w:rsidRPr="00F030C0" w14:paraId="68F58546" w14:textId="36DB9225" w:rsidTr="009E4D36">
        <w:trPr>
          <w:trHeight w:hRule="exact" w:val="401"/>
        </w:trPr>
        <w:tc>
          <w:tcPr>
            <w:tcW w:w="9464" w:type="dxa"/>
            <w:gridSpan w:val="17"/>
            <w:vAlign w:val="center"/>
          </w:tcPr>
          <w:p w14:paraId="175F5B56" w14:textId="77777777" w:rsidR="009E4D36" w:rsidRPr="00F030C0" w:rsidRDefault="009E4D36" w:rsidP="00453BB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5"/>
                <w:szCs w:val="16"/>
                <w:lang w:val="sk-SK"/>
              </w:rPr>
              <w:t>Zostatková hodnota</w:t>
            </w:r>
          </w:p>
        </w:tc>
      </w:tr>
      <w:tr w:rsidR="00453BB1" w:rsidRPr="00F030C0" w14:paraId="1AC1D002" w14:textId="77777777" w:rsidTr="009E4D36">
        <w:trPr>
          <w:trHeight w:hRule="exact" w:val="441"/>
        </w:trPr>
        <w:tc>
          <w:tcPr>
            <w:tcW w:w="1271" w:type="dxa"/>
            <w:vAlign w:val="center"/>
          </w:tcPr>
          <w:p w14:paraId="2E06CB90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začiatku účtov. obdobia</w:t>
            </w:r>
          </w:p>
        </w:tc>
        <w:tc>
          <w:tcPr>
            <w:tcW w:w="822" w:type="dxa"/>
            <w:vAlign w:val="center"/>
          </w:tcPr>
          <w:p w14:paraId="55BC13D3" w14:textId="29733C0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705 579</w:t>
            </w:r>
          </w:p>
        </w:tc>
        <w:tc>
          <w:tcPr>
            <w:tcW w:w="992" w:type="dxa"/>
            <w:vAlign w:val="center"/>
          </w:tcPr>
          <w:p w14:paraId="2B516E8E" w14:textId="01C4DE31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10 245 094</w:t>
            </w:r>
          </w:p>
        </w:tc>
        <w:tc>
          <w:tcPr>
            <w:tcW w:w="851" w:type="dxa"/>
            <w:vAlign w:val="center"/>
          </w:tcPr>
          <w:p w14:paraId="6E0AFC73" w14:textId="46F5B3E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65 764</w:t>
            </w:r>
          </w:p>
        </w:tc>
        <w:tc>
          <w:tcPr>
            <w:tcW w:w="708" w:type="dxa"/>
            <w:vAlign w:val="center"/>
          </w:tcPr>
          <w:p w14:paraId="3683B0D4" w14:textId="532556E9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 w:rsidRPr="00A9337F">
              <w:rPr>
                <w:b/>
                <w:sz w:val="15"/>
                <w:szCs w:val="15"/>
                <w:lang w:val="sk-SK"/>
              </w:rPr>
              <w:t>73 088</w:t>
            </w:r>
          </w:p>
        </w:tc>
        <w:tc>
          <w:tcPr>
            <w:tcW w:w="851" w:type="dxa"/>
            <w:gridSpan w:val="2"/>
            <w:vAlign w:val="center"/>
          </w:tcPr>
          <w:p w14:paraId="752381F7" w14:textId="15A51D9E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70 223</w:t>
            </w:r>
          </w:p>
        </w:tc>
        <w:tc>
          <w:tcPr>
            <w:tcW w:w="709" w:type="dxa"/>
            <w:gridSpan w:val="2"/>
            <w:vAlign w:val="center"/>
          </w:tcPr>
          <w:p w14:paraId="6E3DCF79" w14:textId="680DACE3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825</w:t>
            </w:r>
          </w:p>
        </w:tc>
        <w:tc>
          <w:tcPr>
            <w:tcW w:w="850" w:type="dxa"/>
            <w:gridSpan w:val="2"/>
            <w:vAlign w:val="center"/>
          </w:tcPr>
          <w:p w14:paraId="544D40C7" w14:textId="1143978F" w:rsidR="00453BB1" w:rsidRPr="00316C4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1 780 076</w:t>
            </w:r>
          </w:p>
        </w:tc>
        <w:tc>
          <w:tcPr>
            <w:tcW w:w="709" w:type="dxa"/>
            <w:gridSpan w:val="2"/>
            <w:vAlign w:val="center"/>
          </w:tcPr>
          <w:p w14:paraId="32BAFAD2" w14:textId="27069B7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4A350CAD" w14:textId="3994F70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48 345</w:t>
            </w:r>
          </w:p>
        </w:tc>
        <w:tc>
          <w:tcPr>
            <w:tcW w:w="992" w:type="dxa"/>
            <w:gridSpan w:val="2"/>
            <w:vAlign w:val="center"/>
          </w:tcPr>
          <w:p w14:paraId="70342023" w14:textId="0860C8B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12 988 994</w:t>
            </w:r>
          </w:p>
        </w:tc>
      </w:tr>
      <w:tr w:rsidR="00453BB1" w:rsidRPr="00F030C0" w14:paraId="01DE611F" w14:textId="77777777" w:rsidTr="009E4D36">
        <w:trPr>
          <w:trHeight w:hRule="exact" w:val="418"/>
        </w:trPr>
        <w:tc>
          <w:tcPr>
            <w:tcW w:w="1271" w:type="dxa"/>
            <w:vAlign w:val="center"/>
          </w:tcPr>
          <w:p w14:paraId="1855A8C8" w14:textId="77777777" w:rsidR="00453BB1" w:rsidRPr="00F030C0" w:rsidRDefault="00453BB1" w:rsidP="00453BB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5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5"/>
                <w:szCs w:val="16"/>
                <w:lang w:val="sk-SK"/>
              </w:rPr>
              <w:t>Stav na konci účtov.  obdobia</w:t>
            </w:r>
          </w:p>
        </w:tc>
        <w:tc>
          <w:tcPr>
            <w:tcW w:w="822" w:type="dxa"/>
            <w:vAlign w:val="center"/>
          </w:tcPr>
          <w:p w14:paraId="2938C225" w14:textId="1CBBCF33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678 329</w:t>
            </w:r>
          </w:p>
        </w:tc>
        <w:tc>
          <w:tcPr>
            <w:tcW w:w="992" w:type="dxa"/>
            <w:vAlign w:val="center"/>
          </w:tcPr>
          <w:p w14:paraId="017CD5D8" w14:textId="23194560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10 951 372</w:t>
            </w:r>
          </w:p>
        </w:tc>
        <w:tc>
          <w:tcPr>
            <w:tcW w:w="851" w:type="dxa"/>
            <w:vAlign w:val="center"/>
          </w:tcPr>
          <w:p w14:paraId="2D246F20" w14:textId="2F41C83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48 351</w:t>
            </w:r>
          </w:p>
        </w:tc>
        <w:tc>
          <w:tcPr>
            <w:tcW w:w="708" w:type="dxa"/>
            <w:vAlign w:val="center"/>
          </w:tcPr>
          <w:p w14:paraId="69C7E62E" w14:textId="03045D6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60 659</w:t>
            </w:r>
          </w:p>
        </w:tc>
        <w:tc>
          <w:tcPr>
            <w:tcW w:w="851" w:type="dxa"/>
            <w:gridSpan w:val="2"/>
            <w:vAlign w:val="center"/>
          </w:tcPr>
          <w:p w14:paraId="34D669F6" w14:textId="2B58CBC7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46 820</w:t>
            </w:r>
          </w:p>
        </w:tc>
        <w:tc>
          <w:tcPr>
            <w:tcW w:w="709" w:type="dxa"/>
            <w:gridSpan w:val="2"/>
            <w:vAlign w:val="center"/>
          </w:tcPr>
          <w:p w14:paraId="20ABCC19" w14:textId="56E254DD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120 006</w:t>
            </w:r>
          </w:p>
        </w:tc>
        <w:tc>
          <w:tcPr>
            <w:tcW w:w="850" w:type="dxa"/>
            <w:gridSpan w:val="2"/>
            <w:vAlign w:val="center"/>
          </w:tcPr>
          <w:p w14:paraId="79C1AABA" w14:textId="4B9FAE87" w:rsidR="00453BB1" w:rsidRPr="00316C4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highlight w:val="yellow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860 884</w:t>
            </w:r>
          </w:p>
        </w:tc>
        <w:tc>
          <w:tcPr>
            <w:tcW w:w="709" w:type="dxa"/>
            <w:gridSpan w:val="2"/>
            <w:vAlign w:val="center"/>
          </w:tcPr>
          <w:p w14:paraId="15BFA4FF" w14:textId="73938232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0</w:t>
            </w:r>
          </w:p>
        </w:tc>
        <w:tc>
          <w:tcPr>
            <w:tcW w:w="709" w:type="dxa"/>
            <w:gridSpan w:val="2"/>
            <w:vAlign w:val="center"/>
          </w:tcPr>
          <w:p w14:paraId="74299530" w14:textId="1DEC786A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51 843</w:t>
            </w:r>
          </w:p>
        </w:tc>
        <w:tc>
          <w:tcPr>
            <w:tcW w:w="992" w:type="dxa"/>
            <w:gridSpan w:val="2"/>
            <w:vAlign w:val="center"/>
          </w:tcPr>
          <w:p w14:paraId="7A4D485F" w14:textId="51BAC2C4" w:rsidR="00453BB1" w:rsidRDefault="00453BB1" w:rsidP="00453BB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5"/>
                <w:szCs w:val="15"/>
                <w:lang w:val="sk-SK"/>
              </w:rPr>
            </w:pPr>
            <w:r>
              <w:rPr>
                <w:b/>
                <w:sz w:val="15"/>
                <w:szCs w:val="15"/>
                <w:lang w:val="sk-SK"/>
              </w:rPr>
              <w:t>12 818 264</w:t>
            </w:r>
          </w:p>
        </w:tc>
      </w:tr>
    </w:tbl>
    <w:p w14:paraId="4B40986F" w14:textId="77777777" w:rsidR="00A41755" w:rsidRPr="00F030C0" w:rsidRDefault="00A41755" w:rsidP="002A0F41">
      <w:pPr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9"/>
        <w:gridCol w:w="4605"/>
      </w:tblGrid>
      <w:tr w:rsidR="00A41755" w:rsidRPr="00F030C0" w14:paraId="04608FE4" w14:textId="77777777" w:rsidTr="009A088F">
        <w:trPr>
          <w:trHeight w:hRule="exact" w:val="425"/>
        </w:trPr>
        <w:tc>
          <w:tcPr>
            <w:tcW w:w="4609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C0A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00A25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A41755" w:rsidRPr="00F030C0" w14:paraId="27C9838C" w14:textId="77777777" w:rsidTr="00C74C49">
        <w:trPr>
          <w:trHeight w:hRule="exact" w:val="879"/>
        </w:trPr>
        <w:tc>
          <w:tcPr>
            <w:tcW w:w="460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DEB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Dlhodobý hmotný majetok, na ktorý je zriadené záložné právo</w:t>
            </w:r>
          </w:p>
        </w:tc>
        <w:tc>
          <w:tcPr>
            <w:tcW w:w="46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8F7DB" w14:textId="77777777" w:rsidR="00A41755" w:rsidRPr="00F030C0" w:rsidRDefault="00E65324" w:rsidP="00C74C49">
            <w:pPr>
              <w:tabs>
                <w:tab w:val="center" w:pos="4180"/>
                <w:tab w:val="right" w:pos="9072"/>
              </w:tabs>
              <w:spacing w:after="0"/>
              <w:ind w:right="209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Majetky a hodnoty sú uvedené v detailoch pod tabuľkou</w:t>
            </w:r>
          </w:p>
        </w:tc>
      </w:tr>
      <w:tr w:rsidR="00A41755" w:rsidRPr="00F030C0" w14:paraId="2623CA9F" w14:textId="77777777" w:rsidTr="009A088F">
        <w:trPr>
          <w:trHeight w:hRule="exact" w:val="425"/>
        </w:trPr>
        <w:tc>
          <w:tcPr>
            <w:tcW w:w="460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566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Dlhodobý hmotný majetok, pri ktorom má účtovná jednotka obmedzené právo s ním nakladať</w:t>
            </w:r>
          </w:p>
        </w:tc>
        <w:tc>
          <w:tcPr>
            <w:tcW w:w="4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286E" w14:textId="77777777" w:rsidR="00A41755" w:rsidRPr="00F030C0" w:rsidRDefault="00A41755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4620F440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</w:p>
    <w:p w14:paraId="794727D1" w14:textId="77777777" w:rsidR="00A41755" w:rsidRPr="00F030C0" w:rsidRDefault="00A41755" w:rsidP="00E0211F">
      <w:pPr>
        <w:keepNext w:val="0"/>
        <w:rPr>
          <w:rFonts w:ascii="Arial" w:hAnsi="Arial" w:cs="Arial"/>
          <w:i/>
          <w:lang w:val="sk-SK"/>
        </w:rPr>
      </w:pPr>
    </w:p>
    <w:p w14:paraId="39CF84B2" w14:textId="77777777" w:rsidR="00A41755" w:rsidRPr="00F030C0" w:rsidRDefault="00A41755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030C0">
        <w:rPr>
          <w:rFonts w:ascii="Arial" w:hAnsi="Arial" w:cs="Arial"/>
          <w:i w:val="0"/>
          <w:lang w:val="sk-SK"/>
        </w:rPr>
        <w:lastRenderedPageBreak/>
        <w:t xml:space="preserve">Na dlhodobý hmotný majetok </w:t>
      </w:r>
      <w:r w:rsidR="001F2AC7" w:rsidRPr="00F030C0">
        <w:rPr>
          <w:rFonts w:ascii="Arial" w:hAnsi="Arial" w:cs="Arial"/>
          <w:i w:val="0"/>
          <w:lang w:val="sk-SK"/>
        </w:rPr>
        <w:t xml:space="preserve">- stavbu </w:t>
      </w:r>
      <w:proofErr w:type="spellStart"/>
      <w:r w:rsidR="001F2AC7" w:rsidRPr="00F030C0">
        <w:rPr>
          <w:rFonts w:ascii="Arial" w:hAnsi="Arial" w:cs="Arial"/>
          <w:i w:val="0"/>
          <w:lang w:val="sk-SK"/>
        </w:rPr>
        <w:t>s.č</w:t>
      </w:r>
      <w:proofErr w:type="spellEnd"/>
      <w:r w:rsidR="001F2AC7" w:rsidRPr="00F030C0">
        <w:rPr>
          <w:rFonts w:ascii="Arial" w:hAnsi="Arial" w:cs="Arial"/>
          <w:i w:val="0"/>
          <w:lang w:val="sk-SK"/>
        </w:rPr>
        <w:t xml:space="preserve">. 1331 </w:t>
      </w:r>
      <w:r w:rsidRPr="00F030C0">
        <w:rPr>
          <w:rFonts w:ascii="Arial" w:hAnsi="Arial" w:cs="Arial"/>
          <w:i w:val="0"/>
          <w:lang w:val="sk-SK"/>
        </w:rPr>
        <w:t xml:space="preserve">v zostatkovej </w:t>
      </w:r>
      <w:r w:rsidRPr="00CC57B0">
        <w:rPr>
          <w:rFonts w:ascii="Arial" w:hAnsi="Arial" w:cs="Arial"/>
          <w:i w:val="0"/>
          <w:lang w:val="sk-SK"/>
        </w:rPr>
        <w:t xml:space="preserve">cene </w:t>
      </w:r>
      <w:r w:rsidR="00A1773A">
        <w:rPr>
          <w:rFonts w:ascii="Arial" w:hAnsi="Arial" w:cs="Arial"/>
          <w:i w:val="0"/>
          <w:lang w:val="sk-SK"/>
        </w:rPr>
        <w:t>3</w:t>
      </w:r>
      <w:r w:rsidR="00F75AA5">
        <w:rPr>
          <w:rFonts w:ascii="Arial" w:hAnsi="Arial" w:cs="Arial"/>
          <w:i w:val="0"/>
          <w:lang w:val="sk-SK"/>
        </w:rPr>
        <w:t>74</w:t>
      </w:r>
      <w:r w:rsidR="00A1773A">
        <w:rPr>
          <w:rFonts w:ascii="Arial" w:hAnsi="Arial" w:cs="Arial"/>
          <w:i w:val="0"/>
          <w:lang w:val="sk-SK"/>
        </w:rPr>
        <w:t> </w:t>
      </w:r>
      <w:r w:rsidR="00F75AA5">
        <w:rPr>
          <w:rFonts w:ascii="Arial" w:hAnsi="Arial" w:cs="Arial"/>
          <w:i w:val="0"/>
          <w:lang w:val="sk-SK"/>
        </w:rPr>
        <w:t>667</w:t>
      </w:r>
      <w:r w:rsidR="00A1773A">
        <w:rPr>
          <w:rFonts w:ascii="Arial" w:hAnsi="Arial" w:cs="Arial"/>
          <w:i w:val="0"/>
          <w:lang w:val="sk-SK"/>
        </w:rPr>
        <w:t xml:space="preserve"> </w:t>
      </w:r>
      <w:r w:rsidRPr="00CC57B0">
        <w:rPr>
          <w:rFonts w:ascii="Arial" w:hAnsi="Arial" w:cs="Arial"/>
          <w:i w:val="0"/>
          <w:lang w:val="sk-SK"/>
        </w:rPr>
        <w:t>EUR</w:t>
      </w:r>
      <w:r w:rsidRPr="00F030C0">
        <w:rPr>
          <w:rFonts w:ascii="Arial" w:hAnsi="Arial" w:cs="Arial"/>
          <w:i w:val="0"/>
          <w:lang w:val="sk-SK"/>
        </w:rPr>
        <w:t xml:space="preserve"> (budova </w:t>
      </w:r>
      <w:proofErr w:type="spellStart"/>
      <w:r w:rsidRPr="00F030C0">
        <w:rPr>
          <w:rFonts w:ascii="Arial" w:hAnsi="Arial" w:cs="Arial"/>
          <w:i w:val="0"/>
          <w:lang w:val="sk-SK"/>
        </w:rPr>
        <w:t>dependance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 </w:t>
      </w:r>
      <w:proofErr w:type="spellStart"/>
      <w:r w:rsidRPr="00F030C0">
        <w:rPr>
          <w:rFonts w:ascii="Arial" w:hAnsi="Arial" w:cs="Arial"/>
          <w:i w:val="0"/>
          <w:lang w:val="sk-SK"/>
        </w:rPr>
        <w:t>Permonik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) bolo k 9.9.2011 zriadené záložné právo na krytie úveru </w:t>
      </w:r>
      <w:r w:rsidR="00F242B0" w:rsidRPr="00F030C0">
        <w:rPr>
          <w:rFonts w:ascii="Arial" w:hAnsi="Arial" w:cs="Arial"/>
          <w:i w:val="0"/>
          <w:lang w:val="sk-SK"/>
        </w:rPr>
        <w:t>voči PEM - INVEST</w:t>
      </w:r>
      <w:r w:rsidRPr="00F030C0">
        <w:rPr>
          <w:rFonts w:ascii="Arial" w:hAnsi="Arial" w:cs="Arial"/>
          <w:i w:val="0"/>
          <w:lang w:val="sk-SK"/>
        </w:rPr>
        <w:t xml:space="preserve">, </w:t>
      </w:r>
      <w:proofErr w:type="spellStart"/>
      <w:r w:rsidRPr="00F030C0">
        <w:rPr>
          <w:rFonts w:ascii="Arial" w:hAnsi="Arial" w:cs="Arial"/>
          <w:i w:val="0"/>
          <w:lang w:val="sk-SK"/>
        </w:rPr>
        <w:t>a.s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</w:t>
      </w:r>
    </w:p>
    <w:p w14:paraId="69227F99" w14:textId="77777777" w:rsidR="00A41755" w:rsidRPr="00F030C0" w:rsidRDefault="00A41755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030C0">
        <w:rPr>
          <w:rFonts w:ascii="Arial" w:hAnsi="Arial" w:cs="Arial"/>
          <w:i w:val="0"/>
          <w:lang w:val="sk-SK"/>
        </w:rPr>
        <w:t>Záložné právo bolo zriadené aj na nehnuteľnosti – KN parcelu číslo 11224/1 a stavbu s.</w:t>
      </w:r>
      <w:r w:rsidR="00C43654">
        <w:rPr>
          <w:rFonts w:ascii="Arial" w:hAnsi="Arial" w:cs="Arial"/>
          <w:i w:val="0"/>
          <w:lang w:val="sk-SK"/>
        </w:rPr>
        <w:t xml:space="preserve"> </w:t>
      </w:r>
      <w:r w:rsidRPr="00F030C0">
        <w:rPr>
          <w:rFonts w:ascii="Arial" w:hAnsi="Arial" w:cs="Arial"/>
          <w:i w:val="0"/>
          <w:lang w:val="sk-SK"/>
        </w:rPr>
        <w:t xml:space="preserve">č. 1486 postavenú na pozemku KN </w:t>
      </w:r>
      <w:proofErr w:type="spellStart"/>
      <w:r w:rsidRPr="00F030C0">
        <w:rPr>
          <w:rFonts w:ascii="Arial" w:hAnsi="Arial" w:cs="Arial"/>
          <w:i w:val="0"/>
          <w:lang w:val="sk-SK"/>
        </w:rPr>
        <w:t>p.č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11224/1 – budova Grand hotel </w:t>
      </w:r>
      <w:proofErr w:type="spellStart"/>
      <w:r w:rsidRPr="00F030C0">
        <w:rPr>
          <w:rFonts w:ascii="Arial" w:hAnsi="Arial" w:cs="Arial"/>
          <w:i w:val="0"/>
          <w:lang w:val="sk-SK"/>
        </w:rPr>
        <w:t>Permon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 </w:t>
      </w:r>
      <w:r w:rsidR="00215A44" w:rsidRPr="00F030C0">
        <w:rPr>
          <w:rFonts w:ascii="Arial" w:hAnsi="Arial" w:cs="Arial"/>
          <w:i w:val="0"/>
          <w:lang w:val="sk-SK"/>
        </w:rPr>
        <w:t xml:space="preserve">v zostatkovej cene </w:t>
      </w:r>
      <w:r w:rsidR="00C43654">
        <w:rPr>
          <w:rFonts w:ascii="Arial" w:hAnsi="Arial" w:cs="Arial"/>
          <w:i w:val="0"/>
          <w:lang w:val="sk-SK"/>
        </w:rPr>
        <w:t>5 154 632</w:t>
      </w:r>
      <w:r w:rsidR="008349DB" w:rsidRPr="00F030C0">
        <w:rPr>
          <w:rFonts w:ascii="Arial" w:hAnsi="Arial" w:cs="Arial"/>
          <w:i w:val="0"/>
          <w:lang w:val="sk-SK"/>
        </w:rPr>
        <w:t> </w:t>
      </w:r>
      <w:r w:rsidR="00215A44" w:rsidRPr="00F030C0">
        <w:rPr>
          <w:rFonts w:ascii="Arial" w:hAnsi="Arial" w:cs="Arial"/>
          <w:i w:val="0"/>
          <w:lang w:val="sk-SK"/>
        </w:rPr>
        <w:t xml:space="preserve">EUR </w:t>
      </w:r>
      <w:r w:rsidRPr="00F030C0">
        <w:rPr>
          <w:rFonts w:ascii="Arial" w:hAnsi="Arial" w:cs="Arial"/>
          <w:i w:val="0"/>
          <w:lang w:val="sk-SK"/>
        </w:rPr>
        <w:t xml:space="preserve">v prospech záložného veriteľa: PEM – INVEST, </w:t>
      </w:r>
      <w:proofErr w:type="spellStart"/>
      <w:r w:rsidRPr="00F030C0">
        <w:rPr>
          <w:rFonts w:ascii="Arial" w:hAnsi="Arial" w:cs="Arial"/>
          <w:i w:val="0"/>
          <w:lang w:val="sk-SK"/>
        </w:rPr>
        <w:t>a.s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IČO: 26704293, sídlo </w:t>
      </w:r>
      <w:r w:rsidR="00F85020">
        <w:rPr>
          <w:rFonts w:ascii="Arial" w:hAnsi="Arial" w:cs="Arial"/>
          <w:i w:val="0"/>
          <w:lang w:val="sk-SK"/>
        </w:rPr>
        <w:t>Praha</w:t>
      </w:r>
      <w:r w:rsidRPr="00F030C0">
        <w:rPr>
          <w:rFonts w:ascii="Arial" w:hAnsi="Arial" w:cs="Arial"/>
          <w:i w:val="0"/>
          <w:lang w:val="sk-SK"/>
        </w:rPr>
        <w:t xml:space="preserve">, </w:t>
      </w:r>
      <w:r w:rsidR="00C43654">
        <w:rPr>
          <w:rFonts w:ascii="Arial" w:hAnsi="Arial" w:cs="Arial"/>
          <w:i w:val="0"/>
          <w:lang w:val="sk-SK"/>
        </w:rPr>
        <w:t xml:space="preserve">Jánsky </w:t>
      </w:r>
      <w:proofErr w:type="spellStart"/>
      <w:r w:rsidR="00C43654">
        <w:rPr>
          <w:rFonts w:ascii="Arial" w:hAnsi="Arial" w:cs="Arial"/>
          <w:i w:val="0"/>
          <w:lang w:val="sk-SK"/>
        </w:rPr>
        <w:t>vršek</w:t>
      </w:r>
      <w:proofErr w:type="spellEnd"/>
      <w:r w:rsidR="00C43654">
        <w:rPr>
          <w:rFonts w:ascii="Arial" w:hAnsi="Arial" w:cs="Arial"/>
          <w:i w:val="0"/>
          <w:lang w:val="sk-SK"/>
        </w:rPr>
        <w:t xml:space="preserve"> 323/13</w:t>
      </w:r>
      <w:r w:rsidRPr="00F030C0">
        <w:rPr>
          <w:rFonts w:ascii="Arial" w:hAnsi="Arial" w:cs="Arial"/>
          <w:i w:val="0"/>
          <w:lang w:val="sk-SK"/>
        </w:rPr>
        <w:t>,</w:t>
      </w:r>
      <w:r w:rsidR="00C43654">
        <w:rPr>
          <w:rFonts w:ascii="Arial" w:hAnsi="Arial" w:cs="Arial"/>
          <w:i w:val="0"/>
          <w:lang w:val="sk-SK"/>
        </w:rPr>
        <w:t xml:space="preserve"> Malá strana, </w:t>
      </w:r>
      <w:r w:rsidRPr="00F030C0">
        <w:rPr>
          <w:rFonts w:ascii="Arial" w:hAnsi="Arial" w:cs="Arial"/>
          <w:i w:val="0"/>
          <w:lang w:val="sk-SK"/>
        </w:rPr>
        <w:t>Česká republika, na základe záložnej zmluvy zo dňa 19.6.2009. Zabezpečenou pohľadávkou je finančná výpomoc v pôvodnej sume 3 651 331 EUR.</w:t>
      </w:r>
    </w:p>
    <w:p w14:paraId="6B85EFBD" w14:textId="77777777" w:rsidR="00A41755" w:rsidRPr="00F030C0" w:rsidRDefault="00A41755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030C0">
        <w:rPr>
          <w:rFonts w:ascii="Arial" w:hAnsi="Arial" w:cs="Arial"/>
          <w:i w:val="0"/>
          <w:lang w:val="sk-SK"/>
        </w:rPr>
        <w:t xml:space="preserve">Záložné právo bolo zriadené aj na nehnuteľnosti – KN parcelu číslo 11234/1, 11234/2, 11235/1, 11272/3, stavbu </w:t>
      </w:r>
      <w:proofErr w:type="spellStart"/>
      <w:r w:rsidRPr="00F030C0">
        <w:rPr>
          <w:rFonts w:ascii="Arial" w:hAnsi="Arial" w:cs="Arial"/>
          <w:i w:val="0"/>
          <w:lang w:val="sk-SK"/>
        </w:rPr>
        <w:t>s.č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1326 na </w:t>
      </w:r>
      <w:proofErr w:type="spellStart"/>
      <w:r w:rsidRPr="00F030C0">
        <w:rPr>
          <w:rFonts w:ascii="Arial" w:hAnsi="Arial" w:cs="Arial"/>
          <w:i w:val="0"/>
          <w:lang w:val="sk-SK"/>
        </w:rPr>
        <w:t>p.č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11235/1 a stavbu </w:t>
      </w:r>
      <w:proofErr w:type="spellStart"/>
      <w:r w:rsidRPr="00F030C0">
        <w:rPr>
          <w:rFonts w:ascii="Arial" w:hAnsi="Arial" w:cs="Arial"/>
          <w:i w:val="0"/>
          <w:lang w:val="sk-SK"/>
        </w:rPr>
        <w:t>s.č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1494 na </w:t>
      </w:r>
      <w:proofErr w:type="spellStart"/>
      <w:r w:rsidRPr="00F030C0">
        <w:rPr>
          <w:rFonts w:ascii="Arial" w:hAnsi="Arial" w:cs="Arial"/>
          <w:i w:val="0"/>
          <w:lang w:val="sk-SK"/>
        </w:rPr>
        <w:t>p.č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11234/2 </w:t>
      </w:r>
      <w:r w:rsidR="008349DB" w:rsidRPr="00F030C0">
        <w:rPr>
          <w:rFonts w:ascii="Arial" w:hAnsi="Arial" w:cs="Arial"/>
          <w:i w:val="0"/>
          <w:lang w:val="sk-SK"/>
        </w:rPr>
        <w:t xml:space="preserve">– budova </w:t>
      </w:r>
      <w:proofErr w:type="spellStart"/>
      <w:r w:rsidR="008349DB" w:rsidRPr="00F030C0">
        <w:rPr>
          <w:rFonts w:ascii="Arial" w:hAnsi="Arial" w:cs="Arial"/>
          <w:i w:val="0"/>
          <w:lang w:val="sk-SK"/>
        </w:rPr>
        <w:t>Pínius</w:t>
      </w:r>
      <w:proofErr w:type="spellEnd"/>
      <w:r w:rsidR="008349DB" w:rsidRPr="00F030C0">
        <w:rPr>
          <w:rFonts w:ascii="Arial" w:hAnsi="Arial" w:cs="Arial"/>
          <w:i w:val="0"/>
          <w:lang w:val="sk-SK"/>
        </w:rPr>
        <w:t xml:space="preserve"> v zostatkovej cene </w:t>
      </w:r>
      <w:r w:rsidR="00C43654">
        <w:rPr>
          <w:rFonts w:ascii="Arial" w:hAnsi="Arial" w:cs="Arial"/>
          <w:i w:val="0"/>
          <w:lang w:val="sk-SK"/>
        </w:rPr>
        <w:t>615 023</w:t>
      </w:r>
      <w:r w:rsidR="008349DB" w:rsidRPr="00F030C0">
        <w:rPr>
          <w:rFonts w:ascii="Arial" w:hAnsi="Arial" w:cs="Arial"/>
          <w:i w:val="0"/>
          <w:lang w:val="sk-SK"/>
        </w:rPr>
        <w:t xml:space="preserve"> EUR </w:t>
      </w:r>
      <w:r w:rsidRPr="00F030C0">
        <w:rPr>
          <w:rFonts w:ascii="Arial" w:hAnsi="Arial" w:cs="Arial"/>
          <w:i w:val="0"/>
          <w:lang w:val="sk-SK"/>
        </w:rPr>
        <w:t xml:space="preserve">pre záložného veriteľa PEM – INVEST, </w:t>
      </w:r>
      <w:proofErr w:type="spellStart"/>
      <w:r w:rsidRPr="00F030C0">
        <w:rPr>
          <w:rFonts w:ascii="Arial" w:hAnsi="Arial" w:cs="Arial"/>
          <w:i w:val="0"/>
          <w:lang w:val="sk-SK"/>
        </w:rPr>
        <w:t>a.s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., sídlo </w:t>
      </w:r>
      <w:r w:rsidR="00F85020">
        <w:rPr>
          <w:rFonts w:ascii="Arial" w:hAnsi="Arial" w:cs="Arial"/>
          <w:i w:val="0"/>
          <w:lang w:val="sk-SK"/>
        </w:rPr>
        <w:t>Praha</w:t>
      </w:r>
      <w:r w:rsidRPr="00F030C0">
        <w:rPr>
          <w:rFonts w:ascii="Arial" w:hAnsi="Arial" w:cs="Arial"/>
          <w:i w:val="0"/>
          <w:lang w:val="sk-SK"/>
        </w:rPr>
        <w:t xml:space="preserve">, </w:t>
      </w:r>
      <w:r w:rsidR="00C43654">
        <w:rPr>
          <w:rFonts w:ascii="Arial" w:hAnsi="Arial" w:cs="Arial"/>
          <w:i w:val="0"/>
          <w:lang w:val="sk-SK"/>
        </w:rPr>
        <w:t xml:space="preserve">Jánsky </w:t>
      </w:r>
      <w:proofErr w:type="spellStart"/>
      <w:r w:rsidR="00C43654">
        <w:rPr>
          <w:rFonts w:ascii="Arial" w:hAnsi="Arial" w:cs="Arial"/>
          <w:i w:val="0"/>
          <w:lang w:val="sk-SK"/>
        </w:rPr>
        <w:t>vršek</w:t>
      </w:r>
      <w:proofErr w:type="spellEnd"/>
      <w:r w:rsidR="00C43654">
        <w:rPr>
          <w:rFonts w:ascii="Arial" w:hAnsi="Arial" w:cs="Arial"/>
          <w:i w:val="0"/>
          <w:lang w:val="sk-SK"/>
        </w:rPr>
        <w:t xml:space="preserve"> 323/13</w:t>
      </w:r>
      <w:r w:rsidRPr="00F030C0">
        <w:rPr>
          <w:rFonts w:ascii="Arial" w:hAnsi="Arial" w:cs="Arial"/>
          <w:i w:val="0"/>
          <w:lang w:val="sk-SK"/>
        </w:rPr>
        <w:t>,</w:t>
      </w:r>
      <w:r w:rsidR="00C43654">
        <w:rPr>
          <w:rFonts w:ascii="Arial" w:hAnsi="Arial" w:cs="Arial"/>
          <w:i w:val="0"/>
          <w:lang w:val="sk-SK"/>
        </w:rPr>
        <w:t xml:space="preserve"> Malá strana,</w:t>
      </w:r>
      <w:r w:rsidRPr="00F030C0">
        <w:rPr>
          <w:rFonts w:ascii="Arial" w:hAnsi="Arial" w:cs="Arial"/>
          <w:i w:val="0"/>
          <w:lang w:val="sk-SK"/>
        </w:rPr>
        <w:t xml:space="preserve"> Česká republika na základe záložnej zmluvy – V 1411/2013 zo dňa 5.6.2013. Zabezpečenou pohľadávkou je finančná výpomoc v pôvodnej sume 840 000 EUR. </w:t>
      </w:r>
    </w:p>
    <w:p w14:paraId="0C4B19BA" w14:textId="77777777" w:rsidR="00A41755" w:rsidRPr="00F030C0" w:rsidRDefault="00A41755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030C0">
        <w:rPr>
          <w:rFonts w:ascii="Arial" w:hAnsi="Arial" w:cs="Arial"/>
          <w:i w:val="0"/>
          <w:lang w:val="sk-SK"/>
        </w:rPr>
        <w:t xml:space="preserve">Záložné právo bolo </w:t>
      </w:r>
      <w:r w:rsidR="00E65324" w:rsidRPr="00F030C0">
        <w:rPr>
          <w:rFonts w:ascii="Arial" w:hAnsi="Arial" w:cs="Arial"/>
          <w:i w:val="0"/>
          <w:lang w:val="sk-SK"/>
        </w:rPr>
        <w:t xml:space="preserve">zriadené </w:t>
      </w:r>
      <w:r w:rsidRPr="00F030C0">
        <w:rPr>
          <w:rFonts w:ascii="Arial" w:hAnsi="Arial" w:cs="Arial"/>
          <w:i w:val="0"/>
          <w:lang w:val="sk-SK"/>
        </w:rPr>
        <w:t xml:space="preserve">aj na nehnuteľnosti – KN-C parcelu číslo 10820/2, 10820/3, 10820/5, 10820/6, stavbu </w:t>
      </w:r>
      <w:proofErr w:type="spellStart"/>
      <w:r w:rsidRPr="00F030C0">
        <w:rPr>
          <w:rFonts w:ascii="Arial" w:hAnsi="Arial" w:cs="Arial"/>
          <w:i w:val="0"/>
          <w:lang w:val="sk-SK"/>
        </w:rPr>
        <w:t>s.č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1336 na </w:t>
      </w:r>
      <w:proofErr w:type="spellStart"/>
      <w:r w:rsidRPr="00F030C0">
        <w:rPr>
          <w:rFonts w:ascii="Arial" w:hAnsi="Arial" w:cs="Arial"/>
          <w:i w:val="0"/>
          <w:lang w:val="sk-SK"/>
        </w:rPr>
        <w:t>p.č</w:t>
      </w:r>
      <w:proofErr w:type="spellEnd"/>
      <w:r w:rsidRPr="00F030C0">
        <w:rPr>
          <w:rFonts w:ascii="Arial" w:hAnsi="Arial" w:cs="Arial"/>
          <w:i w:val="0"/>
          <w:lang w:val="sk-SK"/>
        </w:rPr>
        <w:t>. 10820/5</w:t>
      </w:r>
      <w:r w:rsidR="008349DB" w:rsidRPr="00F030C0">
        <w:rPr>
          <w:rFonts w:ascii="Arial" w:hAnsi="Arial" w:cs="Arial"/>
          <w:i w:val="0"/>
          <w:lang w:val="sk-SK"/>
        </w:rPr>
        <w:t xml:space="preserve"> – budova </w:t>
      </w:r>
      <w:proofErr w:type="spellStart"/>
      <w:r w:rsidR="008349DB" w:rsidRPr="00F030C0">
        <w:rPr>
          <w:rFonts w:ascii="Arial" w:hAnsi="Arial" w:cs="Arial"/>
          <w:i w:val="0"/>
          <w:lang w:val="sk-SK"/>
        </w:rPr>
        <w:t>Pieris</w:t>
      </w:r>
      <w:proofErr w:type="spellEnd"/>
      <w:r w:rsidR="008349DB" w:rsidRPr="00F030C0">
        <w:rPr>
          <w:rFonts w:ascii="Arial" w:hAnsi="Arial" w:cs="Arial"/>
          <w:i w:val="0"/>
          <w:lang w:val="sk-SK"/>
        </w:rPr>
        <w:t xml:space="preserve"> v zostatkovej cene </w:t>
      </w:r>
      <w:r w:rsidR="008349DB" w:rsidRPr="0012049E">
        <w:rPr>
          <w:rFonts w:ascii="Arial" w:hAnsi="Arial" w:cs="Arial"/>
          <w:i w:val="0"/>
          <w:lang w:val="sk-SK"/>
        </w:rPr>
        <w:t>4</w:t>
      </w:r>
      <w:r w:rsidR="00C43654" w:rsidRPr="0012049E">
        <w:rPr>
          <w:rFonts w:ascii="Arial" w:hAnsi="Arial" w:cs="Arial"/>
          <w:i w:val="0"/>
          <w:lang w:val="sk-SK"/>
        </w:rPr>
        <w:t> 084 970</w:t>
      </w:r>
      <w:r w:rsidR="008349DB" w:rsidRPr="00F030C0">
        <w:rPr>
          <w:rFonts w:ascii="Arial" w:hAnsi="Arial" w:cs="Arial"/>
          <w:i w:val="0"/>
          <w:lang w:val="sk-SK"/>
        </w:rPr>
        <w:t xml:space="preserve"> EUR</w:t>
      </w:r>
      <w:r w:rsidRPr="00F030C0">
        <w:rPr>
          <w:rFonts w:ascii="Arial" w:hAnsi="Arial" w:cs="Arial"/>
          <w:i w:val="0"/>
          <w:lang w:val="sk-SK"/>
        </w:rPr>
        <w:t xml:space="preserve"> pre</w:t>
      </w:r>
      <w:r w:rsidR="008349DB" w:rsidRPr="0012049E">
        <w:rPr>
          <w:rFonts w:ascii="Arial" w:hAnsi="Arial" w:cs="Arial"/>
          <w:i w:val="0"/>
          <w:lang w:val="sk-SK"/>
        </w:rPr>
        <w:t> </w:t>
      </w:r>
      <w:r w:rsidRPr="00F030C0">
        <w:rPr>
          <w:rFonts w:ascii="Arial" w:hAnsi="Arial" w:cs="Arial"/>
          <w:i w:val="0"/>
          <w:lang w:val="sk-SK"/>
        </w:rPr>
        <w:t xml:space="preserve">záložného veriteľa SLSP, </w:t>
      </w:r>
      <w:proofErr w:type="spellStart"/>
      <w:r w:rsidRPr="00F030C0">
        <w:rPr>
          <w:rFonts w:ascii="Arial" w:hAnsi="Arial" w:cs="Arial"/>
          <w:i w:val="0"/>
          <w:lang w:val="sk-SK"/>
        </w:rPr>
        <w:t>a.s</w:t>
      </w:r>
      <w:proofErr w:type="spellEnd"/>
      <w:r w:rsidRPr="00F030C0">
        <w:rPr>
          <w:rFonts w:ascii="Arial" w:hAnsi="Arial" w:cs="Arial"/>
          <w:i w:val="0"/>
          <w:lang w:val="sk-SK"/>
        </w:rPr>
        <w:t>. Tomášikova 48, 832 37 Bratislava na základe záložnej zmluvy č. 264/AUOC/11-ZZ/2.</w:t>
      </w:r>
    </w:p>
    <w:p w14:paraId="3826B5FC" w14:textId="77777777" w:rsidR="001923A5" w:rsidRPr="00F030C0" w:rsidRDefault="001923A5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030C0">
        <w:rPr>
          <w:rFonts w:ascii="Arial" w:hAnsi="Arial" w:cs="Arial"/>
          <w:i w:val="0"/>
          <w:lang w:val="sk-SK"/>
        </w:rPr>
        <w:t xml:space="preserve">Záložné právo bolo zriadené aj na nehnuteľnosti – </w:t>
      </w:r>
      <w:r w:rsidR="00D016FA" w:rsidRPr="00F030C0">
        <w:rPr>
          <w:rFonts w:ascii="Arial" w:hAnsi="Arial" w:cs="Arial"/>
          <w:i w:val="0"/>
          <w:lang w:val="sk-SK"/>
        </w:rPr>
        <w:t xml:space="preserve">1 ks lyžiarsky vlek </w:t>
      </w:r>
      <w:proofErr w:type="spellStart"/>
      <w:r w:rsidR="00D016FA" w:rsidRPr="00F030C0">
        <w:rPr>
          <w:rFonts w:ascii="Arial" w:hAnsi="Arial" w:cs="Arial"/>
          <w:i w:val="0"/>
          <w:lang w:val="sk-SK"/>
        </w:rPr>
        <w:t>Tatrapoma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 </w:t>
      </w:r>
      <w:r w:rsidR="00D016FA" w:rsidRPr="00F030C0">
        <w:rPr>
          <w:rFonts w:ascii="Arial" w:hAnsi="Arial" w:cs="Arial"/>
          <w:i w:val="0"/>
          <w:lang w:val="sk-SK"/>
        </w:rPr>
        <w:t xml:space="preserve">F 12, 520 m, </w:t>
      </w:r>
      <w:proofErr w:type="spellStart"/>
      <w:r w:rsidR="00D016FA" w:rsidRPr="00F030C0">
        <w:rPr>
          <w:rFonts w:ascii="Arial" w:hAnsi="Arial" w:cs="Arial"/>
          <w:i w:val="0"/>
          <w:lang w:val="sk-SK"/>
        </w:rPr>
        <w:t>z.č</w:t>
      </w:r>
      <w:proofErr w:type="spellEnd"/>
      <w:r w:rsidR="00D016FA" w:rsidRPr="00F030C0">
        <w:rPr>
          <w:rFonts w:ascii="Arial" w:hAnsi="Arial" w:cs="Arial"/>
          <w:i w:val="0"/>
          <w:lang w:val="sk-SK"/>
        </w:rPr>
        <w:t xml:space="preserve">. 98832/F, vrátane jeho príslušenstva, 2 ks lyžiarsky vlek </w:t>
      </w:r>
      <w:proofErr w:type="spellStart"/>
      <w:r w:rsidR="00D016FA" w:rsidRPr="00F030C0">
        <w:rPr>
          <w:rFonts w:ascii="Arial" w:hAnsi="Arial" w:cs="Arial"/>
          <w:i w:val="0"/>
          <w:lang w:val="sk-SK"/>
        </w:rPr>
        <w:t>Tatrapoma</w:t>
      </w:r>
      <w:proofErr w:type="spellEnd"/>
      <w:r w:rsidR="00D016FA" w:rsidRPr="00F030C0">
        <w:rPr>
          <w:rFonts w:ascii="Arial" w:hAnsi="Arial" w:cs="Arial"/>
          <w:i w:val="0"/>
          <w:lang w:val="sk-SK"/>
        </w:rPr>
        <w:t xml:space="preserve"> P, 360 m </w:t>
      </w:r>
      <w:proofErr w:type="spellStart"/>
      <w:r w:rsidR="00D016FA" w:rsidRPr="00F030C0">
        <w:rPr>
          <w:rFonts w:ascii="Arial" w:hAnsi="Arial" w:cs="Arial"/>
          <w:i w:val="0"/>
          <w:lang w:val="sk-SK"/>
        </w:rPr>
        <w:t>z.č</w:t>
      </w:r>
      <w:proofErr w:type="spellEnd"/>
      <w:r w:rsidR="00D016FA" w:rsidRPr="00F030C0">
        <w:rPr>
          <w:rFonts w:ascii="Arial" w:hAnsi="Arial" w:cs="Arial"/>
          <w:i w:val="0"/>
          <w:lang w:val="sk-SK"/>
        </w:rPr>
        <w:t>. 97551/P a </w:t>
      </w:r>
      <w:proofErr w:type="spellStart"/>
      <w:r w:rsidR="00D016FA" w:rsidRPr="00F030C0">
        <w:rPr>
          <w:rFonts w:ascii="Arial" w:hAnsi="Arial" w:cs="Arial"/>
          <w:i w:val="0"/>
          <w:lang w:val="sk-SK"/>
        </w:rPr>
        <w:t>z.č</w:t>
      </w:r>
      <w:proofErr w:type="spellEnd"/>
      <w:r w:rsidR="00D016FA" w:rsidRPr="00F030C0">
        <w:rPr>
          <w:rFonts w:ascii="Arial" w:hAnsi="Arial" w:cs="Arial"/>
          <w:i w:val="0"/>
          <w:lang w:val="sk-SK"/>
        </w:rPr>
        <w:t xml:space="preserve">. 91427 vrátane ich príslušenstva, 2 ks elektrické prípojky k vyššie uvedeným lyžiarskym vlekom, 4 ks prenosné prevádzkové drevené objekty bez základov </w:t>
      </w:r>
      <w:r w:rsidR="008349DB" w:rsidRPr="00F030C0">
        <w:rPr>
          <w:rFonts w:ascii="Arial" w:hAnsi="Arial" w:cs="Arial"/>
          <w:i w:val="0"/>
          <w:lang w:val="sk-SK"/>
        </w:rPr>
        <w:t xml:space="preserve">v celkovej zostatkovej cene </w:t>
      </w:r>
      <w:r w:rsidR="00FA7293">
        <w:rPr>
          <w:rFonts w:ascii="Arial" w:hAnsi="Arial" w:cs="Arial"/>
          <w:i w:val="0"/>
          <w:lang w:val="sk-SK"/>
        </w:rPr>
        <w:t>85</w:t>
      </w:r>
      <w:r w:rsidR="008349DB" w:rsidRPr="0012049E">
        <w:rPr>
          <w:rFonts w:ascii="Arial" w:hAnsi="Arial" w:cs="Arial"/>
          <w:i w:val="0"/>
          <w:lang w:val="sk-SK"/>
        </w:rPr>
        <w:t xml:space="preserve"> </w:t>
      </w:r>
      <w:r w:rsidR="00FA7293" w:rsidRPr="0012049E">
        <w:rPr>
          <w:rFonts w:ascii="Arial" w:hAnsi="Arial" w:cs="Arial"/>
          <w:i w:val="0"/>
          <w:lang w:val="sk-SK"/>
        </w:rPr>
        <w:t>630</w:t>
      </w:r>
      <w:r w:rsidR="008349DB" w:rsidRPr="00F030C0">
        <w:rPr>
          <w:rFonts w:ascii="Arial" w:hAnsi="Arial" w:cs="Arial"/>
          <w:i w:val="0"/>
          <w:lang w:val="sk-SK"/>
        </w:rPr>
        <w:t xml:space="preserve"> EUR </w:t>
      </w:r>
      <w:r w:rsidRPr="00F030C0">
        <w:rPr>
          <w:rFonts w:ascii="Arial" w:hAnsi="Arial" w:cs="Arial"/>
          <w:i w:val="0"/>
          <w:lang w:val="sk-SK"/>
        </w:rPr>
        <w:t>pre</w:t>
      </w:r>
      <w:r w:rsidR="008349DB" w:rsidRPr="00F030C0">
        <w:rPr>
          <w:rFonts w:ascii="Arial" w:hAnsi="Arial" w:cs="Arial"/>
          <w:i w:val="0"/>
          <w:lang w:val="sk-SK"/>
        </w:rPr>
        <w:t> </w:t>
      </w:r>
      <w:r w:rsidRPr="00F030C0">
        <w:rPr>
          <w:rFonts w:ascii="Arial" w:hAnsi="Arial" w:cs="Arial"/>
          <w:i w:val="0"/>
          <w:lang w:val="sk-SK"/>
        </w:rPr>
        <w:t xml:space="preserve">záložného veriteľa PEM - INVEST, </w:t>
      </w:r>
      <w:proofErr w:type="spellStart"/>
      <w:r w:rsidRPr="00F030C0">
        <w:rPr>
          <w:rFonts w:ascii="Arial" w:hAnsi="Arial" w:cs="Arial"/>
          <w:i w:val="0"/>
          <w:lang w:val="sk-SK"/>
        </w:rPr>
        <w:t>a.s</w:t>
      </w:r>
      <w:proofErr w:type="spellEnd"/>
      <w:r w:rsidRPr="00F030C0">
        <w:rPr>
          <w:rFonts w:ascii="Arial" w:hAnsi="Arial" w:cs="Arial"/>
          <w:i w:val="0"/>
          <w:lang w:val="sk-SK"/>
        </w:rPr>
        <w:t xml:space="preserve">. IČO: 26704293, sídlo </w:t>
      </w:r>
      <w:r w:rsidR="00F85020">
        <w:rPr>
          <w:rFonts w:ascii="Arial" w:hAnsi="Arial" w:cs="Arial"/>
          <w:i w:val="0"/>
          <w:lang w:val="sk-SK"/>
        </w:rPr>
        <w:t>Praha</w:t>
      </w:r>
      <w:r w:rsidRPr="00F030C0">
        <w:rPr>
          <w:rFonts w:ascii="Arial" w:hAnsi="Arial" w:cs="Arial"/>
          <w:i w:val="0"/>
          <w:lang w:val="sk-SK"/>
        </w:rPr>
        <w:t xml:space="preserve">, </w:t>
      </w:r>
      <w:r w:rsidR="00AC04E3">
        <w:rPr>
          <w:rFonts w:ascii="Arial" w:hAnsi="Arial" w:cs="Arial"/>
          <w:i w:val="0"/>
          <w:lang w:val="sk-SK"/>
        </w:rPr>
        <w:t xml:space="preserve">Jánsky </w:t>
      </w:r>
      <w:proofErr w:type="spellStart"/>
      <w:r w:rsidR="00AC04E3">
        <w:rPr>
          <w:rFonts w:ascii="Arial" w:hAnsi="Arial" w:cs="Arial"/>
          <w:i w:val="0"/>
          <w:lang w:val="sk-SK"/>
        </w:rPr>
        <w:t>vršek</w:t>
      </w:r>
      <w:proofErr w:type="spellEnd"/>
      <w:r w:rsidR="00AC04E3">
        <w:rPr>
          <w:rFonts w:ascii="Arial" w:hAnsi="Arial" w:cs="Arial"/>
          <w:i w:val="0"/>
          <w:lang w:val="sk-SK"/>
        </w:rPr>
        <w:t xml:space="preserve"> 323/13</w:t>
      </w:r>
      <w:r w:rsidRPr="00F030C0">
        <w:rPr>
          <w:rFonts w:ascii="Arial" w:hAnsi="Arial" w:cs="Arial"/>
          <w:i w:val="0"/>
          <w:lang w:val="sk-SK"/>
        </w:rPr>
        <w:t xml:space="preserve">, </w:t>
      </w:r>
      <w:r w:rsidR="00AC04E3">
        <w:rPr>
          <w:rFonts w:ascii="Arial" w:hAnsi="Arial" w:cs="Arial"/>
          <w:i w:val="0"/>
          <w:lang w:val="sk-SK"/>
        </w:rPr>
        <w:t>Malá strana</w:t>
      </w:r>
      <w:r w:rsidRPr="00F030C0">
        <w:rPr>
          <w:rFonts w:ascii="Arial" w:hAnsi="Arial" w:cs="Arial"/>
          <w:i w:val="0"/>
          <w:lang w:val="sk-SK"/>
        </w:rPr>
        <w:t xml:space="preserve">, Česká republika na základe záložnej zmluvy zo </w:t>
      </w:r>
      <w:r w:rsidR="00D016FA" w:rsidRPr="00F030C0">
        <w:rPr>
          <w:rFonts w:ascii="Arial" w:hAnsi="Arial" w:cs="Arial"/>
          <w:i w:val="0"/>
          <w:lang w:val="sk-SK"/>
        </w:rPr>
        <w:t xml:space="preserve">dňa 8.8.2014. </w:t>
      </w:r>
    </w:p>
    <w:p w14:paraId="40204DFA" w14:textId="77777777" w:rsidR="00A41755" w:rsidRPr="00F030C0" w:rsidRDefault="00A41755" w:rsidP="00E0211F">
      <w:pPr>
        <w:keepNext w:val="0"/>
        <w:spacing w:before="120" w:line="240" w:lineRule="atLeast"/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t>Poistenie majetku</w:t>
      </w:r>
    </w:p>
    <w:p w14:paraId="325C49F6" w14:textId="77777777" w:rsidR="00A41755" w:rsidRPr="00F030C0" w:rsidRDefault="00A41755" w:rsidP="00D12F6A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F030C0">
        <w:rPr>
          <w:rFonts w:ascii="Arial" w:hAnsi="Arial" w:cs="Arial"/>
          <w:i w:val="0"/>
          <w:lang w:val="sk-SK"/>
        </w:rPr>
        <w:t xml:space="preserve">Dlhodobý majetok je poistený v poisťovni </w:t>
      </w:r>
      <w:proofErr w:type="spellStart"/>
      <w:r w:rsidR="000D2BF7" w:rsidRPr="00F030C0">
        <w:rPr>
          <w:rFonts w:ascii="Arial" w:hAnsi="Arial" w:cs="Arial"/>
          <w:i w:val="0"/>
          <w:lang w:val="sk-SK"/>
        </w:rPr>
        <w:t>Union</w:t>
      </w:r>
      <w:proofErr w:type="spellEnd"/>
      <w:r w:rsidR="000D2BF7" w:rsidRPr="00F030C0">
        <w:rPr>
          <w:rFonts w:ascii="Arial" w:hAnsi="Arial" w:cs="Arial"/>
          <w:i w:val="0"/>
          <w:lang w:val="sk-SK"/>
        </w:rPr>
        <w:t xml:space="preserve"> poisťovňa, </w:t>
      </w:r>
      <w:proofErr w:type="spellStart"/>
      <w:r w:rsidR="000D2BF7" w:rsidRPr="00F030C0">
        <w:rPr>
          <w:rFonts w:ascii="Arial" w:hAnsi="Arial" w:cs="Arial"/>
          <w:i w:val="0"/>
          <w:lang w:val="sk-SK"/>
        </w:rPr>
        <w:t>a.s</w:t>
      </w:r>
      <w:proofErr w:type="spellEnd"/>
      <w:r w:rsidR="000D2BF7" w:rsidRPr="00F030C0">
        <w:rPr>
          <w:rFonts w:ascii="Arial" w:hAnsi="Arial" w:cs="Arial"/>
          <w:i w:val="0"/>
          <w:lang w:val="sk-SK"/>
        </w:rPr>
        <w:t>.</w:t>
      </w:r>
      <w:r w:rsidRPr="00F030C0">
        <w:rPr>
          <w:rFonts w:ascii="Arial" w:hAnsi="Arial" w:cs="Arial"/>
          <w:i w:val="0"/>
          <w:lang w:val="sk-SK"/>
        </w:rPr>
        <w:t xml:space="preserve"> Bratislava. Majetkové poistenie zahŕňa predovšetkým poistenie majetku, prerušenie prevádzky, lomu strojov a zodpovednosť za škodu.</w:t>
      </w:r>
      <w:bookmarkStart w:id="20" w:name="_Toc474124206"/>
      <w:bookmarkStart w:id="21" w:name="_Toc474124318"/>
    </w:p>
    <w:bookmarkEnd w:id="20"/>
    <w:bookmarkEnd w:id="21"/>
    <w:p w14:paraId="198E298D" w14:textId="77777777" w:rsidR="00A41755" w:rsidRPr="00F030C0" w:rsidRDefault="007105FC" w:rsidP="001A57D9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12049E">
        <w:rPr>
          <w:rFonts w:ascii="Arial" w:hAnsi="Arial" w:cs="Arial"/>
          <w:lang w:val="sk-SK"/>
        </w:rPr>
        <w:t>Poistná hodnota majetku</w:t>
      </w:r>
      <w:r w:rsidRPr="0012049E">
        <w:rPr>
          <w:rFonts w:ascii="Arial" w:hAnsi="Arial" w:cs="Arial"/>
          <w:b/>
          <w:lang w:val="sk-SK"/>
        </w:rPr>
        <w:t xml:space="preserve"> </w:t>
      </w:r>
      <w:r w:rsidRPr="0012049E">
        <w:rPr>
          <w:rFonts w:ascii="Arial" w:hAnsi="Arial" w:cs="Arial"/>
          <w:lang w:val="sk-SK"/>
        </w:rPr>
        <w:t>je určená na  hodnotu 6</w:t>
      </w:r>
      <w:r w:rsidR="000D2BF7" w:rsidRPr="0012049E">
        <w:rPr>
          <w:rFonts w:ascii="Arial" w:hAnsi="Arial" w:cs="Arial"/>
          <w:lang w:val="sk-SK"/>
        </w:rPr>
        <w:t>1</w:t>
      </w:r>
      <w:r w:rsidRPr="0012049E">
        <w:rPr>
          <w:rFonts w:ascii="Arial" w:hAnsi="Arial" w:cs="Arial"/>
          <w:lang w:val="sk-SK"/>
        </w:rPr>
        <w:t xml:space="preserve"> </w:t>
      </w:r>
      <w:r w:rsidR="000D2BF7" w:rsidRPr="0012049E">
        <w:rPr>
          <w:rFonts w:ascii="Arial" w:hAnsi="Arial" w:cs="Arial"/>
          <w:lang w:val="sk-SK"/>
        </w:rPr>
        <w:t>257</w:t>
      </w:r>
      <w:r w:rsidRPr="0012049E">
        <w:rPr>
          <w:rFonts w:ascii="Arial" w:hAnsi="Arial" w:cs="Arial"/>
          <w:lang w:val="sk-SK"/>
        </w:rPr>
        <w:t xml:space="preserve"> tis. EUR.</w:t>
      </w:r>
    </w:p>
    <w:p w14:paraId="7DDCCF20" w14:textId="77777777" w:rsidR="00A41755" w:rsidRPr="00F030C0" w:rsidRDefault="00A41755" w:rsidP="0025037A">
      <w:pPr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lastRenderedPageBreak/>
        <w:t>c) Dlhodobý finančný majetok</w:t>
      </w:r>
    </w:p>
    <w:p w14:paraId="1B02F4B7" w14:textId="77777777" w:rsidR="00A41755" w:rsidRPr="00F030C0" w:rsidRDefault="00A41755" w:rsidP="0025037A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dlhodobom finančnom majetku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A41755" w:rsidRPr="00F030C0" w14:paraId="6FCF8A5D" w14:textId="77777777" w:rsidTr="003E4A61">
        <w:trPr>
          <w:trHeight w:val="327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14:paraId="5B72CE25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7796" w:type="dxa"/>
            <w:gridSpan w:val="9"/>
            <w:vAlign w:val="center"/>
          </w:tcPr>
          <w:p w14:paraId="5E5B4E1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41755" w:rsidRPr="00F030C0" w14:paraId="73531B6C" w14:textId="77777777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14:paraId="07FC12F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C7046E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14:paraId="2A5CD619" w14:textId="77777777" w:rsidR="00A41755" w:rsidRPr="00F030C0" w:rsidRDefault="00A41755" w:rsidP="00C74C49">
            <w:pPr>
              <w:tabs>
                <w:tab w:val="center" w:pos="4536"/>
                <w:tab w:val="right" w:pos="9072"/>
              </w:tabs>
              <w:spacing w:after="0"/>
              <w:ind w:left="-108" w:right="-44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468E505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5CAC78C9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5FA2A1C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7D25BC5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2BB830E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5438BDC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14:paraId="1FD6179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A41755" w:rsidRPr="00F030C0" w14:paraId="583CA159" w14:textId="77777777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14:paraId="564FE0D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71737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866A00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414F3B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2D5C96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E9B86A6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89642D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D4CBF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A1B6B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14:paraId="30EB9194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22D48036" w14:textId="77777777" w:rsidTr="009A088F">
        <w:trPr>
          <w:trHeight w:hRule="exact" w:val="430"/>
        </w:trPr>
        <w:tc>
          <w:tcPr>
            <w:tcW w:w="1526" w:type="dxa"/>
            <w:vAlign w:val="center"/>
          </w:tcPr>
          <w:p w14:paraId="2906B138" w14:textId="77777777" w:rsidR="00A41755" w:rsidRPr="00F030C0" w:rsidRDefault="00A41755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14:paraId="00C97BAD" w14:textId="77777777" w:rsidR="00A41755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4C9A5684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7F5E86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FE1DD0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6E87FE6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07F832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6D75EE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F5FFDA2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20922CFC" w14:textId="77777777" w:rsidR="00A41755" w:rsidRPr="00F030C0" w:rsidRDefault="00B33ADA" w:rsidP="00F007BD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A41755" w:rsidRPr="00F030C0" w14:paraId="3C086D0F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4D47681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14:paraId="4771175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58994E6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C61B18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AE4D91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8693F0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8A3595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DA8279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704A24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57D25B6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78A410A6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2A4CA39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14:paraId="592D2BE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34FA186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9871F4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FC8BEC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34C21E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ABE531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285A87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C9BB4D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4C767CF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67CEC270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491FAE1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14:paraId="5F67411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1739C05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1D93A18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3A91B3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9864FB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0AD22E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D20E8A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28B699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395E0AB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693826F4" w14:textId="77777777" w:rsidTr="009A088F">
        <w:trPr>
          <w:trHeight w:hRule="exact" w:val="433"/>
        </w:trPr>
        <w:tc>
          <w:tcPr>
            <w:tcW w:w="1526" w:type="dxa"/>
            <w:vAlign w:val="center"/>
          </w:tcPr>
          <w:p w14:paraId="02062200" w14:textId="77777777" w:rsidR="00A41755" w:rsidRPr="00F030C0" w:rsidRDefault="00A41755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14:paraId="40530F46" w14:textId="77777777" w:rsidR="00A41755" w:rsidRPr="00F030C0" w:rsidRDefault="00525587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4D7DCFE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E9D380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07BCC2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85392A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92E5AD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25F2D0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84FB10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54480016" w14:textId="77777777" w:rsidR="00A41755" w:rsidRPr="00F030C0" w:rsidRDefault="00525587" w:rsidP="00F007BD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A41755" w:rsidRPr="00F030C0" w14:paraId="7A1F4DE4" w14:textId="77777777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2A3B4C1D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3B67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13CE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0832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352CC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C0C5D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324BA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BE5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740CF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14:paraId="560E354A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1619678D" w14:textId="77777777" w:rsidTr="009A088F">
        <w:trPr>
          <w:trHeight w:hRule="exact" w:val="430"/>
        </w:trPr>
        <w:tc>
          <w:tcPr>
            <w:tcW w:w="1526" w:type="dxa"/>
            <w:vAlign w:val="center"/>
          </w:tcPr>
          <w:p w14:paraId="1DFC2741" w14:textId="77777777" w:rsidR="00A41755" w:rsidRPr="00F030C0" w:rsidRDefault="00A41755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14:paraId="6D7AB32A" w14:textId="77777777" w:rsidR="00A41755" w:rsidRPr="00F030C0" w:rsidRDefault="000B0E8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1738483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5367C6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64F7E3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2AAEFE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2C279F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9CDB4A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399105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1213A123" w14:textId="77777777" w:rsidR="00A41755" w:rsidRPr="00F030C0" w:rsidRDefault="000B0E83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A41755" w:rsidRPr="00F030C0" w14:paraId="695EEBFE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67A649A9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14:paraId="7164D67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4485BAE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95EFD3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C24F8A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163F80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133025A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922299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EA2C4E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569729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240F04F7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79904BF5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14:paraId="2FBEEA4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4A2F157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B5838E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528AA265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B84DF4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237741F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129CAD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B5853F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69A99E6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2511DD82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6F3E4DA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14:paraId="4436A67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7F9BE05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19FA58A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427B9A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3097A2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DA119F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86EF2A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360A2A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D4D99C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1022AF58" w14:textId="77777777" w:rsidTr="009A088F">
        <w:trPr>
          <w:trHeight w:hRule="exact" w:val="433"/>
        </w:trPr>
        <w:tc>
          <w:tcPr>
            <w:tcW w:w="1526" w:type="dxa"/>
            <w:vAlign w:val="center"/>
          </w:tcPr>
          <w:p w14:paraId="396B9945" w14:textId="77777777" w:rsidR="00A41755" w:rsidRPr="00F030C0" w:rsidRDefault="00A41755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14:paraId="6FE3CC1F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111ABC3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9B38D0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83639D6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35576A0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20B48E3A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9C1001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C2D54F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42213CB4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A41755" w:rsidRPr="00F030C0" w14:paraId="6CEA639A" w14:textId="77777777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1DAD704E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A0FB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8CB5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DEB3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4E3A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A5F4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1807E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B4F8B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7654F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14:paraId="7B364B0E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A41755" w:rsidRPr="00F030C0" w14:paraId="2D268F3E" w14:textId="77777777" w:rsidTr="009A088F">
        <w:trPr>
          <w:trHeight w:hRule="exact" w:val="430"/>
        </w:trPr>
        <w:tc>
          <w:tcPr>
            <w:tcW w:w="1526" w:type="dxa"/>
            <w:vAlign w:val="center"/>
          </w:tcPr>
          <w:p w14:paraId="76FBED2C" w14:textId="77777777" w:rsidR="00A41755" w:rsidRPr="00F030C0" w:rsidRDefault="00A41755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14:paraId="39C6B648" w14:textId="77777777" w:rsidR="00A41755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174BC765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12D1BFF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A97E93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0DACC2E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24D7DB7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80AA359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B293545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16ED6ACA" w14:textId="77777777" w:rsidR="00A41755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A41755" w:rsidRPr="00F030C0" w14:paraId="4AAA1542" w14:textId="77777777" w:rsidTr="009A088F">
        <w:trPr>
          <w:trHeight w:hRule="exact" w:val="433"/>
        </w:trPr>
        <w:tc>
          <w:tcPr>
            <w:tcW w:w="1526" w:type="dxa"/>
            <w:vAlign w:val="center"/>
          </w:tcPr>
          <w:p w14:paraId="3B51F86B" w14:textId="77777777" w:rsidR="00A41755" w:rsidRPr="00F030C0" w:rsidRDefault="00A41755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14:paraId="52B3F1DE" w14:textId="77777777" w:rsidR="00A41755" w:rsidRPr="00F030C0" w:rsidRDefault="0052558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5C52B90C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C91F4AC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664593B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2BFF1E4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8AFA04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4A4A593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B70D3D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527AC37B" w14:textId="77777777" w:rsidR="00A41755" w:rsidRPr="00F030C0" w:rsidRDefault="00525587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</w:tbl>
    <w:p w14:paraId="79FE5B11" w14:textId="77777777" w:rsidR="00A41755" w:rsidRPr="00F030C0" w:rsidRDefault="00A41755" w:rsidP="00FE08DA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2DF89011" w14:textId="77777777" w:rsidR="00A41755" w:rsidRPr="00F030C0" w:rsidRDefault="00A41755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50"/>
        <w:gridCol w:w="915"/>
        <w:gridCol w:w="969"/>
        <w:gridCol w:w="831"/>
        <w:gridCol w:w="832"/>
        <w:gridCol w:w="969"/>
        <w:gridCol w:w="832"/>
        <w:gridCol w:w="831"/>
        <w:gridCol w:w="767"/>
      </w:tblGrid>
      <w:tr w:rsidR="00A41755" w:rsidRPr="00F030C0" w14:paraId="205BBDE1" w14:textId="77777777" w:rsidTr="003E4A61">
        <w:trPr>
          <w:trHeight w:val="414"/>
        </w:trPr>
        <w:tc>
          <w:tcPr>
            <w:tcW w:w="1526" w:type="dxa"/>
            <w:vMerge w:val="restart"/>
            <w:tcBorders>
              <w:bottom w:val="single" w:sz="12" w:space="0" w:color="auto"/>
            </w:tcBorders>
            <w:vAlign w:val="center"/>
          </w:tcPr>
          <w:p w14:paraId="33BB9D70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Dlhodobý finančný majetok</w:t>
            </w:r>
          </w:p>
        </w:tc>
        <w:tc>
          <w:tcPr>
            <w:tcW w:w="7796" w:type="dxa"/>
            <w:gridSpan w:val="9"/>
            <w:vAlign w:val="center"/>
          </w:tcPr>
          <w:p w14:paraId="3F93B38B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755" w:rsidRPr="00F030C0" w14:paraId="0CAFA6C0" w14:textId="77777777" w:rsidTr="003E4A61">
        <w:trPr>
          <w:trHeight w:val="145"/>
        </w:trPr>
        <w:tc>
          <w:tcPr>
            <w:tcW w:w="1526" w:type="dxa"/>
            <w:vMerge/>
            <w:tcBorders>
              <w:bottom w:val="single" w:sz="12" w:space="0" w:color="auto"/>
            </w:tcBorders>
            <w:vAlign w:val="center"/>
          </w:tcPr>
          <w:p w14:paraId="7A90272B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3B92F0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Podie-lové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CP a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podie-ly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 DÚJ</w:t>
            </w:r>
          </w:p>
        </w:tc>
        <w:tc>
          <w:tcPr>
            <w:tcW w:w="915" w:type="dxa"/>
            <w:tcBorders>
              <w:bottom w:val="single" w:sz="12" w:space="0" w:color="auto"/>
            </w:tcBorders>
            <w:vAlign w:val="center"/>
          </w:tcPr>
          <w:p w14:paraId="1380AD79" w14:textId="77777777" w:rsidR="00A41755" w:rsidRPr="00F030C0" w:rsidRDefault="00A41755" w:rsidP="00C74C49">
            <w:pPr>
              <w:tabs>
                <w:tab w:val="center" w:pos="4536"/>
                <w:tab w:val="right" w:pos="9072"/>
              </w:tabs>
              <w:spacing w:after="0"/>
              <w:ind w:left="-108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Podielové CP a podiely v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spoloč-nosti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s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podstat-ným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vplyvom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4A8BBBD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dlhodobé CP a podiely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6DB232D8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ÚJ v 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kons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. celku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68557F74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Ostatný DFM</w:t>
            </w:r>
          </w:p>
        </w:tc>
        <w:tc>
          <w:tcPr>
            <w:tcW w:w="969" w:type="dxa"/>
            <w:tcBorders>
              <w:bottom w:val="single" w:sz="12" w:space="0" w:color="auto"/>
            </w:tcBorders>
            <w:vAlign w:val="center"/>
          </w:tcPr>
          <w:p w14:paraId="33077010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Pôžičky s dobou splatnosti najviac jeden rok</w:t>
            </w:r>
          </w:p>
        </w:tc>
        <w:tc>
          <w:tcPr>
            <w:tcW w:w="832" w:type="dxa"/>
            <w:tcBorders>
              <w:bottom w:val="single" w:sz="12" w:space="0" w:color="auto"/>
            </w:tcBorders>
            <w:vAlign w:val="center"/>
          </w:tcPr>
          <w:p w14:paraId="3F62F75F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Obsta-rávaný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DHM</w:t>
            </w:r>
          </w:p>
        </w:tc>
        <w:tc>
          <w:tcPr>
            <w:tcW w:w="831" w:type="dxa"/>
            <w:tcBorders>
              <w:bottom w:val="single" w:sz="12" w:space="0" w:color="auto"/>
            </w:tcBorders>
            <w:vAlign w:val="center"/>
          </w:tcPr>
          <w:p w14:paraId="52B8BE05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Poskyt-nuté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pred-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davky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na DFM</w:t>
            </w:r>
          </w:p>
        </w:tc>
        <w:tc>
          <w:tcPr>
            <w:tcW w:w="767" w:type="dxa"/>
            <w:tcBorders>
              <w:bottom w:val="single" w:sz="12" w:space="0" w:color="auto"/>
            </w:tcBorders>
            <w:vAlign w:val="center"/>
          </w:tcPr>
          <w:p w14:paraId="145E9CBC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</w:tr>
      <w:tr w:rsidR="00A41755" w:rsidRPr="00F030C0" w14:paraId="0EBDB343" w14:textId="77777777" w:rsidTr="003E4A61">
        <w:trPr>
          <w:trHeight w:hRule="exact" w:val="425"/>
        </w:trPr>
        <w:tc>
          <w:tcPr>
            <w:tcW w:w="1526" w:type="dxa"/>
            <w:tcBorders>
              <w:top w:val="single" w:sz="12" w:space="0" w:color="auto"/>
              <w:right w:val="nil"/>
            </w:tcBorders>
            <w:vAlign w:val="center"/>
          </w:tcPr>
          <w:p w14:paraId="499CCE0B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Prvotné ocenenie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F9961FA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506F76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D0F22F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CE7D9A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594C631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83EAF7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AD9E32A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ECAF80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nil"/>
            </w:tcBorders>
            <w:vAlign w:val="center"/>
          </w:tcPr>
          <w:p w14:paraId="5A15BB42" w14:textId="77777777" w:rsidR="00A41755" w:rsidRPr="00F030C0" w:rsidRDefault="00A41755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158E8144" w14:textId="77777777" w:rsidTr="009A088F">
        <w:trPr>
          <w:trHeight w:hRule="exact" w:val="430"/>
        </w:trPr>
        <w:tc>
          <w:tcPr>
            <w:tcW w:w="1526" w:type="dxa"/>
            <w:vAlign w:val="center"/>
          </w:tcPr>
          <w:p w14:paraId="1E92D47A" w14:textId="77777777" w:rsidR="00B33ADA" w:rsidRPr="00F030C0" w:rsidRDefault="00B33ADA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14:paraId="01EE1C93" w14:textId="77777777" w:rsidR="00B33ADA" w:rsidRPr="00F030C0" w:rsidRDefault="0094468F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26CAD51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E5ED610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746FF74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9C2BE3C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F08ED5E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4872CB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0CBC5E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473B25D" w14:textId="77777777" w:rsidR="00B33ADA" w:rsidRPr="00F030C0" w:rsidRDefault="0094468F" w:rsidP="002D0BD0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B33ADA" w:rsidRPr="00F030C0" w14:paraId="1A65123A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1701BB5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14:paraId="387C9D79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1FB1EC8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07CB81B0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53AE879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FF531E3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C87B9B0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DEB882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FD40E20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52EAB0D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7EBFCFE0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32790254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14:paraId="675B2063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2DF667E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0FDF9D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A677C6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F1C9BE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7963CB2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9A3469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7D7E519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07CCC8A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27793ABE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1F96CD6C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14:paraId="77536440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5539D80B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2722144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171ED45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AA85059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561F4FD4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A466EA1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B0EDE92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147D56D7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6F29C1C1" w14:textId="77777777" w:rsidTr="009A088F">
        <w:trPr>
          <w:trHeight w:hRule="exact" w:val="433"/>
        </w:trPr>
        <w:tc>
          <w:tcPr>
            <w:tcW w:w="1526" w:type="dxa"/>
            <w:vAlign w:val="center"/>
          </w:tcPr>
          <w:p w14:paraId="70CF4D2F" w14:textId="77777777" w:rsidR="00B33ADA" w:rsidRPr="00F030C0" w:rsidRDefault="00B33AD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14:paraId="5BD0ECD3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791A3217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D009B95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B5D8D74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F086B63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10CA369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4CE5C318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57A424B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5E4DF12A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ind w:left="-57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B33ADA" w:rsidRPr="00F030C0" w14:paraId="3BFFB5A4" w14:textId="77777777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2FFAFFB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14ABA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C985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021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721CC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8745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3F04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3A0C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DBF3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14:paraId="3FEE820B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4338D18E" w14:textId="77777777" w:rsidTr="009A088F">
        <w:trPr>
          <w:trHeight w:hRule="exact" w:val="430"/>
        </w:trPr>
        <w:tc>
          <w:tcPr>
            <w:tcW w:w="1526" w:type="dxa"/>
            <w:vAlign w:val="center"/>
          </w:tcPr>
          <w:p w14:paraId="5BE81FA8" w14:textId="77777777" w:rsidR="00B33ADA" w:rsidRPr="00F030C0" w:rsidRDefault="00B33ADA" w:rsidP="009648CB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14:paraId="73134A04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460B816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427103B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4A9855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766E057E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5D5A244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FBEEF5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7AF0679E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3C40D22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B33ADA" w:rsidRPr="00F030C0" w14:paraId="5E5BBF41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75CC0654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850" w:type="dxa"/>
            <w:vAlign w:val="center"/>
          </w:tcPr>
          <w:p w14:paraId="2F1BCB3D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5850AD6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2A199593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28BE89E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C67C26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39A9EF2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DD09178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5695D45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062BEE25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32219FE0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00C51B33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850" w:type="dxa"/>
            <w:vAlign w:val="center"/>
          </w:tcPr>
          <w:p w14:paraId="24B12D4D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3C23982C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C91B3F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CB253D7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04726A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4A30D24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E3BFF8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3EC7F6D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1855E43C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60E4B55E" w14:textId="77777777" w:rsidTr="009A088F">
        <w:trPr>
          <w:trHeight w:hRule="exact" w:val="425"/>
        </w:trPr>
        <w:tc>
          <w:tcPr>
            <w:tcW w:w="1526" w:type="dxa"/>
            <w:vAlign w:val="center"/>
          </w:tcPr>
          <w:p w14:paraId="4EFF1231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850" w:type="dxa"/>
            <w:vAlign w:val="center"/>
          </w:tcPr>
          <w:p w14:paraId="2A69B606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vAlign w:val="center"/>
          </w:tcPr>
          <w:p w14:paraId="3478BDF3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171BEED8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5A68699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08662EB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E8D81D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5BB4FA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DEC9018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47609FF1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0B99FE5D" w14:textId="77777777" w:rsidTr="009A088F">
        <w:trPr>
          <w:trHeight w:hRule="exact" w:val="433"/>
        </w:trPr>
        <w:tc>
          <w:tcPr>
            <w:tcW w:w="1526" w:type="dxa"/>
            <w:vAlign w:val="center"/>
          </w:tcPr>
          <w:p w14:paraId="410EC8AA" w14:textId="77777777" w:rsidR="00B33ADA" w:rsidRPr="00F030C0" w:rsidRDefault="00B33ADA" w:rsidP="009648CB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14:paraId="6F3502B6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5FB601F7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47658B0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B3550B9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37669B8E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66A61F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6A3D103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43A476A2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1767FE78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  <w:tr w:rsidR="00B33ADA" w:rsidRPr="00F030C0" w14:paraId="0870D85F" w14:textId="77777777" w:rsidTr="009A088F">
        <w:trPr>
          <w:trHeight w:hRule="exact" w:val="425"/>
        </w:trPr>
        <w:tc>
          <w:tcPr>
            <w:tcW w:w="1526" w:type="dxa"/>
            <w:tcBorders>
              <w:right w:val="nil"/>
            </w:tcBorders>
            <w:vAlign w:val="center"/>
          </w:tcPr>
          <w:p w14:paraId="2DBFF52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8C73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1EE18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7F227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17711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1AA28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985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63A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AB96A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  <w:tc>
          <w:tcPr>
            <w:tcW w:w="767" w:type="dxa"/>
            <w:tcBorders>
              <w:left w:val="nil"/>
            </w:tcBorders>
            <w:vAlign w:val="center"/>
          </w:tcPr>
          <w:p w14:paraId="1FF801FC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</w:p>
        </w:tc>
      </w:tr>
      <w:tr w:rsidR="00B33ADA" w:rsidRPr="00F030C0" w14:paraId="4CF92743" w14:textId="77777777" w:rsidTr="009A088F">
        <w:trPr>
          <w:trHeight w:hRule="exact" w:val="430"/>
        </w:trPr>
        <w:tc>
          <w:tcPr>
            <w:tcW w:w="1526" w:type="dxa"/>
            <w:vAlign w:val="center"/>
          </w:tcPr>
          <w:p w14:paraId="6C297459" w14:textId="77777777" w:rsidR="00B33ADA" w:rsidRPr="00F030C0" w:rsidRDefault="00B33ADA" w:rsidP="00953379">
            <w:pPr>
              <w:tabs>
                <w:tab w:val="left" w:pos="1276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účtov. obdobia</w:t>
            </w:r>
          </w:p>
        </w:tc>
        <w:tc>
          <w:tcPr>
            <w:tcW w:w="850" w:type="dxa"/>
            <w:vAlign w:val="center"/>
          </w:tcPr>
          <w:p w14:paraId="0D61713F" w14:textId="77777777" w:rsidR="00B33ADA" w:rsidRPr="00F030C0" w:rsidRDefault="0094468F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6E423B8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7DF37CDE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10A392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004035D0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3A5D247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224C952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F03A64D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7A0FD8B2" w14:textId="77777777" w:rsidR="00B33ADA" w:rsidRPr="00F030C0" w:rsidRDefault="0094468F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b/>
                <w:sz w:val="18"/>
                <w:lang w:val="sk-SK"/>
              </w:rPr>
              <w:t>0</w:t>
            </w:r>
          </w:p>
        </w:tc>
      </w:tr>
      <w:tr w:rsidR="00B33ADA" w:rsidRPr="00F030C0" w14:paraId="642D44BE" w14:textId="77777777" w:rsidTr="009A088F">
        <w:trPr>
          <w:trHeight w:hRule="exact" w:val="433"/>
        </w:trPr>
        <w:tc>
          <w:tcPr>
            <w:tcW w:w="1526" w:type="dxa"/>
            <w:vAlign w:val="center"/>
          </w:tcPr>
          <w:p w14:paraId="0D642643" w14:textId="77777777" w:rsidR="00B33ADA" w:rsidRPr="00F030C0" w:rsidRDefault="00B33ADA" w:rsidP="00953379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účtov.  obdobia</w:t>
            </w:r>
          </w:p>
        </w:tc>
        <w:tc>
          <w:tcPr>
            <w:tcW w:w="850" w:type="dxa"/>
            <w:vAlign w:val="center"/>
          </w:tcPr>
          <w:p w14:paraId="561C818D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  <w:tc>
          <w:tcPr>
            <w:tcW w:w="915" w:type="dxa"/>
            <w:vAlign w:val="center"/>
          </w:tcPr>
          <w:p w14:paraId="1EA2D451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7B7F5F3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176352E8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587049C6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969" w:type="dxa"/>
            <w:vAlign w:val="center"/>
          </w:tcPr>
          <w:p w14:paraId="66CB134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2" w:type="dxa"/>
            <w:vAlign w:val="center"/>
          </w:tcPr>
          <w:p w14:paraId="17B0AA7F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F899A15" w14:textId="77777777" w:rsidR="00B33ADA" w:rsidRPr="00F030C0" w:rsidRDefault="00B33ADA" w:rsidP="00953379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</w:p>
        </w:tc>
        <w:tc>
          <w:tcPr>
            <w:tcW w:w="767" w:type="dxa"/>
            <w:vAlign w:val="center"/>
          </w:tcPr>
          <w:p w14:paraId="0CE91091" w14:textId="77777777" w:rsidR="00B33ADA" w:rsidRPr="00F030C0" w:rsidRDefault="00B33ADA" w:rsidP="002D0BD0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F030C0">
              <w:rPr>
                <w:b/>
                <w:sz w:val="18"/>
                <w:lang w:val="sk-SK"/>
              </w:rPr>
              <w:t>0</w:t>
            </w:r>
          </w:p>
        </w:tc>
      </w:tr>
    </w:tbl>
    <w:p w14:paraId="37B32476" w14:textId="77777777" w:rsidR="00A41755" w:rsidRPr="00F030C0" w:rsidRDefault="00A41755" w:rsidP="00720258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</w:p>
    <w:p w14:paraId="6E8A8ADF" w14:textId="77777777" w:rsidR="00A41755" w:rsidRPr="00F030C0" w:rsidRDefault="00A41755" w:rsidP="00720258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8"/>
        <w:gridCol w:w="4606"/>
      </w:tblGrid>
      <w:tr w:rsidR="00A41755" w:rsidRPr="00F030C0" w14:paraId="5D8C22E0" w14:textId="77777777" w:rsidTr="00720258">
        <w:trPr>
          <w:trHeight w:hRule="exact" w:val="425"/>
        </w:trPr>
        <w:tc>
          <w:tcPr>
            <w:tcW w:w="46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7C3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FC602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za bežné účtovné obdobie</w:t>
            </w:r>
          </w:p>
        </w:tc>
      </w:tr>
      <w:tr w:rsidR="00A41755" w:rsidRPr="00F030C0" w14:paraId="4F6DC129" w14:textId="77777777" w:rsidTr="00720258">
        <w:trPr>
          <w:trHeight w:hRule="exact" w:val="425"/>
        </w:trPr>
        <w:tc>
          <w:tcPr>
            <w:tcW w:w="46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D7A5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C0D7" w14:textId="77777777" w:rsidR="00A41755" w:rsidRPr="00F030C0" w:rsidRDefault="00A41755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41755" w:rsidRPr="00F030C0" w14:paraId="2F0737E9" w14:textId="77777777" w:rsidTr="00720258">
        <w:trPr>
          <w:trHeight w:hRule="exact" w:val="425"/>
        </w:trPr>
        <w:tc>
          <w:tcPr>
            <w:tcW w:w="46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1F8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Dlhodobý finančný majetok, pri ktorom má účtovná jednotka obmedzené právo s ním nakladať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6660" w14:textId="77777777" w:rsidR="00A41755" w:rsidRPr="00F030C0" w:rsidRDefault="00A41755" w:rsidP="001D4716">
            <w:pPr>
              <w:tabs>
                <w:tab w:val="center" w:pos="3651"/>
                <w:tab w:val="right" w:pos="9072"/>
              </w:tabs>
              <w:spacing w:after="0"/>
              <w:ind w:right="847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42F8A09D" w14:textId="77777777" w:rsidR="00A41755" w:rsidRPr="00F030C0" w:rsidRDefault="00A41755" w:rsidP="00FE08DA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57367F00" w14:textId="77777777" w:rsidR="00A41755" w:rsidRPr="00F030C0" w:rsidRDefault="00A41755" w:rsidP="00E0211F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14:paraId="60B30647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</w:p>
    <w:p w14:paraId="4F04C57B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</w:p>
    <w:p w14:paraId="0518EAE9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</w:p>
    <w:p w14:paraId="27F89D5A" w14:textId="77777777" w:rsidR="00625C7A" w:rsidRPr="00F030C0" w:rsidRDefault="00625C7A" w:rsidP="00E0211F">
      <w:pPr>
        <w:keepNext w:val="0"/>
        <w:rPr>
          <w:rFonts w:ascii="Arial" w:hAnsi="Arial" w:cs="Arial"/>
          <w:lang w:val="sk-SK"/>
        </w:rPr>
      </w:pPr>
    </w:p>
    <w:p w14:paraId="07B93BB9" w14:textId="77777777" w:rsidR="00625C7A" w:rsidRPr="00F030C0" w:rsidRDefault="00625C7A" w:rsidP="00E0211F">
      <w:pPr>
        <w:keepNext w:val="0"/>
        <w:rPr>
          <w:rFonts w:ascii="Arial" w:hAnsi="Arial" w:cs="Arial"/>
          <w:lang w:val="sk-SK"/>
        </w:rPr>
      </w:pPr>
    </w:p>
    <w:p w14:paraId="6834DA42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lastRenderedPageBreak/>
        <w:t>Informácie o štruktúre dlhodobého finančného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8"/>
        <w:gridCol w:w="1224"/>
        <w:gridCol w:w="1133"/>
        <w:gridCol w:w="2148"/>
        <w:gridCol w:w="1370"/>
        <w:gridCol w:w="1311"/>
      </w:tblGrid>
      <w:tr w:rsidR="00A41755" w:rsidRPr="00F030C0" w14:paraId="31694A2B" w14:textId="77777777" w:rsidTr="0012049E">
        <w:trPr>
          <w:trHeight w:val="285"/>
        </w:trPr>
        <w:tc>
          <w:tcPr>
            <w:tcW w:w="202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4EA5FCB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Obchodné meno a sídlo spoločnosti, v ktorej má ÚJ umiestnený DFM</w:t>
            </w:r>
          </w:p>
        </w:tc>
        <w:tc>
          <w:tcPr>
            <w:tcW w:w="71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605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E524F3" w:rsidRPr="00F030C0" w14:paraId="66F0FE80" w14:textId="77777777" w:rsidTr="00E524F3">
        <w:trPr>
          <w:trHeight w:val="285"/>
        </w:trPr>
        <w:tc>
          <w:tcPr>
            <w:tcW w:w="2029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158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FAE2C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ÚJ na ZI v %</w:t>
            </w: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6967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ÚJ na hlasovacích právach v %</w:t>
            </w:r>
          </w:p>
        </w:tc>
        <w:tc>
          <w:tcPr>
            <w:tcW w:w="21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5E3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vlastného imania ÚJ, v ktorej má ÚJ umiestnený DFM</w:t>
            </w:r>
          </w:p>
        </w:tc>
        <w:tc>
          <w:tcPr>
            <w:tcW w:w="13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8753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ÚJ, v ktorej má ÚJ umiestnený DFM</w:t>
            </w:r>
          </w:p>
        </w:tc>
        <w:tc>
          <w:tcPr>
            <w:tcW w:w="13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5417" w14:textId="77777777" w:rsidR="00A41755" w:rsidRPr="00F030C0" w:rsidRDefault="00A41755" w:rsidP="0027690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Zostatková účtovná hodnota DFM</w:t>
            </w:r>
          </w:p>
        </w:tc>
      </w:tr>
      <w:tr w:rsidR="00A41755" w:rsidRPr="00F030C0" w14:paraId="77E96E6E" w14:textId="77777777" w:rsidTr="007F30FC">
        <w:trPr>
          <w:trHeight w:hRule="exact" w:val="425"/>
        </w:trPr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4FFD" w14:textId="77777777" w:rsidR="00A41755" w:rsidRPr="00F030C0" w:rsidRDefault="00A41755" w:rsidP="003B68D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Dcérska účtovná jednotka</w:t>
            </w:r>
          </w:p>
        </w:tc>
      </w:tr>
      <w:tr w:rsidR="00E524F3" w:rsidRPr="00F030C0" w14:paraId="1856739A" w14:textId="77777777" w:rsidTr="00E524F3">
        <w:trPr>
          <w:trHeight w:hRule="exact" w:val="579"/>
        </w:trPr>
        <w:tc>
          <w:tcPr>
            <w:tcW w:w="20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63C7" w14:textId="77777777" w:rsidR="00625C7A" w:rsidRPr="00F030C0" w:rsidRDefault="00816A89" w:rsidP="005D0383">
            <w:pPr>
              <w:tabs>
                <w:tab w:val="center" w:pos="4536"/>
                <w:tab w:val="right" w:pos="9072"/>
              </w:tabs>
              <w:spacing w:after="0"/>
              <w:ind w:left="-57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Podkrivánske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polia a pasienky</w:t>
            </w:r>
            <w:r w:rsidR="00625C7A"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 w:rsidR="00625C7A" w:rsidRPr="00F030C0"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 w:rsidR="00625C7A" w:rsidRPr="00F030C0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9FD5" w14:textId="77777777" w:rsidR="00A41755" w:rsidRPr="00BF23E1" w:rsidRDefault="00A4175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F23E1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A6B8" w14:textId="77777777" w:rsidR="00A41755" w:rsidRPr="00BF23E1" w:rsidRDefault="00A4175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F23E1"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8961" w14:textId="0ED5EC3D" w:rsidR="00A41755" w:rsidRPr="00BB1D03" w:rsidRDefault="00BB1D03" w:rsidP="006709C1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- 1 986 173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93257" w14:textId="0F848AF2" w:rsidR="00A41755" w:rsidRPr="00BB1D03" w:rsidRDefault="006601FE" w:rsidP="0016325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="009E4D36">
              <w:rPr>
                <w:rFonts w:ascii="Arial" w:hAnsi="Arial" w:cs="Arial"/>
                <w:sz w:val="16"/>
                <w:szCs w:val="16"/>
                <w:lang w:val="sk-SK"/>
              </w:rPr>
              <w:t>346 749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2738" w14:textId="77777777" w:rsidR="00A41755" w:rsidRPr="00AE786D" w:rsidRDefault="00525587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AE786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524F3" w:rsidRPr="00F030C0" w14:paraId="1819B051" w14:textId="77777777" w:rsidTr="00E524F3">
        <w:trPr>
          <w:trHeight w:hRule="exact" w:val="425"/>
        </w:trPr>
        <w:tc>
          <w:tcPr>
            <w:tcW w:w="20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8FEB" w14:textId="77777777" w:rsidR="00A41755" w:rsidRPr="00F030C0" w:rsidRDefault="00A41755" w:rsidP="00A15F05">
            <w:pPr>
              <w:tabs>
                <w:tab w:val="center" w:pos="4536"/>
                <w:tab w:val="right" w:pos="9072"/>
              </w:tabs>
              <w:spacing w:after="0"/>
              <w:ind w:left="-57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DFM spolu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1453" w14:textId="77777777" w:rsidR="00A41755" w:rsidRPr="00F030C0" w:rsidRDefault="00A4175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617B" w14:textId="77777777" w:rsidR="00A41755" w:rsidRPr="00F030C0" w:rsidRDefault="00A4175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FA7C5" w14:textId="77777777" w:rsidR="00A41755" w:rsidRPr="00F030C0" w:rsidRDefault="00A41755" w:rsidP="00475BFE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3F341" w14:textId="77777777" w:rsidR="00A41755" w:rsidRPr="00F030C0" w:rsidRDefault="00A41755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D16A" w14:textId="77777777" w:rsidR="00A41755" w:rsidRPr="00F030C0" w:rsidRDefault="00525587" w:rsidP="001D4716">
            <w:pPr>
              <w:tabs>
                <w:tab w:val="center" w:pos="4477"/>
                <w:tab w:val="right" w:pos="9072"/>
              </w:tabs>
              <w:spacing w:after="0"/>
              <w:ind w:right="1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2C8DE0FA" w14:textId="77777777" w:rsidR="00A41755" w:rsidRPr="00F030C0" w:rsidRDefault="00A41755" w:rsidP="00905F77">
      <w:pPr>
        <w:pStyle w:val="Nadpis1"/>
        <w:keepNext w:val="0"/>
        <w:spacing w:after="120"/>
        <w:rPr>
          <w:rFonts w:ascii="Arial" w:hAnsi="Arial" w:cs="Arial"/>
          <w:lang w:val="sk-SK"/>
        </w:rPr>
      </w:pPr>
      <w:bookmarkStart w:id="22" w:name="_Toc474124208"/>
      <w:bookmarkStart w:id="23" w:name="_Toc474124320"/>
      <w:r w:rsidRPr="00F030C0">
        <w:rPr>
          <w:rFonts w:ascii="Arial" w:hAnsi="Arial" w:cs="Arial"/>
          <w:lang w:val="sk-SK"/>
        </w:rPr>
        <w:t>PohĽAdávky</w:t>
      </w:r>
      <w:bookmarkEnd w:id="22"/>
      <w:bookmarkEnd w:id="23"/>
    </w:p>
    <w:p w14:paraId="59FCB095" w14:textId="77777777" w:rsidR="00A41755" w:rsidRPr="00F030C0" w:rsidRDefault="00A41755" w:rsidP="00796B1C">
      <w:pPr>
        <w:keepNext w:val="0"/>
        <w:spacing w:after="0"/>
        <w:rPr>
          <w:rFonts w:ascii="Arial" w:hAnsi="Arial" w:cs="Arial"/>
          <w:lang w:val="sk-SK"/>
        </w:rPr>
      </w:pPr>
    </w:p>
    <w:p w14:paraId="4E0F3532" w14:textId="77777777" w:rsidR="00A41755" w:rsidRPr="00F030C0" w:rsidRDefault="00A41755" w:rsidP="00615DBD">
      <w:pPr>
        <w:keepNext w:val="0"/>
        <w:jc w:val="left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vývoji opravnej položky k pohľadávkam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A41755" w:rsidRPr="00F030C0" w14:paraId="7DB3B04C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38789CA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66B4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41755" w:rsidRPr="00F030C0" w14:paraId="14C0BF9C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F5A8D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DC1D8A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2054A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OP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DAA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Zúčtovanie OP z dôvodu zániku 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opodstatne-nosti</w:t>
            </w:r>
            <w:proofErr w:type="spellEnd"/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DCD1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F9C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OP na konci účtovného obdobia</w:t>
            </w:r>
          </w:p>
        </w:tc>
      </w:tr>
      <w:tr w:rsidR="004E73B7" w:rsidRPr="00F030C0" w14:paraId="6F00C1CD" w14:textId="77777777" w:rsidTr="007F30FC">
        <w:trPr>
          <w:trHeight w:hRule="exact" w:val="567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7580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8152" w14:textId="11618119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11 765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10E1D" w14:textId="375B3D2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75AF6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3C8C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4B500" w14:textId="3D278083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11 765</w:t>
            </w:r>
          </w:p>
        </w:tc>
      </w:tr>
      <w:tr w:rsidR="004E73B7" w:rsidRPr="00F030C0" w14:paraId="07E8FFF3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B888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Pohľadávky voči DÚJ a MÚJ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F1FB" w14:textId="402F458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505 904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E2FA" w14:textId="32099FDC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178 233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84E2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B9CD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D64C" w14:textId="485C2156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684 137</w:t>
            </w:r>
          </w:p>
        </w:tc>
      </w:tr>
      <w:tr w:rsidR="004E73B7" w:rsidRPr="00F030C0" w14:paraId="10183C1F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B4B1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 pohľadávky v rámci konsolidovaného celku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B29B" w14:textId="00D7C3CB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319 098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C903" w14:textId="5380C13A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20 05</w:t>
            </w:r>
            <w:r w:rsidR="008908E3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756B9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E0EE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EF9D" w14:textId="0D81A18B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339 15</w:t>
            </w:r>
            <w:r w:rsidR="008908E3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4E73B7" w:rsidRPr="00F030C0" w14:paraId="34AADC53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1BD3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27B9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7B548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532A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3B17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AA1C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E73B7" w:rsidRPr="00F030C0" w14:paraId="5EB804F7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2210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E8558" w14:textId="51F237CB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7063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63A0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CCE9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F40A" w14:textId="2EC7893A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7 800</w:t>
            </w:r>
          </w:p>
        </w:tc>
      </w:tr>
      <w:tr w:rsidR="004E73B7" w:rsidRPr="00F030C0" w14:paraId="55DFDBB7" w14:textId="77777777" w:rsidTr="007F30FC">
        <w:trPr>
          <w:trHeight w:hRule="exact" w:val="567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34FB2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542F2" w14:textId="19B082DB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844 567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0B3D" w14:textId="64C6C1E3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198 284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0E62" w14:textId="4C9814DA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9CAA" w14:textId="64E8A894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2883" w14:textId="411F124F" w:rsidR="004E73B7" w:rsidRPr="00F030C0" w:rsidRDefault="00C75B7B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1 042 85</w:t>
            </w:r>
            <w:r w:rsidR="008908E3">
              <w:rPr>
                <w:rFonts w:ascii="Arial" w:hAnsi="Arial" w:cs="Arial"/>
                <w:b/>
                <w:sz w:val="16"/>
                <w:szCs w:val="16"/>
                <w:lang w:val="sk-SK"/>
              </w:rPr>
              <w:t>7</w:t>
            </w:r>
          </w:p>
        </w:tc>
      </w:tr>
    </w:tbl>
    <w:p w14:paraId="07FCE92E" w14:textId="77777777" w:rsidR="00A41755" w:rsidRPr="00F030C0" w:rsidRDefault="00A41755" w:rsidP="00977DE7">
      <w:pPr>
        <w:keepNext w:val="0"/>
        <w:rPr>
          <w:rFonts w:ascii="Arial" w:hAnsi="Arial" w:cs="Arial"/>
          <w:b/>
          <w:lang w:val="sk-SK"/>
        </w:rPr>
      </w:pPr>
    </w:p>
    <w:p w14:paraId="0C8A3A31" w14:textId="77777777" w:rsidR="00A41755" w:rsidRPr="00F030C0" w:rsidRDefault="00A41755" w:rsidP="007731E6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K pochybným pohľadávkam boli vytvorené opravné položky na základe posúdenia a dohody vedenia spoločnosti, hlavne u takých pohľadávok, kde existuje riziko nevymožiteľnosti  pohľadávok do výšky 100% menovitej hodnoty pohľadávok.</w:t>
      </w:r>
    </w:p>
    <w:p w14:paraId="2DE73149" w14:textId="1771EA45" w:rsidR="00A41755" w:rsidRPr="00F030C0" w:rsidRDefault="00A41755" w:rsidP="004614B3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K pohľadávkam nebolo zriadené záložné právo k 31.12.20</w:t>
      </w:r>
      <w:r w:rsidR="00EB48FF">
        <w:rPr>
          <w:rFonts w:ascii="Arial" w:hAnsi="Arial" w:cs="Arial"/>
          <w:lang w:val="sk-SK"/>
        </w:rPr>
        <w:t>2</w:t>
      </w:r>
      <w:r w:rsidR="001C719F">
        <w:rPr>
          <w:rFonts w:ascii="Arial" w:hAnsi="Arial" w:cs="Arial"/>
          <w:lang w:val="sk-SK"/>
        </w:rPr>
        <w:t>5</w:t>
      </w:r>
      <w:r w:rsidR="00921BA2">
        <w:rPr>
          <w:rFonts w:ascii="Arial" w:hAnsi="Arial" w:cs="Arial"/>
          <w:lang w:val="sk-SK"/>
        </w:rPr>
        <w:t>.</w:t>
      </w:r>
    </w:p>
    <w:p w14:paraId="4E28F319" w14:textId="77777777" w:rsidR="00C1291E" w:rsidRDefault="00C1291E">
      <w:pPr>
        <w:keepNext w:val="0"/>
        <w:rPr>
          <w:rFonts w:ascii="Arial" w:hAnsi="Arial" w:cs="Arial"/>
          <w:lang w:val="sk-SK"/>
        </w:rPr>
      </w:pPr>
    </w:p>
    <w:p w14:paraId="4B4A09F1" w14:textId="77777777" w:rsidR="00C1291E" w:rsidRDefault="00C1291E">
      <w:pPr>
        <w:keepNext w:val="0"/>
        <w:rPr>
          <w:rFonts w:ascii="Arial" w:hAnsi="Arial" w:cs="Arial"/>
          <w:lang w:val="sk-SK"/>
        </w:rPr>
      </w:pPr>
    </w:p>
    <w:p w14:paraId="406EF64E" w14:textId="77777777" w:rsidR="00C1291E" w:rsidRDefault="00C1291E">
      <w:pPr>
        <w:keepNext w:val="0"/>
        <w:rPr>
          <w:rFonts w:ascii="Arial" w:hAnsi="Arial" w:cs="Arial"/>
          <w:lang w:val="sk-SK"/>
        </w:rPr>
      </w:pPr>
    </w:p>
    <w:p w14:paraId="2630C143" w14:textId="77777777" w:rsidR="00C1291E" w:rsidRDefault="00C1291E">
      <w:pPr>
        <w:keepNext w:val="0"/>
        <w:rPr>
          <w:rFonts w:ascii="Arial" w:hAnsi="Arial" w:cs="Arial"/>
          <w:lang w:val="sk-SK"/>
        </w:rPr>
      </w:pPr>
    </w:p>
    <w:p w14:paraId="195A7BF0" w14:textId="7BEBF55C" w:rsidR="00A41755" w:rsidRPr="009E4D36" w:rsidRDefault="00A41755">
      <w:pPr>
        <w:keepNext w:val="0"/>
        <w:rPr>
          <w:rFonts w:ascii="Arial" w:hAnsi="Arial" w:cs="Arial"/>
          <w:lang w:val="sk-SK"/>
        </w:rPr>
      </w:pPr>
      <w:r w:rsidRPr="009E4D36">
        <w:rPr>
          <w:rFonts w:ascii="Arial" w:hAnsi="Arial" w:cs="Arial"/>
          <w:lang w:val="sk-SK"/>
        </w:rPr>
        <w:lastRenderedPageBreak/>
        <w:t>Pohľadávky voči spriazneným osobám:</w:t>
      </w:r>
    </w:p>
    <w:p w14:paraId="3F51656D" w14:textId="0A45390A" w:rsidR="00A41755" w:rsidRPr="009E4D36" w:rsidRDefault="00816A89" w:rsidP="00EE0C38">
      <w:pPr>
        <w:pStyle w:val="Odsekzoznamu"/>
        <w:numPr>
          <w:ilvl w:val="0"/>
          <w:numId w:val="51"/>
        </w:numPr>
        <w:rPr>
          <w:rFonts w:ascii="Arial" w:hAnsi="Arial" w:cs="Arial"/>
          <w:lang w:val="sk-SK"/>
        </w:rPr>
      </w:pPr>
      <w:proofErr w:type="spellStart"/>
      <w:r w:rsidRPr="009E4D36">
        <w:rPr>
          <w:rFonts w:ascii="Arial" w:hAnsi="Arial" w:cs="Arial"/>
          <w:lang w:val="sk-SK"/>
        </w:rPr>
        <w:t>Podkrivánske</w:t>
      </w:r>
      <w:proofErr w:type="spellEnd"/>
      <w:r w:rsidRPr="009E4D36">
        <w:rPr>
          <w:rFonts w:ascii="Arial" w:hAnsi="Arial" w:cs="Arial"/>
          <w:lang w:val="sk-SK"/>
        </w:rPr>
        <w:t xml:space="preserve"> polia a pasienky</w:t>
      </w:r>
      <w:r w:rsidR="00A41755" w:rsidRPr="009E4D36">
        <w:rPr>
          <w:rFonts w:ascii="Arial" w:hAnsi="Arial" w:cs="Arial"/>
          <w:lang w:val="sk-SK"/>
        </w:rPr>
        <w:t>, s.</w:t>
      </w:r>
      <w:r w:rsidR="00921BA2" w:rsidRPr="009E4D36">
        <w:rPr>
          <w:rFonts w:ascii="Arial" w:hAnsi="Arial" w:cs="Arial"/>
          <w:lang w:val="sk-SK"/>
        </w:rPr>
        <w:t xml:space="preserve"> </w:t>
      </w:r>
      <w:r w:rsidR="00A41755" w:rsidRPr="009E4D36">
        <w:rPr>
          <w:rFonts w:ascii="Arial" w:hAnsi="Arial" w:cs="Arial"/>
          <w:lang w:val="sk-SK"/>
        </w:rPr>
        <w:t>r.</w:t>
      </w:r>
      <w:r w:rsidR="00921BA2" w:rsidRPr="009E4D36">
        <w:rPr>
          <w:rFonts w:ascii="Arial" w:hAnsi="Arial" w:cs="Arial"/>
          <w:lang w:val="sk-SK"/>
        </w:rPr>
        <w:t xml:space="preserve"> </w:t>
      </w:r>
      <w:r w:rsidR="00A41755" w:rsidRPr="009E4D36">
        <w:rPr>
          <w:rFonts w:ascii="Arial" w:hAnsi="Arial" w:cs="Arial"/>
          <w:lang w:val="sk-SK"/>
        </w:rPr>
        <w:t>o. – pohľadávky z prenájmu vo výške</w:t>
      </w:r>
      <w:r w:rsidR="004678C5" w:rsidRPr="009E4D36">
        <w:rPr>
          <w:rFonts w:ascii="Arial" w:hAnsi="Arial" w:cs="Arial"/>
          <w:lang w:val="sk-SK"/>
        </w:rPr>
        <w:t xml:space="preserve"> </w:t>
      </w:r>
      <w:r w:rsidR="008908E3" w:rsidRPr="009E4D36">
        <w:rPr>
          <w:rFonts w:ascii="Arial" w:hAnsi="Arial" w:cs="Arial"/>
          <w:lang w:val="sk-SK"/>
        </w:rPr>
        <w:t>6</w:t>
      </w:r>
      <w:r w:rsidR="0053773A" w:rsidRPr="009E4D36">
        <w:rPr>
          <w:rFonts w:ascii="Arial" w:hAnsi="Arial" w:cs="Arial"/>
          <w:lang w:val="sk-SK"/>
        </w:rPr>
        <w:t>70 917</w:t>
      </w:r>
      <w:r w:rsidR="00755B9A" w:rsidRPr="009E4D36">
        <w:rPr>
          <w:rFonts w:ascii="Arial" w:hAnsi="Arial" w:cs="Arial"/>
          <w:lang w:val="sk-SK"/>
        </w:rPr>
        <w:t xml:space="preserve"> </w:t>
      </w:r>
      <w:r w:rsidR="00A41755" w:rsidRPr="009E4D36">
        <w:rPr>
          <w:rFonts w:ascii="Arial" w:hAnsi="Arial" w:cs="Arial"/>
          <w:lang w:val="sk-SK"/>
        </w:rPr>
        <w:t xml:space="preserve"> EUR</w:t>
      </w:r>
    </w:p>
    <w:p w14:paraId="30ACEC20" w14:textId="6AA5E897" w:rsidR="00A23B10" w:rsidRPr="001C43B9" w:rsidRDefault="00A23B10" w:rsidP="00EE0C38">
      <w:pPr>
        <w:pStyle w:val="Odsekzoznamu"/>
        <w:numPr>
          <w:ilvl w:val="0"/>
          <w:numId w:val="51"/>
        </w:numPr>
        <w:rPr>
          <w:rFonts w:ascii="Arial" w:hAnsi="Arial" w:cs="Arial"/>
          <w:lang w:val="sk-SK"/>
        </w:rPr>
      </w:pPr>
      <w:r w:rsidRPr="009E4D36">
        <w:rPr>
          <w:rFonts w:ascii="Arial" w:hAnsi="Arial" w:cs="Arial"/>
          <w:lang w:val="sk-SK"/>
        </w:rPr>
        <w:t>Grand hotel</w:t>
      </w:r>
      <w:r w:rsidRPr="001C43B9">
        <w:rPr>
          <w:rFonts w:ascii="Arial" w:hAnsi="Arial" w:cs="Arial"/>
          <w:lang w:val="sk-SK"/>
        </w:rPr>
        <w:t xml:space="preserve"> </w:t>
      </w:r>
      <w:proofErr w:type="spellStart"/>
      <w:r w:rsidRPr="001C43B9">
        <w:rPr>
          <w:rFonts w:ascii="Arial" w:hAnsi="Arial" w:cs="Arial"/>
          <w:lang w:val="sk-SK"/>
        </w:rPr>
        <w:t>Permon</w:t>
      </w:r>
      <w:proofErr w:type="spellEnd"/>
      <w:r w:rsidRPr="001C43B9">
        <w:rPr>
          <w:rFonts w:ascii="Arial" w:hAnsi="Arial" w:cs="Arial"/>
          <w:lang w:val="sk-SK"/>
        </w:rPr>
        <w:t xml:space="preserve">, </w:t>
      </w:r>
      <w:proofErr w:type="spellStart"/>
      <w:r w:rsidRPr="001C43B9">
        <w:rPr>
          <w:rFonts w:ascii="Arial" w:hAnsi="Arial" w:cs="Arial"/>
          <w:lang w:val="sk-SK"/>
        </w:rPr>
        <w:t>s.r.o</w:t>
      </w:r>
      <w:proofErr w:type="spellEnd"/>
      <w:r w:rsidRPr="001C43B9">
        <w:rPr>
          <w:rFonts w:ascii="Arial" w:hAnsi="Arial" w:cs="Arial"/>
          <w:lang w:val="sk-SK"/>
        </w:rPr>
        <w:t xml:space="preserve">. </w:t>
      </w:r>
      <w:r w:rsidR="009F4911" w:rsidRPr="001C43B9">
        <w:rPr>
          <w:rFonts w:ascii="Arial" w:hAnsi="Arial" w:cs="Arial"/>
          <w:lang w:val="sk-SK"/>
        </w:rPr>
        <w:t>–</w:t>
      </w:r>
      <w:r w:rsidRPr="001C43B9">
        <w:rPr>
          <w:rFonts w:ascii="Arial" w:hAnsi="Arial" w:cs="Arial"/>
          <w:lang w:val="sk-SK"/>
        </w:rPr>
        <w:t xml:space="preserve"> </w:t>
      </w:r>
      <w:r w:rsidR="009F4911" w:rsidRPr="001C43B9">
        <w:rPr>
          <w:rFonts w:ascii="Arial" w:hAnsi="Arial" w:cs="Arial"/>
          <w:lang w:val="sk-SK"/>
        </w:rPr>
        <w:t>pohľadávky z </w:t>
      </w:r>
      <w:r w:rsidR="00EB48FF" w:rsidRPr="001C43B9">
        <w:rPr>
          <w:rFonts w:ascii="Arial" w:hAnsi="Arial" w:cs="Arial"/>
          <w:lang w:val="sk-SK"/>
        </w:rPr>
        <w:t>nájomného</w:t>
      </w:r>
      <w:r w:rsidR="009F4911" w:rsidRPr="001C43B9">
        <w:rPr>
          <w:rFonts w:ascii="Arial" w:hAnsi="Arial" w:cs="Arial"/>
          <w:lang w:val="sk-SK"/>
        </w:rPr>
        <w:t xml:space="preserve"> vo výške </w:t>
      </w:r>
      <w:r w:rsidR="00416646" w:rsidRPr="001C43B9">
        <w:rPr>
          <w:rFonts w:ascii="Arial" w:hAnsi="Arial" w:cs="Arial"/>
          <w:lang w:val="sk-SK"/>
        </w:rPr>
        <w:t>1</w:t>
      </w:r>
      <w:r w:rsidR="001C43B9" w:rsidRPr="00BB1D03">
        <w:rPr>
          <w:rFonts w:ascii="Arial" w:hAnsi="Arial" w:cs="Arial"/>
          <w:lang w:val="sk-SK"/>
        </w:rPr>
        <w:t xml:space="preserve"> </w:t>
      </w:r>
      <w:r w:rsidR="00416646" w:rsidRPr="001C43B9">
        <w:rPr>
          <w:rFonts w:ascii="Arial" w:hAnsi="Arial" w:cs="Arial"/>
          <w:lang w:val="sk-SK"/>
        </w:rPr>
        <w:t>476</w:t>
      </w:r>
      <w:r w:rsidR="00C77B4E" w:rsidRPr="001C43B9">
        <w:rPr>
          <w:rFonts w:ascii="Arial" w:hAnsi="Arial" w:cs="Arial"/>
          <w:lang w:val="sk-SK"/>
        </w:rPr>
        <w:t xml:space="preserve"> </w:t>
      </w:r>
      <w:r w:rsidR="009F4911" w:rsidRPr="001C43B9">
        <w:rPr>
          <w:rFonts w:ascii="Arial" w:hAnsi="Arial" w:cs="Arial"/>
          <w:lang w:val="sk-SK"/>
        </w:rPr>
        <w:t>EUR</w:t>
      </w:r>
      <w:r w:rsidR="00416646" w:rsidRPr="001C43B9">
        <w:rPr>
          <w:rFonts w:ascii="Arial" w:hAnsi="Arial" w:cs="Arial"/>
          <w:lang w:val="sk-SK"/>
        </w:rPr>
        <w:t xml:space="preserve"> sklad Dovalovo</w:t>
      </w:r>
    </w:p>
    <w:p w14:paraId="74EB662E" w14:textId="3F64BD91" w:rsidR="00816A89" w:rsidRPr="001C43B9" w:rsidRDefault="00816A89" w:rsidP="00EE0C38">
      <w:pPr>
        <w:pStyle w:val="Odsekzoznamu"/>
        <w:numPr>
          <w:ilvl w:val="0"/>
          <w:numId w:val="51"/>
        </w:numPr>
        <w:rPr>
          <w:rFonts w:ascii="Arial" w:hAnsi="Arial" w:cs="Arial"/>
          <w:lang w:val="sk-SK"/>
        </w:rPr>
      </w:pPr>
      <w:r w:rsidRPr="001C43B9">
        <w:rPr>
          <w:rFonts w:ascii="Arial" w:hAnsi="Arial" w:cs="Arial"/>
          <w:lang w:val="sk-SK"/>
        </w:rPr>
        <w:t xml:space="preserve">Grand hotel </w:t>
      </w:r>
      <w:proofErr w:type="spellStart"/>
      <w:r w:rsidRPr="001C43B9">
        <w:rPr>
          <w:rFonts w:ascii="Arial" w:hAnsi="Arial" w:cs="Arial"/>
          <w:lang w:val="sk-SK"/>
        </w:rPr>
        <w:t>Permon</w:t>
      </w:r>
      <w:proofErr w:type="spellEnd"/>
      <w:r w:rsidRPr="001C43B9">
        <w:rPr>
          <w:rFonts w:ascii="Arial" w:hAnsi="Arial" w:cs="Arial"/>
          <w:lang w:val="sk-SK"/>
        </w:rPr>
        <w:t xml:space="preserve">, </w:t>
      </w:r>
      <w:proofErr w:type="spellStart"/>
      <w:r w:rsidRPr="001C43B9">
        <w:rPr>
          <w:rFonts w:ascii="Arial" w:hAnsi="Arial" w:cs="Arial"/>
          <w:lang w:val="sk-SK"/>
        </w:rPr>
        <w:t>s.r.o</w:t>
      </w:r>
      <w:proofErr w:type="spellEnd"/>
      <w:r w:rsidRPr="001C43B9">
        <w:rPr>
          <w:rFonts w:ascii="Arial" w:hAnsi="Arial" w:cs="Arial"/>
          <w:lang w:val="sk-SK"/>
        </w:rPr>
        <w:t xml:space="preserve">. – pohľadávky </w:t>
      </w:r>
      <w:proofErr w:type="spellStart"/>
      <w:r w:rsidRPr="001C43B9">
        <w:rPr>
          <w:rFonts w:ascii="Arial" w:hAnsi="Arial" w:cs="Arial"/>
          <w:lang w:val="sk-SK"/>
        </w:rPr>
        <w:t>refakturácia</w:t>
      </w:r>
      <w:proofErr w:type="spellEnd"/>
      <w:r w:rsidRPr="001C43B9">
        <w:rPr>
          <w:rFonts w:ascii="Arial" w:hAnsi="Arial" w:cs="Arial"/>
          <w:lang w:val="sk-SK"/>
        </w:rPr>
        <w:t xml:space="preserve"> vod</w:t>
      </w:r>
      <w:r w:rsidR="0009603E" w:rsidRPr="001C43B9">
        <w:rPr>
          <w:rFonts w:ascii="Arial" w:hAnsi="Arial" w:cs="Arial"/>
          <w:lang w:val="sk-SK"/>
        </w:rPr>
        <w:t>y</w:t>
      </w:r>
      <w:r w:rsidRPr="001C43B9">
        <w:rPr>
          <w:rFonts w:ascii="Arial" w:hAnsi="Arial" w:cs="Arial"/>
          <w:lang w:val="sk-SK"/>
        </w:rPr>
        <w:t xml:space="preserve"> vo výške </w:t>
      </w:r>
      <w:r w:rsidR="00416646" w:rsidRPr="001C43B9">
        <w:rPr>
          <w:rFonts w:ascii="Arial" w:hAnsi="Arial" w:cs="Arial"/>
          <w:lang w:val="sk-SK"/>
        </w:rPr>
        <w:t>609</w:t>
      </w:r>
      <w:r w:rsidRPr="001C43B9">
        <w:rPr>
          <w:rFonts w:ascii="Arial" w:hAnsi="Arial" w:cs="Arial"/>
          <w:lang w:val="sk-SK"/>
        </w:rPr>
        <w:t xml:space="preserve"> EUR</w:t>
      </w:r>
      <w:r w:rsidR="00416646" w:rsidRPr="001C43B9">
        <w:rPr>
          <w:rFonts w:ascii="Arial" w:hAnsi="Arial" w:cs="Arial"/>
          <w:lang w:val="sk-SK"/>
        </w:rPr>
        <w:t>, odvoz VOK vo výške 657 EUR.</w:t>
      </w:r>
    </w:p>
    <w:p w14:paraId="2D1B8D00" w14:textId="70106FC5" w:rsidR="00416646" w:rsidRPr="00416646" w:rsidRDefault="00416646" w:rsidP="00416646">
      <w:pPr>
        <w:pStyle w:val="Odsekzoznamu"/>
        <w:rPr>
          <w:rFonts w:ascii="Arial" w:hAnsi="Arial" w:cs="Arial"/>
          <w:lang w:val="sk-SK"/>
        </w:rPr>
      </w:pPr>
      <w:r w:rsidRPr="00416646">
        <w:rPr>
          <w:rFonts w:ascii="Arial" w:hAnsi="Arial" w:cs="Arial"/>
          <w:lang w:val="sk-SK"/>
        </w:rPr>
        <w:t xml:space="preserve">    </w:t>
      </w:r>
    </w:p>
    <w:p w14:paraId="3BCAB792" w14:textId="77777777" w:rsidR="00A41755" w:rsidRPr="00F030C0" w:rsidRDefault="00A41755" w:rsidP="00977DE7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6"/>
        <w:gridCol w:w="2049"/>
        <w:gridCol w:w="2050"/>
        <w:gridCol w:w="2059"/>
      </w:tblGrid>
      <w:tr w:rsidR="00A41755" w:rsidRPr="00F030C0" w14:paraId="322C9977" w14:textId="77777777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2BFC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315B7B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5E1E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75F9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A41755" w:rsidRPr="0003659F" w14:paraId="77617064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30F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B591" w14:textId="6FF711A8" w:rsidR="00A41755" w:rsidRPr="00BB1D03" w:rsidRDefault="0063123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 w:rsidRPr="009E4D36">
              <w:rPr>
                <w:rFonts w:ascii="Arial" w:hAnsi="Arial" w:cs="Arial"/>
                <w:b/>
                <w:sz w:val="16"/>
                <w:szCs w:val="16"/>
                <w:lang w:val="sk-SK"/>
              </w:rPr>
              <w:t>670 917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63E6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261DF" w14:textId="1086746A" w:rsidR="00A41755" w:rsidRPr="0057596C" w:rsidRDefault="00631233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690 917</w:t>
            </w:r>
          </w:p>
        </w:tc>
      </w:tr>
      <w:tr w:rsidR="00A41755" w:rsidRPr="0003659F" w14:paraId="53D11296" w14:textId="77777777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97FF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A41755" w:rsidRPr="0003659F" w14:paraId="10C4D17C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F590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4C76" w14:textId="551D4CAA" w:rsidR="00A41755" w:rsidRPr="0057596C" w:rsidRDefault="005B764F" w:rsidP="00E53B7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34 635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18B8" w14:textId="0AE1F892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11 765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61A1E" w14:textId="6012F0DE" w:rsidR="00A41755" w:rsidRPr="0057596C" w:rsidRDefault="005B764F" w:rsidP="00C01D3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46 400</w:t>
            </w:r>
          </w:p>
        </w:tc>
      </w:tr>
      <w:tr w:rsidR="00A41755" w:rsidRPr="0003659F" w14:paraId="25D80E8D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3AB1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sz w:val="16"/>
                <w:szCs w:val="16"/>
                <w:lang w:val="sk-SK"/>
              </w:rPr>
              <w:t>Pohľadávky voči DÚJ a MÚJ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7E6F" w14:textId="51AF700E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186 033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0B8B" w14:textId="44FF5388" w:rsidR="00A41755" w:rsidRPr="0057596C" w:rsidRDefault="00C75B7B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505 904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B9536" w14:textId="526AA925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691 937</w:t>
            </w:r>
          </w:p>
        </w:tc>
      </w:tr>
      <w:tr w:rsidR="00A41755" w:rsidRPr="0003659F" w14:paraId="4270B0F3" w14:textId="77777777" w:rsidTr="00BB1D03">
        <w:trPr>
          <w:trHeight w:hRule="exact" w:val="673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0EE3" w14:textId="60E7C509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sz w:val="16"/>
                <w:szCs w:val="16"/>
                <w:lang w:val="sk-SK"/>
              </w:rPr>
              <w:t xml:space="preserve">Ostatné pohľadávky </w:t>
            </w:r>
            <w:r w:rsidR="005B764F">
              <w:rPr>
                <w:rFonts w:ascii="Arial" w:hAnsi="Arial" w:cs="Arial"/>
                <w:sz w:val="16"/>
                <w:szCs w:val="16"/>
                <w:lang w:val="sk-SK"/>
              </w:rPr>
              <w:t>voči prepojeným ÚJ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083C" w14:textId="11ACD4D0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C3AE" w14:textId="61A80626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339 155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DAE7" w14:textId="489A6E0A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339 155</w:t>
            </w:r>
          </w:p>
        </w:tc>
      </w:tr>
      <w:tr w:rsidR="00A41755" w:rsidRPr="0003659F" w14:paraId="54D1F663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3CBB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sz w:val="16"/>
                <w:szCs w:val="16"/>
                <w:lang w:val="sk-SK"/>
              </w:rPr>
              <w:t>Pohľadávky voči spoločníkom, členom a 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C5B2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2FED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F9772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41755" w:rsidRPr="0003659F" w14:paraId="0091DF14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051D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sz w:val="16"/>
                <w:szCs w:val="16"/>
                <w:lang w:val="sk-SK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F883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7E4D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191B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41755" w:rsidRPr="0003659F" w14:paraId="4D08D82B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7B391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sz w:val="16"/>
                <w:szCs w:val="16"/>
                <w:lang w:val="sk-SK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AF72" w14:textId="31CC2B80" w:rsidR="00A41755" w:rsidRPr="0057596C" w:rsidRDefault="005B764F" w:rsidP="00E53B7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</w:t>
            </w:r>
            <w:r w:rsidR="0057596C" w:rsidRPr="0057596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791D8" w14:textId="7E631506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AE64" w14:textId="367EC6E2" w:rsidR="00A41755" w:rsidRPr="0057596C" w:rsidRDefault="005B764F" w:rsidP="00E53B7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390</w:t>
            </w:r>
          </w:p>
        </w:tc>
      </w:tr>
      <w:tr w:rsidR="00A41755" w:rsidRPr="0003659F" w14:paraId="3EB22B7C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B90B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sz w:val="16"/>
                <w:szCs w:val="16"/>
                <w:lang w:val="sk-SK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C983" w14:textId="46B2E972" w:rsidR="00A41755" w:rsidRPr="0057596C" w:rsidRDefault="005B764F" w:rsidP="00B3601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27 386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A3B9" w14:textId="289966BD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4B0DF" w14:textId="3164CD33" w:rsidR="00A41755" w:rsidRPr="0057596C" w:rsidRDefault="0053773A" w:rsidP="0053773A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</w:t>
            </w:r>
            <w:r w:rsidR="005B764F">
              <w:rPr>
                <w:rFonts w:ascii="Arial" w:hAnsi="Arial" w:cs="Arial"/>
                <w:sz w:val="16"/>
                <w:szCs w:val="16"/>
                <w:lang w:val="sk-SK"/>
              </w:rPr>
              <w:t>27 386</w:t>
            </w:r>
          </w:p>
        </w:tc>
      </w:tr>
      <w:tr w:rsidR="00A41755" w:rsidRPr="00F030C0" w14:paraId="33672F77" w14:textId="77777777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1108" w14:textId="77777777" w:rsidR="00A41755" w:rsidRPr="0057596C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7596C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49B4" w14:textId="38A0930F" w:rsidR="00A41755" w:rsidRPr="0057596C" w:rsidRDefault="005B764F" w:rsidP="004C3222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248 444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6A82" w14:textId="033680D1" w:rsidR="00A41755" w:rsidRPr="0057596C" w:rsidRDefault="005B764F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856 824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01A0" w14:textId="5CF887A6" w:rsidR="00A41755" w:rsidRPr="0057596C" w:rsidRDefault="005B764F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1 105</w:t>
            </w:r>
            <w:r w:rsidR="001C32D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268</w:t>
            </w:r>
          </w:p>
        </w:tc>
      </w:tr>
    </w:tbl>
    <w:p w14:paraId="1894C7FE" w14:textId="77777777" w:rsidR="00A41755" w:rsidRPr="00F030C0" w:rsidRDefault="00A41755" w:rsidP="00977DE7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38"/>
        <w:gridCol w:w="2838"/>
        <w:gridCol w:w="2838"/>
      </w:tblGrid>
      <w:tr w:rsidR="00A41755" w:rsidRPr="00F030C0" w14:paraId="12BE738C" w14:textId="77777777" w:rsidTr="007F30FC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13F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10E45F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D5F8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C719F" w:rsidRPr="00F030C0" w14:paraId="1244EBC7" w14:textId="77777777" w:rsidTr="007F30FC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7D47" w14:textId="7777777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E835" w14:textId="59F94577" w:rsidR="001C719F" w:rsidRPr="009E4D36" w:rsidRDefault="0053773A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E4D36">
              <w:rPr>
                <w:rFonts w:ascii="Arial" w:hAnsi="Arial" w:cs="Arial"/>
                <w:sz w:val="16"/>
                <w:szCs w:val="16"/>
                <w:lang w:val="sk-SK"/>
              </w:rPr>
              <w:t>670 917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03CE" w14:textId="346DCFA0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398 428</w:t>
            </w:r>
          </w:p>
        </w:tc>
      </w:tr>
      <w:tr w:rsidR="001C719F" w:rsidRPr="00F030C0" w14:paraId="73CBF14E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E105" w14:textId="7777777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71B4" w14:textId="2BB1BA62" w:rsidR="008256C8" w:rsidRPr="009E4D36" w:rsidRDefault="0053773A" w:rsidP="008256C8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9E4D36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EE05" w14:textId="536276D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C719F" w:rsidRPr="00F030C0" w14:paraId="3F0E402C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54614" w14:textId="7777777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5A22" w14:textId="7D892CFD" w:rsidR="001C719F" w:rsidRPr="00F030C0" w:rsidRDefault="001C32D7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1 105 268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4C7B6" w14:textId="1AB2D1A1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398 428</w:t>
            </w:r>
          </w:p>
        </w:tc>
      </w:tr>
      <w:tr w:rsidR="001C719F" w:rsidRPr="00F030C0" w14:paraId="7081D405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0B486" w14:textId="7777777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jeden rok až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38AC" w14:textId="337439BE" w:rsidR="001C719F" w:rsidRPr="00F030C0" w:rsidRDefault="001C32D7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113 650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D69C" w14:textId="051C733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1C719F" w:rsidRPr="00F030C0" w14:paraId="31999BD7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AA3E" w14:textId="7777777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dlhšou ako päť rokov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F20D" w14:textId="34E91ECE" w:rsidR="001C719F" w:rsidRPr="00BC4CDC" w:rsidRDefault="001C719F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BB48" w14:textId="79AAE3E8" w:rsidR="001C719F" w:rsidRPr="00BC4CDC" w:rsidRDefault="001C719F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319 098</w:t>
            </w:r>
          </w:p>
        </w:tc>
      </w:tr>
      <w:tr w:rsidR="001C719F" w:rsidRPr="00F030C0" w14:paraId="3E600F4B" w14:textId="77777777" w:rsidTr="007F30FC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C430C" w14:textId="77777777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50930" w14:textId="6E4F8A38" w:rsidR="001C719F" w:rsidRPr="00F030C0" w:rsidRDefault="001C32D7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113 650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4A94" w14:textId="02E5DD5D" w:rsidR="001C719F" w:rsidRPr="00F030C0" w:rsidRDefault="001C719F" w:rsidP="001C719F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319 098</w:t>
            </w:r>
          </w:p>
        </w:tc>
      </w:tr>
    </w:tbl>
    <w:p w14:paraId="06378FEF" w14:textId="77777777" w:rsidR="00A41755" w:rsidRDefault="00755B9A" w:rsidP="00615DBD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</w:p>
    <w:p w14:paraId="4C1C34F0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1828CFFE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34D4DF21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607185EA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7A9D3BAE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15D54922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7DEECC5E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52749025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5C8DE275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4A12B4DE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06F3177C" w14:textId="77777777" w:rsidR="006162E9" w:rsidRDefault="006162E9" w:rsidP="00615DBD">
      <w:pPr>
        <w:keepNext w:val="0"/>
        <w:spacing w:after="0"/>
        <w:rPr>
          <w:rFonts w:ascii="Arial" w:hAnsi="Arial" w:cs="Arial"/>
          <w:lang w:val="sk-SK"/>
        </w:rPr>
      </w:pPr>
    </w:p>
    <w:p w14:paraId="1C997594" w14:textId="77777777" w:rsidR="00A41755" w:rsidRPr="00F030C0" w:rsidRDefault="00A41755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Finančné účty</w:t>
      </w:r>
    </w:p>
    <w:p w14:paraId="4640799E" w14:textId="77777777" w:rsidR="00A41755" w:rsidRPr="00F030C0" w:rsidRDefault="00A41755" w:rsidP="008D428C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6"/>
        <w:gridCol w:w="2830"/>
        <w:gridCol w:w="2858"/>
      </w:tblGrid>
      <w:tr w:rsidR="00A41755" w:rsidRPr="00F030C0" w14:paraId="2D31F071" w14:textId="77777777" w:rsidTr="00067799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8DD9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C8370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5612" w14:textId="77777777" w:rsidR="00A41755" w:rsidRPr="00F030C0" w:rsidRDefault="00A41755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4A35CE36" w14:textId="77777777" w:rsidTr="00067799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1FB36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Pokladnica, ceniny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F307E" w14:textId="06A53F27" w:rsidR="004E73B7" w:rsidRPr="00F030C0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559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1E94" w14:textId="346EA863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175</w:t>
            </w:r>
          </w:p>
        </w:tc>
      </w:tr>
      <w:tr w:rsidR="004E73B7" w:rsidRPr="00F030C0" w14:paraId="189427A2" w14:textId="77777777" w:rsidTr="00067799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BB2C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Bežné účty v banke alebo v pobočke zahraničnej banky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3A63" w14:textId="0C748247" w:rsidR="004E73B7" w:rsidRPr="00F030C0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5B2AC" w14:textId="4404782F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1A46DD9E" w14:textId="77777777" w:rsidTr="00067799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13FB5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Vkladové účty v banke alebo v pobočke zahraničnej banky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ABAA" w14:textId="6CB69FBA" w:rsidR="004E73B7" w:rsidRPr="00F030C0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7957" w14:textId="1E930EC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55DAEE3A" w14:textId="77777777" w:rsidTr="00067799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0B62A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32D7" w14:textId="351A9CC8" w:rsidR="004E73B7" w:rsidRPr="00F030C0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23D1" w14:textId="2F4B89A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59E5042B" w14:textId="77777777" w:rsidTr="00067799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1716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9609" w14:textId="067C7324" w:rsidR="004E73B7" w:rsidRPr="00F030C0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559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4B874" w14:textId="0D664140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175</w:t>
            </w:r>
          </w:p>
        </w:tc>
      </w:tr>
    </w:tbl>
    <w:p w14:paraId="41DDD125" w14:textId="77777777" w:rsidR="00A41755" w:rsidRPr="00F030C0" w:rsidRDefault="00A41755" w:rsidP="008D428C">
      <w:pPr>
        <w:keepNext w:val="0"/>
        <w:rPr>
          <w:rFonts w:ascii="Arial" w:hAnsi="Arial" w:cs="Arial"/>
          <w:lang w:val="sk-SK"/>
        </w:rPr>
      </w:pPr>
    </w:p>
    <w:p w14:paraId="75AD4504" w14:textId="77777777" w:rsidR="00A41755" w:rsidRPr="00F030C0" w:rsidRDefault="00A41755" w:rsidP="00A555DC">
      <w:pPr>
        <w:pStyle w:val="Nadpis1"/>
        <w:keepNext w:val="0"/>
        <w:spacing w:before="24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ČASOVÉ ROZLÍŠENIE</w:t>
      </w:r>
    </w:p>
    <w:p w14:paraId="133D9CB9" w14:textId="77777777" w:rsidR="00A41755" w:rsidRPr="00F030C0" w:rsidRDefault="00A41755" w:rsidP="008D428C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významných položkách časového rozlíšenia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0"/>
        <w:gridCol w:w="2766"/>
        <w:gridCol w:w="2798"/>
      </w:tblGrid>
      <w:tr w:rsidR="00A41755" w:rsidRPr="00F030C0" w14:paraId="40C60F80" w14:textId="77777777" w:rsidTr="00086F43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18D5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Opis položky časového rozlíšenia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6F82FC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F50E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5DB6B641" w14:textId="77777777" w:rsidTr="00086F43">
        <w:trPr>
          <w:trHeight w:hRule="exact" w:val="425"/>
        </w:trPr>
        <w:tc>
          <w:tcPr>
            <w:tcW w:w="365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D6D42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dlhodobé</w:t>
            </w:r>
          </w:p>
        </w:tc>
        <w:tc>
          <w:tcPr>
            <w:tcW w:w="2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52296" w14:textId="6F59DF07" w:rsidR="004E73B7" w:rsidRPr="00C26769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CDBBE" w14:textId="7BAAC1D1" w:rsidR="004E73B7" w:rsidRPr="00C2676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07F8FE5F" w14:textId="77777777" w:rsidTr="00086F4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B83A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budúcich období krátkodobé, z toho: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5008" w14:textId="0712D368" w:rsidR="004E73B7" w:rsidRPr="00C26769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25 757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CF6E9" w14:textId="384D667F" w:rsidR="004E73B7" w:rsidRPr="00C2676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24 253</w:t>
            </w:r>
          </w:p>
        </w:tc>
      </w:tr>
      <w:tr w:rsidR="004E73B7" w:rsidRPr="00F030C0" w14:paraId="1246B9F3" w14:textId="77777777" w:rsidTr="00086F4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3F0D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poistenie platené vopred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CCF0" w14:textId="0F155CC9" w:rsidR="004E73B7" w:rsidRPr="00F030C0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25 757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C65E" w14:textId="21B95898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24 253</w:t>
            </w:r>
          </w:p>
        </w:tc>
      </w:tr>
      <w:tr w:rsidR="004E73B7" w:rsidRPr="00F030C0" w14:paraId="116BACC4" w14:textId="77777777" w:rsidTr="00086F4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62CA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dlhodobé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AC1C" w14:textId="4195361B" w:rsidR="004E73B7" w:rsidRPr="00C26769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8803" w14:textId="348DBDDD" w:rsidR="004E73B7" w:rsidRPr="00C2676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415313C8" w14:textId="77777777" w:rsidTr="00086F43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F8E3A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Príjmy budúcich období krátkodobé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03BA9" w14:textId="14496E4C" w:rsidR="004E73B7" w:rsidRPr="00C26769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8E26" w14:textId="344DE980" w:rsidR="004E73B7" w:rsidRPr="00C2676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2B2AC08A" w14:textId="6BB2CCE0" w:rsidR="00A41755" w:rsidRPr="00F030C0" w:rsidRDefault="00A41755" w:rsidP="0001373F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VlasTNÉ IMANIE</w:t>
      </w:r>
    </w:p>
    <w:p w14:paraId="222942A7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Základné imanie spoločnosti je zložené z 1 kmeňovej akcie na meno v nominálnej hodnote 17 330 000 EUR. </w:t>
      </w:r>
    </w:p>
    <w:p w14:paraId="23EED650" w14:textId="77777777" w:rsidR="00A41755" w:rsidRPr="00F030C0" w:rsidRDefault="00A41755" w:rsidP="00425254">
      <w:pPr>
        <w:keepNext w:val="0"/>
        <w:jc w:val="left"/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lang w:val="sk-SK"/>
        </w:rPr>
        <w:t>Informácie o rozdelení účtovného zisku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2"/>
        <w:gridCol w:w="4612"/>
      </w:tblGrid>
      <w:tr w:rsidR="00A41755" w:rsidRPr="00F030C0" w14:paraId="1D0184C9" w14:textId="77777777" w:rsidTr="004614B3">
        <w:trPr>
          <w:trHeight w:hRule="exact" w:val="425"/>
        </w:trPr>
        <w:tc>
          <w:tcPr>
            <w:tcW w:w="46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8625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46ED11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755" w:rsidRPr="00F030C0" w14:paraId="70AFF64A" w14:textId="77777777" w:rsidTr="004614B3">
        <w:trPr>
          <w:trHeight w:hRule="exact" w:val="425"/>
        </w:trPr>
        <w:tc>
          <w:tcPr>
            <w:tcW w:w="460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FE42A" w14:textId="77777777" w:rsidR="00A41755" w:rsidRPr="00F030C0" w:rsidRDefault="00A41755" w:rsidP="004C73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</w:t>
            </w:r>
            <w:r w:rsidR="004C7389"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ý</w:t>
            </w: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4C7389"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zisk</w:t>
            </w:r>
          </w:p>
        </w:tc>
        <w:tc>
          <w:tcPr>
            <w:tcW w:w="46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11499" w14:textId="3DB102F8" w:rsidR="00A41755" w:rsidRPr="00694886" w:rsidRDefault="00416646" w:rsidP="00A24EC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677 705</w:t>
            </w:r>
          </w:p>
        </w:tc>
      </w:tr>
      <w:tr w:rsidR="00A41755" w:rsidRPr="00F030C0" w14:paraId="6A7D7B87" w14:textId="77777777" w:rsidTr="004614B3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6461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Rozdelenie účtovného zisku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9B80" w14:textId="77777777" w:rsidR="00A41755" w:rsidRPr="00694886" w:rsidRDefault="00A41755" w:rsidP="00C52FA9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94886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41755" w:rsidRPr="00F030C0" w14:paraId="7D190E2A" w14:textId="77777777" w:rsidTr="004614B3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D7F6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E41D" w14:textId="56815E27" w:rsidR="00A41755" w:rsidRPr="00694886" w:rsidRDefault="00C1291E" w:rsidP="00C52FA9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67 770</w:t>
            </w:r>
          </w:p>
        </w:tc>
      </w:tr>
      <w:tr w:rsidR="00A41755" w:rsidRPr="00F030C0" w14:paraId="6CCBB04D" w14:textId="77777777" w:rsidTr="004614B3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5519" w14:textId="1553E97C" w:rsidR="00A41755" w:rsidRPr="00F030C0" w:rsidRDefault="00A41755" w:rsidP="00641C2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Prevod do ne</w:t>
            </w:r>
            <w:r w:rsidR="00955B45">
              <w:rPr>
                <w:rFonts w:ascii="Arial" w:hAnsi="Arial" w:cs="Arial"/>
                <w:sz w:val="16"/>
                <w:szCs w:val="16"/>
                <w:lang w:val="sk-SK"/>
              </w:rPr>
              <w:t>uhradenej straty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 minulých rokov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7306" w14:textId="4C6AF178" w:rsidR="00A41755" w:rsidRPr="00694886" w:rsidRDefault="00416646" w:rsidP="00C52FA9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609 93</w:t>
            </w:r>
            <w:r w:rsidR="00C1291E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</w:tr>
      <w:tr w:rsidR="00A41755" w:rsidRPr="00F030C0" w14:paraId="72921A12" w14:textId="77777777" w:rsidTr="004614B3">
        <w:trPr>
          <w:trHeight w:hRule="exact" w:val="425"/>
        </w:trPr>
        <w:tc>
          <w:tcPr>
            <w:tcW w:w="46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77561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EEA5F" w14:textId="266B4280" w:rsidR="00A41755" w:rsidRPr="00694886" w:rsidRDefault="00C1291E" w:rsidP="00C52FA9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677 705</w:t>
            </w:r>
          </w:p>
        </w:tc>
      </w:tr>
    </w:tbl>
    <w:p w14:paraId="69FF2364" w14:textId="77777777" w:rsidR="00A41755" w:rsidRPr="00F030C0" w:rsidRDefault="00A41755" w:rsidP="00AC3661">
      <w:pPr>
        <w:keepNext w:val="0"/>
        <w:rPr>
          <w:rFonts w:ascii="Arial" w:hAnsi="Arial" w:cs="Arial"/>
          <w:lang w:val="sk-SK"/>
        </w:rPr>
      </w:pPr>
    </w:p>
    <w:p w14:paraId="7BFDA118" w14:textId="498EDB47" w:rsidR="00A41755" w:rsidRPr="00F030C0" w:rsidRDefault="00A41755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4C1A19E4" w14:textId="77777777" w:rsidR="00A41755" w:rsidRPr="00F030C0" w:rsidRDefault="00A41755" w:rsidP="00E0211F">
      <w:pPr>
        <w:pStyle w:val="Nadpis1"/>
        <w:keepNext w:val="0"/>
        <w:rPr>
          <w:rFonts w:ascii="Arial" w:hAnsi="Arial" w:cs="Arial"/>
          <w:lang w:val="sk-SK"/>
        </w:rPr>
      </w:pPr>
      <w:bookmarkStart w:id="24" w:name="_Toc474124213"/>
      <w:bookmarkStart w:id="25" w:name="_Toc474124325"/>
      <w:r w:rsidRPr="00F030C0">
        <w:rPr>
          <w:rFonts w:ascii="Arial" w:hAnsi="Arial" w:cs="Arial"/>
          <w:lang w:val="sk-SK"/>
        </w:rPr>
        <w:t>Rezervy</w:t>
      </w:r>
      <w:bookmarkEnd w:id="24"/>
      <w:bookmarkEnd w:id="25"/>
    </w:p>
    <w:p w14:paraId="2060298E" w14:textId="77777777" w:rsidR="00A41755" w:rsidRPr="00F030C0" w:rsidRDefault="00A41755" w:rsidP="00AC3661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rezervách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A41755" w:rsidRPr="00F030C0" w14:paraId="733EBEEC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2426EB61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A3F6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A41755" w:rsidRPr="00F030C0" w14:paraId="042864F2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6A88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16B48E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7A8F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AB05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0CE63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7146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41755" w:rsidRPr="00F030C0" w14:paraId="6CD18077" w14:textId="77777777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5B94" w14:textId="77777777" w:rsidR="00A41755" w:rsidRPr="00F030C0" w:rsidRDefault="00A41755" w:rsidP="00C52FA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F110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EAC5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806E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4AEFD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EE23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E73B7" w:rsidRPr="00F030C0" w14:paraId="68683952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A4792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-57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8D13" w14:textId="728B86E4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60 582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CDFE" w14:textId="4F5D1583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58 556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7D0A" w14:textId="40396111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60 582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B476" w14:textId="410F2AE4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7E5CF" w14:textId="0BCF6CF3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58 556</w:t>
            </w:r>
          </w:p>
        </w:tc>
      </w:tr>
      <w:tr w:rsidR="004E73B7" w:rsidRPr="00F030C0" w14:paraId="2E77E716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FA33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Rezerva na audit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3039" w14:textId="6DC2DCC6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8CF4D" w14:textId="65AF3224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9E4D3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A515" w14:textId="31E0761A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9E4D3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128F" w14:textId="4FC637EB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E292" w14:textId="45A8ECCE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9E4D36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</w:p>
        </w:tc>
      </w:tr>
      <w:tr w:rsidR="004E73B7" w:rsidRPr="00F030C0" w14:paraId="04CF0CA3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6A0C" w14:textId="18D4B6F9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nevyčerpanú dovolenku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D123F" w14:textId="679C932F" w:rsidR="004E73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4 582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C417" w14:textId="4BDBE374" w:rsidR="004E73B7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2 556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91F4" w14:textId="7216579A" w:rsidR="004E73B7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4582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1130" w14:textId="55C7D811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82639" w14:textId="7F9FF335" w:rsidR="004E73B7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2 556</w:t>
            </w:r>
          </w:p>
        </w:tc>
      </w:tr>
      <w:tr w:rsidR="004E73B7" w:rsidRPr="00F030C0" w14:paraId="3A640B1C" w14:textId="77777777" w:rsidTr="00070847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90DFC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Rezerva na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právne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51F7" w14:textId="7CC76AA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74D43" w14:textId="0869D841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100E" w14:textId="252BB552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0C7B8" w14:textId="18D7DA71" w:rsidR="004E73B7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9B08" w14:textId="77777777" w:rsidR="006601FE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C5FC012" w14:textId="172EEEA3" w:rsidR="004E73B7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50 000</w:t>
            </w:r>
          </w:p>
          <w:p w14:paraId="4C1AC77E" w14:textId="393B4EC8" w:rsidR="006601FE" w:rsidRPr="00F030C0" w:rsidRDefault="006601FE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2B0AFEF3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92"/>
        <w:gridCol w:w="1383"/>
        <w:gridCol w:w="1385"/>
        <w:gridCol w:w="1384"/>
        <w:gridCol w:w="1385"/>
        <w:gridCol w:w="1385"/>
      </w:tblGrid>
      <w:tr w:rsidR="00A41755" w:rsidRPr="00F030C0" w14:paraId="72795A03" w14:textId="77777777" w:rsidTr="007F30FC">
        <w:trPr>
          <w:trHeight w:val="420"/>
        </w:trPr>
        <w:tc>
          <w:tcPr>
            <w:tcW w:w="2292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5FE37895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6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D0D5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755" w:rsidRPr="00F030C0" w14:paraId="17E833E5" w14:textId="77777777" w:rsidTr="007F30FC">
        <w:trPr>
          <w:trHeight w:val="528"/>
        </w:trPr>
        <w:tc>
          <w:tcPr>
            <w:tcW w:w="2292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0EBD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654700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726A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F14D0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5444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9357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E73B7" w:rsidRPr="00F030C0" w14:paraId="388924E8" w14:textId="77777777" w:rsidTr="007F30FC">
        <w:trPr>
          <w:trHeight w:hRule="exact" w:val="425"/>
        </w:trPr>
        <w:tc>
          <w:tcPr>
            <w:tcW w:w="229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B9003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rezervy: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A94B" w14:textId="545C6FCA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72CC" w14:textId="793978BD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B9B4" w14:textId="2CD9DB2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EDB6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FEE4" w14:textId="3CB84D3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E73B7" w:rsidRPr="00F030C0" w14:paraId="7517ECA4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A07B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-57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rezervy, z toho: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2F5B" w14:textId="35026FB9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39 410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7107" w14:textId="3858049B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60 582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FFE3" w14:textId="02BF9350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39 410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76AA" w14:textId="629815E4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3160" w14:textId="54A48549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60 582</w:t>
            </w:r>
          </w:p>
        </w:tc>
      </w:tr>
      <w:tr w:rsidR="004E73B7" w:rsidRPr="00F030C0" w14:paraId="45BC2BD4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3555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Rezerva na audit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0CB22" w14:textId="21BF2298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953D" w14:textId="38ADD029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46B5" w14:textId="41D201C0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9034" w14:textId="1E92FD7F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FDE0" w14:textId="755CA42B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</w:tr>
      <w:tr w:rsidR="004E73B7" w:rsidRPr="00F030C0" w14:paraId="1E2E387F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B3AB" w14:textId="2235ABC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nevyčerpanú dovolenku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F738C" w14:textId="3A3DC820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3 410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A631" w14:textId="1CCB2FF1" w:rsidR="004E73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4 582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6198" w14:textId="6AD69D85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3 410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DC1D" w14:textId="4FB04841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FA7C" w14:textId="3C086E68" w:rsidR="004E73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4 582</w:t>
            </w:r>
          </w:p>
        </w:tc>
      </w:tr>
      <w:tr w:rsidR="004E73B7" w:rsidRPr="00F030C0" w14:paraId="7218CC3B" w14:textId="77777777" w:rsidTr="007F30FC">
        <w:trPr>
          <w:trHeight w:hRule="exact" w:val="425"/>
        </w:trPr>
        <w:tc>
          <w:tcPr>
            <w:tcW w:w="229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9AF9" w14:textId="10805562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Rezerva na právne služby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60870" w14:textId="1ACFF60C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EA38D" w14:textId="3A056051" w:rsidR="004E73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54386" w14:textId="4B1F95EC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30 000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2359" w14:textId="1D867B1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0BF7" w14:textId="161B10F2" w:rsidR="004E73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18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50 000</w:t>
            </w:r>
          </w:p>
        </w:tc>
      </w:tr>
    </w:tbl>
    <w:p w14:paraId="5EEA395B" w14:textId="77777777" w:rsidR="00A41755" w:rsidRPr="00F030C0" w:rsidRDefault="00A41755" w:rsidP="00AC3661">
      <w:pPr>
        <w:keepNext w:val="0"/>
        <w:rPr>
          <w:rFonts w:ascii="Arial" w:hAnsi="Arial" w:cs="Arial"/>
          <w:lang w:val="sk-SK"/>
        </w:rPr>
      </w:pPr>
    </w:p>
    <w:p w14:paraId="5AA753FD" w14:textId="6C695FA8" w:rsidR="00A41755" w:rsidRPr="001B4DA4" w:rsidRDefault="00A41755" w:rsidP="009E1CC4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Rezerva na audit</w:t>
      </w:r>
      <w:r w:rsidR="005C5E12">
        <w:rPr>
          <w:rFonts w:ascii="Arial" w:hAnsi="Arial" w:cs="Arial"/>
          <w:lang w:val="sk-SK"/>
        </w:rPr>
        <w:t xml:space="preserve"> a právne služby</w:t>
      </w:r>
      <w:r w:rsidRPr="00F030C0">
        <w:rPr>
          <w:rFonts w:ascii="Arial" w:hAnsi="Arial" w:cs="Arial"/>
          <w:lang w:val="sk-SK"/>
        </w:rPr>
        <w:t xml:space="preserve"> sa </w:t>
      </w:r>
      <w:r w:rsidRPr="001B4DA4">
        <w:rPr>
          <w:rFonts w:ascii="Arial" w:hAnsi="Arial" w:cs="Arial"/>
          <w:lang w:val="sk-SK"/>
        </w:rPr>
        <w:t>týka záväzkov, ktoré budú fakturované v roku 20</w:t>
      </w:r>
      <w:r w:rsidR="002C6E1A">
        <w:rPr>
          <w:rFonts w:ascii="Arial" w:hAnsi="Arial" w:cs="Arial"/>
          <w:lang w:val="sk-SK"/>
        </w:rPr>
        <w:t>2</w:t>
      </w:r>
      <w:r w:rsidR="0003659F">
        <w:rPr>
          <w:rFonts w:ascii="Arial" w:hAnsi="Arial" w:cs="Arial"/>
          <w:lang w:val="sk-SK"/>
        </w:rPr>
        <w:t>5</w:t>
      </w:r>
      <w:r w:rsidRPr="001B4DA4">
        <w:rPr>
          <w:rFonts w:ascii="Arial" w:hAnsi="Arial" w:cs="Arial"/>
          <w:lang w:val="sk-SK"/>
        </w:rPr>
        <w:t xml:space="preserve">. </w:t>
      </w:r>
    </w:p>
    <w:p w14:paraId="604DFB62" w14:textId="77777777" w:rsidR="00A41755" w:rsidRPr="001B4DA4" w:rsidRDefault="00A41755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1B4DA4">
        <w:rPr>
          <w:rFonts w:ascii="Arial" w:hAnsi="Arial" w:cs="Arial"/>
          <w:lang w:val="sk-SK"/>
        </w:rPr>
        <w:br w:type="page"/>
      </w:r>
    </w:p>
    <w:p w14:paraId="2AB1BCB7" w14:textId="77777777" w:rsidR="00A41755" w:rsidRPr="001B4DA4" w:rsidRDefault="00482BDF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26" w:name="_Toc474124214"/>
      <w:bookmarkStart w:id="27" w:name="_Toc474124326"/>
      <w:r w:rsidRPr="001B4DA4">
        <w:rPr>
          <w:rFonts w:ascii="Arial" w:hAnsi="Arial" w:cs="Arial"/>
          <w:lang w:val="sk-SK"/>
        </w:rPr>
        <w:lastRenderedPageBreak/>
        <w:t>závÄzky</w:t>
      </w:r>
      <w:bookmarkEnd w:id="26"/>
      <w:bookmarkEnd w:id="27"/>
    </w:p>
    <w:p w14:paraId="7FA17159" w14:textId="77777777" w:rsidR="00A41755" w:rsidRPr="00F030C0" w:rsidRDefault="00A41755" w:rsidP="006C3298">
      <w:pPr>
        <w:keepNext w:val="0"/>
        <w:rPr>
          <w:rFonts w:ascii="Arial" w:hAnsi="Arial" w:cs="Arial"/>
          <w:lang w:val="sk-SK"/>
        </w:rPr>
      </w:pPr>
      <w:r w:rsidRPr="001B4DA4">
        <w:rPr>
          <w:rFonts w:ascii="Arial" w:hAnsi="Arial" w:cs="Arial"/>
          <w:lang w:val="sk-SK"/>
        </w:rPr>
        <w:t>Informácie o</w:t>
      </w:r>
      <w:r w:rsidRPr="00F030C0">
        <w:rPr>
          <w:rFonts w:ascii="Arial" w:hAnsi="Arial" w:cs="Arial"/>
          <w:lang w:val="sk-SK"/>
        </w:rPr>
        <w:t> záväzkoch</w:t>
      </w:r>
    </w:p>
    <w:tbl>
      <w:tblPr>
        <w:tblW w:w="8940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2"/>
        <w:gridCol w:w="2772"/>
        <w:gridCol w:w="2796"/>
      </w:tblGrid>
      <w:tr w:rsidR="00A41755" w:rsidRPr="00F030C0" w14:paraId="70794AEF" w14:textId="77777777" w:rsidTr="0012049E">
        <w:trPr>
          <w:trHeight w:hRule="exact" w:val="425"/>
        </w:trPr>
        <w:tc>
          <w:tcPr>
            <w:tcW w:w="337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5E5D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DEF985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70DCD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1FCD0FEE" w14:textId="77777777" w:rsidTr="0012049E">
        <w:trPr>
          <w:trHeight w:hRule="exact" w:val="425"/>
        </w:trPr>
        <w:tc>
          <w:tcPr>
            <w:tcW w:w="3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AE61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AD4F" w14:textId="7B5AF55B" w:rsidR="004E73B7" w:rsidRPr="00BB1D03" w:rsidRDefault="00173F21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15 000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8319" w14:textId="513C8DE7" w:rsidR="004E73B7" w:rsidRPr="00444E0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D72AB7">
              <w:rPr>
                <w:rFonts w:ascii="Arial" w:hAnsi="Arial" w:cs="Arial"/>
                <w:sz w:val="16"/>
                <w:szCs w:val="16"/>
                <w:lang w:val="sk-SK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D72AB7">
              <w:rPr>
                <w:rFonts w:ascii="Arial" w:hAnsi="Arial" w:cs="Arial"/>
                <w:sz w:val="16"/>
                <w:szCs w:val="16"/>
                <w:lang w:val="sk-SK"/>
              </w:rPr>
              <w:t>401</w:t>
            </w:r>
          </w:p>
        </w:tc>
      </w:tr>
      <w:tr w:rsidR="004E73B7" w:rsidRPr="00F030C0" w14:paraId="2A5927CF" w14:textId="77777777" w:rsidTr="0012049E">
        <w:trPr>
          <w:trHeight w:hRule="exact" w:val="425"/>
        </w:trPr>
        <w:tc>
          <w:tcPr>
            <w:tcW w:w="3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D9A2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1C9DC" w14:textId="7C7667D2" w:rsidR="004E73B7" w:rsidRPr="00BB1D03" w:rsidRDefault="001C32D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768 017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C4A1" w14:textId="35658348" w:rsidR="004E73B7" w:rsidRPr="00D72A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76777">
              <w:rPr>
                <w:rFonts w:ascii="Arial" w:hAnsi="Arial" w:cs="Arial"/>
                <w:sz w:val="16"/>
                <w:szCs w:val="16"/>
                <w:lang w:val="sk-SK"/>
              </w:rPr>
              <w:t>1 057 830</w:t>
            </w:r>
          </w:p>
        </w:tc>
      </w:tr>
      <w:tr w:rsidR="004E73B7" w:rsidRPr="00F030C0" w14:paraId="289DBC2D" w14:textId="77777777" w:rsidTr="0012049E">
        <w:trPr>
          <w:trHeight w:hRule="exact" w:val="425"/>
        </w:trPr>
        <w:tc>
          <w:tcPr>
            <w:tcW w:w="3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0971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F457" w14:textId="6579EFA1" w:rsidR="004E73B7" w:rsidRPr="00BB1D03" w:rsidRDefault="002F1BEB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b/>
                <w:sz w:val="16"/>
                <w:szCs w:val="16"/>
                <w:lang w:val="sk-SK"/>
              </w:rPr>
              <w:t>783 017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8199" w14:textId="0DD997AB" w:rsidR="004E73B7" w:rsidRPr="00D72A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1 080 231</w:t>
            </w:r>
          </w:p>
        </w:tc>
      </w:tr>
      <w:tr w:rsidR="004E73B7" w:rsidRPr="00F030C0" w14:paraId="4ED9AEEA" w14:textId="77777777" w:rsidTr="0012049E">
        <w:trPr>
          <w:trHeight w:hRule="exact" w:val="425"/>
        </w:trPr>
        <w:tc>
          <w:tcPr>
            <w:tcW w:w="3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8CBE9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jeden rok až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38102" w14:textId="3733549F" w:rsidR="004E73B7" w:rsidRPr="00BB1D03" w:rsidRDefault="001C32D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1 107 325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921FC" w14:textId="57D97C8D" w:rsidR="004E73B7" w:rsidRPr="00D72A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2 012 400</w:t>
            </w:r>
          </w:p>
        </w:tc>
      </w:tr>
      <w:tr w:rsidR="004E73B7" w:rsidRPr="00F030C0" w14:paraId="6E6C01D4" w14:textId="77777777" w:rsidTr="0012049E">
        <w:trPr>
          <w:trHeight w:hRule="exact" w:val="425"/>
        </w:trPr>
        <w:tc>
          <w:tcPr>
            <w:tcW w:w="3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3648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nad päť rokov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1185" w14:textId="2FDDF20A" w:rsidR="004E73B7" w:rsidRPr="00BB1D03" w:rsidRDefault="00370CB4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42</w:t>
            </w:r>
            <w:r w:rsidR="001C32D7" w:rsidRPr="00BB1D0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 xml:space="preserve"> 000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D8FC" w14:textId="12AF6331" w:rsidR="004E73B7" w:rsidRPr="00D72A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36 900</w:t>
            </w:r>
          </w:p>
        </w:tc>
      </w:tr>
      <w:tr w:rsidR="004E73B7" w:rsidRPr="00F030C0" w14:paraId="1557701C" w14:textId="77777777" w:rsidTr="0012049E">
        <w:trPr>
          <w:trHeight w:hRule="exact" w:val="425"/>
        </w:trPr>
        <w:tc>
          <w:tcPr>
            <w:tcW w:w="337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0A64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záväzky spolu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7937" w14:textId="30396669" w:rsidR="004E73B7" w:rsidRPr="00F76777" w:rsidRDefault="002F1BEB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1 527 325</w:t>
            </w:r>
          </w:p>
        </w:tc>
        <w:tc>
          <w:tcPr>
            <w:tcW w:w="2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197B" w14:textId="6FC1AFFB" w:rsidR="004E73B7" w:rsidRPr="00D72AB7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2 049 300</w:t>
            </w:r>
          </w:p>
        </w:tc>
      </w:tr>
    </w:tbl>
    <w:p w14:paraId="56748F47" w14:textId="77777777" w:rsidR="00A41755" w:rsidRPr="00F030C0" w:rsidRDefault="00A41755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50A97DF8" w14:textId="0937560D" w:rsidR="00A41755" w:rsidRPr="007A7C02" w:rsidRDefault="00A41755" w:rsidP="00E106A7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Výšku záväzkov ovplyvnila výška finančnej výpomoci zo spoločnosti PEM – INVEST, </w:t>
      </w:r>
      <w:proofErr w:type="spellStart"/>
      <w:r w:rsidRPr="00F030C0">
        <w:rPr>
          <w:rFonts w:ascii="Arial" w:hAnsi="Arial" w:cs="Arial"/>
          <w:lang w:val="sk-SK"/>
        </w:rPr>
        <w:t>a.s</w:t>
      </w:r>
      <w:proofErr w:type="spellEnd"/>
      <w:r w:rsidRPr="00F030C0">
        <w:rPr>
          <w:rFonts w:ascii="Arial" w:hAnsi="Arial" w:cs="Arial"/>
          <w:lang w:val="sk-SK"/>
        </w:rPr>
        <w:t>. v sume 3 651 331 EUR</w:t>
      </w:r>
      <w:r w:rsidR="00B163C8" w:rsidRPr="00F030C0">
        <w:rPr>
          <w:rFonts w:ascii="Arial" w:hAnsi="Arial" w:cs="Arial"/>
          <w:lang w:val="sk-SK"/>
        </w:rPr>
        <w:t xml:space="preserve"> (finančná výpomoc I.</w:t>
      </w:r>
      <w:r w:rsidR="00B163C8" w:rsidRPr="0012049E">
        <w:rPr>
          <w:rFonts w:ascii="Arial" w:hAnsi="Arial" w:cs="Arial"/>
          <w:lang w:val="sk-SK"/>
        </w:rPr>
        <w:t>)</w:t>
      </w:r>
      <w:r w:rsidRPr="00F030C0">
        <w:rPr>
          <w:rFonts w:ascii="Arial" w:hAnsi="Arial" w:cs="Arial"/>
          <w:lang w:val="sk-SK"/>
        </w:rPr>
        <w:t xml:space="preserve">, ktorá bola spoločnosti Tatranský </w:t>
      </w:r>
      <w:proofErr w:type="spellStart"/>
      <w:r w:rsidRPr="00F030C0">
        <w:rPr>
          <w:rFonts w:ascii="Arial" w:hAnsi="Arial" w:cs="Arial"/>
          <w:lang w:val="sk-SK"/>
        </w:rPr>
        <w:t>Permon</w:t>
      </w:r>
      <w:proofErr w:type="spellEnd"/>
      <w:r w:rsidRPr="00F030C0">
        <w:rPr>
          <w:rFonts w:ascii="Arial" w:hAnsi="Arial" w:cs="Arial"/>
          <w:lang w:val="sk-SK"/>
        </w:rPr>
        <w:t xml:space="preserve">, </w:t>
      </w:r>
      <w:proofErr w:type="spellStart"/>
      <w:r w:rsidRPr="00F030C0">
        <w:rPr>
          <w:rFonts w:ascii="Arial" w:hAnsi="Arial" w:cs="Arial"/>
          <w:lang w:val="sk-SK"/>
        </w:rPr>
        <w:t>a.s</w:t>
      </w:r>
      <w:proofErr w:type="spellEnd"/>
      <w:r w:rsidRPr="00F030C0">
        <w:rPr>
          <w:rFonts w:ascii="Arial" w:hAnsi="Arial" w:cs="Arial"/>
          <w:lang w:val="sk-SK"/>
        </w:rPr>
        <w:t>. poskytnutá na základe Zmluvy o finančnej výpomoci zo dňa 19.6.2009. V roku 2013 bola poskytnutá ďalšia finančná výpomoc vo výške 840 000 EUR</w:t>
      </w:r>
      <w:r w:rsidR="00B163C8" w:rsidRPr="00F030C0">
        <w:rPr>
          <w:rFonts w:ascii="Arial" w:hAnsi="Arial" w:cs="Arial"/>
          <w:lang w:val="sk-SK"/>
        </w:rPr>
        <w:t xml:space="preserve"> (finančná výpomoc II.</w:t>
      </w:r>
      <w:r w:rsidR="00B163C8" w:rsidRPr="0012049E">
        <w:rPr>
          <w:rFonts w:ascii="Arial" w:hAnsi="Arial" w:cs="Arial"/>
          <w:lang w:val="sk-SK"/>
        </w:rPr>
        <w:t>)</w:t>
      </w:r>
      <w:r w:rsidRPr="00F030C0">
        <w:rPr>
          <w:rFonts w:ascii="Arial" w:hAnsi="Arial" w:cs="Arial"/>
          <w:lang w:val="sk-SK"/>
        </w:rPr>
        <w:t xml:space="preserve">. V roku 2014 boli poskytnuté finančné výpomoci 3 336 900 EUR na kúpu hotela </w:t>
      </w:r>
      <w:proofErr w:type="spellStart"/>
      <w:r w:rsidRPr="00F030C0">
        <w:rPr>
          <w:rFonts w:ascii="Arial" w:hAnsi="Arial" w:cs="Arial"/>
          <w:lang w:val="sk-SK"/>
        </w:rPr>
        <w:t>Pieris</w:t>
      </w:r>
      <w:proofErr w:type="spellEnd"/>
      <w:r w:rsidR="00B163C8" w:rsidRPr="00F030C0">
        <w:rPr>
          <w:rFonts w:ascii="Arial" w:hAnsi="Arial" w:cs="Arial"/>
          <w:lang w:val="sk-SK"/>
        </w:rPr>
        <w:t xml:space="preserve"> (finančná výpomoc III.</w:t>
      </w:r>
      <w:r w:rsidR="00B163C8" w:rsidRPr="0012049E">
        <w:rPr>
          <w:rFonts w:ascii="Arial" w:hAnsi="Arial" w:cs="Arial"/>
          <w:lang w:val="sk-SK"/>
        </w:rPr>
        <w:t>)</w:t>
      </w:r>
      <w:r w:rsidRPr="00F030C0">
        <w:rPr>
          <w:rFonts w:ascii="Arial" w:hAnsi="Arial" w:cs="Arial"/>
          <w:lang w:val="sk-SK"/>
        </w:rPr>
        <w:t>, 100 000 EUR na lyžiarske vleky</w:t>
      </w:r>
      <w:r w:rsidR="00B163C8" w:rsidRPr="00F030C0">
        <w:rPr>
          <w:rFonts w:ascii="Arial" w:hAnsi="Arial" w:cs="Arial"/>
          <w:lang w:val="sk-SK"/>
        </w:rPr>
        <w:t xml:space="preserve"> (finančná výpomoc IV.</w:t>
      </w:r>
      <w:r w:rsidR="00B163C8" w:rsidRPr="0012049E">
        <w:rPr>
          <w:rFonts w:ascii="Arial" w:hAnsi="Arial" w:cs="Arial"/>
          <w:lang w:val="sk-SK"/>
        </w:rPr>
        <w:t>)</w:t>
      </w:r>
      <w:r w:rsidRPr="00F030C0">
        <w:rPr>
          <w:rFonts w:ascii="Arial" w:hAnsi="Arial" w:cs="Arial"/>
          <w:lang w:val="sk-SK"/>
        </w:rPr>
        <w:t xml:space="preserve"> a 80 000 EUR na dostavbu hotela </w:t>
      </w:r>
      <w:proofErr w:type="spellStart"/>
      <w:r w:rsidRPr="00F030C0">
        <w:rPr>
          <w:rFonts w:ascii="Arial" w:hAnsi="Arial" w:cs="Arial"/>
          <w:lang w:val="sk-SK"/>
        </w:rPr>
        <w:t>Pieris</w:t>
      </w:r>
      <w:proofErr w:type="spellEnd"/>
      <w:r w:rsidR="00B163C8" w:rsidRPr="00F030C0">
        <w:rPr>
          <w:rFonts w:ascii="Arial" w:hAnsi="Arial" w:cs="Arial"/>
          <w:lang w:val="sk-SK"/>
        </w:rPr>
        <w:t xml:space="preserve"> (finančná výpomoc V.</w:t>
      </w:r>
      <w:r w:rsidR="00B163C8" w:rsidRPr="0012049E">
        <w:rPr>
          <w:rFonts w:ascii="Arial" w:hAnsi="Arial" w:cs="Arial"/>
          <w:lang w:val="sk-SK"/>
        </w:rPr>
        <w:t>)</w:t>
      </w:r>
      <w:r w:rsidRPr="00F030C0">
        <w:rPr>
          <w:rFonts w:ascii="Arial" w:hAnsi="Arial" w:cs="Arial"/>
          <w:lang w:val="sk-SK"/>
        </w:rPr>
        <w:t>.</w:t>
      </w:r>
      <w:r w:rsidR="00C26769">
        <w:rPr>
          <w:rFonts w:ascii="Arial" w:hAnsi="Arial" w:cs="Arial"/>
          <w:lang w:val="sk-SK"/>
        </w:rPr>
        <w:t xml:space="preserve"> </w:t>
      </w:r>
      <w:r w:rsidR="00E1789E">
        <w:rPr>
          <w:rFonts w:ascii="Arial" w:hAnsi="Arial" w:cs="Arial"/>
          <w:lang w:val="sk-SK"/>
        </w:rPr>
        <w:t>V roku 2018 bola poskytnutá výpomoc na kúpu hotela Esperanto 380 000 EUR</w:t>
      </w:r>
      <w:r w:rsidR="00D9426C">
        <w:rPr>
          <w:rFonts w:ascii="Arial" w:hAnsi="Arial" w:cs="Arial"/>
          <w:lang w:val="sk-SK"/>
        </w:rPr>
        <w:t xml:space="preserve"> (finančná výpomoc VI</w:t>
      </w:r>
      <w:r w:rsidR="00D9426C" w:rsidRPr="0012049E">
        <w:rPr>
          <w:rFonts w:ascii="Arial" w:hAnsi="Arial" w:cs="Arial"/>
          <w:lang w:val="sk-SK"/>
        </w:rPr>
        <w:t>.)</w:t>
      </w:r>
      <w:r w:rsidR="00E1789E">
        <w:rPr>
          <w:rFonts w:ascii="Arial" w:hAnsi="Arial" w:cs="Arial"/>
          <w:lang w:val="sk-SK"/>
        </w:rPr>
        <w:t>.</w:t>
      </w:r>
      <w:r w:rsidR="003A4957">
        <w:rPr>
          <w:rFonts w:ascii="Arial" w:hAnsi="Arial" w:cs="Arial"/>
          <w:lang w:val="sk-SK"/>
        </w:rPr>
        <w:t xml:space="preserve"> V roku 2020 bola poskytnutá výpomoc na bitúnok vo výške 640 000 EUR (finančná výpomoc VII.), výpomoc na SMREK 340 000 EUR (finančná výpomoc VIII.) a výpomoc 178 000 EUR na preklenutie obdobia uzatvorenia prevádzky hotela </w:t>
      </w:r>
      <w:proofErr w:type="spellStart"/>
      <w:r w:rsidR="003A4957">
        <w:rPr>
          <w:rFonts w:ascii="Arial" w:hAnsi="Arial" w:cs="Arial"/>
          <w:lang w:val="sk-SK"/>
        </w:rPr>
        <w:t>Permon</w:t>
      </w:r>
      <w:proofErr w:type="spellEnd"/>
      <w:r w:rsidR="003A4957">
        <w:rPr>
          <w:rFonts w:ascii="Arial" w:hAnsi="Arial" w:cs="Arial"/>
          <w:lang w:val="sk-SK"/>
        </w:rPr>
        <w:t>.</w:t>
      </w:r>
      <w:r w:rsidR="003108CA">
        <w:rPr>
          <w:rFonts w:ascii="Arial" w:hAnsi="Arial" w:cs="Arial"/>
          <w:lang w:val="sk-SK"/>
        </w:rPr>
        <w:t xml:space="preserve"> </w:t>
      </w:r>
      <w:r w:rsidR="00534CC5">
        <w:rPr>
          <w:rFonts w:ascii="Arial" w:hAnsi="Arial" w:cs="Arial"/>
          <w:lang w:val="sk-SK"/>
        </w:rPr>
        <w:t>V roku 2021 bola táto výpomoc navýšená o 280 000 EUR.</w:t>
      </w:r>
      <w:r w:rsidR="00694886">
        <w:rPr>
          <w:rFonts w:ascii="Arial" w:hAnsi="Arial" w:cs="Arial"/>
          <w:lang w:val="sk-SK"/>
        </w:rPr>
        <w:t>V roku 2023</w:t>
      </w:r>
      <w:r w:rsidR="003108CA">
        <w:rPr>
          <w:rFonts w:ascii="Arial" w:hAnsi="Arial" w:cs="Arial"/>
          <w:lang w:val="sk-SK"/>
        </w:rPr>
        <w:t xml:space="preserve"> </w:t>
      </w:r>
      <w:r w:rsidR="00694886">
        <w:rPr>
          <w:rFonts w:ascii="Arial" w:hAnsi="Arial" w:cs="Arial"/>
          <w:lang w:val="sk-SK"/>
        </w:rPr>
        <w:t>bola poskytnutá výpomoc na investície pre rok</w:t>
      </w:r>
      <w:r w:rsidR="003108CA">
        <w:rPr>
          <w:rFonts w:ascii="Arial" w:hAnsi="Arial" w:cs="Arial"/>
          <w:lang w:val="sk-SK"/>
        </w:rPr>
        <w:t xml:space="preserve"> </w:t>
      </w:r>
      <w:r w:rsidR="00694886">
        <w:rPr>
          <w:rFonts w:ascii="Arial" w:hAnsi="Arial" w:cs="Arial"/>
          <w:lang w:val="sk-SK"/>
        </w:rPr>
        <w:t>2023 vo výške 600 000 EUR (finančná výpomoc X.)</w:t>
      </w:r>
      <w:r w:rsidR="00444E00">
        <w:rPr>
          <w:rFonts w:ascii="Arial" w:hAnsi="Arial" w:cs="Arial"/>
          <w:lang w:val="sk-SK"/>
        </w:rPr>
        <w:t>, v roku 2024 bola poskytnutá finančná výpomoc vo výške 130 000 EUR pre pokrytie investícií.(finančná výpomoc XI.)</w:t>
      </w:r>
      <w:r w:rsidR="008A1FCE">
        <w:rPr>
          <w:rFonts w:ascii="Arial" w:hAnsi="Arial" w:cs="Arial"/>
          <w:lang w:val="sk-SK"/>
        </w:rPr>
        <w:t xml:space="preserve"> </w:t>
      </w:r>
      <w:r w:rsidRPr="007A7C02">
        <w:rPr>
          <w:rFonts w:ascii="Arial" w:hAnsi="Arial" w:cs="Arial"/>
          <w:lang w:val="sk-SK"/>
        </w:rPr>
        <w:t>Celkový záväzok z finančnej výpomoci k 31.12.20</w:t>
      </w:r>
      <w:r w:rsidR="007B2B96" w:rsidRPr="007A7C02">
        <w:rPr>
          <w:rFonts w:ascii="Arial" w:hAnsi="Arial" w:cs="Arial"/>
          <w:lang w:val="sk-SK"/>
        </w:rPr>
        <w:t>2</w:t>
      </w:r>
      <w:r w:rsidR="001C43B9" w:rsidRPr="007A7C02">
        <w:rPr>
          <w:rFonts w:ascii="Arial" w:hAnsi="Arial" w:cs="Arial"/>
          <w:lang w:val="sk-SK"/>
        </w:rPr>
        <w:t>5</w:t>
      </w:r>
      <w:r w:rsidRPr="007A7C02">
        <w:rPr>
          <w:rFonts w:ascii="Arial" w:hAnsi="Arial" w:cs="Arial"/>
          <w:lang w:val="sk-SK"/>
        </w:rPr>
        <w:t xml:space="preserve"> predstavuje výška nesplatenej istiny v sume </w:t>
      </w:r>
      <w:r w:rsidR="001C43B9" w:rsidRPr="007A7C02">
        <w:rPr>
          <w:rFonts w:ascii="Arial" w:hAnsi="Arial" w:cs="Arial"/>
          <w:lang w:val="sk-SK"/>
        </w:rPr>
        <w:t>1 627 740 EUR</w:t>
      </w:r>
      <w:r w:rsidR="00444E00" w:rsidRPr="007A7C02">
        <w:rPr>
          <w:rFonts w:ascii="Arial" w:hAnsi="Arial" w:cs="Arial"/>
          <w:lang w:val="sk-SK"/>
        </w:rPr>
        <w:t>.</w:t>
      </w:r>
    </w:p>
    <w:p w14:paraId="11527182" w14:textId="0075DD2E" w:rsidR="00A41755" w:rsidRPr="007A7C02" w:rsidRDefault="00A41755" w:rsidP="00E106A7">
      <w:pPr>
        <w:keepNext w:val="0"/>
        <w:rPr>
          <w:rFonts w:ascii="Arial" w:hAnsi="Arial" w:cs="Arial"/>
          <w:lang w:val="sk-SK"/>
        </w:rPr>
      </w:pPr>
      <w:r w:rsidRPr="007A7C02">
        <w:rPr>
          <w:rFonts w:ascii="Arial" w:hAnsi="Arial" w:cs="Arial"/>
          <w:lang w:val="sk-SK"/>
        </w:rPr>
        <w:t>Za krátkodobý záväzok so zostatkovou dobou splatnosti do jedného roka považujeme splátku istiny</w:t>
      </w:r>
      <w:r w:rsidR="00EF222F" w:rsidRPr="007A7C02">
        <w:rPr>
          <w:rFonts w:ascii="Arial" w:hAnsi="Arial" w:cs="Arial"/>
          <w:lang w:val="sk-SK"/>
        </w:rPr>
        <w:t xml:space="preserve"> a</w:t>
      </w:r>
      <w:r w:rsidR="00C26769" w:rsidRPr="007A7C02">
        <w:rPr>
          <w:rFonts w:ascii="Arial" w:hAnsi="Arial" w:cs="Arial"/>
          <w:lang w:val="sk-SK"/>
        </w:rPr>
        <w:t> </w:t>
      </w:r>
      <w:r w:rsidR="00EF222F" w:rsidRPr="007A7C02">
        <w:rPr>
          <w:rFonts w:ascii="Arial" w:hAnsi="Arial" w:cs="Arial"/>
          <w:lang w:val="sk-SK"/>
        </w:rPr>
        <w:t>úroku</w:t>
      </w:r>
      <w:r w:rsidR="00C26769" w:rsidRPr="007A7C02">
        <w:rPr>
          <w:rFonts w:ascii="Arial" w:hAnsi="Arial" w:cs="Arial"/>
          <w:lang w:val="sk-SK"/>
        </w:rPr>
        <w:t xml:space="preserve"> </w:t>
      </w:r>
      <w:r w:rsidRPr="007A7C02">
        <w:rPr>
          <w:rFonts w:ascii="Arial" w:hAnsi="Arial" w:cs="Arial"/>
          <w:lang w:val="sk-SK"/>
        </w:rPr>
        <w:t>v roku 20</w:t>
      </w:r>
      <w:r w:rsidR="001606AC" w:rsidRPr="007A7C02">
        <w:rPr>
          <w:rFonts w:ascii="Arial" w:hAnsi="Arial" w:cs="Arial"/>
          <w:lang w:val="sk-SK"/>
        </w:rPr>
        <w:t>2</w:t>
      </w:r>
      <w:r w:rsidR="001C43B9" w:rsidRPr="007A7C02">
        <w:rPr>
          <w:rFonts w:ascii="Arial" w:hAnsi="Arial" w:cs="Arial"/>
          <w:lang w:val="sk-SK"/>
        </w:rPr>
        <w:t>6</w:t>
      </w:r>
      <w:r w:rsidRPr="007A7C02">
        <w:rPr>
          <w:rFonts w:ascii="Arial" w:hAnsi="Arial" w:cs="Arial"/>
          <w:lang w:val="sk-SK"/>
        </w:rPr>
        <w:t xml:space="preserve"> v celkovej sume</w:t>
      </w:r>
      <w:r w:rsidR="008256C8" w:rsidRPr="007A7C02">
        <w:rPr>
          <w:rFonts w:ascii="Arial" w:hAnsi="Arial" w:cs="Arial"/>
          <w:lang w:val="sk-SK"/>
        </w:rPr>
        <w:t xml:space="preserve"> </w:t>
      </w:r>
      <w:r w:rsidR="007A7C02" w:rsidRPr="007A7C02">
        <w:rPr>
          <w:rFonts w:ascii="Arial" w:hAnsi="Arial" w:cs="Arial"/>
          <w:lang w:val="sk-SK"/>
        </w:rPr>
        <w:t>5</w:t>
      </w:r>
      <w:r w:rsidR="00441BC4">
        <w:rPr>
          <w:rFonts w:ascii="Arial" w:hAnsi="Arial" w:cs="Arial"/>
          <w:lang w:val="sk-SK"/>
        </w:rPr>
        <w:t>19 240</w:t>
      </w:r>
      <w:r w:rsidR="003108CA" w:rsidRPr="007A7C02">
        <w:rPr>
          <w:rFonts w:ascii="Arial" w:hAnsi="Arial" w:cs="Arial"/>
          <w:lang w:val="sk-SK"/>
        </w:rPr>
        <w:t xml:space="preserve"> </w:t>
      </w:r>
      <w:r w:rsidRPr="007A7C02">
        <w:rPr>
          <w:rFonts w:ascii="Arial" w:hAnsi="Arial" w:cs="Arial"/>
          <w:lang w:val="sk-SK"/>
        </w:rPr>
        <w:t>EUR.</w:t>
      </w:r>
    </w:p>
    <w:p w14:paraId="22D9369C" w14:textId="44CE6981" w:rsidR="00A41755" w:rsidRPr="00F030C0" w:rsidRDefault="00A41755" w:rsidP="00E106A7">
      <w:pPr>
        <w:keepNext w:val="0"/>
        <w:rPr>
          <w:rFonts w:ascii="Arial" w:hAnsi="Arial" w:cs="Arial"/>
          <w:lang w:val="sk-SK"/>
        </w:rPr>
      </w:pPr>
      <w:r w:rsidRPr="007A7C02">
        <w:rPr>
          <w:rFonts w:ascii="Arial" w:hAnsi="Arial" w:cs="Arial"/>
          <w:lang w:val="sk-SK"/>
        </w:rPr>
        <w:t>Za dlhodobý záväzok považujeme splátku istiny v celkovej výške</w:t>
      </w:r>
      <w:r w:rsidR="008256C8" w:rsidRPr="007A7C02">
        <w:rPr>
          <w:rFonts w:ascii="Arial" w:hAnsi="Arial" w:cs="Arial"/>
          <w:lang w:val="sk-SK"/>
        </w:rPr>
        <w:t xml:space="preserve"> </w:t>
      </w:r>
      <w:r w:rsidR="007A7C02" w:rsidRPr="007A7C02">
        <w:rPr>
          <w:rFonts w:ascii="Arial" w:hAnsi="Arial" w:cs="Arial"/>
          <w:lang w:val="sk-SK"/>
        </w:rPr>
        <w:t>1 108 500</w:t>
      </w:r>
      <w:r w:rsidRPr="007A7C02">
        <w:rPr>
          <w:rFonts w:ascii="Arial" w:hAnsi="Arial" w:cs="Arial"/>
          <w:lang w:val="sk-SK"/>
        </w:rPr>
        <w:t xml:space="preserve"> </w:t>
      </w:r>
      <w:r w:rsidR="003108CA" w:rsidRPr="007A7C02">
        <w:rPr>
          <w:rFonts w:ascii="Arial" w:hAnsi="Arial" w:cs="Arial"/>
          <w:lang w:val="sk-SK"/>
        </w:rPr>
        <w:t xml:space="preserve"> </w:t>
      </w:r>
      <w:r w:rsidRPr="007A7C02">
        <w:rPr>
          <w:rFonts w:ascii="Arial" w:hAnsi="Arial" w:cs="Arial"/>
          <w:lang w:val="sk-SK"/>
        </w:rPr>
        <w:t>EUR.</w:t>
      </w:r>
    </w:p>
    <w:p w14:paraId="0210C2DC" w14:textId="2248FDB0" w:rsidR="00B93DDD" w:rsidRPr="00F030C0" w:rsidRDefault="00DF27BE" w:rsidP="00E106A7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 rámci</w:t>
      </w:r>
      <w:r w:rsidR="00B93DDD" w:rsidRPr="00F030C0">
        <w:rPr>
          <w:rFonts w:ascii="Arial" w:hAnsi="Arial" w:cs="Arial"/>
          <w:lang w:val="sk-SK"/>
        </w:rPr>
        <w:t xml:space="preserve"> dlhodobých </w:t>
      </w:r>
      <w:r w:rsidR="008349DB" w:rsidRPr="00F030C0">
        <w:rPr>
          <w:rFonts w:ascii="Arial" w:hAnsi="Arial" w:cs="Arial"/>
          <w:lang w:val="sk-SK"/>
        </w:rPr>
        <w:t>záväzkov</w:t>
      </w:r>
      <w:r w:rsidR="00B93DDD" w:rsidRPr="00F030C0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eviduje spoločnosť aj</w:t>
      </w:r>
      <w:r w:rsidR="00B93DDD" w:rsidRPr="00F030C0">
        <w:rPr>
          <w:rFonts w:ascii="Arial" w:hAnsi="Arial" w:cs="Arial"/>
          <w:lang w:val="sk-SK"/>
        </w:rPr>
        <w:t xml:space="preserve"> záväzok voči spoločnosti Grand hotel </w:t>
      </w:r>
      <w:proofErr w:type="spellStart"/>
      <w:r w:rsidR="00B93DDD" w:rsidRPr="00F030C0">
        <w:rPr>
          <w:rFonts w:ascii="Arial" w:hAnsi="Arial" w:cs="Arial"/>
          <w:lang w:val="sk-SK"/>
        </w:rPr>
        <w:t>Permon</w:t>
      </w:r>
      <w:proofErr w:type="spellEnd"/>
      <w:r w:rsidR="00B93DDD" w:rsidRPr="00F030C0">
        <w:rPr>
          <w:rFonts w:ascii="Arial" w:hAnsi="Arial" w:cs="Arial"/>
          <w:lang w:val="sk-SK"/>
        </w:rPr>
        <w:t xml:space="preserve">, </w:t>
      </w:r>
      <w:proofErr w:type="spellStart"/>
      <w:r w:rsidR="00B93DDD" w:rsidRPr="00F030C0">
        <w:rPr>
          <w:rFonts w:ascii="Arial" w:hAnsi="Arial" w:cs="Arial"/>
          <w:lang w:val="sk-SK"/>
        </w:rPr>
        <w:t>s.r.o</w:t>
      </w:r>
      <w:proofErr w:type="spellEnd"/>
      <w:r w:rsidR="00B93DDD" w:rsidRPr="00F030C0">
        <w:rPr>
          <w:rFonts w:ascii="Arial" w:hAnsi="Arial" w:cs="Arial"/>
          <w:lang w:val="sk-SK"/>
        </w:rPr>
        <w:t xml:space="preserve">. vo výške  </w:t>
      </w:r>
      <w:r w:rsidR="00D020A3">
        <w:rPr>
          <w:rFonts w:ascii="Arial" w:hAnsi="Arial" w:cs="Arial"/>
          <w:lang w:val="sk-SK"/>
        </w:rPr>
        <w:t xml:space="preserve">420 </w:t>
      </w:r>
      <w:r w:rsidR="00B93DDD" w:rsidRPr="00F030C0">
        <w:rPr>
          <w:rFonts w:ascii="Arial" w:hAnsi="Arial" w:cs="Arial"/>
          <w:lang w:val="sk-SK"/>
        </w:rPr>
        <w:t xml:space="preserve">000 EUR, ktorý vyplýva zo Zmluvy o nájme nebytových priestorov uzatvorenej 28.12.2010. Podľa bodu V. tejto zmluvy Grand hotel </w:t>
      </w:r>
      <w:proofErr w:type="spellStart"/>
      <w:r w:rsidR="00B93DDD" w:rsidRPr="00F030C0">
        <w:rPr>
          <w:rFonts w:ascii="Arial" w:hAnsi="Arial" w:cs="Arial"/>
          <w:lang w:val="sk-SK"/>
        </w:rPr>
        <w:t>Permon</w:t>
      </w:r>
      <w:proofErr w:type="spellEnd"/>
      <w:r w:rsidR="00B93DDD" w:rsidRPr="00F030C0">
        <w:rPr>
          <w:rFonts w:ascii="Arial" w:hAnsi="Arial" w:cs="Arial"/>
          <w:lang w:val="sk-SK"/>
        </w:rPr>
        <w:t>, s</w:t>
      </w:r>
      <w:r w:rsidR="00921BA2">
        <w:rPr>
          <w:rFonts w:ascii="Arial" w:hAnsi="Arial" w:cs="Arial"/>
          <w:lang w:val="sk-SK"/>
        </w:rPr>
        <w:t xml:space="preserve"> </w:t>
      </w:r>
      <w:r w:rsidR="00B93DDD" w:rsidRPr="00F030C0">
        <w:rPr>
          <w:rFonts w:ascii="Arial" w:hAnsi="Arial" w:cs="Arial"/>
          <w:lang w:val="sk-SK"/>
        </w:rPr>
        <w:t>.r.</w:t>
      </w:r>
      <w:r w:rsidR="00921BA2">
        <w:rPr>
          <w:rFonts w:ascii="Arial" w:hAnsi="Arial" w:cs="Arial"/>
          <w:lang w:val="sk-SK"/>
        </w:rPr>
        <w:t xml:space="preserve"> </w:t>
      </w:r>
      <w:r w:rsidR="00B93DDD" w:rsidRPr="00F030C0">
        <w:rPr>
          <w:rFonts w:ascii="Arial" w:hAnsi="Arial" w:cs="Arial"/>
          <w:lang w:val="sk-SK"/>
        </w:rPr>
        <w:t xml:space="preserve">o. uhradil Tatranskému </w:t>
      </w:r>
      <w:proofErr w:type="spellStart"/>
      <w:r w:rsidR="00B93DDD" w:rsidRPr="00F030C0">
        <w:rPr>
          <w:rFonts w:ascii="Arial" w:hAnsi="Arial" w:cs="Arial"/>
          <w:lang w:val="sk-SK"/>
        </w:rPr>
        <w:t>Permonu</w:t>
      </w:r>
      <w:proofErr w:type="spellEnd"/>
      <w:r w:rsidR="00B93DDD" w:rsidRPr="00F030C0">
        <w:rPr>
          <w:rFonts w:ascii="Arial" w:hAnsi="Arial" w:cs="Arial"/>
          <w:lang w:val="sk-SK"/>
        </w:rPr>
        <w:t>, a.</w:t>
      </w:r>
      <w:r w:rsidR="00921BA2">
        <w:rPr>
          <w:rFonts w:ascii="Arial" w:hAnsi="Arial" w:cs="Arial"/>
          <w:lang w:val="sk-SK"/>
        </w:rPr>
        <w:t xml:space="preserve"> </w:t>
      </w:r>
      <w:r w:rsidR="00B93DDD" w:rsidRPr="00F030C0">
        <w:rPr>
          <w:rFonts w:ascii="Arial" w:hAnsi="Arial" w:cs="Arial"/>
          <w:lang w:val="sk-SK"/>
        </w:rPr>
        <w:t>s. dlhodobú finančnú kauciu na celú dobu prenájmu, ktorá je bezúročná a bude použitá v prípade neplatenia nájomného, alebo bude použitá na vyrovnanie posledného nájomného pri skončení nájmu.</w:t>
      </w:r>
    </w:p>
    <w:p w14:paraId="581030A3" w14:textId="5B9188A6" w:rsidR="00A41755" w:rsidRPr="00F030C0" w:rsidRDefault="00A41755" w:rsidP="00E106A7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Úroková sadzba finančnej výpomoci II. bola dohodnutá základná úroková sadzba, ktorá je daná trojmesačnou sadzbou EURIBOR, zvýšenou o úrokové rozpätie </w:t>
      </w:r>
      <w:r w:rsidR="00E64ADE" w:rsidRPr="00F030C0">
        <w:rPr>
          <w:rFonts w:ascii="Arial" w:hAnsi="Arial" w:cs="Arial"/>
          <w:lang w:val="sk-SK"/>
        </w:rPr>
        <w:t>2</w:t>
      </w:r>
      <w:r w:rsidRPr="00F030C0">
        <w:rPr>
          <w:rFonts w:ascii="Arial" w:hAnsi="Arial" w:cs="Arial"/>
          <w:lang w:val="sk-SK"/>
        </w:rPr>
        <w:t>,</w:t>
      </w:r>
      <w:r w:rsidR="00E64ADE" w:rsidRPr="00F030C0">
        <w:rPr>
          <w:rFonts w:ascii="Arial" w:hAnsi="Arial" w:cs="Arial"/>
          <w:lang w:val="sk-SK"/>
        </w:rPr>
        <w:t>8</w:t>
      </w:r>
      <w:r w:rsidRPr="00F030C0">
        <w:rPr>
          <w:rFonts w:ascii="Arial" w:hAnsi="Arial" w:cs="Arial"/>
          <w:lang w:val="sk-SK"/>
        </w:rPr>
        <w:t>0% a to z reálne požičanej čiastky. Finančná výpomoc je poskytnutá na dobu 9 rokov od uzavretia zmluvy</w:t>
      </w:r>
      <w:r w:rsidRPr="00552CE0">
        <w:rPr>
          <w:rFonts w:ascii="Arial" w:hAnsi="Arial" w:cs="Arial"/>
          <w:lang w:val="sk-SK"/>
        </w:rPr>
        <w:t xml:space="preserve">, teda do </w:t>
      </w:r>
      <w:r w:rsidR="003C66CB" w:rsidRPr="00552CE0">
        <w:rPr>
          <w:rFonts w:ascii="Arial" w:hAnsi="Arial" w:cs="Arial"/>
          <w:lang w:val="sk-SK"/>
        </w:rPr>
        <w:t>31</w:t>
      </w:r>
      <w:r w:rsidRPr="00552CE0">
        <w:rPr>
          <w:rFonts w:ascii="Arial" w:hAnsi="Arial" w:cs="Arial"/>
          <w:lang w:val="sk-SK"/>
        </w:rPr>
        <w:t>.</w:t>
      </w:r>
      <w:r w:rsidR="003C66CB" w:rsidRPr="00552CE0">
        <w:rPr>
          <w:rFonts w:ascii="Arial" w:hAnsi="Arial" w:cs="Arial"/>
          <w:lang w:val="sk-SK"/>
        </w:rPr>
        <w:t>5</w:t>
      </w:r>
      <w:r w:rsidRPr="00552CE0">
        <w:rPr>
          <w:rFonts w:ascii="Arial" w:hAnsi="Arial" w:cs="Arial"/>
          <w:lang w:val="sk-SK"/>
        </w:rPr>
        <w:t>.202</w:t>
      </w:r>
      <w:r w:rsidR="003C66CB" w:rsidRPr="00552CE0">
        <w:rPr>
          <w:rFonts w:ascii="Arial" w:hAnsi="Arial" w:cs="Arial"/>
          <w:lang w:val="sk-SK"/>
        </w:rPr>
        <w:t>3</w:t>
      </w:r>
      <w:r w:rsidRPr="00552CE0">
        <w:rPr>
          <w:rFonts w:ascii="Arial" w:hAnsi="Arial" w:cs="Arial"/>
          <w:lang w:val="sk-SK"/>
        </w:rPr>
        <w:t>.</w:t>
      </w:r>
    </w:p>
    <w:p w14:paraId="0026B856" w14:textId="79344090" w:rsidR="00A41755" w:rsidRPr="00F030C0" w:rsidRDefault="00B91768" w:rsidP="00E106A7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Úroková sadzba finančnej výpomoci III., IV.</w:t>
      </w:r>
      <w:r w:rsidR="00B047F2">
        <w:rPr>
          <w:rFonts w:ascii="Arial" w:hAnsi="Arial" w:cs="Arial"/>
          <w:lang w:val="sk-SK"/>
        </w:rPr>
        <w:t>,</w:t>
      </w:r>
      <w:r w:rsidRPr="00F030C0">
        <w:rPr>
          <w:rFonts w:ascii="Arial" w:hAnsi="Arial" w:cs="Arial"/>
          <w:lang w:val="sk-SK"/>
        </w:rPr>
        <w:t> V.</w:t>
      </w:r>
      <w:r w:rsidR="00627BDE">
        <w:rPr>
          <w:rFonts w:ascii="Arial" w:hAnsi="Arial" w:cs="Arial"/>
          <w:lang w:val="sk-SK"/>
        </w:rPr>
        <w:t>,</w:t>
      </w:r>
      <w:r w:rsidR="00B047F2">
        <w:rPr>
          <w:rFonts w:ascii="Arial" w:hAnsi="Arial" w:cs="Arial"/>
          <w:lang w:val="sk-SK"/>
        </w:rPr>
        <w:t> VI.</w:t>
      </w:r>
      <w:r w:rsidR="00627BDE">
        <w:rPr>
          <w:rFonts w:ascii="Arial" w:hAnsi="Arial" w:cs="Arial"/>
          <w:lang w:val="sk-SK"/>
        </w:rPr>
        <w:t>, VII. a VIII.</w:t>
      </w:r>
      <w:r w:rsidRPr="00F030C0">
        <w:rPr>
          <w:rFonts w:ascii="Arial" w:hAnsi="Arial" w:cs="Arial"/>
          <w:lang w:val="sk-SK"/>
        </w:rPr>
        <w:t xml:space="preserve"> bola dohodnutá základná úroková sadzba, ktorá je daná trojmesačnou sadzbou EURIBOR, zvýšenou o úrokové rozpätie 2,8% a to reálne z požičanej čiastky. Finančná výpomoc III. je poskytnutá na 15 rokov od uzavretia zmluvy, teda do </w:t>
      </w:r>
      <w:r w:rsidRPr="00B72B47">
        <w:rPr>
          <w:rFonts w:ascii="Arial" w:hAnsi="Arial" w:cs="Arial"/>
          <w:lang w:val="sk-SK"/>
        </w:rPr>
        <w:t>20.11.2028</w:t>
      </w:r>
      <w:r w:rsidRPr="00F030C0">
        <w:rPr>
          <w:rFonts w:ascii="Arial" w:hAnsi="Arial" w:cs="Arial"/>
          <w:lang w:val="sk-SK"/>
        </w:rPr>
        <w:t xml:space="preserve">. </w:t>
      </w:r>
      <w:r w:rsidRPr="00B72B47">
        <w:rPr>
          <w:rFonts w:ascii="Arial" w:hAnsi="Arial" w:cs="Arial"/>
          <w:lang w:val="sk-SK"/>
        </w:rPr>
        <w:t xml:space="preserve">Finančná výpomoc IV. je poskytnutá na 5 rokov od uzavretia zmluvy, teda do </w:t>
      </w:r>
      <w:r w:rsidRPr="00BC4CDC">
        <w:rPr>
          <w:rFonts w:ascii="Arial" w:hAnsi="Arial" w:cs="Arial"/>
          <w:lang w:val="sk-SK"/>
        </w:rPr>
        <w:t>20.11.</w:t>
      </w:r>
      <w:r w:rsidR="00A36529" w:rsidRPr="00BC4CDC">
        <w:rPr>
          <w:rFonts w:ascii="Arial" w:hAnsi="Arial" w:cs="Arial"/>
          <w:lang w:val="sk-SK"/>
        </w:rPr>
        <w:t>2019</w:t>
      </w:r>
      <w:r w:rsidRPr="00BC4CDC">
        <w:rPr>
          <w:rFonts w:ascii="Arial" w:hAnsi="Arial" w:cs="Arial"/>
          <w:lang w:val="sk-SK"/>
        </w:rPr>
        <w:t xml:space="preserve"> F</w:t>
      </w:r>
      <w:r w:rsidR="006751C4" w:rsidRPr="00BC4CDC">
        <w:rPr>
          <w:rFonts w:ascii="Arial" w:hAnsi="Arial" w:cs="Arial"/>
          <w:lang w:val="sk-SK"/>
        </w:rPr>
        <w:t>inančná výpomoc V. je poskytnutá na 5 rokov od uzavretia zmluvy, teda do 20.2.2020.</w:t>
      </w:r>
      <w:r w:rsidR="00EF222F" w:rsidRPr="00BC4CDC">
        <w:rPr>
          <w:rFonts w:ascii="Arial" w:hAnsi="Arial" w:cs="Arial"/>
          <w:lang w:val="sk-SK"/>
        </w:rPr>
        <w:t xml:space="preserve"> Finančná</w:t>
      </w:r>
      <w:r w:rsidR="00EF222F">
        <w:rPr>
          <w:rFonts w:ascii="Arial" w:hAnsi="Arial" w:cs="Arial"/>
          <w:lang w:val="sk-SK"/>
        </w:rPr>
        <w:t xml:space="preserve"> výpomoc VI. </w:t>
      </w:r>
      <w:r w:rsidR="00B8650A">
        <w:rPr>
          <w:rFonts w:ascii="Arial" w:hAnsi="Arial" w:cs="Arial"/>
          <w:lang w:val="sk-SK"/>
        </w:rPr>
        <w:t>j</w:t>
      </w:r>
      <w:r w:rsidR="00EF222F">
        <w:rPr>
          <w:rFonts w:ascii="Arial" w:hAnsi="Arial" w:cs="Arial"/>
          <w:lang w:val="sk-SK"/>
        </w:rPr>
        <w:t xml:space="preserve">e poskytnutá na 8 rokov do roku </w:t>
      </w:r>
      <w:r w:rsidR="00EF222F" w:rsidRPr="00F37F5D">
        <w:rPr>
          <w:rFonts w:ascii="Arial" w:hAnsi="Arial" w:cs="Arial"/>
          <w:lang w:val="sk-SK"/>
        </w:rPr>
        <w:t>202</w:t>
      </w:r>
      <w:r w:rsidR="003C66CB">
        <w:rPr>
          <w:rFonts w:ascii="Arial" w:hAnsi="Arial" w:cs="Arial"/>
          <w:lang w:val="sk-SK"/>
        </w:rPr>
        <w:t>7</w:t>
      </w:r>
      <w:r w:rsidR="00EF222F" w:rsidRPr="00F37F5D">
        <w:rPr>
          <w:rFonts w:ascii="Arial" w:hAnsi="Arial" w:cs="Arial"/>
          <w:lang w:val="sk-SK"/>
        </w:rPr>
        <w:t>.</w:t>
      </w:r>
    </w:p>
    <w:p w14:paraId="687A5A8F" w14:textId="77777777" w:rsidR="00B047F2" w:rsidRDefault="00B047F2" w:rsidP="00B047F2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  <w:r w:rsidRPr="00587688">
        <w:rPr>
          <w:rFonts w:ascii="Arial" w:hAnsi="Arial" w:cs="Arial"/>
          <w:i w:val="0"/>
          <w:lang w:val="sk-SK"/>
        </w:rPr>
        <w:t>Záväzky voči spriazneným osobám:</w:t>
      </w:r>
    </w:p>
    <w:p w14:paraId="38F11D4E" w14:textId="77777777" w:rsidR="009E214B" w:rsidRDefault="009E214B">
      <w:pPr>
        <w:pStyle w:val="Normalitalic"/>
        <w:keepNext w:val="0"/>
        <w:spacing w:after="0"/>
        <w:jc w:val="left"/>
        <w:rPr>
          <w:rFonts w:ascii="Arial" w:hAnsi="Arial" w:cs="Arial"/>
          <w:i w:val="0"/>
          <w:lang w:val="sk-SK"/>
        </w:rPr>
      </w:pPr>
    </w:p>
    <w:p w14:paraId="14FE1D25" w14:textId="3792D628" w:rsidR="00DF27BE" w:rsidRPr="007A7C02" w:rsidRDefault="00B047F2">
      <w:pPr>
        <w:pStyle w:val="Normalitalic"/>
        <w:keepNext w:val="0"/>
        <w:numPr>
          <w:ilvl w:val="0"/>
          <w:numId w:val="55"/>
        </w:numPr>
        <w:spacing w:after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PEM-INVEST, </w:t>
      </w:r>
      <w:proofErr w:type="spellStart"/>
      <w:r>
        <w:rPr>
          <w:rFonts w:ascii="Arial" w:hAnsi="Arial" w:cs="Arial"/>
          <w:lang w:val="sk-SK"/>
        </w:rPr>
        <w:t>a.s</w:t>
      </w:r>
      <w:proofErr w:type="spellEnd"/>
      <w:r>
        <w:rPr>
          <w:rFonts w:ascii="Arial" w:hAnsi="Arial" w:cs="Arial"/>
          <w:lang w:val="sk-SK"/>
        </w:rPr>
        <w:t xml:space="preserve">. – dlhodobé finančné výpomoci vo </w:t>
      </w:r>
      <w:r w:rsidRPr="00B72B47">
        <w:rPr>
          <w:rFonts w:ascii="Arial" w:hAnsi="Arial" w:cs="Arial"/>
          <w:lang w:val="sk-SK"/>
        </w:rPr>
        <w:t xml:space="preserve">výške </w:t>
      </w:r>
      <w:r w:rsidR="00752AA2" w:rsidRPr="007A7C02">
        <w:rPr>
          <w:rFonts w:ascii="Arial" w:hAnsi="Arial" w:cs="Arial"/>
          <w:lang w:val="sk-SK"/>
        </w:rPr>
        <w:t>1</w:t>
      </w:r>
      <w:r w:rsidR="00441BC4">
        <w:rPr>
          <w:rFonts w:ascii="Arial" w:hAnsi="Arial" w:cs="Arial"/>
          <w:lang w:val="sk-SK"/>
        </w:rPr>
        <w:t> </w:t>
      </w:r>
      <w:r w:rsidR="00752AA2" w:rsidRPr="007A7C02">
        <w:rPr>
          <w:rFonts w:ascii="Arial" w:hAnsi="Arial" w:cs="Arial"/>
          <w:lang w:val="sk-SK"/>
        </w:rPr>
        <w:t>62</w:t>
      </w:r>
      <w:r w:rsidR="003C19A0" w:rsidRPr="007A7C02">
        <w:rPr>
          <w:rFonts w:ascii="Arial" w:hAnsi="Arial" w:cs="Arial"/>
          <w:lang w:val="sk-SK"/>
        </w:rPr>
        <w:t>7</w:t>
      </w:r>
      <w:r w:rsidR="00441BC4">
        <w:rPr>
          <w:rFonts w:ascii="Arial" w:hAnsi="Arial" w:cs="Arial"/>
          <w:lang w:val="sk-SK"/>
        </w:rPr>
        <w:t xml:space="preserve"> 740</w:t>
      </w:r>
      <w:r w:rsidR="00DF27BE" w:rsidRPr="007A7C02">
        <w:rPr>
          <w:rFonts w:ascii="Arial" w:hAnsi="Arial" w:cs="Arial"/>
          <w:lang w:val="sk-SK"/>
        </w:rPr>
        <w:t xml:space="preserve"> EUR, </w:t>
      </w:r>
      <w:r w:rsidRPr="007A7C02">
        <w:rPr>
          <w:rFonts w:ascii="Arial" w:hAnsi="Arial" w:cs="Arial"/>
          <w:lang w:val="sk-SK"/>
        </w:rPr>
        <w:t>z</w:t>
      </w:r>
      <w:r w:rsidR="00DF27BE" w:rsidRPr="007A7C02">
        <w:rPr>
          <w:rFonts w:ascii="Arial" w:hAnsi="Arial" w:cs="Arial"/>
          <w:lang w:val="sk-SK"/>
        </w:rPr>
        <w:t> </w:t>
      </w:r>
      <w:r w:rsidRPr="007A7C02">
        <w:rPr>
          <w:rFonts w:ascii="Arial" w:hAnsi="Arial" w:cs="Arial"/>
          <w:lang w:val="sk-SK"/>
        </w:rPr>
        <w:t>toho</w:t>
      </w:r>
      <w:r w:rsidR="00DF27BE" w:rsidRPr="007A7C02">
        <w:rPr>
          <w:rFonts w:ascii="Arial" w:hAnsi="Arial" w:cs="Arial"/>
          <w:lang w:val="sk-SK"/>
        </w:rPr>
        <w:t>:</w:t>
      </w:r>
      <w:r w:rsidRPr="007A7C02">
        <w:rPr>
          <w:rFonts w:ascii="Arial" w:hAnsi="Arial" w:cs="Arial"/>
          <w:lang w:val="sk-SK"/>
        </w:rPr>
        <w:t xml:space="preserve"> </w:t>
      </w:r>
    </w:p>
    <w:p w14:paraId="73B0C5D1" w14:textId="3A5EF86A" w:rsidR="009E214B" w:rsidRPr="007A7C02" w:rsidRDefault="00DF27BE">
      <w:pPr>
        <w:pStyle w:val="Normalitalic"/>
        <w:keepNext w:val="0"/>
        <w:spacing w:after="0"/>
        <w:ind w:left="2127"/>
        <w:jc w:val="left"/>
        <w:rPr>
          <w:rFonts w:ascii="Arial" w:hAnsi="Arial" w:cs="Arial"/>
          <w:lang w:val="sk-SK"/>
        </w:rPr>
      </w:pPr>
      <w:r w:rsidRPr="007A7C02">
        <w:rPr>
          <w:rFonts w:ascii="Arial" w:hAnsi="Arial" w:cs="Arial"/>
          <w:lang w:val="sk-SK"/>
        </w:rPr>
        <w:t xml:space="preserve">  dlhodobá časť splatná po roku 20</w:t>
      </w:r>
      <w:r w:rsidR="003A4957" w:rsidRPr="007A7C02">
        <w:rPr>
          <w:rFonts w:ascii="Arial" w:hAnsi="Arial" w:cs="Arial"/>
          <w:lang w:val="sk-SK"/>
        </w:rPr>
        <w:t>2</w:t>
      </w:r>
      <w:r w:rsidR="00932E50" w:rsidRPr="007A7C02">
        <w:rPr>
          <w:rFonts w:ascii="Arial" w:hAnsi="Arial" w:cs="Arial"/>
          <w:lang w:val="sk-SK"/>
        </w:rPr>
        <w:t>6</w:t>
      </w:r>
      <w:r w:rsidRPr="007A7C02">
        <w:rPr>
          <w:rFonts w:ascii="Arial" w:hAnsi="Arial" w:cs="Arial"/>
          <w:lang w:val="sk-SK"/>
        </w:rPr>
        <w:t xml:space="preserve"> vo výške </w:t>
      </w:r>
      <w:r w:rsidR="001B1C6F" w:rsidRPr="007A7C02">
        <w:rPr>
          <w:rFonts w:ascii="Arial" w:hAnsi="Arial" w:cs="Arial"/>
          <w:lang w:val="sk-SK"/>
        </w:rPr>
        <w:t>1</w:t>
      </w:r>
      <w:r w:rsidR="00752AA2" w:rsidRPr="007A7C02">
        <w:rPr>
          <w:rFonts w:ascii="Arial" w:hAnsi="Arial" w:cs="Arial"/>
          <w:lang w:val="sk-SK"/>
        </w:rPr>
        <w:t> 108 500</w:t>
      </w:r>
      <w:r w:rsidRPr="007A7C02">
        <w:rPr>
          <w:rFonts w:ascii="Arial" w:hAnsi="Arial" w:cs="Arial"/>
          <w:lang w:val="sk-SK"/>
        </w:rPr>
        <w:t xml:space="preserve">EUR </w:t>
      </w:r>
    </w:p>
    <w:p w14:paraId="5FA1D7AA" w14:textId="10E7E251" w:rsidR="009E214B" w:rsidRPr="007A7C02" w:rsidRDefault="00DF27BE">
      <w:pPr>
        <w:pStyle w:val="Normalitalic"/>
        <w:keepNext w:val="0"/>
        <w:spacing w:after="0"/>
        <w:ind w:left="2127"/>
        <w:jc w:val="left"/>
        <w:rPr>
          <w:rFonts w:ascii="Arial" w:hAnsi="Arial" w:cs="Arial"/>
          <w:lang w:val="sk-SK"/>
        </w:rPr>
      </w:pPr>
      <w:r w:rsidRPr="007A7C02">
        <w:rPr>
          <w:rFonts w:ascii="Arial" w:hAnsi="Arial" w:cs="Arial"/>
          <w:lang w:val="sk-SK"/>
        </w:rPr>
        <w:t xml:space="preserve">  </w:t>
      </w:r>
      <w:r w:rsidR="00B047F2" w:rsidRPr="007A7C02">
        <w:rPr>
          <w:rFonts w:ascii="Arial" w:hAnsi="Arial" w:cs="Arial"/>
          <w:lang w:val="sk-SK"/>
        </w:rPr>
        <w:t>krátkodobá časť splatná v roku 20</w:t>
      </w:r>
      <w:r w:rsidR="003A4957" w:rsidRPr="007A7C02">
        <w:rPr>
          <w:rFonts w:ascii="Arial" w:hAnsi="Arial" w:cs="Arial"/>
          <w:lang w:val="sk-SK"/>
        </w:rPr>
        <w:t>2</w:t>
      </w:r>
      <w:r w:rsidR="00932E50" w:rsidRPr="007A7C02">
        <w:rPr>
          <w:rFonts w:ascii="Arial" w:hAnsi="Arial" w:cs="Arial"/>
          <w:lang w:val="sk-SK"/>
        </w:rPr>
        <w:t>6</w:t>
      </w:r>
      <w:r w:rsidR="003A4957" w:rsidRPr="007A7C02">
        <w:rPr>
          <w:rFonts w:ascii="Arial" w:hAnsi="Arial" w:cs="Arial"/>
          <w:lang w:val="sk-SK"/>
        </w:rPr>
        <w:t xml:space="preserve"> </w:t>
      </w:r>
      <w:r w:rsidR="00B047F2" w:rsidRPr="007A7C02">
        <w:rPr>
          <w:rFonts w:ascii="Arial" w:hAnsi="Arial" w:cs="Arial"/>
          <w:lang w:val="sk-SK"/>
        </w:rPr>
        <w:t xml:space="preserve">vo výške </w:t>
      </w:r>
      <w:r w:rsidR="00752AA2" w:rsidRPr="007A7C02">
        <w:rPr>
          <w:rFonts w:ascii="Arial" w:hAnsi="Arial" w:cs="Arial"/>
          <w:lang w:val="sk-SK"/>
        </w:rPr>
        <w:t>5</w:t>
      </w:r>
      <w:r w:rsidR="00441BC4">
        <w:rPr>
          <w:rFonts w:ascii="Arial" w:hAnsi="Arial" w:cs="Arial"/>
          <w:lang w:val="sk-SK"/>
        </w:rPr>
        <w:t>19 240</w:t>
      </w:r>
      <w:r w:rsidR="00B047F2" w:rsidRPr="007A7C02">
        <w:rPr>
          <w:rFonts w:ascii="Arial" w:hAnsi="Arial" w:cs="Arial"/>
          <w:lang w:val="sk-SK"/>
        </w:rPr>
        <w:t xml:space="preserve"> EUR</w:t>
      </w:r>
    </w:p>
    <w:p w14:paraId="5EDB6E98" w14:textId="140065D5" w:rsidR="00B047F2" w:rsidRPr="007A7C02" w:rsidRDefault="00B047F2">
      <w:pPr>
        <w:pStyle w:val="Normalitalic"/>
        <w:keepNext w:val="0"/>
        <w:numPr>
          <w:ilvl w:val="0"/>
          <w:numId w:val="55"/>
        </w:numPr>
        <w:spacing w:after="0"/>
        <w:jc w:val="left"/>
        <w:rPr>
          <w:rFonts w:ascii="Arial" w:hAnsi="Arial" w:cs="Arial"/>
          <w:lang w:val="sk-SK"/>
        </w:rPr>
      </w:pPr>
      <w:r w:rsidRPr="007A7C02">
        <w:rPr>
          <w:rFonts w:ascii="Arial" w:hAnsi="Arial" w:cs="Arial"/>
          <w:lang w:val="sk-SK"/>
        </w:rPr>
        <w:t xml:space="preserve">Grand hotel </w:t>
      </w:r>
      <w:proofErr w:type="spellStart"/>
      <w:r w:rsidRPr="007A7C02">
        <w:rPr>
          <w:rFonts w:ascii="Arial" w:hAnsi="Arial" w:cs="Arial"/>
          <w:lang w:val="sk-SK"/>
        </w:rPr>
        <w:t>Permon</w:t>
      </w:r>
      <w:proofErr w:type="spellEnd"/>
      <w:r w:rsidRPr="007A7C02">
        <w:rPr>
          <w:rFonts w:ascii="Arial" w:hAnsi="Arial" w:cs="Arial"/>
          <w:lang w:val="sk-SK"/>
        </w:rPr>
        <w:t xml:space="preserve">, </w:t>
      </w:r>
      <w:proofErr w:type="spellStart"/>
      <w:r w:rsidRPr="007A7C02">
        <w:rPr>
          <w:rFonts w:ascii="Arial" w:hAnsi="Arial" w:cs="Arial"/>
          <w:lang w:val="sk-SK"/>
        </w:rPr>
        <w:t>s.r.o</w:t>
      </w:r>
      <w:proofErr w:type="spellEnd"/>
      <w:r w:rsidRPr="007A7C02">
        <w:rPr>
          <w:rFonts w:ascii="Arial" w:hAnsi="Arial" w:cs="Arial"/>
          <w:lang w:val="sk-SK"/>
        </w:rPr>
        <w:t xml:space="preserve">. – záväzok z prijatej finančnej kaucie vo výške </w:t>
      </w:r>
      <w:r w:rsidR="00B40155" w:rsidRPr="007A7C02">
        <w:rPr>
          <w:rFonts w:ascii="Arial" w:hAnsi="Arial" w:cs="Arial"/>
          <w:lang w:val="sk-SK"/>
        </w:rPr>
        <w:t>420</w:t>
      </w:r>
      <w:r w:rsidRPr="007A7C02">
        <w:rPr>
          <w:rFonts w:ascii="Arial" w:hAnsi="Arial" w:cs="Arial"/>
          <w:lang w:val="sk-SK"/>
        </w:rPr>
        <w:t> 000 EUR</w:t>
      </w:r>
    </w:p>
    <w:p w14:paraId="232EB542" w14:textId="13E20FB4" w:rsidR="00B047F2" w:rsidRDefault="00B047F2" w:rsidP="00444E00">
      <w:pPr>
        <w:pStyle w:val="Normalitalic"/>
        <w:keepNext w:val="0"/>
        <w:spacing w:after="0"/>
        <w:ind w:left="360"/>
        <w:jc w:val="left"/>
        <w:rPr>
          <w:rFonts w:ascii="Arial" w:hAnsi="Arial" w:cs="Arial"/>
          <w:lang w:val="sk-SK"/>
        </w:rPr>
      </w:pPr>
    </w:p>
    <w:p w14:paraId="51EC5801" w14:textId="77777777" w:rsidR="00A41755" w:rsidRPr="00F030C0" w:rsidRDefault="00A41755" w:rsidP="00F06270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OdloŽenÁ Daň z príjmov</w:t>
      </w:r>
    </w:p>
    <w:p w14:paraId="72F8EC96" w14:textId="77777777" w:rsidR="00A41755" w:rsidRPr="00F030C0" w:rsidRDefault="00A41755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5299289B" w14:textId="77777777" w:rsidR="00A41755" w:rsidRPr="00F030C0" w:rsidRDefault="00A41755" w:rsidP="00F06270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Informácie o odloženej daňovej pohľadávke alebo o odloženom daňovom záväzku 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2765"/>
        <w:gridCol w:w="2797"/>
      </w:tblGrid>
      <w:tr w:rsidR="00A41755" w:rsidRPr="00F030C0" w14:paraId="38D9BADA" w14:textId="77777777" w:rsidTr="00D568A0">
        <w:trPr>
          <w:trHeight w:hRule="exact" w:val="425"/>
        </w:trPr>
        <w:tc>
          <w:tcPr>
            <w:tcW w:w="365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B4B9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9D050F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E0DA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1F45454E" w14:textId="77777777" w:rsidTr="00D568A0">
        <w:trPr>
          <w:trHeight w:hRule="exact" w:val="425"/>
        </w:trPr>
        <w:tc>
          <w:tcPr>
            <w:tcW w:w="365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04C1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majetku a daňovou základňou, z toho:</w:t>
            </w:r>
          </w:p>
        </w:tc>
        <w:tc>
          <w:tcPr>
            <w:tcW w:w="27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257F" w14:textId="09304D47" w:rsidR="004E73B7" w:rsidRPr="00071EBB" w:rsidRDefault="005F4000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-650 309</w:t>
            </w:r>
          </w:p>
        </w:tc>
        <w:tc>
          <w:tcPr>
            <w:tcW w:w="2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5A9F" w14:textId="03DF6176" w:rsidR="004E73B7" w:rsidRPr="00071EBB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 -781 167</w:t>
            </w:r>
          </w:p>
        </w:tc>
      </w:tr>
      <w:tr w:rsidR="004E73B7" w:rsidRPr="00F030C0" w14:paraId="2B2706E9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7603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1F2A" w14:textId="34A48A55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1 359 101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7270" w14:textId="4B25CAD9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1 168 765</w:t>
            </w:r>
          </w:p>
        </w:tc>
      </w:tr>
      <w:tr w:rsidR="004E73B7" w:rsidRPr="00F030C0" w14:paraId="1C80C13E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D26B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0812" w14:textId="1D115298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708 79</w:t>
            </w:r>
            <w:r w:rsidR="005F4000"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7307" w14:textId="54380E96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  <w:r w:rsidRPr="00520EC8">
              <w:rPr>
                <w:rFonts w:ascii="Arial" w:hAnsi="Arial" w:cs="Arial"/>
                <w:b/>
                <w:sz w:val="16"/>
                <w:szCs w:val="16"/>
                <w:lang w:val="sk-SK"/>
              </w:rPr>
              <w:t>87 598</w:t>
            </w:r>
          </w:p>
        </w:tc>
      </w:tr>
      <w:tr w:rsidR="004E73B7" w:rsidRPr="00F030C0" w14:paraId="14E33A7E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1801" w14:textId="77777777" w:rsidR="004E73B7" w:rsidRPr="00D72AB7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D72AB7">
              <w:rPr>
                <w:rFonts w:ascii="Arial" w:hAnsi="Arial" w:cs="Arial"/>
                <w:b/>
                <w:sz w:val="16"/>
                <w:szCs w:val="16"/>
                <w:lang w:val="sk-SK"/>
              </w:rPr>
              <w:t>Dočasné rozdiely medzi účtovnou hodnotou záväzkov a daňovou základňou, z toho: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FA5D9" w14:textId="3C9A54BB" w:rsidR="004E73B7" w:rsidRPr="00492FCE" w:rsidRDefault="005F4000" w:rsidP="004E73B7">
            <w:pPr>
              <w:pStyle w:val="Odsekzoznamu"/>
              <w:spacing w:after="0"/>
              <w:ind w:left="360" w:right="358"/>
              <w:jc w:val="right"/>
              <w:rPr>
                <w:rFonts w:ascii="Arial" w:hAnsi="Arial" w:cs="Arial"/>
                <w:b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-71 430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343F" w14:textId="0FCE0C1F" w:rsidR="004E73B7" w:rsidRPr="00071EBB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84 738</w:t>
            </w:r>
          </w:p>
        </w:tc>
      </w:tr>
      <w:tr w:rsidR="004E73B7" w:rsidRPr="00F030C0" w14:paraId="4A841F39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7B2F0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odpočítateľné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7FC0" w14:textId="357DB137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A537" w14:textId="3610EF6E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E73B7" w:rsidRPr="00F030C0" w14:paraId="0D602BE2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AB71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zdaniteľné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F0CE" w14:textId="39566B3C" w:rsidR="004E73B7" w:rsidRPr="00F030C0" w:rsidRDefault="005F4000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-71 430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9F81C" w14:textId="4079AFE5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84 738</w:t>
            </w:r>
          </w:p>
        </w:tc>
      </w:tr>
      <w:tr w:rsidR="004E73B7" w:rsidRPr="00F030C0" w14:paraId="3C273FF8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2B2F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umorovať daňovú stratu v budúcnosti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78BF" w14:textId="28226DBD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62CF3" w14:textId="56F82479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E73B7" w:rsidRPr="00F030C0" w14:paraId="5CAA0A73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D0D4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Možnosť previesť nevyužité daňové odpočty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36A6" w14:textId="4BD8BE75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4BC7" w14:textId="089C0BD4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E73B7" w:rsidRPr="00F030C0" w14:paraId="1C87B2B4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D2F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Sadzba dane z príjmov (v %)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2ADE" w14:textId="30AB52BF" w:rsidR="004E73B7" w:rsidRPr="00071EBB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21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5806" w14:textId="40A6A3D7" w:rsidR="004E73B7" w:rsidRPr="00071EBB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21</w:t>
            </w:r>
          </w:p>
        </w:tc>
      </w:tr>
      <w:tr w:rsidR="004E73B7" w:rsidRPr="00F030C0" w14:paraId="2AAFD295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52AC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Odložená daňová pohľadávka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5B90" w14:textId="435CAE78" w:rsidR="004E73B7" w:rsidRPr="000639AA" w:rsidRDefault="009D7DAA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113 650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C7D4D" w14:textId="124BB1B1" w:rsidR="004E73B7" w:rsidRPr="000639AA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181 840</w:t>
            </w:r>
          </w:p>
        </w:tc>
      </w:tr>
      <w:tr w:rsidR="004E73B7" w:rsidRPr="00F030C0" w14:paraId="35A2FBED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6F47" w14:textId="11415264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Uplatnená daňová pohľadávka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C5C5" w14:textId="4553FF7B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DB47" w14:textId="19968AFC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113 650</w:t>
            </w:r>
          </w:p>
        </w:tc>
      </w:tr>
      <w:tr w:rsidR="004E73B7" w:rsidRPr="00F030C0" w14:paraId="53AB31AB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715D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Zaúčtovaná ako zníženie nákladov (- zvýšenie nákladov)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D473" w14:textId="51E8F4A4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2D8C" w14:textId="2C354070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-94 167</w:t>
            </w:r>
          </w:p>
        </w:tc>
      </w:tr>
      <w:tr w:rsidR="004E73B7" w:rsidRPr="00F030C0" w14:paraId="05A43965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D56D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819F" w14:textId="70FE1CF4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92D7" w14:textId="1F22FC2F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16B81D49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91C4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Odložený daňový záväzok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B6E9" w14:textId="5FA9B3A0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3F704" w14:textId="2EBD1E94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5D934E2A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4247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Zmena odloženého daňového záväzku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5F94" w14:textId="0C5CEC0D" w:rsidR="004E73B7" w:rsidRPr="00071EBB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69D09" w14:textId="5CCC6D84" w:rsidR="004E73B7" w:rsidRPr="00071EBB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31A8253A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90AC" w14:textId="77777777" w:rsidR="004E73B7" w:rsidRPr="0012049E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Zaúčtovaná ako náklad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/ (zníženie nákladu</w:t>
            </w:r>
            <w:r w:rsidRPr="0012049E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1A82" w14:textId="63D869EA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C92A" w14:textId="6A594A3E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4C580D1F" w14:textId="77777777" w:rsidTr="00D568A0">
        <w:trPr>
          <w:trHeight w:hRule="exact" w:val="425"/>
        </w:trPr>
        <w:tc>
          <w:tcPr>
            <w:tcW w:w="365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FB2A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Zaúčtovaná do vlastného imania</w:t>
            </w:r>
          </w:p>
        </w:tc>
        <w:tc>
          <w:tcPr>
            <w:tcW w:w="2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2C9C" w14:textId="006422E2" w:rsidR="004E73B7" w:rsidRPr="00F030C0" w:rsidRDefault="00173F21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38E9" w14:textId="613481AD" w:rsidR="004E73B7" w:rsidRPr="00F030C0" w:rsidRDefault="004E73B7" w:rsidP="004E73B7">
            <w:pPr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68FC4D3A" w14:textId="77777777" w:rsidR="00E36C27" w:rsidRPr="00F030C0" w:rsidRDefault="00E36C27" w:rsidP="00E36C27">
      <w:pPr>
        <w:keepNext w:val="0"/>
        <w:rPr>
          <w:rFonts w:ascii="Arial" w:hAnsi="Arial" w:cs="Arial"/>
          <w:lang w:val="sk-SK"/>
        </w:rPr>
      </w:pPr>
    </w:p>
    <w:p w14:paraId="322BAAA6" w14:textId="2B1833C6" w:rsidR="005221AE" w:rsidRPr="00F030C0" w:rsidRDefault="00184637" w:rsidP="005221AE">
      <w:pPr>
        <w:pStyle w:val="odstavecbezcisla"/>
        <w:suppressAutoHyphens/>
        <w:ind w:left="0"/>
        <w:rPr>
          <w:rFonts w:ascii="Arial" w:hAnsi="Arial" w:cs="Arial"/>
        </w:rPr>
      </w:pPr>
      <w:r w:rsidRPr="00184637">
        <w:rPr>
          <w:rFonts w:ascii="Arial" w:hAnsi="Arial" w:cs="Arial"/>
        </w:rPr>
        <w:t xml:space="preserve">Odložená daňová pohľadávka je vykazovaná len v rozsahu, v akom je pravdepodobné, že </w:t>
      </w:r>
      <w:r>
        <w:rPr>
          <w:rFonts w:ascii="Arial" w:hAnsi="Arial" w:cs="Arial"/>
        </w:rPr>
        <w:t>S</w:t>
      </w:r>
      <w:r w:rsidRPr="00184637">
        <w:rPr>
          <w:rFonts w:ascii="Arial" w:hAnsi="Arial" w:cs="Arial"/>
        </w:rPr>
        <w:t>poločnosť vytvorí dostatočný zdaniteľný zisk pre realizáciu tejto úspory.</w:t>
      </w:r>
      <w:r w:rsidR="008E147A">
        <w:rPr>
          <w:rFonts w:ascii="Arial" w:hAnsi="Arial" w:cs="Arial"/>
        </w:rPr>
        <w:t xml:space="preserve"> </w:t>
      </w:r>
      <w:r w:rsidR="008E147A" w:rsidRPr="008E147A">
        <w:rPr>
          <w:rFonts w:ascii="Arial" w:hAnsi="Arial" w:cs="Arial"/>
        </w:rPr>
        <w:t xml:space="preserve">Z uvedeného dôvodu Spoločnosť vykázala k 31.12.2025 iba časť odloženej daňovej pohľadávky v hodnote </w:t>
      </w:r>
      <w:r w:rsidR="008E147A">
        <w:rPr>
          <w:rFonts w:ascii="Arial" w:hAnsi="Arial" w:cs="Arial"/>
        </w:rPr>
        <w:t>113 650</w:t>
      </w:r>
      <w:r w:rsidR="008E147A" w:rsidRPr="008E147A">
        <w:rPr>
          <w:rFonts w:ascii="Arial" w:hAnsi="Arial" w:cs="Arial"/>
        </w:rPr>
        <w:t xml:space="preserve"> €.  </w:t>
      </w:r>
      <w:r w:rsidRPr="00184637">
        <w:rPr>
          <w:rFonts w:ascii="Arial" w:hAnsi="Arial" w:cs="Arial"/>
        </w:rPr>
        <w:t>Celková výška odloženej daňovej pohľadávky k 31.12.202</w:t>
      </w:r>
      <w:r w:rsidR="004E73B7">
        <w:rPr>
          <w:rFonts w:ascii="Arial" w:hAnsi="Arial" w:cs="Arial"/>
        </w:rPr>
        <w:t>5</w:t>
      </w:r>
      <w:r w:rsidRPr="00184637">
        <w:rPr>
          <w:rFonts w:ascii="Arial" w:hAnsi="Arial" w:cs="Arial"/>
        </w:rPr>
        <w:t xml:space="preserve"> by bola v sume </w:t>
      </w:r>
      <w:r w:rsidRPr="00752AA2">
        <w:rPr>
          <w:rFonts w:ascii="Arial" w:hAnsi="Arial" w:cs="Arial"/>
        </w:rPr>
        <w:t>1</w:t>
      </w:r>
      <w:r w:rsidR="00173F21" w:rsidRPr="00752AA2">
        <w:rPr>
          <w:rFonts w:ascii="Arial" w:hAnsi="Arial" w:cs="Arial"/>
        </w:rPr>
        <w:t>51</w:t>
      </w:r>
      <w:r w:rsidR="00173F21">
        <w:rPr>
          <w:rFonts w:ascii="Arial" w:hAnsi="Arial" w:cs="Arial"/>
        </w:rPr>
        <w:t xml:space="preserve"> 565</w:t>
      </w:r>
      <w:r w:rsidRPr="00184637">
        <w:rPr>
          <w:rFonts w:ascii="Arial" w:hAnsi="Arial" w:cs="Arial"/>
        </w:rPr>
        <w:t xml:space="preserve"> €.</w:t>
      </w:r>
      <w:r w:rsidR="00752AA2">
        <w:rPr>
          <w:rFonts w:ascii="Arial" w:hAnsi="Arial" w:cs="Arial"/>
        </w:rPr>
        <w:t xml:space="preserve"> </w:t>
      </w:r>
    </w:p>
    <w:p w14:paraId="503E7074" w14:textId="77777777" w:rsidR="00A41755" w:rsidRPr="00F030C0" w:rsidRDefault="00A41755" w:rsidP="00EE0C38">
      <w:pPr>
        <w:rPr>
          <w:u w:val="single"/>
          <w:lang w:val="sk-SK"/>
        </w:rPr>
      </w:pPr>
      <w:bookmarkStart w:id="28" w:name="_Toc474124216"/>
      <w:bookmarkStart w:id="29" w:name="_Toc474124328"/>
      <w:r w:rsidRPr="00F030C0">
        <w:rPr>
          <w:lang w:val="sk-SK"/>
        </w:rPr>
        <w:br w:type="page"/>
      </w:r>
    </w:p>
    <w:p w14:paraId="066CFD4B" w14:textId="77777777" w:rsidR="00A41755" w:rsidRPr="00F030C0" w:rsidRDefault="00A41755" w:rsidP="0001373F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lastRenderedPageBreak/>
        <w:t>BankovÉ úvEry a FINANčNÉ výpomoci</w:t>
      </w:r>
      <w:bookmarkEnd w:id="28"/>
      <w:bookmarkEnd w:id="29"/>
    </w:p>
    <w:p w14:paraId="1E3DCFFC" w14:textId="77777777" w:rsidR="00A41755" w:rsidRPr="00F030C0" w:rsidRDefault="00A41755" w:rsidP="001D4716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14:paraId="4460B0B1" w14:textId="77777777" w:rsidR="00A41755" w:rsidRPr="00F030C0" w:rsidRDefault="00A41755" w:rsidP="006C3298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bankových úveroch, pôžičkách a krátkodobých finančných výpomociach</w:t>
      </w:r>
    </w:p>
    <w:tbl>
      <w:tblPr>
        <w:tblW w:w="9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3"/>
        <w:gridCol w:w="918"/>
        <w:gridCol w:w="1417"/>
        <w:gridCol w:w="1276"/>
        <w:gridCol w:w="1635"/>
        <w:gridCol w:w="1685"/>
      </w:tblGrid>
      <w:tr w:rsidR="00A41755" w:rsidRPr="00F030C0" w14:paraId="5BCBF7EC" w14:textId="77777777" w:rsidTr="003B7A00">
        <w:trPr>
          <w:trHeight w:val="340"/>
        </w:trPr>
        <w:tc>
          <w:tcPr>
            <w:tcW w:w="223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4E57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3549DB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Mena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1FC4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Úrok </w:t>
            </w:r>
            <w:proofErr w:type="spellStart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p.a</w:t>
            </w:r>
            <w:proofErr w:type="spellEnd"/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. v %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676F" w14:textId="77777777" w:rsidR="00A41755" w:rsidRPr="00F030C0" w:rsidRDefault="00A41755" w:rsidP="00A555DC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Dátum splatnosti</w:t>
            </w:r>
          </w:p>
        </w:tc>
        <w:tc>
          <w:tcPr>
            <w:tcW w:w="163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57073B" w14:textId="77777777" w:rsidR="00A41755" w:rsidRPr="00F030C0" w:rsidRDefault="00A41755" w:rsidP="003B7A0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bežné účtovné obdobie</w:t>
            </w:r>
          </w:p>
        </w:tc>
        <w:tc>
          <w:tcPr>
            <w:tcW w:w="16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50A7" w14:textId="77777777" w:rsidR="00A41755" w:rsidRPr="00F030C0" w:rsidRDefault="00A4175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Suma istiny v príslušnej mene za bezprostredne predchádzajúce účtovné obdobie</w:t>
            </w:r>
          </w:p>
        </w:tc>
      </w:tr>
      <w:tr w:rsidR="00A41755" w:rsidRPr="00F030C0" w14:paraId="19BD501F" w14:textId="77777777" w:rsidTr="00EE0C38">
        <w:trPr>
          <w:trHeight w:hRule="exact" w:val="425"/>
        </w:trPr>
        <w:tc>
          <w:tcPr>
            <w:tcW w:w="916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1019" w14:textId="77777777" w:rsidR="00A41755" w:rsidRPr="00F030C0" w:rsidRDefault="00A4175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bankové úvery</w:t>
            </w:r>
          </w:p>
        </w:tc>
      </w:tr>
      <w:tr w:rsidR="004E73B7" w:rsidRPr="00F030C0" w14:paraId="1E98E72A" w14:textId="77777777" w:rsidTr="003B7A00">
        <w:trPr>
          <w:trHeight w:hRule="exact" w:val="425"/>
        </w:trPr>
        <w:tc>
          <w:tcPr>
            <w:tcW w:w="22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8237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Kontokorentný účet v Slovenskej sporiteľni,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405D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F519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  2,40 % + 1 M EURIBOR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743B" w14:textId="6B316187" w:rsidR="004E73B7" w:rsidRPr="00BC4CDC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31.05.2025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E574" w14:textId="5A86FEAE" w:rsidR="004E73B7" w:rsidRPr="005A4889" w:rsidRDefault="005A4889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111 223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943F" w14:textId="5731EAF7" w:rsidR="004E73B7" w:rsidRPr="005A488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531 038</w:t>
            </w:r>
          </w:p>
        </w:tc>
      </w:tr>
      <w:tr w:rsidR="004E73B7" w:rsidRPr="00F030C0" w14:paraId="7555F8C8" w14:textId="77777777" w:rsidTr="003B7A00">
        <w:trPr>
          <w:trHeight w:hRule="exact" w:val="425"/>
        </w:trPr>
        <w:tc>
          <w:tcPr>
            <w:tcW w:w="22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90B86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Investičný úver v SLSP,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08A5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6A40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2,60 % + 1 M EURIBOR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D798" w14:textId="572BBAE1" w:rsidR="004E73B7" w:rsidRPr="00BC4CDC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31.05.2025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79A7D" w14:textId="4067D9FD" w:rsidR="004E73B7" w:rsidRPr="005A4889" w:rsidRDefault="00390639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9710" w14:textId="47D0036B" w:rsidR="004E73B7" w:rsidRPr="005A488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158 030</w:t>
            </w:r>
          </w:p>
        </w:tc>
      </w:tr>
      <w:tr w:rsidR="004E73B7" w:rsidRPr="00F030C0" w14:paraId="04AE4089" w14:textId="77777777" w:rsidTr="003B7A00">
        <w:trPr>
          <w:trHeight w:hRule="exact" w:val="425"/>
        </w:trPr>
        <w:tc>
          <w:tcPr>
            <w:tcW w:w="22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4D6B" w14:textId="4748E67F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ČSOB LEASING NISSAN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ED63D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D03B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1,514%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3AD4" w14:textId="6D500B6B" w:rsidR="004E73B7" w:rsidRPr="00BC4CDC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20.09.2027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B739" w14:textId="1C2134BB" w:rsidR="004E73B7" w:rsidRPr="005A4889" w:rsidRDefault="00370CB4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 w:rsidR="00932E50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208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E83D" w14:textId="71E373F5" w:rsidR="004E73B7" w:rsidRPr="005A488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5 812</w:t>
            </w:r>
          </w:p>
        </w:tc>
      </w:tr>
      <w:tr w:rsidR="004E73B7" w:rsidRPr="00F030C0" w14:paraId="744350DA" w14:textId="77777777" w:rsidTr="000170C4">
        <w:trPr>
          <w:trHeight w:hRule="exact" w:val="425"/>
        </w:trPr>
        <w:tc>
          <w:tcPr>
            <w:tcW w:w="9164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691D" w14:textId="0ABD6A74" w:rsidR="004E73B7" w:rsidRPr="005A488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Dlhodobé bankové úvery</w:t>
            </w:r>
          </w:p>
        </w:tc>
      </w:tr>
      <w:tr w:rsidR="004E73B7" w:rsidRPr="00F030C0" w14:paraId="081DD707" w14:textId="77777777" w:rsidTr="003B7A00">
        <w:trPr>
          <w:trHeight w:hRule="exact" w:val="425"/>
        </w:trPr>
        <w:tc>
          <w:tcPr>
            <w:tcW w:w="22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BACC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Investičný úver v SLSP,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0AD5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48EB5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2,60 % + 1 M EURIBOR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7D02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.202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ABF7" w14:textId="591F80DD" w:rsidR="004E73B7" w:rsidRPr="005A488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EE7C" w14:textId="13F56698" w:rsidR="004E73B7" w:rsidRPr="005A488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45CA19AE" w14:textId="77777777" w:rsidTr="003B7A00">
        <w:trPr>
          <w:trHeight w:hRule="exact" w:val="425"/>
        </w:trPr>
        <w:tc>
          <w:tcPr>
            <w:tcW w:w="223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2E97" w14:textId="5912C93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ČSOB LEASING NISSAN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1B92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EUR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52CE" w14:textId="77777777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1,514%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8D78" w14:textId="19BC2D64" w:rsidR="004E73B7" w:rsidRPr="00F030C0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20.09.2027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6E5E6" w14:textId="0C64F8C4" w:rsidR="004E73B7" w:rsidRPr="005A4889" w:rsidRDefault="00370CB4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932E50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496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6FF7" w14:textId="3052419C" w:rsidR="004E73B7" w:rsidRPr="005A4889" w:rsidRDefault="004E73B7" w:rsidP="004E73B7">
            <w:pPr>
              <w:tabs>
                <w:tab w:val="center" w:pos="4536"/>
                <w:tab w:val="right" w:pos="9072"/>
              </w:tabs>
              <w:spacing w:after="0"/>
              <w:ind w:right="21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5A4889">
              <w:rPr>
                <w:rFonts w:ascii="Arial" w:hAnsi="Arial" w:cs="Arial"/>
                <w:sz w:val="16"/>
                <w:szCs w:val="16"/>
                <w:lang w:val="sk-SK"/>
              </w:rPr>
              <w:t>11 704</w:t>
            </w:r>
          </w:p>
        </w:tc>
      </w:tr>
    </w:tbl>
    <w:p w14:paraId="7547FA2E" w14:textId="77777777" w:rsidR="00A41755" w:rsidRPr="00F030C0" w:rsidRDefault="00A41755" w:rsidP="006C3298">
      <w:pPr>
        <w:rPr>
          <w:lang w:val="sk-SK"/>
        </w:rPr>
      </w:pPr>
    </w:p>
    <w:p w14:paraId="6555ABF9" w14:textId="77777777" w:rsidR="007F02F8" w:rsidRDefault="007F02F8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</w:p>
    <w:p w14:paraId="2774F1CB" w14:textId="26AC5422" w:rsidR="00B979BF" w:rsidRDefault="00B979BF">
      <w:pPr>
        <w:keepNext w:val="0"/>
        <w:spacing w:after="0"/>
        <w:jc w:val="left"/>
        <w:rPr>
          <w:rFonts w:ascii="Arial" w:hAnsi="Arial" w:cs="Arial"/>
          <w:b/>
          <w:caps/>
          <w:u w:val="single"/>
          <w:lang w:val="sk-SK"/>
        </w:rPr>
      </w:pPr>
      <w:r>
        <w:rPr>
          <w:rFonts w:ascii="Arial" w:hAnsi="Arial" w:cs="Arial"/>
          <w:lang w:val="sk-SK"/>
        </w:rPr>
        <w:br w:type="page"/>
      </w:r>
    </w:p>
    <w:p w14:paraId="4C6CB789" w14:textId="77777777" w:rsidR="00A41755" w:rsidRPr="00F030C0" w:rsidRDefault="00A41755" w:rsidP="00E0211F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lastRenderedPageBreak/>
        <w:t>Výnosy A Náklady</w:t>
      </w:r>
    </w:p>
    <w:p w14:paraId="01C9E4DB" w14:textId="77777777" w:rsidR="00A41755" w:rsidRPr="00F030C0" w:rsidRDefault="00A41755" w:rsidP="00E0211F">
      <w:pPr>
        <w:keepNext w:val="0"/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t>Tržby</w:t>
      </w:r>
    </w:p>
    <w:p w14:paraId="395D501E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tržbách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2"/>
        <w:gridCol w:w="1576"/>
        <w:gridCol w:w="1697"/>
        <w:gridCol w:w="1576"/>
        <w:gridCol w:w="1695"/>
      </w:tblGrid>
      <w:tr w:rsidR="00A41755" w:rsidRPr="00F030C0" w14:paraId="2BA97D92" w14:textId="77777777" w:rsidTr="00300563">
        <w:trPr>
          <w:trHeight w:val="548"/>
        </w:trPr>
        <w:tc>
          <w:tcPr>
            <w:tcW w:w="1391" w:type="pct"/>
            <w:vMerge w:val="restart"/>
            <w:vAlign w:val="center"/>
          </w:tcPr>
          <w:p w14:paraId="4BD76F55" w14:textId="77777777" w:rsidR="00A41755" w:rsidRPr="00F030C0" w:rsidRDefault="00A41755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Oblasť odbytu</w:t>
            </w:r>
          </w:p>
        </w:tc>
        <w:tc>
          <w:tcPr>
            <w:tcW w:w="1805" w:type="pct"/>
            <w:gridSpan w:val="2"/>
            <w:vAlign w:val="center"/>
          </w:tcPr>
          <w:p w14:paraId="22D6F7F5" w14:textId="77777777" w:rsidR="00A41755" w:rsidRPr="00F030C0" w:rsidRDefault="00A41755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Predaj služieb</w:t>
            </w:r>
          </w:p>
        </w:tc>
        <w:tc>
          <w:tcPr>
            <w:tcW w:w="1804" w:type="pct"/>
            <w:gridSpan w:val="2"/>
            <w:vAlign w:val="center"/>
          </w:tcPr>
          <w:p w14:paraId="2BF330F2" w14:textId="77777777" w:rsidR="00A41755" w:rsidRPr="00F030C0" w:rsidRDefault="00A41755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výnosy z hospodárskej činnosti</w:t>
            </w:r>
          </w:p>
        </w:tc>
      </w:tr>
      <w:tr w:rsidR="00A41755" w:rsidRPr="00F030C0" w14:paraId="4A518EBB" w14:textId="77777777" w:rsidTr="00300563">
        <w:trPr>
          <w:trHeight w:val="1004"/>
        </w:trPr>
        <w:tc>
          <w:tcPr>
            <w:tcW w:w="1391" w:type="pct"/>
            <w:vMerge/>
            <w:vAlign w:val="center"/>
          </w:tcPr>
          <w:p w14:paraId="204312B9" w14:textId="77777777" w:rsidR="00A41755" w:rsidRPr="00F030C0" w:rsidRDefault="00A41755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869" w:type="pct"/>
            <w:vAlign w:val="center"/>
          </w:tcPr>
          <w:p w14:paraId="4831FE07" w14:textId="77777777" w:rsidR="00A41755" w:rsidRPr="00F030C0" w:rsidRDefault="00A41755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936" w:type="pct"/>
            <w:vAlign w:val="center"/>
          </w:tcPr>
          <w:p w14:paraId="40EB1C93" w14:textId="77777777" w:rsidR="00A41755" w:rsidRPr="00F030C0" w:rsidRDefault="00A41755" w:rsidP="00404D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  <w:tc>
          <w:tcPr>
            <w:tcW w:w="869" w:type="pct"/>
            <w:vAlign w:val="center"/>
          </w:tcPr>
          <w:p w14:paraId="16B3F890" w14:textId="77777777" w:rsidR="00A41755" w:rsidRPr="00F030C0" w:rsidRDefault="00A41755" w:rsidP="009C00E4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935" w:type="pct"/>
            <w:vAlign w:val="center"/>
          </w:tcPr>
          <w:p w14:paraId="115378E4" w14:textId="77777777" w:rsidR="00A41755" w:rsidRPr="00F030C0" w:rsidRDefault="00A41755" w:rsidP="00404D80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78D9A836" w14:textId="77777777" w:rsidTr="00300563">
        <w:trPr>
          <w:trHeight w:hRule="exact" w:val="425"/>
        </w:trPr>
        <w:tc>
          <w:tcPr>
            <w:tcW w:w="1391" w:type="pct"/>
            <w:vAlign w:val="center"/>
          </w:tcPr>
          <w:p w14:paraId="35DD75D9" w14:textId="1AED152D" w:rsidR="004E73B7" w:rsidRPr="00F030C0" w:rsidRDefault="004E73B7" w:rsidP="004E73B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Nájom strojov, časti budov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869" w:type="pct"/>
            <w:vAlign w:val="center"/>
          </w:tcPr>
          <w:p w14:paraId="0BFEDE7A" w14:textId="37891036" w:rsidR="004E73B7" w:rsidRPr="00A91247" w:rsidRDefault="00533820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15 708</w:t>
            </w:r>
          </w:p>
        </w:tc>
        <w:tc>
          <w:tcPr>
            <w:tcW w:w="936" w:type="pct"/>
            <w:vAlign w:val="center"/>
          </w:tcPr>
          <w:p w14:paraId="4BA99D3A" w14:textId="57687073" w:rsidR="004E73B7" w:rsidRPr="00F030C0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15 193</w:t>
            </w:r>
          </w:p>
        </w:tc>
        <w:tc>
          <w:tcPr>
            <w:tcW w:w="869" w:type="pct"/>
            <w:vAlign w:val="center"/>
          </w:tcPr>
          <w:p w14:paraId="450188AC" w14:textId="254E017F" w:rsidR="004E73B7" w:rsidRPr="00F030C0" w:rsidRDefault="002B4B9D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5" w:type="pct"/>
            <w:vAlign w:val="center"/>
          </w:tcPr>
          <w:tbl>
            <w:tblPr>
              <w:tblW w:w="5000" w:type="pct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549"/>
            </w:tblGrid>
            <w:tr w:rsidR="004E73B7" w:rsidRPr="00F030C0" w14:paraId="33B32B39" w14:textId="77777777" w:rsidTr="004E73B7">
              <w:trPr>
                <w:trHeight w:hRule="exact" w:val="425"/>
              </w:trPr>
              <w:tc>
                <w:tcPr>
                  <w:tcW w:w="5000" w:type="pct"/>
                  <w:vAlign w:val="center"/>
                </w:tcPr>
                <w:p w14:paraId="5C5B4000" w14:textId="0385F32D" w:rsidR="004E73B7" w:rsidRPr="00F030C0" w:rsidRDefault="004E73B7" w:rsidP="004E73B7">
                  <w:pPr>
                    <w:spacing w:after="0"/>
                    <w:ind w:right="170"/>
                    <w:jc w:val="right"/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  <w:t>0</w:t>
                  </w:r>
                </w:p>
              </w:tc>
            </w:tr>
            <w:tr w:rsidR="004E73B7" w:rsidRPr="00F030C0" w14:paraId="11C08852" w14:textId="77777777" w:rsidTr="004E73B7">
              <w:trPr>
                <w:trHeight w:hRule="exact" w:val="425"/>
              </w:trPr>
              <w:tc>
                <w:tcPr>
                  <w:tcW w:w="5000" w:type="pct"/>
                  <w:vAlign w:val="center"/>
                </w:tcPr>
                <w:p w14:paraId="7B8E00C5" w14:textId="489853B4" w:rsidR="004E73B7" w:rsidRPr="00F030C0" w:rsidRDefault="004E73B7" w:rsidP="004E73B7">
                  <w:pPr>
                    <w:spacing w:after="0"/>
                    <w:ind w:right="170"/>
                    <w:jc w:val="right"/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  <w:t>0</w:t>
                  </w:r>
                </w:p>
              </w:tc>
            </w:tr>
            <w:tr w:rsidR="004E73B7" w:rsidRPr="00FE5506" w14:paraId="3517F5B4" w14:textId="77777777" w:rsidTr="004E73B7">
              <w:trPr>
                <w:trHeight w:hRule="exact" w:val="425"/>
              </w:trPr>
              <w:tc>
                <w:tcPr>
                  <w:tcW w:w="5000" w:type="pct"/>
                  <w:vAlign w:val="center"/>
                </w:tcPr>
                <w:p w14:paraId="223A63EB" w14:textId="46491DE1" w:rsidR="004E73B7" w:rsidRPr="00FE5506" w:rsidRDefault="004E73B7" w:rsidP="004E73B7">
                  <w:pPr>
                    <w:spacing w:after="0"/>
                    <w:ind w:right="170"/>
                    <w:jc w:val="right"/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  <w:t>540 020</w:t>
                  </w:r>
                </w:p>
              </w:tc>
            </w:tr>
            <w:tr w:rsidR="004E73B7" w:rsidRPr="00BF23E1" w14:paraId="0C1CB248" w14:textId="77777777" w:rsidTr="004E73B7">
              <w:trPr>
                <w:trHeight w:hRule="exact" w:val="425"/>
              </w:trPr>
              <w:tc>
                <w:tcPr>
                  <w:tcW w:w="5000" w:type="pct"/>
                  <w:vAlign w:val="center"/>
                </w:tcPr>
                <w:p w14:paraId="7339D13B" w14:textId="2FBB0494" w:rsidR="004E73B7" w:rsidRPr="00BF23E1" w:rsidRDefault="004E73B7" w:rsidP="004E73B7">
                  <w:pPr>
                    <w:spacing w:after="0"/>
                    <w:ind w:right="170"/>
                    <w:jc w:val="right"/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sk-SK"/>
                    </w:rPr>
                    <w:t>13 337</w:t>
                  </w:r>
                </w:p>
              </w:tc>
            </w:tr>
            <w:tr w:rsidR="004E73B7" w:rsidRPr="00BF23E1" w14:paraId="70D6B061" w14:textId="77777777" w:rsidTr="004E73B7">
              <w:trPr>
                <w:trHeight w:hRule="exact" w:val="425"/>
              </w:trPr>
              <w:tc>
                <w:tcPr>
                  <w:tcW w:w="5000" w:type="pct"/>
                  <w:vAlign w:val="center"/>
                </w:tcPr>
                <w:p w14:paraId="43F032B9" w14:textId="3110C239" w:rsidR="004E73B7" w:rsidRPr="00BF23E1" w:rsidRDefault="004E73B7" w:rsidP="004E73B7">
                  <w:pPr>
                    <w:spacing w:after="0"/>
                    <w:ind w:right="170"/>
                    <w:jc w:val="right"/>
                    <w:rPr>
                      <w:rFonts w:ascii="Arial" w:hAnsi="Arial" w:cs="Arial"/>
                      <w:b/>
                      <w:sz w:val="16"/>
                      <w:szCs w:val="16"/>
                      <w:lang w:val="sk-SK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sk-SK"/>
                    </w:rPr>
                    <w:t>553 357</w:t>
                  </w:r>
                </w:p>
              </w:tc>
            </w:tr>
          </w:tbl>
          <w:p w14:paraId="66E4F6B7" w14:textId="76F627A1" w:rsidR="004E73B7" w:rsidRPr="00F030C0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E73B7" w:rsidRPr="00F030C0" w14:paraId="1462A736" w14:textId="77777777" w:rsidTr="00300563">
        <w:trPr>
          <w:trHeight w:hRule="exact" w:val="425"/>
        </w:trPr>
        <w:tc>
          <w:tcPr>
            <w:tcW w:w="1391" w:type="pct"/>
            <w:vAlign w:val="center"/>
          </w:tcPr>
          <w:p w14:paraId="511728BC" w14:textId="77777777" w:rsidR="004E73B7" w:rsidRPr="00F030C0" w:rsidRDefault="004E73B7" w:rsidP="004E73B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Nájom</w:t>
            </w:r>
          </w:p>
        </w:tc>
        <w:tc>
          <w:tcPr>
            <w:tcW w:w="869" w:type="pct"/>
            <w:vAlign w:val="center"/>
          </w:tcPr>
          <w:p w14:paraId="00829DBA" w14:textId="2B5E19CF" w:rsidR="004E73B7" w:rsidRPr="00F030C0" w:rsidRDefault="002B4B9D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2 721 587</w:t>
            </w:r>
          </w:p>
        </w:tc>
        <w:tc>
          <w:tcPr>
            <w:tcW w:w="936" w:type="pct"/>
            <w:vAlign w:val="center"/>
          </w:tcPr>
          <w:p w14:paraId="2DE98B7D" w14:textId="38084E43" w:rsidR="004E73B7" w:rsidRPr="00F030C0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2 650 878</w:t>
            </w:r>
          </w:p>
        </w:tc>
        <w:tc>
          <w:tcPr>
            <w:tcW w:w="869" w:type="pct"/>
            <w:vAlign w:val="center"/>
          </w:tcPr>
          <w:p w14:paraId="7399069C" w14:textId="3C9C2F51" w:rsidR="004E73B7" w:rsidRPr="00F030C0" w:rsidRDefault="002B4B9D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5" w:type="pct"/>
            <w:vAlign w:val="center"/>
          </w:tcPr>
          <w:p w14:paraId="509F8FF6" w14:textId="119BC567" w:rsidR="004E73B7" w:rsidRPr="00F030C0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420BB13E" w14:textId="77777777" w:rsidTr="00300563">
        <w:trPr>
          <w:trHeight w:hRule="exact" w:val="425"/>
        </w:trPr>
        <w:tc>
          <w:tcPr>
            <w:tcW w:w="1391" w:type="pct"/>
            <w:vAlign w:val="center"/>
          </w:tcPr>
          <w:p w14:paraId="27B58A1A" w14:textId="77777777" w:rsidR="004E73B7" w:rsidRPr="00F030C0" w:rsidRDefault="004E73B7" w:rsidP="004E73B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Tržby z predaja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dlhod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 majetku a materiálu</w:t>
            </w:r>
          </w:p>
        </w:tc>
        <w:tc>
          <w:tcPr>
            <w:tcW w:w="869" w:type="pct"/>
            <w:vAlign w:val="center"/>
          </w:tcPr>
          <w:p w14:paraId="7A7FC5DB" w14:textId="5410DC36" w:rsidR="004E73B7" w:rsidRPr="00F030C0" w:rsidRDefault="002B4B9D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6" w:type="pct"/>
            <w:vAlign w:val="center"/>
          </w:tcPr>
          <w:p w14:paraId="12D66E87" w14:textId="2760EA87" w:rsidR="004E73B7" w:rsidRPr="00F030C0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69" w:type="pct"/>
            <w:vAlign w:val="center"/>
          </w:tcPr>
          <w:p w14:paraId="475AF035" w14:textId="3FCE2048" w:rsidR="004E73B7" w:rsidRPr="00FE5506" w:rsidRDefault="00533820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78 825</w:t>
            </w:r>
          </w:p>
        </w:tc>
        <w:tc>
          <w:tcPr>
            <w:tcW w:w="935" w:type="pct"/>
            <w:vAlign w:val="center"/>
          </w:tcPr>
          <w:p w14:paraId="06BDFFD1" w14:textId="0923CDB6" w:rsidR="004E73B7" w:rsidRPr="00FE5506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540 020</w:t>
            </w:r>
          </w:p>
        </w:tc>
      </w:tr>
      <w:tr w:rsidR="004E73B7" w:rsidRPr="00F030C0" w14:paraId="64DDBC87" w14:textId="77777777" w:rsidTr="00300563">
        <w:trPr>
          <w:trHeight w:hRule="exact" w:val="425"/>
        </w:trPr>
        <w:tc>
          <w:tcPr>
            <w:tcW w:w="1391" w:type="pct"/>
            <w:vAlign w:val="center"/>
          </w:tcPr>
          <w:p w14:paraId="559B79D4" w14:textId="77777777" w:rsidR="004E73B7" w:rsidRPr="00F030C0" w:rsidRDefault="004E73B7" w:rsidP="004E73B7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869" w:type="pct"/>
            <w:vAlign w:val="center"/>
          </w:tcPr>
          <w:p w14:paraId="489D9FD8" w14:textId="25DCDE6F" w:rsidR="004E73B7" w:rsidRPr="00F030C0" w:rsidRDefault="002B4B9D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936" w:type="pct"/>
            <w:vAlign w:val="center"/>
          </w:tcPr>
          <w:p w14:paraId="6209F589" w14:textId="694498F7" w:rsidR="004E73B7" w:rsidRPr="00F030C0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869" w:type="pct"/>
            <w:vAlign w:val="center"/>
          </w:tcPr>
          <w:p w14:paraId="331D8155" w14:textId="4F711272" w:rsidR="004E73B7" w:rsidRPr="00BF23E1" w:rsidRDefault="00533820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15 421</w:t>
            </w:r>
          </w:p>
        </w:tc>
        <w:tc>
          <w:tcPr>
            <w:tcW w:w="935" w:type="pct"/>
            <w:vAlign w:val="center"/>
          </w:tcPr>
          <w:p w14:paraId="0DF75753" w14:textId="4B950E3C" w:rsidR="004E73B7" w:rsidRPr="00BF23E1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13 337</w:t>
            </w:r>
          </w:p>
        </w:tc>
      </w:tr>
      <w:tr w:rsidR="004E73B7" w:rsidRPr="00F030C0" w14:paraId="0FBD71A6" w14:textId="77777777" w:rsidTr="00300563">
        <w:trPr>
          <w:trHeight w:hRule="exact" w:val="425"/>
        </w:trPr>
        <w:tc>
          <w:tcPr>
            <w:tcW w:w="1391" w:type="pct"/>
            <w:vAlign w:val="center"/>
          </w:tcPr>
          <w:p w14:paraId="29967BC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69" w:type="pct"/>
            <w:vAlign w:val="center"/>
          </w:tcPr>
          <w:p w14:paraId="0D178159" w14:textId="7F591C6C" w:rsidR="004E73B7" w:rsidRPr="00F030C0" w:rsidRDefault="00533820" w:rsidP="004E73B7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2 736 693</w:t>
            </w:r>
          </w:p>
        </w:tc>
        <w:tc>
          <w:tcPr>
            <w:tcW w:w="936" w:type="pct"/>
            <w:vAlign w:val="center"/>
          </w:tcPr>
          <w:p w14:paraId="59C9F711" w14:textId="1B1D9A4B" w:rsidR="004E73B7" w:rsidRPr="00F030C0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2 666 071</w:t>
            </w:r>
          </w:p>
        </w:tc>
        <w:tc>
          <w:tcPr>
            <w:tcW w:w="869" w:type="pct"/>
            <w:vAlign w:val="center"/>
          </w:tcPr>
          <w:p w14:paraId="341828CF" w14:textId="5D996670" w:rsidR="004E73B7" w:rsidRPr="00BF23E1" w:rsidRDefault="00533820" w:rsidP="004E73B7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94 246</w:t>
            </w:r>
          </w:p>
        </w:tc>
        <w:tc>
          <w:tcPr>
            <w:tcW w:w="935" w:type="pct"/>
            <w:vAlign w:val="center"/>
          </w:tcPr>
          <w:p w14:paraId="1DE25AAD" w14:textId="37E6578C" w:rsidR="004E73B7" w:rsidRPr="00BF23E1" w:rsidRDefault="004E73B7" w:rsidP="004E73B7">
            <w:pPr>
              <w:spacing w:after="0"/>
              <w:ind w:right="17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553 357</w:t>
            </w:r>
          </w:p>
        </w:tc>
      </w:tr>
    </w:tbl>
    <w:p w14:paraId="71BD95C3" w14:textId="77777777" w:rsidR="00A41755" w:rsidRPr="00F030C0" w:rsidRDefault="00A41755" w:rsidP="00E0211F">
      <w:pPr>
        <w:pStyle w:val="Zarkazkladnhotextu"/>
        <w:keepNext w:val="0"/>
        <w:spacing w:before="360"/>
        <w:ind w:left="0"/>
        <w:rPr>
          <w:rFonts w:ascii="Arial" w:hAnsi="Arial" w:cs="Arial"/>
          <w:b/>
          <w:iCs/>
          <w:lang w:val="sk-SK"/>
        </w:rPr>
      </w:pPr>
      <w:r w:rsidRPr="00F030C0">
        <w:rPr>
          <w:rFonts w:ascii="Arial" w:hAnsi="Arial" w:cs="Arial"/>
          <w:b/>
          <w:iCs/>
          <w:lang w:val="sk-SK"/>
        </w:rPr>
        <w:t>Ostatné výnosy</w:t>
      </w:r>
    </w:p>
    <w:p w14:paraId="11275D58" w14:textId="77777777" w:rsidR="00A41755" w:rsidRPr="00F030C0" w:rsidRDefault="00A41755" w:rsidP="009C00E4">
      <w:pPr>
        <w:pStyle w:val="Zarkazkladnhotextu"/>
        <w:keepNext w:val="0"/>
        <w:spacing w:before="360" w:after="240"/>
        <w:ind w:left="0"/>
        <w:rPr>
          <w:rFonts w:ascii="Arial" w:hAnsi="Arial" w:cs="Arial"/>
          <w:iCs/>
          <w:lang w:val="sk-SK"/>
        </w:rPr>
      </w:pPr>
      <w:r w:rsidRPr="00F030C0">
        <w:rPr>
          <w:rFonts w:ascii="Arial" w:hAnsi="Arial" w:cs="Arial"/>
          <w:iCs/>
          <w:lang w:val="sk-SK"/>
        </w:rPr>
        <w:t>Informácie o výnosoch pri aktivácii nákladov a o výnosoch z hospodárskej činnosti, finančnej činnosti a mimoriadnej činnosti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A41755" w:rsidRPr="00F030C0" w14:paraId="6C80931D" w14:textId="77777777" w:rsidTr="00AA2648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34A40E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867192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4BFC8A1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77E44342" w14:textId="77777777" w:rsidTr="00AA2648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B98BC71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Významné položky pri aktivácii nákladov: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4D820D19" w14:textId="67F3F3A9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13D4DF4" w14:textId="3E023922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78864298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0AF52EF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výnosov z hospodárskej činnosti, z toho:</w:t>
            </w:r>
          </w:p>
        </w:tc>
        <w:tc>
          <w:tcPr>
            <w:tcW w:w="3072" w:type="dxa"/>
            <w:vAlign w:val="center"/>
          </w:tcPr>
          <w:p w14:paraId="7B179A76" w14:textId="0AB9D171" w:rsidR="004E73B7" w:rsidRPr="00F030C0" w:rsidRDefault="00533820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15 421</w:t>
            </w:r>
          </w:p>
        </w:tc>
        <w:tc>
          <w:tcPr>
            <w:tcW w:w="3072" w:type="dxa"/>
            <w:vAlign w:val="center"/>
          </w:tcPr>
          <w:p w14:paraId="538D8DD0" w14:textId="75B4D055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13 337</w:t>
            </w:r>
          </w:p>
        </w:tc>
      </w:tr>
      <w:tr w:rsidR="004E73B7" w:rsidRPr="00F030C0" w14:paraId="0124A23D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51B5BFD9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Výnosy z náhrady škôd</w:t>
            </w:r>
          </w:p>
        </w:tc>
        <w:tc>
          <w:tcPr>
            <w:tcW w:w="3072" w:type="dxa"/>
            <w:vAlign w:val="center"/>
          </w:tcPr>
          <w:p w14:paraId="448DC0C6" w14:textId="14D785C5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3072" w:type="dxa"/>
            <w:vAlign w:val="center"/>
          </w:tcPr>
          <w:p w14:paraId="0D2936B6" w14:textId="5B6F8DDC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5 730</w:t>
            </w:r>
          </w:p>
        </w:tc>
      </w:tr>
      <w:tr w:rsidR="004E73B7" w:rsidRPr="00F030C0" w14:paraId="76273C37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7570A186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vAlign w:val="center"/>
          </w:tcPr>
          <w:p w14:paraId="7CF187B1" w14:textId="0C2D6D1C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</w:t>
            </w:r>
            <w:r w:rsidR="00D63BE9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421</w:t>
            </w:r>
          </w:p>
        </w:tc>
        <w:tc>
          <w:tcPr>
            <w:tcW w:w="3072" w:type="dxa"/>
            <w:vAlign w:val="center"/>
          </w:tcPr>
          <w:p w14:paraId="58EF79F9" w14:textId="245220AC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7 607</w:t>
            </w:r>
          </w:p>
        </w:tc>
      </w:tr>
      <w:tr w:rsidR="004E73B7" w:rsidRPr="00F030C0" w14:paraId="01E12C2E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5A3E065C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výnosy, z toho:</w:t>
            </w:r>
          </w:p>
        </w:tc>
        <w:tc>
          <w:tcPr>
            <w:tcW w:w="3072" w:type="dxa"/>
            <w:vAlign w:val="center"/>
          </w:tcPr>
          <w:p w14:paraId="1886E558" w14:textId="52A53996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15 058</w:t>
            </w:r>
          </w:p>
        </w:tc>
        <w:tc>
          <w:tcPr>
            <w:tcW w:w="3072" w:type="dxa"/>
            <w:vAlign w:val="center"/>
          </w:tcPr>
          <w:p w14:paraId="0A19265B" w14:textId="3786FE26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19 824</w:t>
            </w:r>
          </w:p>
        </w:tc>
      </w:tr>
      <w:tr w:rsidR="004E73B7" w:rsidRPr="00F030C0" w14:paraId="13FE897C" w14:textId="77777777" w:rsidTr="00AA2648">
        <w:trPr>
          <w:trHeight w:hRule="exact" w:val="608"/>
        </w:trPr>
        <w:tc>
          <w:tcPr>
            <w:tcW w:w="3070" w:type="dxa"/>
            <w:vAlign w:val="center"/>
          </w:tcPr>
          <w:p w14:paraId="3668A040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i/>
                <w:sz w:val="16"/>
                <w:szCs w:val="16"/>
                <w:lang w:val="sk-SK"/>
              </w:rPr>
              <w:t>Kurzové zisky, z toho:</w:t>
            </w:r>
          </w:p>
        </w:tc>
        <w:tc>
          <w:tcPr>
            <w:tcW w:w="3072" w:type="dxa"/>
            <w:vAlign w:val="center"/>
          </w:tcPr>
          <w:p w14:paraId="66D8924A" w14:textId="279F2309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1D7105F7" w14:textId="733E98AF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65BD2250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26ED08BB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Kurzové zisky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6E74A7A0" w14:textId="1F0FC732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0C4FA016" w14:textId="631B899C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2E443FB1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23DA4B5A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výnosov, z toho:</w:t>
            </w:r>
          </w:p>
        </w:tc>
        <w:tc>
          <w:tcPr>
            <w:tcW w:w="3072" w:type="dxa"/>
            <w:vAlign w:val="center"/>
          </w:tcPr>
          <w:p w14:paraId="088991F1" w14:textId="3B59821C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20B080A7" w14:textId="36FECFDA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130AEB37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0B4C258C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Výnosové úroky</w:t>
            </w:r>
          </w:p>
        </w:tc>
        <w:tc>
          <w:tcPr>
            <w:tcW w:w="3072" w:type="dxa"/>
            <w:vAlign w:val="center"/>
          </w:tcPr>
          <w:p w14:paraId="034920D6" w14:textId="66AB5FF5" w:rsidR="004E73B7" w:rsidRPr="00F030C0" w:rsidRDefault="00390639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15 058</w:t>
            </w:r>
          </w:p>
        </w:tc>
        <w:tc>
          <w:tcPr>
            <w:tcW w:w="3072" w:type="dxa"/>
            <w:vAlign w:val="center"/>
          </w:tcPr>
          <w:p w14:paraId="277D7554" w14:textId="7AB49D61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19 824</w:t>
            </w:r>
          </w:p>
        </w:tc>
      </w:tr>
      <w:tr w:rsidR="004E73B7" w:rsidRPr="00F030C0" w14:paraId="493E28FB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24EE6357" w14:textId="77777777" w:rsidR="004E73B7" w:rsidRPr="0063554E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482BDF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Tržby z predaja </w:t>
            </w:r>
            <w:proofErr w:type="spellStart"/>
            <w:r w:rsidRPr="00482BDF"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</w:t>
            </w:r>
            <w:proofErr w:type="spellEnd"/>
            <w:r w:rsidRPr="00482BDF">
              <w:rPr>
                <w:rFonts w:ascii="Arial" w:hAnsi="Arial" w:cs="Arial"/>
                <w:b/>
                <w:sz w:val="16"/>
                <w:szCs w:val="16"/>
                <w:lang w:val="sk-SK"/>
              </w:rPr>
              <w:t>. majetku a materiálu</w:t>
            </w:r>
          </w:p>
        </w:tc>
        <w:tc>
          <w:tcPr>
            <w:tcW w:w="3072" w:type="dxa"/>
            <w:vAlign w:val="center"/>
          </w:tcPr>
          <w:p w14:paraId="6865C995" w14:textId="73E147CE" w:rsidR="004E73B7" w:rsidRPr="00CC6ABF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23F35630" w14:textId="598C547E" w:rsidR="004E73B7" w:rsidRPr="00CC6ABF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4744DA5E" w14:textId="77777777" w:rsidTr="00AA2648">
        <w:trPr>
          <w:trHeight w:hRule="exact" w:val="425"/>
        </w:trPr>
        <w:tc>
          <w:tcPr>
            <w:tcW w:w="3070" w:type="dxa"/>
            <w:vAlign w:val="center"/>
          </w:tcPr>
          <w:p w14:paraId="70B71234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výnosy</w:t>
            </w:r>
          </w:p>
        </w:tc>
        <w:tc>
          <w:tcPr>
            <w:tcW w:w="3072" w:type="dxa"/>
            <w:vAlign w:val="center"/>
          </w:tcPr>
          <w:p w14:paraId="3A4239BF" w14:textId="248CAFA9" w:rsidR="004E73B7" w:rsidRPr="00F030C0" w:rsidRDefault="002B4B9D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19AE1ABF" w14:textId="44930E2F" w:rsidR="004E73B7" w:rsidRPr="00F030C0" w:rsidRDefault="004E73B7" w:rsidP="004E73B7">
            <w:pPr>
              <w:spacing w:after="0"/>
              <w:ind w:right="450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377A1ED7" w14:textId="77777777" w:rsidR="00A41755" w:rsidRPr="00F030C0" w:rsidRDefault="00A41755" w:rsidP="00EC2EEB">
      <w:pPr>
        <w:keepNext w:val="0"/>
        <w:rPr>
          <w:rFonts w:ascii="Arial" w:hAnsi="Arial" w:cs="Arial"/>
          <w:lang w:val="sk-SK"/>
        </w:rPr>
      </w:pPr>
    </w:p>
    <w:p w14:paraId="62FDFE03" w14:textId="77777777" w:rsidR="00A41755" w:rsidRPr="00F030C0" w:rsidRDefault="00A41755" w:rsidP="00EC2EEB">
      <w:pPr>
        <w:keepNext w:val="0"/>
        <w:rPr>
          <w:rFonts w:ascii="Arial" w:hAnsi="Arial" w:cs="Arial"/>
          <w:lang w:val="sk-SK"/>
        </w:rPr>
      </w:pPr>
    </w:p>
    <w:p w14:paraId="4506A61C" w14:textId="77777777" w:rsidR="00A41755" w:rsidRPr="00F030C0" w:rsidRDefault="00A41755" w:rsidP="00EC2EEB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lastRenderedPageBreak/>
        <w:t>Informácie o čistom obrate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A41755" w:rsidRPr="00F030C0" w14:paraId="65676377" w14:textId="77777777" w:rsidTr="00C61A76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1F6507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7383C0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923E28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26C9C85A" w14:textId="77777777" w:rsidTr="00C61A76">
        <w:trPr>
          <w:trHeight w:hRule="exact" w:val="425"/>
        </w:trPr>
        <w:tc>
          <w:tcPr>
            <w:tcW w:w="3070" w:type="dxa"/>
            <w:vAlign w:val="center"/>
          </w:tcPr>
          <w:p w14:paraId="4A5FAB64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14:paraId="533EE907" w14:textId="426EB06F" w:rsidR="004E73B7" w:rsidRPr="00F030C0" w:rsidRDefault="00390639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390639">
              <w:rPr>
                <w:rFonts w:ascii="Arial" w:hAnsi="Arial" w:cs="Arial"/>
                <w:sz w:val="16"/>
                <w:szCs w:val="16"/>
              </w:rPr>
              <w:t>2 736 69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072" w:type="dxa"/>
            <w:vAlign w:val="center"/>
          </w:tcPr>
          <w:p w14:paraId="2F7E993F" w14:textId="04A5588F" w:rsidR="004E73B7" w:rsidRPr="00F030C0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2 666 071</w:t>
            </w:r>
          </w:p>
        </w:tc>
      </w:tr>
      <w:tr w:rsidR="004E73B7" w:rsidRPr="00F030C0" w14:paraId="3461506C" w14:textId="77777777" w:rsidTr="00C61A76">
        <w:trPr>
          <w:trHeight w:hRule="exact" w:val="425"/>
        </w:trPr>
        <w:tc>
          <w:tcPr>
            <w:tcW w:w="3070" w:type="dxa"/>
            <w:vAlign w:val="center"/>
          </w:tcPr>
          <w:p w14:paraId="2617DC9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Iné výnosy súvisiace s bežnou činnosťou</w:t>
            </w:r>
          </w:p>
        </w:tc>
        <w:tc>
          <w:tcPr>
            <w:tcW w:w="3072" w:type="dxa"/>
            <w:vAlign w:val="center"/>
          </w:tcPr>
          <w:p w14:paraId="7C767A06" w14:textId="592BD719" w:rsidR="004E73B7" w:rsidRPr="00F030C0" w:rsidRDefault="002B4B9D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78 825</w:t>
            </w:r>
          </w:p>
        </w:tc>
        <w:tc>
          <w:tcPr>
            <w:tcW w:w="3072" w:type="dxa"/>
            <w:vAlign w:val="center"/>
          </w:tcPr>
          <w:p w14:paraId="68342AF8" w14:textId="64DA774C" w:rsidR="004E73B7" w:rsidRPr="00F030C0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540 020</w:t>
            </w:r>
          </w:p>
        </w:tc>
      </w:tr>
      <w:tr w:rsidR="004E73B7" w:rsidRPr="00F030C0" w14:paraId="4437577A" w14:textId="77777777" w:rsidTr="00C61A76">
        <w:trPr>
          <w:trHeight w:hRule="exact" w:val="425"/>
        </w:trPr>
        <w:tc>
          <w:tcPr>
            <w:tcW w:w="3070" w:type="dxa"/>
            <w:vAlign w:val="center"/>
          </w:tcPr>
          <w:p w14:paraId="14572165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14:paraId="6DA8D137" w14:textId="72092D6C" w:rsidR="004E73B7" w:rsidRPr="00F030C0" w:rsidRDefault="002B4B9D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2 815 518</w:t>
            </w:r>
          </w:p>
        </w:tc>
        <w:tc>
          <w:tcPr>
            <w:tcW w:w="3072" w:type="dxa"/>
            <w:vAlign w:val="center"/>
          </w:tcPr>
          <w:p w14:paraId="006F2DA9" w14:textId="50E3685A" w:rsidR="004E73B7" w:rsidRPr="00F030C0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3 206 091</w:t>
            </w:r>
          </w:p>
        </w:tc>
      </w:tr>
    </w:tbl>
    <w:p w14:paraId="1A23CE2C" w14:textId="77777777" w:rsidR="00A41755" w:rsidRDefault="00A41755" w:rsidP="00E0211F">
      <w:pPr>
        <w:keepNext w:val="0"/>
        <w:rPr>
          <w:rFonts w:ascii="Arial" w:hAnsi="Arial" w:cs="Arial"/>
          <w:b/>
          <w:lang w:val="sk-SK"/>
        </w:rPr>
      </w:pPr>
    </w:p>
    <w:p w14:paraId="6AA92DAC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774A0875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6E335CB3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437823F5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73083B41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1DD610DF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3851EFFD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3A70807F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08FE5BD6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2115D019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5CDD2121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2A4CC4DC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5E28E58A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61FAD31F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6E822CFE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1304F939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40D9B761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7B5CDC80" w14:textId="77777777" w:rsidR="00E01F9B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348419A8" w14:textId="77777777" w:rsidR="00E01F9B" w:rsidRPr="00F030C0" w:rsidRDefault="00E01F9B" w:rsidP="00E0211F">
      <w:pPr>
        <w:keepNext w:val="0"/>
        <w:rPr>
          <w:rFonts w:ascii="Arial" w:hAnsi="Arial" w:cs="Arial"/>
          <w:b/>
          <w:lang w:val="sk-SK"/>
        </w:rPr>
      </w:pPr>
    </w:p>
    <w:p w14:paraId="4AD8FEF3" w14:textId="77777777" w:rsidR="00A41755" w:rsidRPr="00F030C0" w:rsidRDefault="00A41755" w:rsidP="00E0211F">
      <w:pPr>
        <w:keepNext w:val="0"/>
        <w:rPr>
          <w:rFonts w:ascii="Arial" w:hAnsi="Arial" w:cs="Arial"/>
          <w:b/>
          <w:lang w:val="sk-SK"/>
        </w:rPr>
      </w:pPr>
    </w:p>
    <w:p w14:paraId="01B97D9C" w14:textId="77777777" w:rsidR="00A41755" w:rsidRPr="00F030C0" w:rsidRDefault="00A41755" w:rsidP="00E0211F">
      <w:pPr>
        <w:keepNext w:val="0"/>
        <w:rPr>
          <w:rFonts w:ascii="Arial" w:hAnsi="Arial" w:cs="Arial"/>
          <w:b/>
          <w:lang w:val="sk-SK"/>
        </w:rPr>
      </w:pPr>
    </w:p>
    <w:p w14:paraId="4414682B" w14:textId="77777777" w:rsidR="002A3C58" w:rsidRDefault="002A3C58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br w:type="page"/>
      </w:r>
    </w:p>
    <w:p w14:paraId="5DED10B0" w14:textId="77777777" w:rsidR="00A41755" w:rsidRPr="00F030C0" w:rsidRDefault="00A41755" w:rsidP="00E0211F">
      <w:pPr>
        <w:keepNext w:val="0"/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lastRenderedPageBreak/>
        <w:t>Náklady</w:t>
      </w:r>
    </w:p>
    <w:p w14:paraId="6AA62353" w14:textId="77777777" w:rsidR="00A41755" w:rsidRPr="00F030C0" w:rsidRDefault="00A41755" w:rsidP="00E0211F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nákladoch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2"/>
        <w:gridCol w:w="3072"/>
      </w:tblGrid>
      <w:tr w:rsidR="00A41755" w:rsidRPr="00F030C0" w14:paraId="187052FF" w14:textId="77777777" w:rsidTr="00AE6DF1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A61CDE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AE31D6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BAB9A1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4E73B7" w:rsidRPr="00F030C0" w14:paraId="7E8631EA" w14:textId="77777777" w:rsidTr="00AE6DF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82CBDA1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za poskytnuté služby,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57739DC8" w14:textId="5C9515F5" w:rsidR="004E73B7" w:rsidRPr="00F030C0" w:rsidRDefault="00266CF1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45</w:t>
            </w:r>
            <w:r w:rsidR="00D63BE9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 w:rsidR="00D63BE9">
              <w:rPr>
                <w:rFonts w:ascii="Arial" w:hAnsi="Arial" w:cs="Arial"/>
                <w:b/>
                <w:sz w:val="16"/>
                <w:szCs w:val="16"/>
                <w:lang w:val="sk-SK"/>
              </w:rPr>
              <w:t>891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978E8C3" w14:textId="76FF3E14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392 709</w:t>
            </w:r>
          </w:p>
        </w:tc>
      </w:tr>
      <w:tr w:rsidR="004E73B7" w:rsidRPr="00F030C0" w14:paraId="3E0663AC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7D35DD3C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Náklady voči audítorovi, audítorskej spoločnosti, z toho:</w:t>
            </w:r>
          </w:p>
        </w:tc>
        <w:tc>
          <w:tcPr>
            <w:tcW w:w="3072" w:type="dxa"/>
            <w:vAlign w:val="center"/>
          </w:tcPr>
          <w:p w14:paraId="1675311F" w14:textId="1C23C7B2" w:rsidR="004E73B7" w:rsidRPr="00F030C0" w:rsidRDefault="00390639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  <w:tc>
          <w:tcPr>
            <w:tcW w:w="3072" w:type="dxa"/>
            <w:vAlign w:val="center"/>
          </w:tcPr>
          <w:p w14:paraId="28EA4283" w14:textId="701028AF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</w:tr>
      <w:tr w:rsidR="004E73B7" w:rsidRPr="00F030C0" w14:paraId="6EB20D1F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162A8D49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 za overenie individuálnej účtovnej závierky</w:t>
            </w:r>
          </w:p>
        </w:tc>
        <w:tc>
          <w:tcPr>
            <w:tcW w:w="3072" w:type="dxa"/>
            <w:vAlign w:val="center"/>
          </w:tcPr>
          <w:p w14:paraId="797AEE27" w14:textId="58C0934A" w:rsidR="004E73B7" w:rsidRPr="00F030C0" w:rsidRDefault="00390639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  <w:tc>
          <w:tcPr>
            <w:tcW w:w="3072" w:type="dxa"/>
            <w:vAlign w:val="center"/>
          </w:tcPr>
          <w:p w14:paraId="7C0F36B1" w14:textId="0BBBF0C4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6 000</w:t>
            </w:r>
          </w:p>
        </w:tc>
      </w:tr>
      <w:tr w:rsidR="004E73B7" w:rsidRPr="00F030C0" w14:paraId="72A041FA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3FAE62F6" w14:textId="77777777" w:rsidR="004E73B7" w:rsidRPr="00EB0125" w:rsidRDefault="004E73B7" w:rsidP="004E73B7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6D1A31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iné </w:t>
            </w:r>
            <w:proofErr w:type="spellStart"/>
            <w:r w:rsidRPr="006D1A31">
              <w:rPr>
                <w:rFonts w:ascii="Arial" w:hAnsi="Arial" w:cs="Arial"/>
                <w:i/>
                <w:sz w:val="16"/>
                <w:szCs w:val="16"/>
                <w:lang w:val="sk-SK"/>
              </w:rPr>
              <w:t>uisťovacie</w:t>
            </w:r>
            <w:proofErr w:type="spellEnd"/>
            <w:r w:rsidRPr="006D1A31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audítorské služby</w:t>
            </w:r>
          </w:p>
        </w:tc>
        <w:tc>
          <w:tcPr>
            <w:tcW w:w="3072" w:type="dxa"/>
            <w:vAlign w:val="center"/>
          </w:tcPr>
          <w:p w14:paraId="20174538" w14:textId="6EDF6F8C" w:rsidR="004E73B7" w:rsidRPr="00F030C0" w:rsidRDefault="00390639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37C7449E" w14:textId="40DD67BC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3FA5EDB5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09101932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nákladov za poskytnuté služby, z toho:</w:t>
            </w:r>
          </w:p>
        </w:tc>
        <w:tc>
          <w:tcPr>
            <w:tcW w:w="3072" w:type="dxa"/>
            <w:vAlign w:val="center"/>
          </w:tcPr>
          <w:p w14:paraId="49A352EE" w14:textId="4439BBD9" w:rsidR="004E73B7" w:rsidRPr="00F030C0" w:rsidRDefault="00266CF1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D63BE9">
              <w:rPr>
                <w:rFonts w:ascii="Arial" w:hAnsi="Arial" w:cs="Arial"/>
                <w:sz w:val="16"/>
                <w:szCs w:val="16"/>
                <w:lang w:val="sk-SK"/>
              </w:rPr>
              <w:t>44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D63BE9">
              <w:rPr>
                <w:rFonts w:ascii="Arial" w:hAnsi="Arial" w:cs="Arial"/>
                <w:sz w:val="16"/>
                <w:szCs w:val="16"/>
                <w:lang w:val="sk-SK"/>
              </w:rPr>
              <w:t>891</w:t>
            </w:r>
          </w:p>
        </w:tc>
        <w:tc>
          <w:tcPr>
            <w:tcW w:w="3072" w:type="dxa"/>
            <w:vAlign w:val="center"/>
          </w:tcPr>
          <w:p w14:paraId="19B13E0B" w14:textId="4A5C8D4B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386 709</w:t>
            </w:r>
          </w:p>
        </w:tc>
      </w:tr>
      <w:tr w:rsidR="004E73B7" w:rsidRPr="00F030C0" w14:paraId="42A94798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5B9D1E0E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Opravy a udržovanie</w:t>
            </w:r>
          </w:p>
        </w:tc>
        <w:tc>
          <w:tcPr>
            <w:tcW w:w="3072" w:type="dxa"/>
            <w:vAlign w:val="center"/>
          </w:tcPr>
          <w:p w14:paraId="3596EF1B" w14:textId="194D4422" w:rsidR="004E73B7" w:rsidRPr="00F030C0" w:rsidRDefault="00390639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145 048</w:t>
            </w:r>
          </w:p>
        </w:tc>
        <w:tc>
          <w:tcPr>
            <w:tcW w:w="3072" w:type="dxa"/>
            <w:vAlign w:val="center"/>
          </w:tcPr>
          <w:p w14:paraId="7A5FA77C" w14:textId="71264057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137 384</w:t>
            </w:r>
          </w:p>
        </w:tc>
      </w:tr>
      <w:tr w:rsidR="004E73B7" w:rsidRPr="00F030C0" w14:paraId="5A3A4550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732C5C52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vAlign w:val="center"/>
          </w:tcPr>
          <w:p w14:paraId="07DEA849" w14:textId="75E84A5F" w:rsidR="004E73B7" w:rsidRPr="00F030C0" w:rsidRDefault="00D63BE9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299 843</w:t>
            </w:r>
          </w:p>
        </w:tc>
        <w:tc>
          <w:tcPr>
            <w:tcW w:w="3072" w:type="dxa"/>
            <w:vAlign w:val="center"/>
          </w:tcPr>
          <w:p w14:paraId="03EA9A9E" w14:textId="24CF40EB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249 325</w:t>
            </w:r>
          </w:p>
        </w:tc>
      </w:tr>
      <w:tr w:rsidR="004E73B7" w:rsidRPr="00F030C0" w14:paraId="5D91D1DC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0881E475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Ostatné významné položky nákladov z hospodárskej činnosti, z toho:</w:t>
            </w:r>
          </w:p>
        </w:tc>
        <w:tc>
          <w:tcPr>
            <w:tcW w:w="3072" w:type="dxa"/>
            <w:vAlign w:val="center"/>
          </w:tcPr>
          <w:p w14:paraId="7A262089" w14:textId="68F2EB03" w:rsidR="004E73B7" w:rsidRPr="00BC4CDC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70 438</w:t>
            </w:r>
          </w:p>
        </w:tc>
        <w:tc>
          <w:tcPr>
            <w:tcW w:w="3072" w:type="dxa"/>
            <w:vAlign w:val="center"/>
          </w:tcPr>
          <w:p w14:paraId="23BB2547" w14:textId="42502CBC" w:rsidR="004E73B7" w:rsidRPr="00BC4CDC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86 225</w:t>
            </w:r>
          </w:p>
        </w:tc>
      </w:tr>
      <w:tr w:rsidR="004E73B7" w:rsidRPr="00F030C0" w14:paraId="1F784143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3E2CC02F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Poistné</w:t>
            </w:r>
          </w:p>
        </w:tc>
        <w:tc>
          <w:tcPr>
            <w:tcW w:w="3072" w:type="dxa"/>
            <w:vAlign w:val="center"/>
          </w:tcPr>
          <w:p w14:paraId="55D5AE0E" w14:textId="7DC365A4" w:rsidR="004E73B7" w:rsidRPr="00BC4CDC" w:rsidRDefault="00390639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68 725</w:t>
            </w:r>
          </w:p>
        </w:tc>
        <w:tc>
          <w:tcPr>
            <w:tcW w:w="3072" w:type="dxa"/>
            <w:vAlign w:val="center"/>
          </w:tcPr>
          <w:p w14:paraId="018326E8" w14:textId="26851C4B" w:rsidR="004E73B7" w:rsidRPr="00BC4CDC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55 852</w:t>
            </w:r>
          </w:p>
        </w:tc>
      </w:tr>
      <w:tr w:rsidR="004E73B7" w:rsidRPr="00F030C0" w14:paraId="105DC419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636C7CE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vAlign w:val="center"/>
          </w:tcPr>
          <w:p w14:paraId="5400C641" w14:textId="56936B47" w:rsidR="004E73B7" w:rsidRPr="00F030C0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1 713</w:t>
            </w:r>
          </w:p>
        </w:tc>
        <w:tc>
          <w:tcPr>
            <w:tcW w:w="3072" w:type="dxa"/>
            <w:vAlign w:val="center"/>
          </w:tcPr>
          <w:p w14:paraId="3CC29869" w14:textId="5B9B276F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20 385</w:t>
            </w:r>
          </w:p>
        </w:tc>
      </w:tr>
      <w:tr w:rsidR="004E73B7" w:rsidRPr="00F030C0" w14:paraId="2D5DB099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78389F49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Zostatková cena predaného majetku a materiálu</w:t>
            </w:r>
          </w:p>
        </w:tc>
        <w:tc>
          <w:tcPr>
            <w:tcW w:w="3072" w:type="dxa"/>
            <w:vAlign w:val="center"/>
          </w:tcPr>
          <w:p w14:paraId="2F43BA2B" w14:textId="2EB02D78" w:rsidR="004E73B7" w:rsidRPr="00A02D70" w:rsidRDefault="00390639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26 512</w:t>
            </w:r>
          </w:p>
        </w:tc>
        <w:tc>
          <w:tcPr>
            <w:tcW w:w="3072" w:type="dxa"/>
            <w:vAlign w:val="center"/>
          </w:tcPr>
          <w:p w14:paraId="5449C6D5" w14:textId="6B2ED57E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362 992</w:t>
            </w:r>
          </w:p>
        </w:tc>
      </w:tr>
      <w:tr w:rsidR="004E73B7" w:rsidRPr="00F030C0" w14:paraId="37F7753E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7E4CA18A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Tvorba a zúčtovanie opravných položiek k pohľadávkam</w:t>
            </w:r>
          </w:p>
        </w:tc>
        <w:tc>
          <w:tcPr>
            <w:tcW w:w="3072" w:type="dxa"/>
            <w:vAlign w:val="center"/>
          </w:tcPr>
          <w:p w14:paraId="5CDE21AB" w14:textId="006F2A5C" w:rsidR="004E73B7" w:rsidRPr="00A02D70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198 291</w:t>
            </w:r>
          </w:p>
        </w:tc>
        <w:tc>
          <w:tcPr>
            <w:tcW w:w="3072" w:type="dxa"/>
            <w:vAlign w:val="center"/>
          </w:tcPr>
          <w:p w14:paraId="50BE84BF" w14:textId="51FD7E93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427 373</w:t>
            </w:r>
          </w:p>
        </w:tc>
      </w:tr>
      <w:tr w:rsidR="004E73B7" w:rsidRPr="00F030C0" w14:paraId="57C0D588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2B59ADE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náklady, z toho:</w:t>
            </w:r>
          </w:p>
        </w:tc>
        <w:tc>
          <w:tcPr>
            <w:tcW w:w="3072" w:type="dxa"/>
            <w:vAlign w:val="center"/>
          </w:tcPr>
          <w:p w14:paraId="2A7163B7" w14:textId="6B7A16D8" w:rsidR="004E73B7" w:rsidRPr="00F030C0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121 37</w:t>
            </w:r>
            <w:r w:rsidR="00D63BE9"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</w:p>
        </w:tc>
        <w:tc>
          <w:tcPr>
            <w:tcW w:w="3072" w:type="dxa"/>
            <w:vAlign w:val="center"/>
          </w:tcPr>
          <w:p w14:paraId="5B0B336D" w14:textId="2C4CC62A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221 317</w:t>
            </w:r>
          </w:p>
        </w:tc>
      </w:tr>
      <w:tr w:rsidR="004E73B7" w:rsidRPr="00F030C0" w14:paraId="12CD7246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1BCCA2B1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Kurzové straty, z toho:</w:t>
            </w:r>
          </w:p>
        </w:tc>
        <w:tc>
          <w:tcPr>
            <w:tcW w:w="3072" w:type="dxa"/>
            <w:vAlign w:val="center"/>
          </w:tcPr>
          <w:p w14:paraId="148A2371" w14:textId="1BA8CA1B" w:rsidR="004E73B7" w:rsidRPr="00F030C0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127E4FF0" w14:textId="73F6716E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1 198</w:t>
            </w:r>
          </w:p>
        </w:tc>
      </w:tr>
      <w:tr w:rsidR="004E73B7" w:rsidRPr="00F030C0" w14:paraId="33B486F6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6EA590DD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Kurzové straty ku dňu, ku ktorému sa zostavuje účtovná závierka</w:t>
            </w:r>
          </w:p>
        </w:tc>
        <w:tc>
          <w:tcPr>
            <w:tcW w:w="3072" w:type="dxa"/>
            <w:vAlign w:val="center"/>
          </w:tcPr>
          <w:p w14:paraId="60B35948" w14:textId="3DFFDC07" w:rsidR="004E73B7" w:rsidRPr="00F030C0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5B7507AE" w14:textId="218768BB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5A1EF6BD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2FAA62A9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 významné položky finančných nákladov, z toho:</w:t>
            </w:r>
          </w:p>
        </w:tc>
        <w:tc>
          <w:tcPr>
            <w:tcW w:w="3072" w:type="dxa"/>
            <w:vAlign w:val="center"/>
          </w:tcPr>
          <w:p w14:paraId="3697B853" w14:textId="45CB51E2" w:rsidR="004E73B7" w:rsidRPr="00F030C0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121 37</w:t>
            </w:r>
            <w:r w:rsidR="00D63BE9">
              <w:rPr>
                <w:rFonts w:ascii="Arial" w:hAnsi="Arial" w:cs="Arial"/>
                <w:sz w:val="16"/>
                <w:szCs w:val="16"/>
                <w:lang w:val="sk-SK"/>
              </w:rPr>
              <w:t>3</w:t>
            </w:r>
          </w:p>
        </w:tc>
        <w:tc>
          <w:tcPr>
            <w:tcW w:w="3072" w:type="dxa"/>
            <w:vAlign w:val="center"/>
          </w:tcPr>
          <w:p w14:paraId="75871434" w14:textId="6BCED8C4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220 119</w:t>
            </w:r>
          </w:p>
        </w:tc>
      </w:tr>
      <w:tr w:rsidR="004E73B7" w:rsidRPr="00F030C0" w14:paraId="7E2F3E83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70ECA792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3072" w:type="dxa"/>
            <w:vAlign w:val="center"/>
          </w:tcPr>
          <w:p w14:paraId="41E56FFE" w14:textId="241116DB" w:rsidR="004E73B7" w:rsidRPr="00F030C0" w:rsidRDefault="00AB65DA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120 4</w:t>
            </w:r>
            <w:r w:rsidR="00D63BE9">
              <w:rPr>
                <w:rFonts w:ascii="Arial" w:hAnsi="Arial" w:cs="Arial"/>
                <w:sz w:val="16"/>
                <w:szCs w:val="16"/>
                <w:lang w:val="sk-SK"/>
              </w:rPr>
              <w:t>49</w:t>
            </w:r>
          </w:p>
        </w:tc>
        <w:tc>
          <w:tcPr>
            <w:tcW w:w="3072" w:type="dxa"/>
            <w:vAlign w:val="center"/>
          </w:tcPr>
          <w:p w14:paraId="1A06491B" w14:textId="431F091F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219 575</w:t>
            </w:r>
          </w:p>
        </w:tc>
      </w:tr>
      <w:tr w:rsidR="004E73B7" w:rsidRPr="00F030C0" w14:paraId="1EECEFA6" w14:textId="77777777" w:rsidTr="00AE6DF1">
        <w:trPr>
          <w:trHeight w:hRule="exact" w:val="425"/>
        </w:trPr>
        <w:tc>
          <w:tcPr>
            <w:tcW w:w="3070" w:type="dxa"/>
            <w:vAlign w:val="center"/>
          </w:tcPr>
          <w:p w14:paraId="757E2026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Ostatné</w:t>
            </w:r>
          </w:p>
        </w:tc>
        <w:tc>
          <w:tcPr>
            <w:tcW w:w="3072" w:type="dxa"/>
            <w:vAlign w:val="center"/>
          </w:tcPr>
          <w:p w14:paraId="02A435B0" w14:textId="0894556E" w:rsidR="004E73B7" w:rsidRPr="00F030C0" w:rsidRDefault="00C1291E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924</w:t>
            </w:r>
          </w:p>
        </w:tc>
        <w:tc>
          <w:tcPr>
            <w:tcW w:w="3072" w:type="dxa"/>
            <w:vAlign w:val="center"/>
          </w:tcPr>
          <w:p w14:paraId="70AC595B" w14:textId="5DE9E3E0" w:rsidR="004E73B7" w:rsidRPr="00BF23E1" w:rsidRDefault="004E73B7" w:rsidP="004E73B7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544</w:t>
            </w:r>
          </w:p>
        </w:tc>
      </w:tr>
    </w:tbl>
    <w:p w14:paraId="02B279F7" w14:textId="77777777" w:rsidR="00A41755" w:rsidRDefault="00A41755" w:rsidP="00E0211F">
      <w:pPr>
        <w:keepNext w:val="0"/>
        <w:rPr>
          <w:rFonts w:ascii="Arial" w:hAnsi="Arial" w:cs="Arial"/>
          <w:b/>
          <w:lang w:val="sk-SK"/>
        </w:rPr>
      </w:pPr>
    </w:p>
    <w:p w14:paraId="13FDB739" w14:textId="77777777" w:rsidR="001761F2" w:rsidRDefault="001761F2" w:rsidP="00E0211F">
      <w:pPr>
        <w:keepNext w:val="0"/>
        <w:rPr>
          <w:rFonts w:ascii="Arial" w:hAnsi="Arial" w:cs="Arial"/>
          <w:b/>
          <w:lang w:val="sk-SK"/>
        </w:rPr>
      </w:pPr>
    </w:p>
    <w:p w14:paraId="076ACBEC" w14:textId="77777777" w:rsidR="001761F2" w:rsidRDefault="001761F2" w:rsidP="00E0211F">
      <w:pPr>
        <w:keepNext w:val="0"/>
        <w:rPr>
          <w:rFonts w:ascii="Arial" w:hAnsi="Arial" w:cs="Arial"/>
          <w:b/>
          <w:lang w:val="sk-SK"/>
        </w:rPr>
      </w:pPr>
    </w:p>
    <w:p w14:paraId="271DC86B" w14:textId="77777777" w:rsidR="001761F2" w:rsidRDefault="001761F2" w:rsidP="00E0211F">
      <w:pPr>
        <w:keepNext w:val="0"/>
        <w:rPr>
          <w:rFonts w:ascii="Arial" w:hAnsi="Arial" w:cs="Arial"/>
          <w:b/>
          <w:lang w:val="sk-SK"/>
        </w:rPr>
      </w:pPr>
    </w:p>
    <w:p w14:paraId="3C9E86BD" w14:textId="77777777" w:rsidR="001761F2" w:rsidRDefault="001761F2" w:rsidP="00E0211F">
      <w:pPr>
        <w:keepNext w:val="0"/>
        <w:rPr>
          <w:rFonts w:ascii="Arial" w:hAnsi="Arial" w:cs="Arial"/>
          <w:b/>
          <w:lang w:val="sk-SK"/>
        </w:rPr>
      </w:pPr>
    </w:p>
    <w:p w14:paraId="28A3E0A5" w14:textId="77777777" w:rsidR="001761F2" w:rsidRDefault="001761F2" w:rsidP="00E0211F">
      <w:pPr>
        <w:keepNext w:val="0"/>
        <w:rPr>
          <w:rFonts w:ascii="Arial" w:hAnsi="Arial" w:cs="Arial"/>
          <w:b/>
          <w:lang w:val="sk-SK"/>
        </w:rPr>
      </w:pPr>
    </w:p>
    <w:p w14:paraId="31EDE791" w14:textId="77777777" w:rsidR="001761F2" w:rsidRDefault="001761F2" w:rsidP="00E0211F">
      <w:pPr>
        <w:keepNext w:val="0"/>
        <w:rPr>
          <w:rFonts w:ascii="Arial" w:hAnsi="Arial" w:cs="Arial"/>
          <w:b/>
          <w:lang w:val="sk-SK"/>
        </w:rPr>
      </w:pPr>
    </w:p>
    <w:p w14:paraId="0ED98669" w14:textId="77777777" w:rsidR="001761F2" w:rsidRPr="00F030C0" w:rsidRDefault="001761F2" w:rsidP="00E0211F">
      <w:pPr>
        <w:keepNext w:val="0"/>
        <w:rPr>
          <w:rFonts w:ascii="Arial" w:hAnsi="Arial" w:cs="Arial"/>
          <w:b/>
          <w:lang w:val="sk-SK"/>
        </w:rPr>
      </w:pPr>
    </w:p>
    <w:p w14:paraId="4A0630BA" w14:textId="77777777" w:rsidR="00A41755" w:rsidRPr="00F030C0" w:rsidRDefault="00A41755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6A882D74" w14:textId="77777777" w:rsidR="00A41755" w:rsidRPr="00F030C0" w:rsidRDefault="00A41755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</w:p>
    <w:p w14:paraId="0544ABD6" w14:textId="77777777" w:rsidR="00A41755" w:rsidRPr="00F030C0" w:rsidRDefault="00A41755" w:rsidP="00810C0F">
      <w:pPr>
        <w:keepNext w:val="0"/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lastRenderedPageBreak/>
        <w:t>Dane z príjmov</w:t>
      </w:r>
    </w:p>
    <w:p w14:paraId="3680EB69" w14:textId="77777777" w:rsidR="00A41755" w:rsidRPr="00F030C0" w:rsidRDefault="00A41755" w:rsidP="00DF42B2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daniach z príjmov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3"/>
        <w:gridCol w:w="2981"/>
        <w:gridCol w:w="2543"/>
      </w:tblGrid>
      <w:tr w:rsidR="00A41755" w:rsidRPr="00F030C0" w14:paraId="5AB1EBD7" w14:textId="77777777" w:rsidTr="009A549A">
        <w:trPr>
          <w:trHeight w:val="527"/>
        </w:trPr>
        <w:tc>
          <w:tcPr>
            <w:tcW w:w="407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3FD9B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B4CA5A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5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3842A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755" w:rsidRPr="00F030C0" w14:paraId="2C7BE67C" w14:textId="77777777" w:rsidTr="00EE0C38">
        <w:trPr>
          <w:trHeight w:val="493"/>
        </w:trPr>
        <w:tc>
          <w:tcPr>
            <w:tcW w:w="407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8ADE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958D8" w14:textId="77777777" w:rsidR="00A41755" w:rsidRPr="00F030C0" w:rsidRDefault="00A41755" w:rsidP="00EE0C38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030E" w14:textId="77777777" w:rsidR="00A41755" w:rsidRPr="00F030C0" w:rsidRDefault="00040A34" w:rsidP="00AD5C3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41755" w:rsidRPr="00F030C0" w14:paraId="0688D6A8" w14:textId="77777777" w:rsidTr="009A549A">
        <w:trPr>
          <w:trHeight w:val="493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5F7F1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 účtovaného ako náklad alebo výnos vyplývajúci zo zmeny sadzby dane z príjmov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AAAD" w14:textId="77777777" w:rsidR="00A41755" w:rsidRPr="00F030C0" w:rsidRDefault="00A41755" w:rsidP="00C61A76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16552" w14:textId="77777777" w:rsidR="00A41755" w:rsidRPr="00F030C0" w:rsidRDefault="00A41755" w:rsidP="00AD5C3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41755" w:rsidRPr="00F030C0" w14:paraId="332D641A" w14:textId="77777777" w:rsidTr="00EE0C38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F92AB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Suma odloženej daňovej pohľadávky týkajúca sa umorenia daňovej straty, nevyužitých daňových odpočtov a iných nárokov, ako aj dočasných rozdielov predchádzajúcich účtovných období, ku ktorým sa v predchádzajúcich obdobiach odložená daňová pohľadávka neúčtovala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8754" w14:textId="77777777" w:rsidR="00A41755" w:rsidRPr="00F030C0" w:rsidRDefault="00A41755" w:rsidP="00EE0C38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 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A039" w14:textId="77777777" w:rsidR="00A41755" w:rsidRPr="00F030C0" w:rsidRDefault="00A41755" w:rsidP="00AD5C3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 -</w:t>
            </w:r>
          </w:p>
        </w:tc>
      </w:tr>
      <w:tr w:rsidR="00A41755" w:rsidRPr="00F030C0" w14:paraId="38B96E86" w14:textId="77777777" w:rsidTr="00EE0C38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1887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Suma odloženého daňového záväzku, ktorý vznikol z dôvodu neúčtovania tej časti odloženej daňovej pohľadávky v bežnom účtovnom období, o ktorej sa účtovalo v predchádzajúcich účtovných obdobiach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F724" w14:textId="77777777" w:rsidR="00A41755" w:rsidRPr="00F030C0" w:rsidRDefault="00A41755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102E9" w14:textId="77777777" w:rsidR="00A41755" w:rsidRPr="00F030C0" w:rsidRDefault="00A41755" w:rsidP="00AD5C3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41755" w:rsidRPr="00F030C0" w14:paraId="3B554456" w14:textId="77777777" w:rsidTr="00EE0C38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E844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Suma neuplatneného umorenia daňovej straty, nevyužitých daňových odpočtov a iných nárokov a odpočítateľných dočasných rozdielov, ku ktorým nebola účtovaná odložená daňová pohľadávka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4D85" w14:textId="77777777" w:rsidR="00A41755" w:rsidRPr="00F030C0" w:rsidRDefault="00A41755" w:rsidP="00EE0C38">
            <w:pPr>
              <w:tabs>
                <w:tab w:val="left" w:pos="911"/>
              </w:tabs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D8D6" w14:textId="77777777" w:rsidR="00A41755" w:rsidRPr="00F030C0" w:rsidRDefault="00A41755" w:rsidP="00AD5C33">
            <w:pPr>
              <w:tabs>
                <w:tab w:val="left" w:pos="911"/>
              </w:tabs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A41755" w:rsidRPr="00F030C0" w14:paraId="553CBD78" w14:textId="77777777" w:rsidTr="009A549A">
        <w:trPr>
          <w:trHeight w:val="527"/>
        </w:trPr>
        <w:tc>
          <w:tcPr>
            <w:tcW w:w="407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B72BB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Suma odloženej dani z príjmov, ktorá sa vzťahuje na položky účtované priamo na účty vlastného imania bez účtovania na účty nákladov a výnosov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4176" w14:textId="77777777" w:rsidR="00A41755" w:rsidRPr="00F030C0" w:rsidRDefault="00040A34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F0F4" w14:textId="77777777" w:rsidR="00A41755" w:rsidRPr="00F030C0" w:rsidRDefault="00962FCA" w:rsidP="00AD5C33">
            <w:pPr>
              <w:spacing w:after="0"/>
              <w:ind w:right="22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</w:tbl>
    <w:p w14:paraId="163D95F7" w14:textId="77777777" w:rsidR="00A41755" w:rsidRPr="00F030C0" w:rsidRDefault="00A41755" w:rsidP="00434C63">
      <w:pPr>
        <w:keepNext w:val="0"/>
        <w:spacing w:after="0"/>
        <w:rPr>
          <w:rFonts w:ascii="Arial" w:hAnsi="Arial" w:cs="Arial"/>
          <w:lang w:val="sk-SK"/>
        </w:rPr>
      </w:pPr>
    </w:p>
    <w:p w14:paraId="53AED163" w14:textId="77777777" w:rsidR="00A41755" w:rsidRPr="00F030C0" w:rsidRDefault="00A41755" w:rsidP="00EE0C38">
      <w:pPr>
        <w:keepNext w:val="0"/>
        <w:spacing w:after="6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Informácie o daniach z príjmov </w:t>
      </w:r>
    </w:p>
    <w:tbl>
      <w:tblPr>
        <w:tblW w:w="9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31"/>
        <w:gridCol w:w="1234"/>
        <w:gridCol w:w="1121"/>
        <w:gridCol w:w="1234"/>
        <w:gridCol w:w="1234"/>
        <w:gridCol w:w="1097"/>
        <w:gridCol w:w="1023"/>
      </w:tblGrid>
      <w:tr w:rsidR="00A41755" w:rsidRPr="00F030C0" w14:paraId="3D5287C6" w14:textId="77777777" w:rsidTr="00AE6DF1">
        <w:trPr>
          <w:trHeight w:hRule="exact" w:val="425"/>
        </w:trPr>
        <w:tc>
          <w:tcPr>
            <w:tcW w:w="2431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4A3A6B1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53ECB70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  <w:p w14:paraId="150F5A56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8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095622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3A155E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41755" w:rsidRPr="00F030C0" w14:paraId="7FA00267" w14:textId="77777777" w:rsidTr="00AE6DF1">
        <w:trPr>
          <w:trHeight w:hRule="exact" w:val="425"/>
        </w:trPr>
        <w:tc>
          <w:tcPr>
            <w:tcW w:w="2431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22F7B7E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4BF8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2F9A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AFDDE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D5BC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Základ dane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96DF5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0F9E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Daň v %</w:t>
            </w:r>
          </w:p>
        </w:tc>
      </w:tr>
      <w:tr w:rsidR="004E73B7" w:rsidRPr="00F030C0" w14:paraId="76E3E3A4" w14:textId="77777777" w:rsidTr="00AE6DF1">
        <w:trPr>
          <w:trHeight w:hRule="exact" w:val="425"/>
        </w:trPr>
        <w:tc>
          <w:tcPr>
            <w:tcW w:w="2431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88919BC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AD25EC" w14:textId="45C2AD46" w:rsidR="004E73B7" w:rsidRPr="000D6F1D" w:rsidRDefault="002B4B9D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1 095 472</w:t>
            </w:r>
          </w:p>
        </w:tc>
        <w:tc>
          <w:tcPr>
            <w:tcW w:w="11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94CCC3" w14:textId="7F03FAD4" w:rsidR="004E73B7" w:rsidRPr="000D6F1D" w:rsidRDefault="002B4B9D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8042C3" w14:textId="4FF76920" w:rsidR="004E73B7" w:rsidRPr="00F030C0" w:rsidRDefault="002B4B9D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8DF839" w14:textId="40665A18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860 355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788431" w14:textId="2769188A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D6F1D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740B57" w14:textId="5B4DC2B0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</w:tr>
      <w:tr w:rsidR="004E73B7" w:rsidRPr="00F030C0" w14:paraId="0B47E9EF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FA0FF05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6420C7" w14:textId="4BF0D07C" w:rsidR="004E73B7" w:rsidRPr="000D6F1D" w:rsidRDefault="00392F76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24A7AD0" w14:textId="167B6B16" w:rsidR="004E73B7" w:rsidRPr="000D6F1D" w:rsidRDefault="00392F76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230 049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56559A" w14:textId="0764BEB3" w:rsidR="004E73B7" w:rsidRPr="00F030C0" w:rsidRDefault="00392F76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</w:t>
            </w:r>
            <w:r w:rsidR="005F4000">
              <w:rPr>
                <w:rFonts w:ascii="Arial" w:hAnsi="Arial" w:cs="Arial"/>
                <w:sz w:val="16"/>
                <w:szCs w:val="16"/>
                <w:lang w:val="sk-SK"/>
              </w:rPr>
              <w:t>,00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1EDF32" w14:textId="21D9E2F3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12049E"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8654A5F" w14:textId="561EA30F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180 675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E2E3BF" w14:textId="0658BC70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21,00</w:t>
            </w:r>
          </w:p>
        </w:tc>
      </w:tr>
      <w:tr w:rsidR="004E73B7" w:rsidRPr="00F030C0" w14:paraId="44A861E2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E63D9B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D63D98" w14:textId="3EA69B89" w:rsidR="004E73B7" w:rsidRPr="000D6F1D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5F4000">
              <w:rPr>
                <w:rFonts w:ascii="Arial" w:hAnsi="Arial" w:cs="Arial"/>
                <w:sz w:val="16"/>
                <w:szCs w:val="16"/>
                <w:lang w:val="sk-SK"/>
              </w:rPr>
              <w:t>98 355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05EBB3" w14:textId="18A9B7A8" w:rsidR="004E73B7" w:rsidRPr="000D6F1D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62 655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30190E" w14:textId="75A75F0A" w:rsidR="004E73B7" w:rsidRPr="00F030C0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5,72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3DFE8F" w14:textId="18DF36F7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533 799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5B90EF" w14:textId="7BA6CA51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112 098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D40AA0" w14:textId="1BF155DC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13,03</w:t>
            </w:r>
          </w:p>
        </w:tc>
      </w:tr>
      <w:tr w:rsidR="004E73B7" w:rsidRPr="00F030C0" w14:paraId="1EA7F933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ABFF911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Rozdiel daňových a 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účt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 odpis.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1C2AC1D" w14:textId="3119E5F3" w:rsidR="004E73B7" w:rsidRPr="000D6F1D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-8 294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518B16" w14:textId="14B66E4B" w:rsidR="004E73B7" w:rsidRPr="000D6F1D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-1 742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7518776" w14:textId="0D2C6882" w:rsidR="004E73B7" w:rsidRPr="00F030C0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-0,16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C69AC0" w14:textId="4CFDEC70" w:rsidR="004E73B7" w:rsidRPr="00DB6CEE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-1 782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2B8C46" w14:textId="58BF1BE5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-373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B108B6" w14:textId="69174DD7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-0,04</w:t>
            </w:r>
          </w:p>
        </w:tc>
      </w:tr>
      <w:tr w:rsidR="004E73B7" w:rsidRPr="00F030C0" w14:paraId="2C1EA756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D0FCD28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3E30C7" w14:textId="7C151C32" w:rsidR="004E73B7" w:rsidRPr="000D6F1D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E21371" w14:textId="5F101178" w:rsidR="004E73B7" w:rsidRPr="000D6F1D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10A507" w14:textId="38558B48" w:rsidR="004E73B7" w:rsidRPr="00F030C0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97C241" w14:textId="56180DA0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0400BE" w14:textId="007EA1F2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9D5DA7" w14:textId="3D5ACEB6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7605070B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F0655A6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109F1E" w14:textId="50E79370" w:rsidR="004E73B7" w:rsidRPr="000D6F1D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B50543" w14:textId="067B0403" w:rsidR="004E73B7" w:rsidRPr="000D6F1D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979A21" w14:textId="44CD18BB" w:rsidR="004E73B7" w:rsidRPr="006709C1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00C612" w14:textId="568850B9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D6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BB7177" w14:textId="463B6C6C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0D6F1D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FC9C4E" w14:textId="5CD12A80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9C1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E73B7" w:rsidRPr="00F030C0" w14:paraId="69F9D005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C7EF22E" w14:textId="51191426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Odpočítateľné položky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1DA986" w14:textId="48B24515" w:rsidR="004E73B7" w:rsidRPr="000D6F1D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-106 254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FD5937" w14:textId="797B56BD" w:rsidR="004E73B7" w:rsidRPr="000D6F1D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-22 313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545D29" w14:textId="0ADDC739" w:rsidR="004E73B7" w:rsidRPr="006709C1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-2,04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86C0FD" w14:textId="5DD4877A" w:rsidR="004E73B7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-74 196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AA6949B" w14:textId="62B1FBA6" w:rsidR="004E73B7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 -15 581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9FF153" w14:textId="3CFF64A1" w:rsidR="004E73B7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709C1"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1,81</w:t>
            </w:r>
          </w:p>
        </w:tc>
      </w:tr>
      <w:tr w:rsidR="004E73B7" w:rsidRPr="00F030C0" w14:paraId="7EFC87D4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9EC1F5E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27C2D98" w14:textId="4B32C18B" w:rsidR="004E73B7" w:rsidRPr="000D6F1D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1 279 279</w:t>
            </w: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0EDEEE4" w14:textId="6FC7188F" w:rsidR="004E73B7" w:rsidRPr="000D6F1D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268 649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2F29665" w14:textId="3EC7870E" w:rsidR="004E73B7" w:rsidRPr="00F030C0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24,52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8053F1" w14:textId="7F181F8D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1 318 176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2127AF" w14:textId="3F878F01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276 817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7FC23F6" w14:textId="00ED24CE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32,17</w:t>
            </w:r>
          </w:p>
        </w:tc>
      </w:tr>
      <w:tr w:rsidR="004E73B7" w:rsidRPr="00F030C0" w14:paraId="1C92795B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8F3CCB2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Splatná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C00AC17" w14:textId="0942CA25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D6EFFB" w14:textId="7FE36CE9" w:rsidR="004E73B7" w:rsidRPr="00F030C0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268 649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C15351" w14:textId="2183444A" w:rsidR="004E73B7" w:rsidRPr="00F030C0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24,52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3A609D0" w14:textId="190B1782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D36406" w14:textId="42605D57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276 817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B136DD" w14:textId="6E811A7E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32,17</w:t>
            </w:r>
          </w:p>
        </w:tc>
      </w:tr>
      <w:tr w:rsidR="004E73B7" w:rsidRPr="00F030C0" w14:paraId="1AAD7C30" w14:textId="77777777" w:rsidTr="0006408D">
        <w:trPr>
          <w:trHeight w:hRule="exact" w:val="490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A464CF5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Odložená daň z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60335FC" w14:textId="5C67E90A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43ADC5D" w14:textId="6D523F76" w:rsidR="004E73B7" w:rsidRPr="00745A11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24B121" w14:textId="7DAC5C60" w:rsidR="004E73B7" w:rsidRPr="00F030C0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AC148F" w14:textId="2777F521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X</w:t>
            </w:r>
          </w:p>
        </w:tc>
        <w:tc>
          <w:tcPr>
            <w:tcW w:w="1097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9D760E" w14:textId="6883047A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-94 167</w:t>
            </w:r>
          </w:p>
        </w:tc>
        <w:tc>
          <w:tcPr>
            <w:tcW w:w="102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C6FB90" w14:textId="5B3D3DAD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-10,95</w:t>
            </w:r>
          </w:p>
        </w:tc>
      </w:tr>
      <w:tr w:rsidR="004E73B7" w:rsidRPr="00F030C0" w14:paraId="2DB78AE9" w14:textId="77777777" w:rsidTr="00AE6DF1">
        <w:trPr>
          <w:trHeight w:hRule="exact" w:val="425"/>
        </w:trPr>
        <w:tc>
          <w:tcPr>
            <w:tcW w:w="2431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EBBF" w14:textId="77777777" w:rsidR="004E73B7" w:rsidRPr="00F030C0" w:rsidRDefault="004E73B7" w:rsidP="004E73B7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BB9A" w14:textId="77777777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2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2EC25" w14:textId="4800F147" w:rsidR="004E73B7" w:rsidRPr="00F030C0" w:rsidRDefault="00266CF1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268 649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222E" w14:textId="75D85119" w:rsidR="004E73B7" w:rsidRPr="00F030C0" w:rsidRDefault="005F4000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24,52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1746" w14:textId="2A6BCF2D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0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CD19" w14:textId="1599A64B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182 650</w:t>
            </w:r>
          </w:p>
        </w:tc>
        <w:tc>
          <w:tcPr>
            <w:tcW w:w="102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BE470" w14:textId="41E25767" w:rsidR="004E73B7" w:rsidRPr="00F030C0" w:rsidRDefault="004E73B7" w:rsidP="004E73B7">
            <w:pPr>
              <w:spacing w:after="0"/>
              <w:ind w:right="21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21,23</w:t>
            </w:r>
          </w:p>
        </w:tc>
      </w:tr>
    </w:tbl>
    <w:p w14:paraId="7558C79C" w14:textId="77777777" w:rsidR="00A41755" w:rsidRPr="00F030C0" w:rsidRDefault="00A41755" w:rsidP="00E0211F">
      <w:pPr>
        <w:keepNext w:val="0"/>
        <w:rPr>
          <w:rFonts w:ascii="Arial" w:hAnsi="Arial" w:cs="Arial"/>
          <w:b/>
          <w:lang w:val="sk-SK"/>
        </w:rPr>
      </w:pPr>
    </w:p>
    <w:p w14:paraId="69EEAA00" w14:textId="77777777" w:rsidR="00A41755" w:rsidRPr="00F030C0" w:rsidRDefault="00A41755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br w:type="page"/>
      </w:r>
    </w:p>
    <w:p w14:paraId="03FCA56F" w14:textId="77777777" w:rsidR="00A41755" w:rsidRPr="00F030C0" w:rsidRDefault="00A41755" w:rsidP="00DF42B2">
      <w:pPr>
        <w:keepNext w:val="0"/>
        <w:rPr>
          <w:rFonts w:ascii="Arial" w:hAnsi="Arial" w:cs="Arial"/>
          <w:b/>
          <w:lang w:val="sk-SK"/>
        </w:rPr>
      </w:pPr>
      <w:r w:rsidRPr="00F030C0">
        <w:rPr>
          <w:rFonts w:ascii="Arial" w:hAnsi="Arial" w:cs="Arial"/>
          <w:b/>
          <w:lang w:val="sk-SK"/>
        </w:rPr>
        <w:lastRenderedPageBreak/>
        <w:t>Údaje o príjmoch a výhodách členov štatutárnych, dozorných a iných orgánov</w:t>
      </w:r>
    </w:p>
    <w:p w14:paraId="0E63483A" w14:textId="77777777" w:rsidR="00A41755" w:rsidRPr="00F030C0" w:rsidRDefault="00A41755" w:rsidP="00DF42B2">
      <w:pPr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príjmoch a výhodách členov štatutárnych orgánov, dozorných orgánov a iných orgánov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1191"/>
        <w:gridCol w:w="7"/>
        <w:gridCol w:w="1185"/>
        <w:gridCol w:w="9"/>
        <w:gridCol w:w="1183"/>
        <w:gridCol w:w="1191"/>
        <w:gridCol w:w="7"/>
        <w:gridCol w:w="1185"/>
        <w:gridCol w:w="9"/>
        <w:gridCol w:w="1183"/>
      </w:tblGrid>
      <w:tr w:rsidR="00A41755" w:rsidRPr="00F030C0" w14:paraId="46ED9326" w14:textId="77777777" w:rsidTr="00C61A76">
        <w:trPr>
          <w:trHeight w:val="562"/>
        </w:trPr>
        <w:tc>
          <w:tcPr>
            <w:tcW w:w="20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D695B1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Druh príjmu, výhody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03958C0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súčasných členov orgánov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30EB974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Hodnota príjmu, výhody bývalých členov orgánov</w:t>
            </w:r>
          </w:p>
        </w:tc>
      </w:tr>
      <w:tr w:rsidR="00A41755" w:rsidRPr="00F030C0" w14:paraId="75BB3E5D" w14:textId="77777777" w:rsidTr="00C61A76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32E3E3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25D2F16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BE464F6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40228E2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  <w:tc>
          <w:tcPr>
            <w:tcW w:w="11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1E70EC9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82F270F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192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3FA55D2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iných</w:t>
            </w:r>
          </w:p>
        </w:tc>
      </w:tr>
      <w:tr w:rsidR="00A41755" w:rsidRPr="00F030C0" w14:paraId="7E9984FC" w14:textId="77777777" w:rsidTr="00C61A76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547743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2701A62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  <w:tc>
          <w:tcPr>
            <w:tcW w:w="3575" w:type="dxa"/>
            <w:gridSpan w:val="5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1B101AA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Časť 1 – Bežné účtovné obdobie</w:t>
            </w:r>
          </w:p>
        </w:tc>
      </w:tr>
      <w:tr w:rsidR="00A41755" w:rsidRPr="00F030C0" w14:paraId="2488D02E" w14:textId="77777777" w:rsidTr="00C61A76">
        <w:trPr>
          <w:trHeight w:val="562"/>
        </w:trPr>
        <w:tc>
          <w:tcPr>
            <w:tcW w:w="2064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28FBA86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EF384B7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  <w:tc>
          <w:tcPr>
            <w:tcW w:w="3575" w:type="dxa"/>
            <w:gridSpan w:val="5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F3738C0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Časť 2 – Bezprostredne predchádzajúce účtovné obdobie</w:t>
            </w:r>
          </w:p>
        </w:tc>
      </w:tr>
      <w:tr w:rsidR="00A41755" w:rsidRPr="00F030C0" w14:paraId="4A0108EF" w14:textId="77777777" w:rsidTr="00C61A76">
        <w:trPr>
          <w:trHeight w:hRule="exact" w:val="425"/>
        </w:trPr>
        <w:tc>
          <w:tcPr>
            <w:tcW w:w="2064" w:type="dxa"/>
            <w:vMerge w:val="restart"/>
            <w:tcBorders>
              <w:top w:val="single" w:sz="12" w:space="0" w:color="auto"/>
            </w:tcBorders>
            <w:vAlign w:val="center"/>
          </w:tcPr>
          <w:p w14:paraId="2FA7318E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Peňažné príjmy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3C24DAF2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6CF03EE4" w14:textId="2D106890" w:rsidR="00A41755" w:rsidRPr="00F030C0" w:rsidRDefault="00F20CBB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57A9ADE2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tcBorders>
              <w:top w:val="single" w:sz="12" w:space="0" w:color="auto"/>
            </w:tcBorders>
            <w:vAlign w:val="center"/>
          </w:tcPr>
          <w:p w14:paraId="23809716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tcBorders>
              <w:top w:val="single" w:sz="12" w:space="0" w:color="auto"/>
            </w:tcBorders>
            <w:vAlign w:val="center"/>
          </w:tcPr>
          <w:p w14:paraId="1730F49F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4C253221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A41755" w:rsidRPr="00F030C0" w14:paraId="2F4D2546" w14:textId="77777777" w:rsidTr="00C61A76">
        <w:trPr>
          <w:trHeight w:hRule="exact" w:val="425"/>
        </w:trPr>
        <w:tc>
          <w:tcPr>
            <w:tcW w:w="2064" w:type="dxa"/>
            <w:vMerge/>
            <w:vAlign w:val="center"/>
          </w:tcPr>
          <w:p w14:paraId="24C096B6" w14:textId="77777777" w:rsidR="00A41755" w:rsidRPr="00F030C0" w:rsidRDefault="00A41755" w:rsidP="00C61A76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0B628E73" w14:textId="77777777" w:rsidR="00A41755" w:rsidRPr="00F030C0" w:rsidRDefault="00A41755" w:rsidP="00EA2B0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194" w:type="dxa"/>
            <w:gridSpan w:val="2"/>
            <w:vAlign w:val="center"/>
          </w:tcPr>
          <w:p w14:paraId="5EFF8C72" w14:textId="62E5C82D" w:rsidR="00A41755" w:rsidRPr="00F030C0" w:rsidRDefault="00A05EA8" w:rsidP="007F3347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4 000</w:t>
            </w:r>
          </w:p>
        </w:tc>
        <w:tc>
          <w:tcPr>
            <w:tcW w:w="1183" w:type="dxa"/>
            <w:vAlign w:val="center"/>
          </w:tcPr>
          <w:p w14:paraId="0CBBD3E0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8" w:type="dxa"/>
            <w:gridSpan w:val="2"/>
            <w:vAlign w:val="center"/>
          </w:tcPr>
          <w:p w14:paraId="1CBBDF6A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94" w:type="dxa"/>
            <w:gridSpan w:val="2"/>
            <w:vAlign w:val="center"/>
          </w:tcPr>
          <w:p w14:paraId="6E76B155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183" w:type="dxa"/>
            <w:vAlign w:val="center"/>
          </w:tcPr>
          <w:p w14:paraId="5A7E0330" w14:textId="77777777" w:rsidR="00A41755" w:rsidRPr="00F030C0" w:rsidRDefault="00A41755" w:rsidP="00C61A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3D9BCA4B" w14:textId="77777777" w:rsidR="00A41755" w:rsidRPr="00A16742" w:rsidRDefault="00A41755" w:rsidP="00905F77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b w:val="0"/>
          <w:lang w:val="sk-SK"/>
        </w:rPr>
        <w:br w:type="page"/>
      </w:r>
      <w:r w:rsidRPr="00A16742">
        <w:rPr>
          <w:rFonts w:ascii="Arial" w:hAnsi="Arial" w:cs="Arial"/>
          <w:lang w:val="sk-SK"/>
        </w:rPr>
        <w:lastRenderedPageBreak/>
        <w:t>Informácie o spriaznených osobách</w:t>
      </w:r>
    </w:p>
    <w:p w14:paraId="1CAC6D40" w14:textId="77777777" w:rsidR="00A41755" w:rsidRPr="00F030C0" w:rsidRDefault="00A41755" w:rsidP="00434C63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ekonomických vzťahoch medzi účtovnou jednotkou a spriaznenými osobami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2"/>
        <w:gridCol w:w="1701"/>
        <w:gridCol w:w="2405"/>
        <w:gridCol w:w="2436"/>
      </w:tblGrid>
      <w:tr w:rsidR="00A41755" w:rsidRPr="00F030C0" w14:paraId="1456175C" w14:textId="77777777" w:rsidTr="00C61A76">
        <w:trPr>
          <w:trHeight w:hRule="exact" w:val="567"/>
        </w:trPr>
        <w:tc>
          <w:tcPr>
            <w:tcW w:w="267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E7E71A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Spriaznená osoba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499826C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41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02D48FD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A41755" w:rsidRPr="00F030C0" w14:paraId="65A528AC" w14:textId="77777777" w:rsidTr="00C61A76">
        <w:trPr>
          <w:trHeight w:hRule="exact" w:val="567"/>
        </w:trPr>
        <w:tc>
          <w:tcPr>
            <w:tcW w:w="2672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CAEB3B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4AF02DD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0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90D9641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49F768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B65DA" w:rsidRPr="00F030C0" w14:paraId="3F4062A3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0C162ACD" w14:textId="77777777" w:rsidR="00AB65DA" w:rsidRPr="00F030C0" w:rsidRDefault="00AB65DA" w:rsidP="00AB65D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Grand hotel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Permon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4974A58E" w14:textId="77777777" w:rsidR="00AB65DA" w:rsidRPr="00F030C0" w:rsidRDefault="00AB65DA" w:rsidP="00AB65D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Predaj služieb</w:t>
            </w:r>
          </w:p>
        </w:tc>
        <w:tc>
          <w:tcPr>
            <w:tcW w:w="2405" w:type="dxa"/>
            <w:vAlign w:val="center"/>
          </w:tcPr>
          <w:p w14:paraId="1B002370" w14:textId="056696BD" w:rsidR="00AB65DA" w:rsidRPr="00BB1D03" w:rsidRDefault="00A16742" w:rsidP="00AB65DA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>2 56</w:t>
            </w:r>
            <w:r w:rsidR="00CE7543" w:rsidRPr="00BB1D03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CE7543" w:rsidRPr="00BB1D03">
              <w:rPr>
                <w:rFonts w:ascii="Arial" w:hAnsi="Arial" w:cs="Arial"/>
                <w:sz w:val="16"/>
                <w:szCs w:val="16"/>
                <w:lang w:val="sk-SK"/>
              </w:rPr>
              <w:t>105</w:t>
            </w:r>
          </w:p>
        </w:tc>
        <w:tc>
          <w:tcPr>
            <w:tcW w:w="2436" w:type="dxa"/>
            <w:vAlign w:val="center"/>
          </w:tcPr>
          <w:p w14:paraId="6F5C33E9" w14:textId="7885FC48" w:rsidR="00AB65DA" w:rsidRPr="008F2B88" w:rsidRDefault="00AB65DA" w:rsidP="00AB65DA">
            <w:pPr>
              <w:spacing w:after="0"/>
              <w:ind w:right="176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E940A0">
              <w:rPr>
                <w:rFonts w:ascii="Arial" w:hAnsi="Arial" w:cs="Arial"/>
                <w:sz w:val="16"/>
                <w:szCs w:val="16"/>
                <w:lang w:val="sk-SK"/>
              </w:rPr>
              <w:t>2 520 000</w:t>
            </w:r>
          </w:p>
        </w:tc>
      </w:tr>
      <w:tr w:rsidR="00CE7543" w:rsidRPr="00F030C0" w14:paraId="41181498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5F3E2F82" w14:textId="59CB24A0" w:rsidR="00CE7543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Grand hotel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Permon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6FB16B5C" w14:textId="295BB566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výnosy</w:t>
            </w:r>
          </w:p>
        </w:tc>
        <w:tc>
          <w:tcPr>
            <w:tcW w:w="2405" w:type="dxa"/>
            <w:vAlign w:val="center"/>
          </w:tcPr>
          <w:p w14:paraId="0470A029" w14:textId="581F4E22" w:rsidR="00CE7543" w:rsidRPr="00BB1D03" w:rsidDel="005A4889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8 253</w:t>
            </w:r>
          </w:p>
        </w:tc>
        <w:tc>
          <w:tcPr>
            <w:tcW w:w="2436" w:type="dxa"/>
            <w:vAlign w:val="center"/>
          </w:tcPr>
          <w:p w14:paraId="6FBD028F" w14:textId="3E91CDA0" w:rsidR="00CE7543" w:rsidRPr="00184A91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E7543" w:rsidRPr="00F030C0" w14:paraId="5107A8E4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2414DDC2" w14:textId="77777777" w:rsidR="00CE7543" w:rsidRPr="00F030C0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Grand hotel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Permon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4F8C2D73" w14:textId="77777777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Nákup služieb</w:t>
            </w:r>
          </w:p>
        </w:tc>
        <w:tc>
          <w:tcPr>
            <w:tcW w:w="2405" w:type="dxa"/>
            <w:vAlign w:val="center"/>
          </w:tcPr>
          <w:p w14:paraId="4FB863AD" w14:textId="4BB1919F" w:rsidR="00CE7543" w:rsidRPr="00BB1D0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24 030</w:t>
            </w:r>
          </w:p>
        </w:tc>
        <w:tc>
          <w:tcPr>
            <w:tcW w:w="2436" w:type="dxa"/>
            <w:vAlign w:val="center"/>
          </w:tcPr>
          <w:p w14:paraId="6FD4C7F3" w14:textId="08EBD0C4" w:rsidR="00CE7543" w:rsidRPr="008F2B88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color w:val="FF0000"/>
                <w:sz w:val="16"/>
                <w:szCs w:val="16"/>
                <w:lang w:val="sk-SK"/>
              </w:rPr>
            </w:pPr>
            <w:r w:rsidRPr="00184A91">
              <w:rPr>
                <w:rFonts w:ascii="Arial" w:hAnsi="Arial" w:cs="Arial"/>
                <w:sz w:val="16"/>
                <w:szCs w:val="16"/>
                <w:lang w:val="sk-SK"/>
              </w:rPr>
              <w:t>2 605</w:t>
            </w:r>
          </w:p>
        </w:tc>
      </w:tr>
      <w:tr w:rsidR="00CE7543" w:rsidRPr="00F030C0" w14:paraId="29648D1C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694B2222" w14:textId="682CB729" w:rsidR="00CE7543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Grand hotel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Permon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026965E5" w14:textId="6E48ECCF" w:rsidR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Ostatné náklady</w:t>
            </w:r>
          </w:p>
        </w:tc>
        <w:tc>
          <w:tcPr>
            <w:tcW w:w="2405" w:type="dxa"/>
            <w:vAlign w:val="center"/>
          </w:tcPr>
          <w:p w14:paraId="2076B91E" w14:textId="762C6D1B" w:rsidR="00CE7543" w:rsidRPr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4 222</w:t>
            </w:r>
          </w:p>
        </w:tc>
        <w:tc>
          <w:tcPr>
            <w:tcW w:w="2436" w:type="dxa"/>
            <w:vAlign w:val="center"/>
          </w:tcPr>
          <w:p w14:paraId="05A86CDA" w14:textId="7FC9764A" w:rsidR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5 233</w:t>
            </w:r>
          </w:p>
        </w:tc>
      </w:tr>
      <w:tr w:rsidR="00CE7543" w:rsidRPr="00F030C0" w14:paraId="59E17786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72C486B3" w14:textId="5DE1CBBD" w:rsidR="00CE7543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Grand hotel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Permon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78707F0E" w14:textId="2B2D7B82" w:rsidR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Nákup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 majetku</w:t>
            </w:r>
          </w:p>
        </w:tc>
        <w:tc>
          <w:tcPr>
            <w:tcW w:w="2405" w:type="dxa"/>
            <w:vAlign w:val="center"/>
          </w:tcPr>
          <w:p w14:paraId="0EC72A02" w14:textId="670F524A" w:rsidR="00CE7543" w:rsidRPr="00BB1D03" w:rsidDel="005A4889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19 876</w:t>
            </w:r>
          </w:p>
        </w:tc>
        <w:tc>
          <w:tcPr>
            <w:tcW w:w="2436" w:type="dxa"/>
            <w:vAlign w:val="center"/>
          </w:tcPr>
          <w:p w14:paraId="09A35430" w14:textId="1C1332AB" w:rsidR="00CE7543" w:rsidRPr="00BC4CDC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E7543" w:rsidRPr="00F030C0" w14:paraId="22E43AF7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2DE71729" w14:textId="77777777" w:rsidR="00CE7543" w:rsidRPr="00F030C0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Podkrivánaske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polia a pasienky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15703BB1" w14:textId="77777777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Nákup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 majetku</w:t>
            </w:r>
          </w:p>
        </w:tc>
        <w:tc>
          <w:tcPr>
            <w:tcW w:w="2405" w:type="dxa"/>
            <w:vAlign w:val="center"/>
          </w:tcPr>
          <w:p w14:paraId="0DAEA6D5" w14:textId="2C1D477B" w:rsidR="00CE7543" w:rsidRPr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36" w:type="dxa"/>
            <w:vAlign w:val="center"/>
          </w:tcPr>
          <w:p w14:paraId="0042EF55" w14:textId="1E41A44D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E7543" w:rsidRPr="00F030C0" w14:paraId="7B7E05A8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28B6DA38" w14:textId="77777777" w:rsidR="00CE7543" w:rsidRPr="00F030C0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Podkirivánske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polia a pasienky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09DE58F5" w14:textId="77777777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Predaj služieb</w:t>
            </w:r>
          </w:p>
        </w:tc>
        <w:tc>
          <w:tcPr>
            <w:tcW w:w="2405" w:type="dxa"/>
            <w:vAlign w:val="center"/>
          </w:tcPr>
          <w:p w14:paraId="320774D7" w14:textId="216297AD" w:rsidR="00CE7543" w:rsidRPr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144 244</w:t>
            </w:r>
          </w:p>
        </w:tc>
        <w:tc>
          <w:tcPr>
            <w:tcW w:w="2436" w:type="dxa"/>
            <w:vAlign w:val="center"/>
          </w:tcPr>
          <w:p w14:paraId="631A1AAB" w14:textId="2107E9E6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124 791</w:t>
            </w:r>
          </w:p>
        </w:tc>
      </w:tr>
      <w:tr w:rsidR="00CE7543" w:rsidRPr="00F030C0" w14:paraId="05BC04DD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2CAC01AF" w14:textId="75C4132F" w:rsidR="00CE7543" w:rsidRPr="00F030C0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Podkrivánske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polia a pasienky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5DC94F98" w14:textId="77777777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Nákup služieb</w:t>
            </w:r>
          </w:p>
        </w:tc>
        <w:tc>
          <w:tcPr>
            <w:tcW w:w="2405" w:type="dxa"/>
            <w:vAlign w:val="center"/>
          </w:tcPr>
          <w:p w14:paraId="0EFF5CD4" w14:textId="5E618CDB" w:rsidR="00CE7543" w:rsidRPr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B1D03">
              <w:rPr>
                <w:rFonts w:ascii="Arial" w:hAnsi="Arial" w:cs="Arial"/>
                <w:sz w:val="16"/>
                <w:szCs w:val="16"/>
                <w:lang w:val="sk-SK"/>
              </w:rPr>
              <w:t>19 757</w:t>
            </w:r>
          </w:p>
        </w:tc>
        <w:tc>
          <w:tcPr>
            <w:tcW w:w="2436" w:type="dxa"/>
            <w:vAlign w:val="center"/>
          </w:tcPr>
          <w:p w14:paraId="7598E5FD" w14:textId="1A2C44CE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BC4CDC">
              <w:rPr>
                <w:rFonts w:ascii="Arial" w:hAnsi="Arial" w:cs="Arial"/>
                <w:sz w:val="16"/>
                <w:szCs w:val="16"/>
                <w:lang w:val="sk-SK"/>
              </w:rPr>
              <w:t>18 115</w:t>
            </w:r>
          </w:p>
        </w:tc>
      </w:tr>
      <w:tr w:rsidR="00CE7543" w:rsidRPr="00F030C0" w14:paraId="760D8327" w14:textId="77777777" w:rsidTr="00C61A76">
        <w:trPr>
          <w:trHeight w:hRule="exact" w:val="425"/>
        </w:trPr>
        <w:tc>
          <w:tcPr>
            <w:tcW w:w="2672" w:type="dxa"/>
            <w:vAlign w:val="center"/>
          </w:tcPr>
          <w:p w14:paraId="1217FF64" w14:textId="24FE74AE" w:rsidR="00CE7543" w:rsidRDefault="00CE7543" w:rsidP="00CE7543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Podkrivánske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polia a pasienky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s.r.o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</w:p>
        </w:tc>
        <w:tc>
          <w:tcPr>
            <w:tcW w:w="1701" w:type="dxa"/>
            <w:vAlign w:val="center"/>
          </w:tcPr>
          <w:p w14:paraId="3DAD5653" w14:textId="60382114" w:rsidR="00CE7543" w:rsidRPr="00F030C0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Poskytnuté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sk-SK"/>
              </w:rPr>
              <w:t>finan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sk-SK"/>
              </w:rPr>
              <w:t>. výpomoci</w:t>
            </w:r>
          </w:p>
        </w:tc>
        <w:tc>
          <w:tcPr>
            <w:tcW w:w="2405" w:type="dxa"/>
            <w:vAlign w:val="center"/>
          </w:tcPr>
          <w:p w14:paraId="3DD5946E" w14:textId="5675E396" w:rsidR="00CE7543" w:rsidRPr="00CE7543" w:rsidDel="00CE7543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339 155</w:t>
            </w:r>
          </w:p>
        </w:tc>
        <w:tc>
          <w:tcPr>
            <w:tcW w:w="2436" w:type="dxa"/>
            <w:vAlign w:val="center"/>
          </w:tcPr>
          <w:p w14:paraId="45AC177A" w14:textId="496DEA0C" w:rsidR="00CE7543" w:rsidRPr="00BC4CDC" w:rsidRDefault="00CE7543" w:rsidP="00CE7543">
            <w:pPr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319 098 </w:t>
            </w:r>
          </w:p>
        </w:tc>
      </w:tr>
    </w:tbl>
    <w:p w14:paraId="19133FC5" w14:textId="77777777" w:rsidR="00A41755" w:rsidRPr="00F030C0" w:rsidRDefault="00A41755" w:rsidP="00DF42B2">
      <w:pPr>
        <w:rPr>
          <w:rFonts w:ascii="Arial" w:hAnsi="Arial" w:cs="Arial"/>
          <w:b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79"/>
        <w:gridCol w:w="1696"/>
        <w:gridCol w:w="2417"/>
        <w:gridCol w:w="2422"/>
      </w:tblGrid>
      <w:tr w:rsidR="00A41755" w:rsidRPr="00F030C0" w14:paraId="29BE6A61" w14:textId="77777777" w:rsidTr="00C61A76">
        <w:trPr>
          <w:trHeight w:val="425"/>
        </w:trPr>
        <w:tc>
          <w:tcPr>
            <w:tcW w:w="2679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28225DC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Materská účtovná jednotka</w:t>
            </w:r>
          </w:p>
        </w:tc>
        <w:tc>
          <w:tcPr>
            <w:tcW w:w="169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F332BA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Kód druhu obchodu</w:t>
            </w:r>
          </w:p>
        </w:tc>
        <w:tc>
          <w:tcPr>
            <w:tcW w:w="483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DEDE02F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Hodnotové vyjadrenie obchodu</w:t>
            </w:r>
          </w:p>
        </w:tc>
      </w:tr>
      <w:tr w:rsidR="00A41755" w:rsidRPr="00F030C0" w14:paraId="6C87FE2C" w14:textId="77777777" w:rsidTr="00C61A76">
        <w:trPr>
          <w:trHeight w:val="425"/>
        </w:trPr>
        <w:tc>
          <w:tcPr>
            <w:tcW w:w="2679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903D618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696" w:type="dxa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3391BCD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41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0EC7371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42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A15AC83" w14:textId="77777777" w:rsidR="00A41755" w:rsidRPr="00F030C0" w:rsidRDefault="00A41755" w:rsidP="00C61A76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AB65DA" w:rsidRPr="00F030C0" w14:paraId="3FAE133D" w14:textId="77777777" w:rsidTr="00C61A76">
        <w:trPr>
          <w:trHeight w:val="425"/>
        </w:trPr>
        <w:tc>
          <w:tcPr>
            <w:tcW w:w="2679" w:type="dxa"/>
            <w:tcBorders>
              <w:top w:val="single" w:sz="12" w:space="0" w:color="auto"/>
            </w:tcBorders>
            <w:vAlign w:val="center"/>
          </w:tcPr>
          <w:p w14:paraId="382EBCFF" w14:textId="77777777" w:rsidR="00AB65DA" w:rsidRPr="00F030C0" w:rsidRDefault="00AB65DA" w:rsidP="00AB65D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PEM – INVEST,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Praha</w:t>
            </w:r>
          </w:p>
        </w:tc>
        <w:tc>
          <w:tcPr>
            <w:tcW w:w="1696" w:type="dxa"/>
            <w:tcBorders>
              <w:top w:val="single" w:sz="12" w:space="0" w:color="auto"/>
            </w:tcBorders>
            <w:vAlign w:val="center"/>
          </w:tcPr>
          <w:p w14:paraId="74154266" w14:textId="77777777" w:rsidR="00AB65DA" w:rsidRPr="00F030C0" w:rsidRDefault="00AB65DA" w:rsidP="00AB65DA">
            <w:pPr>
              <w:spacing w:after="0"/>
              <w:ind w:right="-9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Finan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 výpomoc</w:t>
            </w:r>
          </w:p>
        </w:tc>
        <w:tc>
          <w:tcPr>
            <w:tcW w:w="2417" w:type="dxa"/>
            <w:tcBorders>
              <w:top w:val="single" w:sz="12" w:space="0" w:color="auto"/>
            </w:tcBorders>
            <w:vAlign w:val="center"/>
          </w:tcPr>
          <w:p w14:paraId="6EA132FF" w14:textId="56B47275" w:rsidR="00AB65DA" w:rsidRPr="00CE7543" w:rsidRDefault="00AB7C57" w:rsidP="00AB65D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>1 62</w:t>
            </w:r>
            <w:r w:rsidR="00CE7543" w:rsidRPr="00BB1D03">
              <w:rPr>
                <w:rFonts w:ascii="Arial" w:hAnsi="Arial" w:cs="Arial"/>
                <w:sz w:val="16"/>
                <w:szCs w:val="16"/>
                <w:lang w:val="sk-SK"/>
              </w:rPr>
              <w:t>7</w:t>
            </w: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="00CE7543" w:rsidRPr="00BB1D03">
              <w:rPr>
                <w:rFonts w:ascii="Arial" w:hAnsi="Arial" w:cs="Arial"/>
                <w:sz w:val="16"/>
                <w:szCs w:val="16"/>
                <w:lang w:val="sk-SK"/>
              </w:rPr>
              <w:t>74</w:t>
            </w: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22" w:type="dxa"/>
            <w:tcBorders>
              <w:top w:val="single" w:sz="12" w:space="0" w:color="auto"/>
            </w:tcBorders>
            <w:vAlign w:val="center"/>
          </w:tcPr>
          <w:p w14:paraId="392E48DD" w14:textId="5DE4713F" w:rsidR="00AB65DA" w:rsidRPr="00F030C0" w:rsidRDefault="00AB65DA" w:rsidP="00AB65D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2 529 100</w:t>
            </w:r>
          </w:p>
        </w:tc>
      </w:tr>
      <w:tr w:rsidR="00AB65DA" w:rsidRPr="00F030C0" w14:paraId="02323EBA" w14:textId="77777777" w:rsidTr="00C61A76">
        <w:trPr>
          <w:trHeight w:val="425"/>
        </w:trPr>
        <w:tc>
          <w:tcPr>
            <w:tcW w:w="2679" w:type="dxa"/>
            <w:vAlign w:val="center"/>
          </w:tcPr>
          <w:p w14:paraId="1424D38B" w14:textId="77777777" w:rsidR="00AB65DA" w:rsidRPr="00F030C0" w:rsidRDefault="00AB65DA" w:rsidP="00AB65D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PEM – INVEST,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Praha</w:t>
            </w:r>
          </w:p>
        </w:tc>
        <w:tc>
          <w:tcPr>
            <w:tcW w:w="1696" w:type="dxa"/>
            <w:vAlign w:val="center"/>
          </w:tcPr>
          <w:p w14:paraId="63D440CE" w14:textId="77777777" w:rsidR="00AB65DA" w:rsidRPr="00F030C0" w:rsidRDefault="00AB65DA" w:rsidP="00AB65DA">
            <w:pPr>
              <w:spacing w:after="0"/>
              <w:ind w:right="-9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Nesplatené úroky z 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finan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. výpomoci</w:t>
            </w:r>
          </w:p>
        </w:tc>
        <w:tc>
          <w:tcPr>
            <w:tcW w:w="2417" w:type="dxa"/>
            <w:vAlign w:val="center"/>
          </w:tcPr>
          <w:p w14:paraId="60C6F959" w14:textId="42E406B8" w:rsidR="00AB65DA" w:rsidRPr="00CE7543" w:rsidRDefault="00AB7C57" w:rsidP="00AB65D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22" w:type="dxa"/>
            <w:vAlign w:val="center"/>
          </w:tcPr>
          <w:p w14:paraId="4C58B55B" w14:textId="7274304E" w:rsidR="00AB65DA" w:rsidRPr="00F030C0" w:rsidRDefault="00AB65DA" w:rsidP="00AB65D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AB65DA" w:rsidRPr="00F030C0" w14:paraId="1E7E0757" w14:textId="77777777" w:rsidTr="00C61A76">
        <w:trPr>
          <w:trHeight w:val="425"/>
        </w:trPr>
        <w:tc>
          <w:tcPr>
            <w:tcW w:w="2679" w:type="dxa"/>
            <w:vAlign w:val="center"/>
          </w:tcPr>
          <w:p w14:paraId="5C9D10CD" w14:textId="77777777" w:rsidR="00AB65DA" w:rsidRPr="00F030C0" w:rsidRDefault="00AB65DA" w:rsidP="00AB65DA">
            <w:pPr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PEM – INVEST, </w:t>
            </w:r>
            <w:proofErr w:type="spellStart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a.s</w:t>
            </w:r>
            <w:proofErr w:type="spellEnd"/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Praha</w:t>
            </w:r>
          </w:p>
        </w:tc>
        <w:tc>
          <w:tcPr>
            <w:tcW w:w="1696" w:type="dxa"/>
            <w:vAlign w:val="center"/>
          </w:tcPr>
          <w:p w14:paraId="109A8143" w14:textId="77777777" w:rsidR="00AB65DA" w:rsidRPr="00F030C0" w:rsidRDefault="00AB65DA" w:rsidP="00AB65DA">
            <w:pPr>
              <w:spacing w:after="0"/>
              <w:ind w:right="-9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Nákladové úroky</w:t>
            </w:r>
          </w:p>
        </w:tc>
        <w:tc>
          <w:tcPr>
            <w:tcW w:w="2417" w:type="dxa"/>
            <w:vAlign w:val="center"/>
          </w:tcPr>
          <w:p w14:paraId="125DAA54" w14:textId="6C5C08AF" w:rsidR="00AB65DA" w:rsidRPr="00CE7543" w:rsidRDefault="00AB7C57" w:rsidP="00AB65D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CE7543">
              <w:rPr>
                <w:rFonts w:ascii="Arial" w:hAnsi="Arial" w:cs="Arial"/>
                <w:sz w:val="16"/>
                <w:szCs w:val="16"/>
                <w:lang w:val="sk-SK"/>
              </w:rPr>
              <w:t>98 861</w:t>
            </w:r>
          </w:p>
        </w:tc>
        <w:tc>
          <w:tcPr>
            <w:tcW w:w="2422" w:type="dxa"/>
            <w:vAlign w:val="center"/>
          </w:tcPr>
          <w:p w14:paraId="2E5C1AD4" w14:textId="10A6EE1C" w:rsidR="00AB65DA" w:rsidRPr="00F030C0" w:rsidRDefault="00AB65DA" w:rsidP="00AB65DA">
            <w:pPr>
              <w:spacing w:after="0"/>
              <w:ind w:right="20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170 490</w:t>
            </w:r>
          </w:p>
        </w:tc>
      </w:tr>
    </w:tbl>
    <w:p w14:paraId="63EC63A7" w14:textId="77777777" w:rsidR="00A41755" w:rsidRPr="00F030C0" w:rsidRDefault="00A41755" w:rsidP="0085595B">
      <w:pPr>
        <w:jc w:val="left"/>
        <w:rPr>
          <w:rFonts w:ascii="Arial" w:hAnsi="Arial" w:cs="Arial"/>
          <w:lang w:val="sk-SK"/>
        </w:rPr>
      </w:pPr>
      <w:bookmarkStart w:id="30" w:name="_Toc474124227"/>
      <w:bookmarkStart w:id="31" w:name="_Toc474124339"/>
    </w:p>
    <w:p w14:paraId="7EB7EFB5" w14:textId="77777777" w:rsidR="00A41755" w:rsidRPr="00F030C0" w:rsidRDefault="00A41755" w:rsidP="0085595B">
      <w:pPr>
        <w:jc w:val="left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Spoločnosť uskutočnila v priebehu účtovného obdobia transakcie s nasledujúcimi spriaznenými stranami:</w:t>
      </w:r>
    </w:p>
    <w:p w14:paraId="7173DE20" w14:textId="6397CBAB" w:rsidR="00A41755" w:rsidRPr="00F030C0" w:rsidRDefault="00A41755" w:rsidP="003333C4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PEM-INVEST, </w:t>
      </w:r>
      <w:proofErr w:type="spellStart"/>
      <w:r w:rsidRPr="00F030C0">
        <w:rPr>
          <w:rFonts w:ascii="Arial" w:hAnsi="Arial" w:cs="Arial"/>
          <w:lang w:val="sk-SK"/>
        </w:rPr>
        <w:t>a.s</w:t>
      </w:r>
      <w:proofErr w:type="spellEnd"/>
      <w:r w:rsidRPr="00FE5506">
        <w:rPr>
          <w:rFonts w:ascii="Arial" w:hAnsi="Arial" w:cs="Arial"/>
          <w:lang w:val="sk-SK"/>
        </w:rPr>
        <w:t xml:space="preserve">. </w:t>
      </w:r>
      <w:r w:rsidR="00F85020" w:rsidRPr="00FE5506">
        <w:rPr>
          <w:rFonts w:ascii="Arial" w:hAnsi="Arial" w:cs="Arial"/>
          <w:lang w:val="sk-SK"/>
        </w:rPr>
        <w:t xml:space="preserve">Jánsky </w:t>
      </w:r>
      <w:proofErr w:type="spellStart"/>
      <w:r w:rsidR="00F85020" w:rsidRPr="00FE5506">
        <w:rPr>
          <w:rFonts w:ascii="Arial" w:hAnsi="Arial" w:cs="Arial"/>
          <w:lang w:val="sk-SK"/>
        </w:rPr>
        <w:t>vršek</w:t>
      </w:r>
      <w:proofErr w:type="spellEnd"/>
      <w:r w:rsidR="00F85020" w:rsidRPr="00FE5506">
        <w:rPr>
          <w:rFonts w:ascii="Arial" w:hAnsi="Arial" w:cs="Arial"/>
          <w:lang w:val="sk-SK"/>
        </w:rPr>
        <w:t xml:space="preserve"> 323/13, Malá strana, 118 00 Praha 1</w:t>
      </w:r>
      <w:r w:rsidRPr="00FE5506">
        <w:rPr>
          <w:rFonts w:ascii="Arial" w:hAnsi="Arial" w:cs="Arial"/>
          <w:lang w:val="sk-SK"/>
        </w:rPr>
        <w:t>, Česká rep</w:t>
      </w:r>
      <w:r w:rsidR="00C4514B" w:rsidRPr="00FE5506">
        <w:rPr>
          <w:rFonts w:ascii="Arial" w:hAnsi="Arial" w:cs="Arial"/>
          <w:lang w:val="sk-SK"/>
        </w:rPr>
        <w:t>ublika, od ktorej prijala v rokoch</w:t>
      </w:r>
      <w:r w:rsidRPr="00FE5506">
        <w:rPr>
          <w:rFonts w:ascii="Arial" w:hAnsi="Arial" w:cs="Arial"/>
          <w:lang w:val="sk-SK"/>
        </w:rPr>
        <w:t xml:space="preserve"> 2009</w:t>
      </w:r>
      <w:r w:rsidR="00C4514B" w:rsidRPr="00FE5506">
        <w:rPr>
          <w:rFonts w:ascii="Arial" w:hAnsi="Arial" w:cs="Arial"/>
          <w:lang w:val="sk-SK"/>
        </w:rPr>
        <w:t>, 2013</w:t>
      </w:r>
      <w:r w:rsidR="00594B98" w:rsidRPr="00BF23E1">
        <w:rPr>
          <w:rFonts w:ascii="Arial" w:hAnsi="Arial" w:cs="Arial"/>
          <w:lang w:val="sk-SK"/>
        </w:rPr>
        <w:t>,</w:t>
      </w:r>
      <w:r w:rsidR="00C4514B" w:rsidRPr="00BF23E1">
        <w:rPr>
          <w:rFonts w:ascii="Arial" w:hAnsi="Arial" w:cs="Arial"/>
          <w:lang w:val="sk-SK"/>
        </w:rPr>
        <w:t xml:space="preserve"> 2014</w:t>
      </w:r>
      <w:r w:rsidR="00594B98" w:rsidRPr="00BF23E1">
        <w:rPr>
          <w:rFonts w:ascii="Arial" w:hAnsi="Arial" w:cs="Arial"/>
          <w:lang w:val="sk-SK"/>
        </w:rPr>
        <w:t xml:space="preserve"> </w:t>
      </w:r>
      <w:r w:rsidR="00761FAE" w:rsidRPr="00BF23E1">
        <w:rPr>
          <w:rFonts w:ascii="Arial" w:hAnsi="Arial" w:cs="Arial"/>
          <w:lang w:val="sk-SK"/>
        </w:rPr>
        <w:t>,2018, 2020</w:t>
      </w:r>
      <w:r w:rsidR="00CE7543">
        <w:rPr>
          <w:rFonts w:ascii="Arial" w:hAnsi="Arial" w:cs="Arial"/>
          <w:lang w:val="sk-SK"/>
        </w:rPr>
        <w:t>, 2023</w:t>
      </w:r>
      <w:r w:rsidR="00761FAE" w:rsidRPr="00BF23E1">
        <w:rPr>
          <w:rFonts w:ascii="Arial" w:hAnsi="Arial" w:cs="Arial"/>
          <w:lang w:val="sk-SK"/>
        </w:rPr>
        <w:t xml:space="preserve"> a 2</w:t>
      </w:r>
      <w:r w:rsidR="00761FAE" w:rsidRPr="007A7C02">
        <w:rPr>
          <w:rFonts w:ascii="Arial" w:hAnsi="Arial" w:cs="Arial"/>
          <w:lang w:val="sk-SK"/>
        </w:rPr>
        <w:t>02</w:t>
      </w:r>
      <w:r w:rsidR="00CE7543">
        <w:rPr>
          <w:rFonts w:ascii="Arial" w:hAnsi="Arial" w:cs="Arial"/>
          <w:lang w:val="sk-SK"/>
        </w:rPr>
        <w:t>4</w:t>
      </w:r>
      <w:r w:rsidR="00761FAE" w:rsidRPr="00BF23E1">
        <w:rPr>
          <w:rFonts w:ascii="Arial" w:hAnsi="Arial" w:cs="Arial"/>
          <w:lang w:val="sk-SK"/>
        </w:rPr>
        <w:t xml:space="preserve"> </w:t>
      </w:r>
      <w:r w:rsidR="00C4514B" w:rsidRPr="00FE5506">
        <w:rPr>
          <w:rFonts w:ascii="Arial" w:hAnsi="Arial" w:cs="Arial"/>
          <w:lang w:val="sk-SK"/>
        </w:rPr>
        <w:t>dlhodobé</w:t>
      </w:r>
      <w:r w:rsidR="00C4514B" w:rsidRPr="00F030C0">
        <w:rPr>
          <w:rFonts w:ascii="Arial" w:hAnsi="Arial" w:cs="Arial"/>
          <w:lang w:val="sk-SK"/>
        </w:rPr>
        <w:t xml:space="preserve"> finančné</w:t>
      </w:r>
      <w:r w:rsidRPr="00F030C0">
        <w:rPr>
          <w:rFonts w:ascii="Arial" w:hAnsi="Arial" w:cs="Arial"/>
          <w:lang w:val="sk-SK"/>
        </w:rPr>
        <w:t xml:space="preserve"> výpomoc</w:t>
      </w:r>
      <w:r w:rsidR="00C4514B" w:rsidRPr="00F030C0">
        <w:rPr>
          <w:rFonts w:ascii="Arial" w:hAnsi="Arial" w:cs="Arial"/>
          <w:lang w:val="sk-SK"/>
        </w:rPr>
        <w:t>i</w:t>
      </w:r>
      <w:r w:rsidRPr="00F030C0">
        <w:rPr>
          <w:rFonts w:ascii="Arial" w:hAnsi="Arial" w:cs="Arial"/>
          <w:lang w:val="sk-SK"/>
        </w:rPr>
        <w:t xml:space="preserve"> za bežných obchodných podmienok platných v čase poskytnutia</w:t>
      </w:r>
      <w:r w:rsidR="003333C4" w:rsidRPr="00F030C0">
        <w:rPr>
          <w:rFonts w:ascii="Arial" w:hAnsi="Arial" w:cs="Arial"/>
          <w:lang w:val="sk-SK"/>
        </w:rPr>
        <w:t>.</w:t>
      </w:r>
    </w:p>
    <w:p w14:paraId="051D56B5" w14:textId="77777777" w:rsidR="00A41755" w:rsidRPr="00F030C0" w:rsidRDefault="00A41755" w:rsidP="003333C4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Grand hotel </w:t>
      </w:r>
      <w:proofErr w:type="spellStart"/>
      <w:r w:rsidRPr="00F030C0">
        <w:rPr>
          <w:rFonts w:ascii="Arial" w:hAnsi="Arial" w:cs="Arial"/>
          <w:lang w:val="sk-SK"/>
        </w:rPr>
        <w:t>Permon</w:t>
      </w:r>
      <w:proofErr w:type="spellEnd"/>
      <w:r w:rsidRPr="00F030C0">
        <w:rPr>
          <w:rFonts w:ascii="Arial" w:hAnsi="Arial" w:cs="Arial"/>
          <w:lang w:val="sk-SK"/>
        </w:rPr>
        <w:t xml:space="preserve">, </w:t>
      </w:r>
      <w:proofErr w:type="spellStart"/>
      <w:r w:rsidRPr="00F030C0">
        <w:rPr>
          <w:rFonts w:ascii="Arial" w:hAnsi="Arial" w:cs="Arial"/>
          <w:lang w:val="sk-SK"/>
        </w:rPr>
        <w:t>s.r.o</w:t>
      </w:r>
      <w:proofErr w:type="spellEnd"/>
      <w:r w:rsidRPr="00F030C0">
        <w:rPr>
          <w:rFonts w:ascii="Arial" w:hAnsi="Arial" w:cs="Arial"/>
          <w:lang w:val="sk-SK"/>
        </w:rPr>
        <w:t>., Pribylina 1486, ktorej prenajíma nehnuteľný majetok podľa obchodných podmienok uvedených v nájomnej zmluve</w:t>
      </w:r>
      <w:r w:rsidR="00594B98">
        <w:rPr>
          <w:rFonts w:ascii="Arial" w:hAnsi="Arial" w:cs="Arial"/>
          <w:lang w:val="sk-SK"/>
        </w:rPr>
        <w:t>.</w:t>
      </w:r>
    </w:p>
    <w:p w14:paraId="51941294" w14:textId="31AABB73" w:rsidR="00A41755" w:rsidRDefault="00A41755" w:rsidP="003333C4">
      <w:pPr>
        <w:rPr>
          <w:rFonts w:ascii="Arial" w:hAnsi="Arial" w:cs="Arial"/>
          <w:lang w:val="sk-SK"/>
        </w:rPr>
      </w:pPr>
    </w:p>
    <w:p w14:paraId="366D2FE5" w14:textId="4FF07076" w:rsidR="008F5A75" w:rsidRDefault="0001731C">
      <w:pPr>
        <w:keepNext w:val="0"/>
        <w:spacing w:after="0"/>
        <w:jc w:val="left"/>
        <w:rPr>
          <w:rFonts w:ascii="Arial" w:hAnsi="Arial" w:cs="Arial"/>
          <w:lang w:val="sk-SK"/>
        </w:rPr>
      </w:pPr>
      <w:proofErr w:type="spellStart"/>
      <w:r w:rsidRPr="007130D2">
        <w:rPr>
          <w:rFonts w:ascii="Arial" w:hAnsi="Arial" w:cs="Arial"/>
          <w:lang w:val="sk-SK"/>
        </w:rPr>
        <w:t>Podkrivánske</w:t>
      </w:r>
      <w:proofErr w:type="spellEnd"/>
      <w:r w:rsidRPr="007130D2">
        <w:rPr>
          <w:rFonts w:ascii="Arial" w:hAnsi="Arial" w:cs="Arial"/>
          <w:lang w:val="sk-SK"/>
        </w:rPr>
        <w:t xml:space="preserve"> polia a pasienky </w:t>
      </w:r>
      <w:proofErr w:type="spellStart"/>
      <w:r w:rsidRPr="007130D2">
        <w:rPr>
          <w:rFonts w:ascii="Arial" w:hAnsi="Arial" w:cs="Arial"/>
          <w:lang w:val="sk-SK"/>
        </w:rPr>
        <w:t>s.r.o</w:t>
      </w:r>
      <w:proofErr w:type="spellEnd"/>
      <w:r w:rsidRPr="007130D2">
        <w:rPr>
          <w:rFonts w:ascii="Arial" w:hAnsi="Arial" w:cs="Arial"/>
          <w:lang w:val="sk-SK"/>
        </w:rPr>
        <w:t>., Pribylina 1486, 032 42 Pribylina</w:t>
      </w:r>
      <w:r w:rsidR="00A06982">
        <w:rPr>
          <w:rFonts w:ascii="Arial" w:hAnsi="Arial" w:cs="Arial"/>
          <w:lang w:val="sk-SK"/>
        </w:rPr>
        <w:t>, ktorej prenajíma hnuteľný aj nehnuteľný majetok na základe nájomných zmlúv a poskytuje poradenskú činnosť v oblasti poľnohospodárstva, fakturácia poskytnutých služieb.</w:t>
      </w:r>
    </w:p>
    <w:p w14:paraId="76C7153A" w14:textId="77777777" w:rsidR="00D546A6" w:rsidRDefault="00D546A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4E864D67" w14:textId="77777777" w:rsidR="00D546A6" w:rsidRDefault="00D546A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15441A9" w14:textId="77777777" w:rsidR="00D546A6" w:rsidRDefault="00D546A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6867B0AE" w14:textId="77777777" w:rsidR="00D546A6" w:rsidRDefault="00D546A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6CF1FD91" w14:textId="77777777" w:rsidR="00D546A6" w:rsidRDefault="00D546A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1A999545" w14:textId="77777777" w:rsidR="00D546A6" w:rsidRDefault="00D546A6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14:paraId="50AFACDB" w14:textId="77777777" w:rsidR="00A41755" w:rsidRPr="00F030C0" w:rsidRDefault="00A41755" w:rsidP="00C07255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INFORMÁCIE O ZMENÁCH VLASTNÉHO IMANIA </w:t>
      </w:r>
    </w:p>
    <w:p w14:paraId="7E871F74" w14:textId="77777777" w:rsidR="00A41755" w:rsidRPr="00F030C0" w:rsidRDefault="00A41755" w:rsidP="00F06270">
      <w:pPr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A41755" w:rsidRPr="00F030C0" w14:paraId="7466A259" w14:textId="77777777" w:rsidTr="00EE0C38">
        <w:trPr>
          <w:trHeight w:val="540"/>
        </w:trPr>
        <w:tc>
          <w:tcPr>
            <w:tcW w:w="3006" w:type="dxa"/>
            <w:vMerge w:val="restart"/>
            <w:vAlign w:val="center"/>
          </w:tcPr>
          <w:p w14:paraId="20CE9370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2FFAF18D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9117B19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3EAC55DC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A41755" w:rsidRPr="00F030C0" w14:paraId="482C4051" w14:textId="77777777" w:rsidTr="00EE0C38">
        <w:trPr>
          <w:trHeight w:val="964"/>
        </w:trPr>
        <w:tc>
          <w:tcPr>
            <w:tcW w:w="3006" w:type="dxa"/>
            <w:vMerge/>
            <w:vAlign w:val="center"/>
          </w:tcPr>
          <w:p w14:paraId="206F30D6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64B148FF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004A54E1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3EA6E0FA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2311BB3A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14:paraId="7A487137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B65DA" w:rsidRPr="00F030C0" w14:paraId="018E67B9" w14:textId="77777777" w:rsidTr="00EE0C38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64AC4EA5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1520D5F" w14:textId="2CBB6E2D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17 330 000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3D7D1E7" w14:textId="6086EA55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99C3CF9" w14:textId="32D89F76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49DBDCD2" w14:textId="3B6A50E0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2B33F41" w14:textId="40E76982" w:rsidR="00AB65DA" w:rsidRPr="00F030C0" w:rsidRDefault="00AB7C57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17 330 </w:t>
            </w:r>
            <w:r w:rsidR="004D5DA6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</w:p>
        </w:tc>
      </w:tr>
      <w:tr w:rsidR="00AB65DA" w:rsidRPr="00F030C0" w14:paraId="693BDD9A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4F2DE625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ákonný rezervný fond</w:t>
            </w:r>
          </w:p>
        </w:tc>
        <w:tc>
          <w:tcPr>
            <w:tcW w:w="1240" w:type="dxa"/>
            <w:vAlign w:val="center"/>
          </w:tcPr>
          <w:p w14:paraId="2EE2ED4A" w14:textId="2D7E77A2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421 497</w:t>
            </w:r>
          </w:p>
        </w:tc>
        <w:tc>
          <w:tcPr>
            <w:tcW w:w="1241" w:type="dxa"/>
            <w:vAlign w:val="center"/>
          </w:tcPr>
          <w:p w14:paraId="52B5F8A3" w14:textId="43200DD1" w:rsidR="00AB65DA" w:rsidRPr="00F030C0" w:rsidRDefault="004D5DA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A106D5E" w14:textId="78AD8780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340750E" w14:textId="7DE60450" w:rsidR="00AB65DA" w:rsidRPr="00F030C0" w:rsidRDefault="004D5DA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67 77</w:t>
            </w:r>
            <w:r w:rsidR="0074003F"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1241" w:type="dxa"/>
            <w:vAlign w:val="center"/>
          </w:tcPr>
          <w:p w14:paraId="6AD785FB" w14:textId="7C407396" w:rsidR="00AB65DA" w:rsidRPr="00F030C0" w:rsidRDefault="00AB7C57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489 26</w:t>
            </w:r>
            <w:r w:rsidR="0074003F">
              <w:rPr>
                <w:rFonts w:ascii="Arial" w:hAnsi="Arial" w:cs="Arial"/>
                <w:sz w:val="16"/>
                <w:szCs w:val="16"/>
                <w:lang w:val="sk-SK"/>
              </w:rPr>
              <w:t>8</w:t>
            </w:r>
          </w:p>
        </w:tc>
      </w:tr>
      <w:tr w:rsidR="00AB65DA" w:rsidRPr="00F030C0" w14:paraId="12B9B658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38B13AAE" w14:textId="34383569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majetku a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záväzkov</w:t>
            </w:r>
          </w:p>
        </w:tc>
        <w:tc>
          <w:tcPr>
            <w:tcW w:w="1240" w:type="dxa"/>
            <w:vAlign w:val="center"/>
          </w:tcPr>
          <w:p w14:paraId="022507F8" w14:textId="67C06009" w:rsidR="00AB65DA" w:rsidRPr="00FE403C" w:rsidRDefault="00AB65DA" w:rsidP="00AB65DA">
            <w:pPr>
              <w:pStyle w:val="Odsekzoznamu"/>
              <w:spacing w:after="0"/>
              <w:ind w:left="360" w:right="178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-6 639</w:t>
            </w:r>
          </w:p>
        </w:tc>
        <w:tc>
          <w:tcPr>
            <w:tcW w:w="1241" w:type="dxa"/>
            <w:vAlign w:val="center"/>
          </w:tcPr>
          <w:p w14:paraId="61AF7801" w14:textId="5026BC46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39BA013" w14:textId="7911BCAB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1" w:type="dxa"/>
            <w:vAlign w:val="center"/>
          </w:tcPr>
          <w:p w14:paraId="2458BDFD" w14:textId="387FD3E6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B7D5884" w14:textId="6928E2B8" w:rsidR="00AB65DA" w:rsidRPr="00D546A6" w:rsidRDefault="00AB7C57" w:rsidP="00AB65DA">
            <w:pPr>
              <w:pStyle w:val="Odsekzoznamu"/>
              <w:spacing w:after="0"/>
              <w:ind w:left="360" w:right="178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-6 639</w:t>
            </w:r>
          </w:p>
        </w:tc>
      </w:tr>
      <w:tr w:rsidR="00AB65DA" w:rsidRPr="00F030C0" w14:paraId="55B57A7F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79950124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6459C49A" w14:textId="5A311F78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3 222 240</w:t>
            </w:r>
          </w:p>
        </w:tc>
        <w:tc>
          <w:tcPr>
            <w:tcW w:w="1241" w:type="dxa"/>
            <w:vAlign w:val="center"/>
          </w:tcPr>
          <w:p w14:paraId="62D831F8" w14:textId="1AF0E810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B01D1C2" w14:textId="2703688F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FD8D113" w14:textId="48CEF903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BD99853" w14:textId="21F4A8D7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3 222 240</w:t>
            </w:r>
          </w:p>
        </w:tc>
      </w:tr>
      <w:tr w:rsidR="00AB65DA" w:rsidRPr="00F030C0" w14:paraId="5F0A2B26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2E294BE1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0150C63E" w14:textId="29913582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-12 181 717</w:t>
            </w:r>
          </w:p>
        </w:tc>
        <w:tc>
          <w:tcPr>
            <w:tcW w:w="1241" w:type="dxa"/>
            <w:vAlign w:val="center"/>
          </w:tcPr>
          <w:p w14:paraId="12D1E14A" w14:textId="41FE0590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8BC802B" w14:textId="49284DC3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28DBE03" w14:textId="452B1C9C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609 934</w:t>
            </w:r>
          </w:p>
        </w:tc>
        <w:tc>
          <w:tcPr>
            <w:tcW w:w="1241" w:type="dxa"/>
            <w:vAlign w:val="center"/>
          </w:tcPr>
          <w:p w14:paraId="62BF46C0" w14:textId="2D2EE9C2" w:rsidR="00AB65DA" w:rsidRPr="00F030C0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-11 571 783</w:t>
            </w:r>
          </w:p>
        </w:tc>
      </w:tr>
      <w:tr w:rsidR="00AB65DA" w:rsidRPr="00F030C0" w14:paraId="56D8E7C5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24262879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66EB715D" w14:textId="42BE79D1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677 705</w:t>
            </w:r>
          </w:p>
        </w:tc>
        <w:tc>
          <w:tcPr>
            <w:tcW w:w="1241" w:type="dxa"/>
            <w:vAlign w:val="center"/>
          </w:tcPr>
          <w:p w14:paraId="7168DA98" w14:textId="482B60C7" w:rsidR="00AB65DA" w:rsidRPr="00786B3D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826 823</w:t>
            </w:r>
          </w:p>
        </w:tc>
        <w:tc>
          <w:tcPr>
            <w:tcW w:w="1241" w:type="dxa"/>
            <w:vAlign w:val="center"/>
          </w:tcPr>
          <w:p w14:paraId="5E96E2F1" w14:textId="432C8F21" w:rsidR="00AB65DA" w:rsidRPr="00786B3D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D8D1CC7" w14:textId="35D4EFB2" w:rsidR="00AB65DA" w:rsidRPr="004B074D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-677 705</w:t>
            </w:r>
          </w:p>
        </w:tc>
        <w:tc>
          <w:tcPr>
            <w:tcW w:w="1241" w:type="dxa"/>
            <w:vAlign w:val="center"/>
          </w:tcPr>
          <w:p w14:paraId="0995E759" w14:textId="022E97B3" w:rsidR="00AB65DA" w:rsidRPr="00786B3D" w:rsidRDefault="009D0C66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826 823</w:t>
            </w:r>
          </w:p>
        </w:tc>
      </w:tr>
      <w:tr w:rsidR="00AB65DA" w:rsidRPr="00F030C0" w14:paraId="7DB93B2B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5A40515F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40" w:type="dxa"/>
            <w:vAlign w:val="center"/>
          </w:tcPr>
          <w:p w14:paraId="707E9D6C" w14:textId="20542C9B" w:rsidR="00AB65DA" w:rsidRPr="00253DAE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9 463 086</w:t>
            </w:r>
          </w:p>
        </w:tc>
        <w:tc>
          <w:tcPr>
            <w:tcW w:w="1241" w:type="dxa"/>
            <w:vAlign w:val="center"/>
          </w:tcPr>
          <w:p w14:paraId="446A385D" w14:textId="74DF6DA6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0112A4" w14:textId="5D8FE8B6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634E2A9" w14:textId="76E1968A" w:rsidR="00AB65DA" w:rsidRPr="00F030C0" w:rsidRDefault="004D5DA6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542 164</w:t>
            </w:r>
          </w:p>
        </w:tc>
        <w:tc>
          <w:tcPr>
            <w:tcW w:w="1241" w:type="dxa"/>
            <w:vAlign w:val="center"/>
          </w:tcPr>
          <w:p w14:paraId="45E8595E" w14:textId="4F9F2B84" w:rsidR="00AB65DA" w:rsidRPr="00D546A6" w:rsidRDefault="004D5DA6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10 289 </w:t>
            </w:r>
            <w:r w:rsidRPr="0074003F">
              <w:rPr>
                <w:rFonts w:ascii="Arial" w:hAnsi="Arial" w:cs="Arial"/>
                <w:b/>
                <w:sz w:val="16"/>
                <w:szCs w:val="16"/>
                <w:lang w:val="sk-SK"/>
              </w:rPr>
              <w:t>90</w:t>
            </w:r>
            <w:r w:rsidR="0074003F" w:rsidRPr="00BB1D03">
              <w:rPr>
                <w:rFonts w:ascii="Arial" w:hAnsi="Arial" w:cs="Arial"/>
                <w:b/>
                <w:sz w:val="16"/>
                <w:szCs w:val="16"/>
                <w:lang w:val="sk-SK"/>
              </w:rPr>
              <w:t>9</w:t>
            </w:r>
          </w:p>
        </w:tc>
      </w:tr>
    </w:tbl>
    <w:p w14:paraId="461FE086" w14:textId="77777777" w:rsidR="00A41755" w:rsidRDefault="00A41755" w:rsidP="00F06270">
      <w:pPr>
        <w:keepNext w:val="0"/>
        <w:rPr>
          <w:rFonts w:ascii="Arial" w:hAnsi="Arial" w:cs="Arial"/>
          <w:lang w:val="sk-SK"/>
        </w:rPr>
      </w:pPr>
    </w:p>
    <w:p w14:paraId="4FF550EA" w14:textId="77777777" w:rsidR="00CB6ECF" w:rsidRPr="00F030C0" w:rsidRDefault="00CB6ECF" w:rsidP="00F06270">
      <w:pPr>
        <w:keepNext w:val="0"/>
        <w:rPr>
          <w:rFonts w:ascii="Arial" w:hAnsi="Arial" w:cs="Arial"/>
          <w:lang w:val="sk-SK"/>
        </w:rPr>
      </w:pPr>
    </w:p>
    <w:tbl>
      <w:tblPr>
        <w:tblW w:w="9210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A41755" w:rsidRPr="00F030C0" w14:paraId="394DAF24" w14:textId="77777777" w:rsidTr="00EE0C38">
        <w:trPr>
          <w:trHeight w:val="540"/>
        </w:trPr>
        <w:tc>
          <w:tcPr>
            <w:tcW w:w="3006" w:type="dxa"/>
            <w:vMerge w:val="restart"/>
            <w:vAlign w:val="center"/>
          </w:tcPr>
          <w:p w14:paraId="112E11DA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2F6FA0CD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6878B2AF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  <w:p w14:paraId="796BD816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A41755" w:rsidRPr="00F030C0" w14:paraId="48CADF60" w14:textId="77777777" w:rsidTr="00EE0C38">
        <w:trPr>
          <w:trHeight w:val="964"/>
        </w:trPr>
        <w:tc>
          <w:tcPr>
            <w:tcW w:w="3006" w:type="dxa"/>
            <w:vMerge/>
            <w:vAlign w:val="center"/>
          </w:tcPr>
          <w:p w14:paraId="7444C853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vAlign w:val="center"/>
          </w:tcPr>
          <w:p w14:paraId="0DC6069A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vAlign w:val="center"/>
          </w:tcPr>
          <w:p w14:paraId="00F7EB89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vAlign w:val="center"/>
          </w:tcPr>
          <w:p w14:paraId="421392FA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vAlign w:val="center"/>
          </w:tcPr>
          <w:p w14:paraId="03FA611C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vAlign w:val="center"/>
          </w:tcPr>
          <w:p w14:paraId="376C1769" w14:textId="77777777" w:rsidR="00A41755" w:rsidRPr="00F030C0" w:rsidRDefault="00A41755" w:rsidP="00A44139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AB65DA" w:rsidRPr="00F030C0" w14:paraId="658FF925" w14:textId="77777777" w:rsidTr="00EE0C38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29E8439D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E769A6D" w14:textId="7218AE50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17 330 000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70F30DF" w14:textId="37E414EB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5CD2BCB7" w14:textId="44035DE7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1B9EB34A" w14:textId="50363B49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250EC8F" w14:textId="06E66D2E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17 330 000</w:t>
            </w:r>
          </w:p>
        </w:tc>
      </w:tr>
      <w:tr w:rsidR="00AB65DA" w:rsidRPr="00F030C0" w14:paraId="5B726626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5F56006B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015AEC01" w14:textId="360FD125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375 787</w:t>
            </w:r>
          </w:p>
        </w:tc>
        <w:tc>
          <w:tcPr>
            <w:tcW w:w="1241" w:type="dxa"/>
            <w:vAlign w:val="center"/>
          </w:tcPr>
          <w:p w14:paraId="181CA1C1" w14:textId="399C2FEB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D763638" w14:textId="35C1A731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B0ABDCC" w14:textId="35E79EF6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45 710</w:t>
            </w:r>
          </w:p>
        </w:tc>
        <w:tc>
          <w:tcPr>
            <w:tcW w:w="1241" w:type="dxa"/>
            <w:vAlign w:val="center"/>
          </w:tcPr>
          <w:p w14:paraId="46202D30" w14:textId="0E377550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421 497</w:t>
            </w:r>
          </w:p>
        </w:tc>
      </w:tr>
      <w:tr w:rsidR="00AB65DA" w:rsidRPr="00F030C0" w14:paraId="7E4C334E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4EC5A63B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majetku a záväzkov</w:t>
            </w:r>
          </w:p>
        </w:tc>
        <w:tc>
          <w:tcPr>
            <w:tcW w:w="1240" w:type="dxa"/>
            <w:vAlign w:val="center"/>
          </w:tcPr>
          <w:p w14:paraId="0F870AE4" w14:textId="053BF4C1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  <w:r w:rsidRPr="00D546A6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 w:rsidRPr="00D546A6">
              <w:rPr>
                <w:rFonts w:ascii="Arial" w:hAnsi="Arial" w:cs="Arial"/>
                <w:sz w:val="16"/>
                <w:szCs w:val="16"/>
                <w:lang w:val="sk-SK"/>
              </w:rPr>
              <w:t>639</w:t>
            </w:r>
          </w:p>
        </w:tc>
        <w:tc>
          <w:tcPr>
            <w:tcW w:w="1241" w:type="dxa"/>
            <w:vAlign w:val="center"/>
          </w:tcPr>
          <w:p w14:paraId="4AB97E0E" w14:textId="121E5483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4925C5E3" w14:textId="0AC4C3EC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241" w:type="dxa"/>
            <w:vAlign w:val="center"/>
          </w:tcPr>
          <w:p w14:paraId="49257765" w14:textId="547C662B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D62470B" w14:textId="13CCE619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-6 639</w:t>
            </w:r>
          </w:p>
        </w:tc>
      </w:tr>
      <w:tr w:rsidR="00AB65DA" w:rsidRPr="00F030C0" w14:paraId="6110411B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4C592E06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14476B3B" w14:textId="4B3510F3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3 222 240</w:t>
            </w:r>
          </w:p>
        </w:tc>
        <w:tc>
          <w:tcPr>
            <w:tcW w:w="1241" w:type="dxa"/>
            <w:vAlign w:val="center"/>
          </w:tcPr>
          <w:p w14:paraId="12E9821D" w14:textId="77BBFB38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331578C" w14:textId="2E447801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6F85480" w14:textId="44224BD5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FCE86A4" w14:textId="65B8D057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3 222 240</w:t>
            </w:r>
          </w:p>
        </w:tc>
      </w:tr>
      <w:tr w:rsidR="00AB65DA" w:rsidRPr="00F030C0" w14:paraId="132EB6D1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479E88A4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27ECE1A2" w14:textId="500CF298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-12 593 111</w:t>
            </w:r>
          </w:p>
        </w:tc>
        <w:tc>
          <w:tcPr>
            <w:tcW w:w="1241" w:type="dxa"/>
            <w:vAlign w:val="center"/>
          </w:tcPr>
          <w:p w14:paraId="4598C676" w14:textId="3B0D69D7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1028911" w14:textId="473C66E9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9510FBE" w14:textId="34F21233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411 393</w:t>
            </w:r>
          </w:p>
        </w:tc>
        <w:tc>
          <w:tcPr>
            <w:tcW w:w="1241" w:type="dxa"/>
            <w:vAlign w:val="center"/>
          </w:tcPr>
          <w:p w14:paraId="25D5B934" w14:textId="3189E79E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-12 181 717</w:t>
            </w:r>
          </w:p>
        </w:tc>
      </w:tr>
      <w:tr w:rsidR="00AB65DA" w:rsidRPr="00F030C0" w14:paraId="047426D5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022828E0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59B4CEA6" w14:textId="6FCC3020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457 104</w:t>
            </w:r>
          </w:p>
        </w:tc>
        <w:tc>
          <w:tcPr>
            <w:tcW w:w="1241" w:type="dxa"/>
            <w:vAlign w:val="center"/>
          </w:tcPr>
          <w:p w14:paraId="086895C5" w14:textId="68C9A551" w:rsidR="00AB65DA" w:rsidRPr="00961319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677 705</w:t>
            </w:r>
          </w:p>
        </w:tc>
        <w:tc>
          <w:tcPr>
            <w:tcW w:w="1241" w:type="dxa"/>
            <w:vAlign w:val="center"/>
          </w:tcPr>
          <w:p w14:paraId="2F465A6B" w14:textId="6B0CFF27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9078906" w14:textId="23B71A78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-457 104</w:t>
            </w:r>
          </w:p>
        </w:tc>
        <w:tc>
          <w:tcPr>
            <w:tcW w:w="1241" w:type="dxa"/>
            <w:vAlign w:val="center"/>
          </w:tcPr>
          <w:p w14:paraId="71206FF6" w14:textId="265D5096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677 705</w:t>
            </w:r>
          </w:p>
        </w:tc>
      </w:tr>
      <w:tr w:rsidR="00AB65DA" w:rsidRPr="00F030C0" w14:paraId="1A942789" w14:textId="77777777" w:rsidTr="00EE0C38">
        <w:trPr>
          <w:trHeight w:hRule="exact" w:val="425"/>
        </w:trPr>
        <w:tc>
          <w:tcPr>
            <w:tcW w:w="3006" w:type="dxa"/>
            <w:vAlign w:val="center"/>
          </w:tcPr>
          <w:p w14:paraId="77027398" w14:textId="77777777" w:rsidR="00AB65DA" w:rsidRPr="00F030C0" w:rsidRDefault="00AB65DA" w:rsidP="00AB65D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F030C0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40" w:type="dxa"/>
            <w:vAlign w:val="center"/>
          </w:tcPr>
          <w:p w14:paraId="34199398" w14:textId="666ABD31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8 785 381</w:t>
            </w:r>
          </w:p>
        </w:tc>
        <w:tc>
          <w:tcPr>
            <w:tcW w:w="1241" w:type="dxa"/>
            <w:vAlign w:val="center"/>
          </w:tcPr>
          <w:p w14:paraId="543FEDFB" w14:textId="2BC50F7E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399A621" w14:textId="33986CF8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88701B4" w14:textId="07EE7D39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365 683</w:t>
            </w:r>
          </w:p>
        </w:tc>
        <w:tc>
          <w:tcPr>
            <w:tcW w:w="1241" w:type="dxa"/>
            <w:vAlign w:val="center"/>
          </w:tcPr>
          <w:p w14:paraId="5E591554" w14:textId="2934FFFD" w:rsidR="00AB65DA" w:rsidRPr="00F030C0" w:rsidRDefault="00AB65DA" w:rsidP="00AB65D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9 463 086</w:t>
            </w:r>
          </w:p>
        </w:tc>
      </w:tr>
    </w:tbl>
    <w:p w14:paraId="40BD7B73" w14:textId="77777777" w:rsidR="00A41755" w:rsidRPr="00F030C0" w:rsidRDefault="00A41755" w:rsidP="00F06270">
      <w:pPr>
        <w:keepNext w:val="0"/>
        <w:rPr>
          <w:rFonts w:ascii="Arial" w:hAnsi="Arial" w:cs="Arial"/>
          <w:lang w:val="sk-SK"/>
        </w:rPr>
      </w:pPr>
    </w:p>
    <w:p w14:paraId="175661EA" w14:textId="77777777" w:rsidR="006162E9" w:rsidRDefault="006162E9" w:rsidP="007516E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</w:p>
    <w:p w14:paraId="4E49E923" w14:textId="77777777" w:rsidR="006162E9" w:rsidRDefault="006162E9" w:rsidP="007516E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</w:p>
    <w:p w14:paraId="56BF409F" w14:textId="77777777" w:rsidR="006162E9" w:rsidRDefault="006162E9" w:rsidP="007516E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</w:p>
    <w:p w14:paraId="4FEEBE69" w14:textId="77777777" w:rsidR="006162E9" w:rsidRDefault="006162E9" w:rsidP="007516E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</w:p>
    <w:p w14:paraId="66F3643A" w14:textId="77777777" w:rsidR="006162E9" w:rsidRDefault="006162E9" w:rsidP="007516E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</w:p>
    <w:p w14:paraId="4035CBF6" w14:textId="69C5FBDD" w:rsidR="00A41755" w:rsidRPr="00266CF1" w:rsidRDefault="00A41755" w:rsidP="007516E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  <w:r w:rsidRPr="00266CF1">
        <w:rPr>
          <w:rFonts w:ascii="Arial" w:hAnsi="Arial" w:cs="Arial"/>
          <w:i w:val="0"/>
          <w:lang w:val="sk-SK"/>
        </w:rPr>
        <w:t xml:space="preserve">Valné zhromaždenie spoločnosti konané dňa </w:t>
      </w:r>
      <w:r w:rsidR="00BE4F39">
        <w:rPr>
          <w:rFonts w:ascii="Arial" w:hAnsi="Arial" w:cs="Arial"/>
          <w:i w:val="0"/>
          <w:lang w:val="sk-SK"/>
        </w:rPr>
        <w:t>23</w:t>
      </w:r>
      <w:r w:rsidRPr="00266CF1">
        <w:rPr>
          <w:rFonts w:ascii="Arial" w:hAnsi="Arial" w:cs="Arial"/>
          <w:i w:val="0"/>
          <w:lang w:val="sk-SK"/>
        </w:rPr>
        <w:t>.</w:t>
      </w:r>
      <w:r w:rsidR="004D5DA6" w:rsidRPr="00266CF1">
        <w:rPr>
          <w:rFonts w:ascii="Arial" w:hAnsi="Arial" w:cs="Arial"/>
          <w:i w:val="0"/>
          <w:lang w:val="sk-SK"/>
        </w:rPr>
        <w:t>0</w:t>
      </w:r>
      <w:r w:rsidR="00BE4F39">
        <w:rPr>
          <w:rFonts w:ascii="Arial" w:hAnsi="Arial" w:cs="Arial"/>
          <w:i w:val="0"/>
          <w:lang w:val="sk-SK"/>
        </w:rPr>
        <w:t>9</w:t>
      </w:r>
      <w:r w:rsidRPr="00266CF1">
        <w:rPr>
          <w:rFonts w:ascii="Arial" w:hAnsi="Arial" w:cs="Arial"/>
          <w:i w:val="0"/>
          <w:lang w:val="sk-SK"/>
        </w:rPr>
        <w:t>.20</w:t>
      </w:r>
      <w:r w:rsidR="00DB699C" w:rsidRPr="00266CF1">
        <w:rPr>
          <w:rFonts w:ascii="Arial" w:hAnsi="Arial" w:cs="Arial"/>
          <w:i w:val="0"/>
          <w:lang w:val="sk-SK"/>
        </w:rPr>
        <w:t>2</w:t>
      </w:r>
      <w:r w:rsidR="004D5DA6" w:rsidRPr="00266CF1">
        <w:rPr>
          <w:rFonts w:ascii="Arial" w:hAnsi="Arial" w:cs="Arial"/>
          <w:i w:val="0"/>
          <w:lang w:val="sk-SK"/>
        </w:rPr>
        <w:t>5</w:t>
      </w:r>
      <w:r w:rsidRPr="00266CF1">
        <w:rPr>
          <w:rFonts w:ascii="Arial" w:hAnsi="Arial" w:cs="Arial"/>
          <w:i w:val="0"/>
          <w:lang w:val="sk-SK"/>
        </w:rPr>
        <w:t xml:space="preserve"> schválilo </w:t>
      </w:r>
      <w:r w:rsidR="00B55597" w:rsidRPr="00266CF1">
        <w:rPr>
          <w:rFonts w:ascii="Arial" w:hAnsi="Arial" w:cs="Arial"/>
          <w:i w:val="0"/>
          <w:lang w:val="sk-SK"/>
        </w:rPr>
        <w:t>rozdelenie zisku</w:t>
      </w:r>
      <w:r w:rsidRPr="00266CF1">
        <w:rPr>
          <w:rFonts w:ascii="Arial" w:hAnsi="Arial" w:cs="Arial"/>
          <w:i w:val="0"/>
          <w:lang w:val="sk-SK"/>
        </w:rPr>
        <w:t xml:space="preserve"> za rok 20</w:t>
      </w:r>
      <w:r w:rsidR="001E05A6" w:rsidRPr="00266CF1">
        <w:rPr>
          <w:rFonts w:ascii="Arial" w:hAnsi="Arial" w:cs="Arial"/>
          <w:i w:val="0"/>
          <w:lang w:val="sk-SK"/>
        </w:rPr>
        <w:t>2</w:t>
      </w:r>
      <w:r w:rsidR="004D5DA6" w:rsidRPr="00266CF1">
        <w:rPr>
          <w:rFonts w:ascii="Arial" w:hAnsi="Arial" w:cs="Arial"/>
          <w:i w:val="0"/>
          <w:lang w:val="sk-SK"/>
        </w:rPr>
        <w:t xml:space="preserve">4 </w:t>
      </w:r>
      <w:r w:rsidRPr="00266CF1">
        <w:rPr>
          <w:rFonts w:ascii="Arial" w:hAnsi="Arial" w:cs="Arial"/>
          <w:i w:val="0"/>
          <w:lang w:val="sk-SK"/>
        </w:rPr>
        <w:t xml:space="preserve">nasledovne:      </w:t>
      </w:r>
      <w:r w:rsidR="00B55597" w:rsidRPr="00266CF1">
        <w:rPr>
          <w:rFonts w:ascii="Arial" w:hAnsi="Arial" w:cs="Arial"/>
          <w:i w:val="0"/>
          <w:lang w:val="sk-SK"/>
        </w:rPr>
        <w:t>prevod na n</w:t>
      </w:r>
      <w:r w:rsidR="001B1C6F" w:rsidRPr="00266CF1">
        <w:rPr>
          <w:rFonts w:ascii="Arial" w:hAnsi="Arial" w:cs="Arial"/>
          <w:i w:val="0"/>
          <w:lang w:val="sk-SK"/>
        </w:rPr>
        <w:t xml:space="preserve">euhradenú stratu </w:t>
      </w:r>
      <w:r w:rsidR="007516E8" w:rsidRPr="00266CF1">
        <w:rPr>
          <w:rFonts w:ascii="Arial" w:hAnsi="Arial" w:cs="Arial"/>
          <w:i w:val="0"/>
          <w:lang w:val="sk-SK"/>
        </w:rPr>
        <w:t xml:space="preserve"> minulých rokov</w:t>
      </w:r>
      <w:r w:rsidR="008F5A75" w:rsidRPr="00266CF1">
        <w:rPr>
          <w:rFonts w:ascii="Arial" w:hAnsi="Arial" w:cs="Arial"/>
          <w:i w:val="0"/>
          <w:lang w:val="sk-SK"/>
        </w:rPr>
        <w:t xml:space="preserve"> </w:t>
      </w:r>
      <w:r w:rsidR="008B3B1B" w:rsidRPr="00266CF1">
        <w:rPr>
          <w:rFonts w:ascii="Arial" w:hAnsi="Arial" w:cs="Arial"/>
          <w:i w:val="0"/>
          <w:lang w:val="sk-SK"/>
        </w:rPr>
        <w:t xml:space="preserve">  </w:t>
      </w:r>
      <w:r w:rsidR="007516E8" w:rsidRPr="00266CF1">
        <w:rPr>
          <w:rFonts w:ascii="Arial" w:hAnsi="Arial" w:cs="Arial"/>
          <w:i w:val="0"/>
          <w:lang w:val="sk-SK"/>
        </w:rPr>
        <w:t xml:space="preserve">   (</w:t>
      </w:r>
      <w:r w:rsidR="001B1C6F" w:rsidRPr="00266CF1">
        <w:rPr>
          <w:rFonts w:ascii="Arial" w:hAnsi="Arial" w:cs="Arial"/>
          <w:i w:val="0"/>
          <w:lang w:val="sk-SK"/>
        </w:rPr>
        <w:t>+</w:t>
      </w:r>
      <w:r w:rsidR="004D5DA6" w:rsidRPr="00266CF1">
        <w:rPr>
          <w:rFonts w:ascii="Arial" w:hAnsi="Arial" w:cs="Arial"/>
          <w:i w:val="0"/>
          <w:lang w:val="sk-SK"/>
        </w:rPr>
        <w:t>609 934</w:t>
      </w:r>
      <w:r w:rsidR="001E05A6" w:rsidRPr="00266CF1">
        <w:rPr>
          <w:rFonts w:ascii="Arial" w:hAnsi="Arial" w:cs="Arial"/>
          <w:i w:val="0"/>
          <w:lang w:val="sk-SK"/>
        </w:rPr>
        <w:t xml:space="preserve"> </w:t>
      </w:r>
      <w:r w:rsidR="007516E8" w:rsidRPr="00266CF1">
        <w:rPr>
          <w:rFonts w:ascii="Arial" w:hAnsi="Arial" w:cs="Arial"/>
          <w:i w:val="0"/>
          <w:lang w:val="sk-SK"/>
        </w:rPr>
        <w:t>EUR)</w:t>
      </w:r>
      <w:r w:rsidR="00B55597" w:rsidRPr="00266CF1">
        <w:rPr>
          <w:rFonts w:ascii="Arial" w:hAnsi="Arial" w:cs="Arial"/>
          <w:i w:val="0"/>
          <w:lang w:val="sk-SK"/>
        </w:rPr>
        <w:t xml:space="preserve"> </w:t>
      </w:r>
    </w:p>
    <w:p w14:paraId="6ADE6665" w14:textId="3681D040" w:rsidR="00B55597" w:rsidRPr="00266CF1" w:rsidRDefault="00B55597" w:rsidP="007516E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  <w:r w:rsidRPr="00266CF1">
        <w:rPr>
          <w:rFonts w:ascii="Arial" w:hAnsi="Arial" w:cs="Arial"/>
          <w:i w:val="0"/>
          <w:lang w:val="sk-SK"/>
        </w:rPr>
        <w:tab/>
      </w:r>
      <w:r w:rsidRPr="00266CF1">
        <w:rPr>
          <w:rFonts w:ascii="Arial" w:hAnsi="Arial" w:cs="Arial"/>
          <w:i w:val="0"/>
          <w:lang w:val="sk-SK"/>
        </w:rPr>
        <w:tab/>
      </w:r>
      <w:r w:rsidR="00BE2D66" w:rsidRPr="00266CF1">
        <w:rPr>
          <w:rFonts w:ascii="Arial" w:hAnsi="Arial" w:cs="Arial"/>
          <w:i w:val="0"/>
          <w:lang w:val="sk-SK"/>
        </w:rPr>
        <w:t>p</w:t>
      </w:r>
      <w:r w:rsidRPr="00266CF1">
        <w:rPr>
          <w:rFonts w:ascii="Arial" w:hAnsi="Arial" w:cs="Arial"/>
          <w:i w:val="0"/>
          <w:lang w:val="sk-SK"/>
        </w:rPr>
        <w:t>rídel do RF vo výške 10 percent z čistého zisku (</w:t>
      </w:r>
      <w:r w:rsidR="004D5DA6" w:rsidRPr="00266CF1">
        <w:rPr>
          <w:rFonts w:ascii="Arial" w:hAnsi="Arial" w:cs="Arial"/>
          <w:i w:val="0"/>
          <w:lang w:val="sk-SK"/>
        </w:rPr>
        <w:t>67 770</w:t>
      </w:r>
      <w:r w:rsidRPr="00266CF1">
        <w:rPr>
          <w:rFonts w:ascii="Arial" w:hAnsi="Arial" w:cs="Arial"/>
          <w:i w:val="0"/>
          <w:lang w:val="sk-SK"/>
        </w:rPr>
        <w:t xml:space="preserve"> EUR)</w:t>
      </w:r>
    </w:p>
    <w:p w14:paraId="710B1C36" w14:textId="77777777" w:rsidR="00A41755" w:rsidRPr="00266CF1" w:rsidRDefault="00A41755" w:rsidP="00F06270">
      <w:pPr>
        <w:pStyle w:val="Normalitalic"/>
        <w:keepNext w:val="0"/>
        <w:spacing w:after="120"/>
        <w:rPr>
          <w:rFonts w:ascii="Arial" w:hAnsi="Arial" w:cs="Arial"/>
          <w:b/>
          <w:bCs/>
          <w:lang w:val="sk-SK"/>
        </w:rPr>
      </w:pPr>
      <w:r w:rsidRPr="00266CF1">
        <w:rPr>
          <w:rFonts w:ascii="Arial" w:hAnsi="Arial" w:cs="Arial"/>
          <w:i w:val="0"/>
          <w:lang w:val="sk-SK"/>
        </w:rPr>
        <w:tab/>
      </w:r>
      <w:r w:rsidRPr="00266CF1">
        <w:rPr>
          <w:rFonts w:ascii="Arial" w:hAnsi="Arial" w:cs="Arial"/>
          <w:i w:val="0"/>
          <w:lang w:val="sk-SK"/>
        </w:rPr>
        <w:tab/>
      </w:r>
      <w:r w:rsidRPr="00266CF1">
        <w:rPr>
          <w:rFonts w:ascii="Arial" w:hAnsi="Arial" w:cs="Arial"/>
          <w:lang w:val="sk-SK"/>
        </w:rPr>
        <w:tab/>
      </w:r>
      <w:r w:rsidRPr="00266CF1">
        <w:rPr>
          <w:rFonts w:ascii="Arial" w:hAnsi="Arial" w:cs="Arial"/>
          <w:lang w:val="sk-SK"/>
        </w:rPr>
        <w:tab/>
      </w:r>
    </w:p>
    <w:p w14:paraId="524636A2" w14:textId="14B7E7AC" w:rsidR="00A41755" w:rsidRPr="00266CF1" w:rsidRDefault="00A41755" w:rsidP="00F06270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  <w:r w:rsidRPr="00266CF1">
        <w:rPr>
          <w:rFonts w:ascii="Arial" w:hAnsi="Arial" w:cs="Arial"/>
          <w:i w:val="0"/>
          <w:lang w:val="sk-SK"/>
        </w:rPr>
        <w:t xml:space="preserve">Vedenie spoločnosti navrhuje rozdeliť </w:t>
      </w:r>
      <w:r w:rsidR="007516E8" w:rsidRPr="00266CF1">
        <w:rPr>
          <w:rFonts w:ascii="Arial" w:hAnsi="Arial" w:cs="Arial"/>
          <w:i w:val="0"/>
          <w:lang w:val="sk-SK"/>
        </w:rPr>
        <w:t>zisk</w:t>
      </w:r>
      <w:r w:rsidRPr="00266CF1">
        <w:rPr>
          <w:rFonts w:ascii="Arial" w:hAnsi="Arial" w:cs="Arial"/>
          <w:i w:val="0"/>
          <w:lang w:val="sk-SK"/>
        </w:rPr>
        <w:t xml:space="preserve"> za rok 20</w:t>
      </w:r>
      <w:r w:rsidR="00DB699C" w:rsidRPr="00266CF1">
        <w:rPr>
          <w:rFonts w:ascii="Arial" w:hAnsi="Arial" w:cs="Arial"/>
          <w:i w:val="0"/>
          <w:lang w:val="sk-SK"/>
        </w:rPr>
        <w:t>2</w:t>
      </w:r>
      <w:r w:rsidR="004D5DA6" w:rsidRPr="00266CF1">
        <w:rPr>
          <w:rFonts w:ascii="Arial" w:hAnsi="Arial" w:cs="Arial"/>
          <w:i w:val="0"/>
          <w:lang w:val="sk-SK"/>
        </w:rPr>
        <w:t>5</w:t>
      </w:r>
      <w:r w:rsidRPr="00266CF1">
        <w:rPr>
          <w:rFonts w:ascii="Arial" w:hAnsi="Arial" w:cs="Arial"/>
          <w:i w:val="0"/>
          <w:lang w:val="sk-SK"/>
        </w:rPr>
        <w:t xml:space="preserve"> nasledovne:</w:t>
      </w:r>
    </w:p>
    <w:p w14:paraId="6AAAB7CB" w14:textId="77777777" w:rsidR="00A41755" w:rsidRPr="00266CF1" w:rsidRDefault="00A41755" w:rsidP="00F06270">
      <w:pPr>
        <w:pStyle w:val="Normalitalic"/>
        <w:keepNext w:val="0"/>
        <w:spacing w:after="0"/>
        <w:rPr>
          <w:rFonts w:ascii="Arial" w:hAnsi="Arial" w:cs="Arial"/>
          <w:i w:val="0"/>
          <w:lang w:val="sk-SK"/>
        </w:rPr>
      </w:pPr>
      <w:r w:rsidRPr="00266CF1">
        <w:rPr>
          <w:rFonts w:ascii="Arial" w:hAnsi="Arial" w:cs="Arial"/>
        </w:rPr>
        <w:tab/>
      </w:r>
      <w:r w:rsidRPr="00266CF1">
        <w:rPr>
          <w:rFonts w:ascii="Arial" w:hAnsi="Arial" w:cs="Arial"/>
        </w:rPr>
        <w:tab/>
      </w:r>
    </w:p>
    <w:p w14:paraId="3259E9DF" w14:textId="6AAC9010" w:rsidR="00A41755" w:rsidRPr="00266CF1" w:rsidRDefault="00A41755" w:rsidP="00EE0C38">
      <w:pPr>
        <w:pStyle w:val="Normalitalic"/>
        <w:keepNext w:val="0"/>
        <w:spacing w:after="120"/>
        <w:rPr>
          <w:rFonts w:ascii="Arial" w:hAnsi="Arial" w:cs="Arial"/>
          <w:i w:val="0"/>
          <w:lang w:val="sk-SK"/>
        </w:rPr>
      </w:pPr>
      <w:r w:rsidRPr="00266CF1">
        <w:rPr>
          <w:rFonts w:ascii="Arial" w:hAnsi="Arial" w:cs="Arial"/>
          <w:i w:val="0"/>
          <w:lang w:val="sk-SK"/>
        </w:rPr>
        <w:tab/>
      </w:r>
      <w:r w:rsidRPr="00266CF1">
        <w:rPr>
          <w:rFonts w:ascii="Arial" w:hAnsi="Arial" w:cs="Arial"/>
          <w:i w:val="0"/>
          <w:lang w:val="sk-SK"/>
        </w:rPr>
        <w:tab/>
      </w:r>
      <w:r w:rsidR="007516E8" w:rsidRPr="00266CF1">
        <w:rPr>
          <w:rFonts w:ascii="Arial" w:hAnsi="Arial" w:cs="Arial"/>
          <w:i w:val="0"/>
          <w:lang w:val="sk-SK"/>
        </w:rPr>
        <w:t>prídel do RF vo výške 10 percent z čistého zisku</w:t>
      </w:r>
      <w:r w:rsidRPr="00266CF1">
        <w:rPr>
          <w:rFonts w:ascii="Arial" w:hAnsi="Arial" w:cs="Arial"/>
          <w:i w:val="0"/>
          <w:lang w:val="sk-SK"/>
        </w:rPr>
        <w:t xml:space="preserve">  (</w:t>
      </w:r>
      <w:r w:rsidR="00392F76" w:rsidRPr="00266CF1">
        <w:rPr>
          <w:rFonts w:ascii="Arial" w:hAnsi="Arial" w:cs="Arial"/>
          <w:i w:val="0"/>
          <w:lang w:val="sk-SK"/>
        </w:rPr>
        <w:t>82 682</w:t>
      </w:r>
      <w:r w:rsidRPr="00266CF1">
        <w:rPr>
          <w:rFonts w:ascii="Arial" w:hAnsi="Arial" w:cs="Arial"/>
          <w:i w:val="0"/>
          <w:lang w:val="sk-SK"/>
        </w:rPr>
        <w:t xml:space="preserve"> EUR)</w:t>
      </w:r>
      <w:r w:rsidRPr="00266CF1">
        <w:rPr>
          <w:rFonts w:ascii="Arial" w:hAnsi="Arial" w:cs="Arial"/>
          <w:i w:val="0"/>
          <w:lang w:val="sk-SK"/>
        </w:rPr>
        <w:tab/>
      </w:r>
    </w:p>
    <w:p w14:paraId="3E6DE4E8" w14:textId="443F501A" w:rsidR="007516E8" w:rsidRPr="00F030C0" w:rsidRDefault="007516E8" w:rsidP="00EE0C38">
      <w:pPr>
        <w:pStyle w:val="Normalitalic"/>
        <w:keepNext w:val="0"/>
        <w:spacing w:after="120"/>
        <w:rPr>
          <w:rFonts w:ascii="Arial" w:hAnsi="Arial" w:cs="Arial"/>
          <w:lang w:val="sk-SK"/>
        </w:rPr>
      </w:pPr>
      <w:r w:rsidRPr="00266CF1">
        <w:rPr>
          <w:rFonts w:ascii="Arial" w:hAnsi="Arial" w:cs="Arial"/>
          <w:i w:val="0"/>
          <w:lang w:val="sk-SK"/>
        </w:rPr>
        <w:tab/>
      </w:r>
      <w:r w:rsidRPr="00266CF1">
        <w:rPr>
          <w:rFonts w:ascii="Arial" w:hAnsi="Arial" w:cs="Arial"/>
          <w:i w:val="0"/>
          <w:lang w:val="sk-SK"/>
        </w:rPr>
        <w:tab/>
        <w:t>prevod na n</w:t>
      </w:r>
      <w:r w:rsidR="00392F76" w:rsidRPr="00266CF1">
        <w:rPr>
          <w:rFonts w:ascii="Arial" w:hAnsi="Arial" w:cs="Arial"/>
          <w:i w:val="0"/>
          <w:lang w:val="sk-SK"/>
        </w:rPr>
        <w:t>euhradenú stratu minulých rokov (</w:t>
      </w:r>
      <w:r w:rsidRPr="00266CF1">
        <w:rPr>
          <w:rFonts w:ascii="Arial" w:hAnsi="Arial" w:cs="Arial"/>
          <w:i w:val="0"/>
          <w:lang w:val="sk-SK"/>
        </w:rPr>
        <w:t xml:space="preserve"> </w:t>
      </w:r>
      <w:r w:rsidR="00392F76" w:rsidRPr="00266CF1">
        <w:rPr>
          <w:rFonts w:ascii="Arial" w:hAnsi="Arial" w:cs="Arial"/>
          <w:i w:val="0"/>
          <w:lang w:val="sk-SK"/>
        </w:rPr>
        <w:t>744 141</w:t>
      </w:r>
      <w:r w:rsidR="002B13B4" w:rsidRPr="00266CF1">
        <w:rPr>
          <w:rFonts w:ascii="Arial" w:hAnsi="Arial" w:cs="Arial"/>
          <w:i w:val="0"/>
          <w:lang w:val="sk-SK"/>
        </w:rPr>
        <w:t xml:space="preserve"> </w:t>
      </w:r>
      <w:r w:rsidR="00B55597" w:rsidRPr="00266CF1">
        <w:rPr>
          <w:rFonts w:ascii="Arial" w:hAnsi="Arial" w:cs="Arial"/>
          <w:i w:val="0"/>
          <w:lang w:val="sk-SK"/>
        </w:rPr>
        <w:t>EUR</w:t>
      </w:r>
      <w:r w:rsidRPr="00266CF1">
        <w:rPr>
          <w:rFonts w:ascii="Arial" w:hAnsi="Arial" w:cs="Arial"/>
          <w:i w:val="0"/>
          <w:lang w:val="sk-SK"/>
        </w:rPr>
        <w:t>)</w:t>
      </w:r>
    </w:p>
    <w:p w14:paraId="18F36A68" w14:textId="77777777" w:rsidR="00A41755" w:rsidRPr="00F030C0" w:rsidRDefault="00A41755" w:rsidP="00E0211F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 xml:space="preserve">Prehľad o peňažných tokoch </w:t>
      </w:r>
      <w:bookmarkEnd w:id="30"/>
      <w:bookmarkEnd w:id="31"/>
    </w:p>
    <w:p w14:paraId="4D45CE41" w14:textId="25DB015E" w:rsidR="00A41755" w:rsidRPr="00F030C0" w:rsidRDefault="00CE7B75" w:rsidP="00E0211F">
      <w:pPr>
        <w:keepNext w:val="0"/>
        <w:rPr>
          <w:rFonts w:ascii="Arial" w:hAnsi="Arial" w:cs="Arial"/>
          <w:lang w:val="sk-SK"/>
        </w:rPr>
      </w:pPr>
      <w:r w:rsidRPr="0012049E">
        <w:rPr>
          <w:rFonts w:ascii="Arial" w:hAnsi="Arial" w:cs="Arial"/>
          <w:lang w:val="sk-SK"/>
        </w:rPr>
        <w:t>Spoločnosť nemá povinnosť zostavovať p</w:t>
      </w:r>
      <w:r w:rsidR="00A41755" w:rsidRPr="007130D2">
        <w:rPr>
          <w:rFonts w:ascii="Arial" w:hAnsi="Arial" w:cs="Arial"/>
          <w:lang w:val="sk-SK"/>
        </w:rPr>
        <w:t>rehľad o peňažných tokoch</w:t>
      </w:r>
      <w:r w:rsidRPr="0012049E">
        <w:rPr>
          <w:rFonts w:ascii="Arial" w:hAnsi="Arial" w:cs="Arial"/>
          <w:lang w:val="sk-SK"/>
        </w:rPr>
        <w:t xml:space="preserve"> a nebol zostavený ani dobrovoľne.</w:t>
      </w:r>
      <w:r w:rsidR="00A41755" w:rsidRPr="007130D2">
        <w:rPr>
          <w:rFonts w:ascii="Arial" w:hAnsi="Arial" w:cs="Arial"/>
          <w:lang w:val="sk-SK"/>
        </w:rPr>
        <w:t xml:space="preserve"> </w:t>
      </w:r>
    </w:p>
    <w:p w14:paraId="0A066F7B" w14:textId="77777777" w:rsidR="00A41755" w:rsidRPr="00F030C0" w:rsidRDefault="00A41755" w:rsidP="00E0211F">
      <w:pPr>
        <w:pStyle w:val="Nadpis1"/>
        <w:keepNext w:val="0"/>
        <w:rPr>
          <w:rFonts w:ascii="Arial" w:hAnsi="Arial" w:cs="Arial"/>
          <w:lang w:val="sk-SK"/>
        </w:rPr>
      </w:pPr>
      <w:r w:rsidRPr="00F030C0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33EF6952" w14:textId="77777777" w:rsidR="00A41755" w:rsidRPr="00F030C0" w:rsidRDefault="00A41755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61140D5D" w14:textId="7D2201AC" w:rsidR="00A41755" w:rsidRDefault="00F72FCD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F030C0">
        <w:rPr>
          <w:rFonts w:ascii="Arial" w:hAnsi="Arial" w:cs="Arial"/>
          <w:iCs w:val="0"/>
          <w:szCs w:val="20"/>
          <w:lang w:eastAsia="en-US"/>
        </w:rPr>
        <w:t>Po</w:t>
      </w:r>
      <w:r w:rsidR="00A41755" w:rsidRPr="00F030C0">
        <w:rPr>
          <w:rFonts w:ascii="Arial" w:hAnsi="Arial" w:cs="Arial"/>
          <w:iCs w:val="0"/>
          <w:szCs w:val="20"/>
          <w:lang w:eastAsia="en-US"/>
        </w:rPr>
        <w:t xml:space="preserve"> 31. decembri </w:t>
      </w:r>
      <w:r w:rsidR="00A41755" w:rsidRPr="00F030C0">
        <w:rPr>
          <w:rFonts w:ascii="Arial" w:hAnsi="Arial" w:cs="Arial"/>
          <w:iCs w:val="0"/>
          <w:lang w:eastAsia="en-US"/>
        </w:rPr>
        <w:t>20</w:t>
      </w:r>
      <w:r w:rsidR="0082422C">
        <w:rPr>
          <w:rFonts w:ascii="Arial" w:hAnsi="Arial" w:cs="Arial"/>
          <w:iCs w:val="0"/>
          <w:lang w:eastAsia="en-US"/>
        </w:rPr>
        <w:t>2</w:t>
      </w:r>
      <w:r w:rsidR="00AB65DA">
        <w:rPr>
          <w:rFonts w:ascii="Arial" w:hAnsi="Arial" w:cs="Arial"/>
          <w:iCs w:val="0"/>
          <w:lang w:eastAsia="en-US"/>
        </w:rPr>
        <w:t>5</w:t>
      </w:r>
      <w:r w:rsidR="00A41755" w:rsidRPr="00F030C0">
        <w:rPr>
          <w:rFonts w:ascii="Arial" w:hAnsi="Arial" w:cs="Arial"/>
          <w:iCs w:val="0"/>
          <w:lang w:eastAsia="en-US"/>
        </w:rPr>
        <w:t xml:space="preserve"> </w:t>
      </w:r>
      <w:r w:rsidR="00A41755" w:rsidRPr="00F030C0">
        <w:rPr>
          <w:rFonts w:ascii="Arial" w:hAnsi="Arial" w:cs="Arial"/>
          <w:iCs w:val="0"/>
          <w:szCs w:val="20"/>
          <w:lang w:eastAsia="en-US"/>
        </w:rPr>
        <w:t xml:space="preserve">nenastali </w:t>
      </w:r>
      <w:r w:rsidR="00DF52F8">
        <w:rPr>
          <w:rFonts w:ascii="Arial" w:hAnsi="Arial" w:cs="Arial"/>
          <w:iCs w:val="0"/>
          <w:szCs w:val="20"/>
          <w:lang w:eastAsia="en-US"/>
        </w:rPr>
        <w:t>žiadne ďalšie</w:t>
      </w:r>
      <w:r w:rsidR="00DF52F8" w:rsidRPr="00F030C0">
        <w:rPr>
          <w:rFonts w:ascii="Arial" w:hAnsi="Arial" w:cs="Arial"/>
          <w:iCs w:val="0"/>
          <w:szCs w:val="20"/>
          <w:lang w:eastAsia="en-US"/>
        </w:rPr>
        <w:t xml:space="preserve"> </w:t>
      </w:r>
      <w:r w:rsidR="00A41755" w:rsidRPr="00F030C0">
        <w:rPr>
          <w:rFonts w:ascii="Arial" w:hAnsi="Arial" w:cs="Arial"/>
          <w:iCs w:val="0"/>
          <w:szCs w:val="20"/>
          <w:lang w:eastAsia="en-US"/>
        </w:rPr>
        <w:t xml:space="preserve">udalosti, ktoré </w:t>
      </w:r>
      <w:r w:rsidR="002E659E" w:rsidRPr="00F030C0">
        <w:rPr>
          <w:rFonts w:ascii="Arial" w:hAnsi="Arial" w:cs="Arial"/>
          <w:iCs w:val="0"/>
          <w:szCs w:val="20"/>
          <w:lang w:eastAsia="en-US"/>
        </w:rPr>
        <w:t>by mali</w:t>
      </w:r>
      <w:r w:rsidR="00A41755" w:rsidRPr="00F030C0">
        <w:rPr>
          <w:rFonts w:ascii="Arial" w:hAnsi="Arial" w:cs="Arial"/>
          <w:iCs w:val="0"/>
          <w:szCs w:val="20"/>
          <w:lang w:eastAsia="en-US"/>
        </w:rPr>
        <w:t xml:space="preserve"> významný vplyv na verné zobrazenie skutočností uvádzaných v tejto účtovnej závierke.</w:t>
      </w:r>
    </w:p>
    <w:p w14:paraId="59519EDF" w14:textId="77777777" w:rsidR="00A41755" w:rsidRPr="002E10BE" w:rsidRDefault="00A41755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2B48B50B" w14:textId="77777777" w:rsidR="00A41755" w:rsidRPr="002E10BE" w:rsidRDefault="00A41755" w:rsidP="00E0211F">
      <w:pPr>
        <w:keepNext w:val="0"/>
        <w:rPr>
          <w:rFonts w:ascii="Arial" w:hAnsi="Arial" w:cs="Arial"/>
          <w:i/>
          <w:lang w:val="sk-SK"/>
        </w:rPr>
      </w:pPr>
    </w:p>
    <w:sectPr w:rsidR="00A41755" w:rsidRPr="002E10BE" w:rsidSect="001250F4">
      <w:headerReference w:type="default" r:id="rId8"/>
      <w:footerReference w:type="default" r:id="rId9"/>
      <w:type w:val="nextColumn"/>
      <w:pgSz w:w="11907" w:h="16840" w:code="9"/>
      <w:pgMar w:top="2126" w:right="1134" w:bottom="1134" w:left="1701" w:header="1134" w:footer="454" w:gutter="0"/>
      <w:pgNumType w:start="1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01AAF" w14:textId="77777777" w:rsidR="00201986" w:rsidRDefault="00201986">
      <w:r>
        <w:separator/>
      </w:r>
    </w:p>
  </w:endnote>
  <w:endnote w:type="continuationSeparator" w:id="0">
    <w:p w14:paraId="6D78DBBD" w14:textId="77777777" w:rsidR="00201986" w:rsidRDefault="00201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2EC28" w14:textId="77777777" w:rsidR="00531C8B" w:rsidRDefault="00531C8B" w:rsidP="00DD6F3E">
    <w:pPr>
      <w:pStyle w:val="Pta"/>
      <w:jc w:val="center"/>
    </w:pPr>
  </w:p>
  <w:p w14:paraId="6A8A7379" w14:textId="5CEC616E" w:rsidR="00531C8B" w:rsidRPr="00953379" w:rsidRDefault="00531C8B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805E1F">
      <w:rPr>
        <w:rFonts w:ascii="Arial" w:hAnsi="Arial" w:cs="Arial"/>
        <w:noProof/>
      </w:rPr>
      <w:t>38</w:t>
    </w:r>
    <w:r w:rsidRPr="00953379">
      <w:rPr>
        <w:rFonts w:ascii="Arial" w:hAnsi="Arial" w:cs="Arial"/>
      </w:rPr>
      <w:fldChar w:fldCharType="end"/>
    </w:r>
  </w:p>
  <w:p w14:paraId="5C7CEAF5" w14:textId="77777777" w:rsidR="00531C8B" w:rsidRPr="00953379" w:rsidRDefault="00531C8B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37325" w14:textId="77777777" w:rsidR="00201986" w:rsidRDefault="00201986">
      <w:r>
        <w:separator/>
      </w:r>
    </w:p>
  </w:footnote>
  <w:footnote w:type="continuationSeparator" w:id="0">
    <w:p w14:paraId="3840D825" w14:textId="77777777" w:rsidR="00201986" w:rsidRDefault="00201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378"/>
      <w:gridCol w:w="674"/>
      <w:gridCol w:w="240"/>
      <w:gridCol w:w="248"/>
      <w:gridCol w:w="255"/>
      <w:gridCol w:w="262"/>
      <w:gridCol w:w="316"/>
      <w:gridCol w:w="240"/>
      <w:gridCol w:w="240"/>
      <w:gridCol w:w="240"/>
      <w:gridCol w:w="1002"/>
      <w:gridCol w:w="276"/>
      <w:gridCol w:w="240"/>
      <w:gridCol w:w="240"/>
      <w:gridCol w:w="240"/>
      <w:gridCol w:w="240"/>
      <w:gridCol w:w="324"/>
      <w:gridCol w:w="283"/>
      <w:gridCol w:w="283"/>
      <w:gridCol w:w="284"/>
      <w:gridCol w:w="283"/>
    </w:tblGrid>
    <w:tr w:rsidR="00531C8B" w14:paraId="203EDBBC" w14:textId="77777777" w:rsidTr="0058385C">
      <w:tc>
        <w:tcPr>
          <w:tcW w:w="2378" w:type="dxa"/>
        </w:tcPr>
        <w:p w14:paraId="2911CBD2" w14:textId="77777777" w:rsidR="00531C8B" w:rsidRPr="008107D2" w:rsidRDefault="00531C8B" w:rsidP="001923A5">
          <w:pPr>
            <w:spacing w:after="0"/>
            <w:jc w:val="right"/>
            <w:rPr>
              <w:b/>
            </w:rPr>
          </w:pPr>
          <w:r>
            <w:rPr>
              <w:b/>
            </w:rPr>
            <w:t>Poznámky Úč POD</w:t>
          </w:r>
          <w:r w:rsidRPr="008107D2">
            <w:rPr>
              <w:b/>
            </w:rPr>
            <w:t xml:space="preserve"> 3-0</w:t>
          </w:r>
          <w:r>
            <w:rPr>
              <w:b/>
            </w:rPr>
            <w:t>1</w:t>
          </w:r>
        </w:p>
      </w:tc>
      <w:tc>
        <w:tcPr>
          <w:tcW w:w="674" w:type="dxa"/>
          <w:tcBorders>
            <w:top w:val="nil"/>
            <w:bottom w:val="nil"/>
          </w:tcBorders>
        </w:tcPr>
        <w:p w14:paraId="2AC50CC9" w14:textId="77777777" w:rsidR="00531C8B" w:rsidRPr="008107D2" w:rsidRDefault="00531C8B" w:rsidP="0058385C">
          <w:pPr>
            <w:spacing w:after="0"/>
            <w:rPr>
              <w:b/>
            </w:rPr>
          </w:pPr>
          <w:r w:rsidRPr="008107D2">
            <w:rPr>
              <w:b/>
            </w:rPr>
            <w:t>IČO</w:t>
          </w:r>
        </w:p>
      </w:tc>
      <w:tc>
        <w:tcPr>
          <w:tcW w:w="240" w:type="dxa"/>
        </w:tcPr>
        <w:p w14:paraId="64883829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3</w:t>
          </w:r>
        </w:p>
      </w:tc>
      <w:tc>
        <w:tcPr>
          <w:tcW w:w="248" w:type="dxa"/>
        </w:tcPr>
        <w:p w14:paraId="58DF5F20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255" w:type="dxa"/>
        </w:tcPr>
        <w:p w14:paraId="0C512D7D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262" w:type="dxa"/>
        </w:tcPr>
        <w:p w14:paraId="214AC63D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316" w:type="dxa"/>
        </w:tcPr>
        <w:p w14:paraId="4CA3E3FB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4</w:t>
          </w:r>
        </w:p>
      </w:tc>
      <w:tc>
        <w:tcPr>
          <w:tcW w:w="240" w:type="dxa"/>
        </w:tcPr>
        <w:p w14:paraId="466DFB82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240" w:type="dxa"/>
        </w:tcPr>
        <w:p w14:paraId="04569694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7</w:t>
          </w:r>
        </w:p>
      </w:tc>
      <w:tc>
        <w:tcPr>
          <w:tcW w:w="240" w:type="dxa"/>
        </w:tcPr>
        <w:p w14:paraId="08DB51E8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1002" w:type="dxa"/>
          <w:tcBorders>
            <w:top w:val="nil"/>
            <w:bottom w:val="nil"/>
          </w:tcBorders>
        </w:tcPr>
        <w:p w14:paraId="60E1F637" w14:textId="77777777" w:rsidR="00531C8B" w:rsidRPr="008107D2" w:rsidRDefault="00531C8B" w:rsidP="0058385C">
          <w:pPr>
            <w:spacing w:after="0"/>
            <w:jc w:val="right"/>
            <w:rPr>
              <w:b/>
            </w:rPr>
          </w:pPr>
          <w:r w:rsidRPr="008107D2">
            <w:rPr>
              <w:b/>
            </w:rPr>
            <w:t>DIČ</w:t>
          </w:r>
        </w:p>
      </w:tc>
      <w:tc>
        <w:tcPr>
          <w:tcW w:w="276" w:type="dxa"/>
        </w:tcPr>
        <w:p w14:paraId="57AF7A04" w14:textId="77777777" w:rsidR="00531C8B" w:rsidRPr="008107D2" w:rsidRDefault="00531C8B" w:rsidP="0058385C">
          <w:pPr>
            <w:spacing w:after="0"/>
            <w:rPr>
              <w:b/>
            </w:rPr>
          </w:pPr>
          <w:r w:rsidRPr="008107D2">
            <w:rPr>
              <w:b/>
            </w:rPr>
            <w:t>2</w:t>
          </w:r>
        </w:p>
      </w:tc>
      <w:tc>
        <w:tcPr>
          <w:tcW w:w="240" w:type="dxa"/>
        </w:tcPr>
        <w:p w14:paraId="01E8C3B9" w14:textId="77777777" w:rsidR="00531C8B" w:rsidRPr="008107D2" w:rsidRDefault="00531C8B" w:rsidP="0058385C">
          <w:pPr>
            <w:spacing w:after="0"/>
            <w:rPr>
              <w:b/>
            </w:rPr>
          </w:pPr>
          <w:r w:rsidRPr="008107D2">
            <w:rPr>
              <w:b/>
            </w:rPr>
            <w:t>0</w:t>
          </w:r>
        </w:p>
      </w:tc>
      <w:tc>
        <w:tcPr>
          <w:tcW w:w="240" w:type="dxa"/>
        </w:tcPr>
        <w:p w14:paraId="59A942A2" w14:textId="77777777" w:rsidR="00531C8B" w:rsidRPr="008107D2" w:rsidRDefault="00531C8B" w:rsidP="0058385C">
          <w:pPr>
            <w:spacing w:after="0"/>
            <w:rPr>
              <w:b/>
            </w:rPr>
          </w:pPr>
          <w:r w:rsidRPr="008107D2">
            <w:rPr>
              <w:b/>
            </w:rPr>
            <w:t>2</w:t>
          </w:r>
        </w:p>
      </w:tc>
      <w:tc>
        <w:tcPr>
          <w:tcW w:w="240" w:type="dxa"/>
        </w:tcPr>
        <w:p w14:paraId="4D6E240F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0</w:t>
          </w:r>
        </w:p>
      </w:tc>
      <w:tc>
        <w:tcPr>
          <w:tcW w:w="240" w:type="dxa"/>
        </w:tcPr>
        <w:p w14:paraId="156A30D0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324" w:type="dxa"/>
        </w:tcPr>
        <w:p w14:paraId="25DF5B7A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1</w:t>
          </w:r>
        </w:p>
      </w:tc>
      <w:tc>
        <w:tcPr>
          <w:tcW w:w="283" w:type="dxa"/>
        </w:tcPr>
        <w:p w14:paraId="04C52ED7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6</w:t>
          </w:r>
        </w:p>
      </w:tc>
      <w:tc>
        <w:tcPr>
          <w:tcW w:w="283" w:type="dxa"/>
        </w:tcPr>
        <w:p w14:paraId="1BA2A794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7</w:t>
          </w:r>
        </w:p>
      </w:tc>
      <w:tc>
        <w:tcPr>
          <w:tcW w:w="284" w:type="dxa"/>
        </w:tcPr>
        <w:p w14:paraId="4A039874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5</w:t>
          </w:r>
        </w:p>
      </w:tc>
      <w:tc>
        <w:tcPr>
          <w:tcW w:w="283" w:type="dxa"/>
        </w:tcPr>
        <w:p w14:paraId="06FC831E" w14:textId="77777777" w:rsidR="00531C8B" w:rsidRPr="008107D2" w:rsidRDefault="00531C8B" w:rsidP="0058385C">
          <w:pPr>
            <w:spacing w:after="0"/>
            <w:rPr>
              <w:b/>
            </w:rPr>
          </w:pPr>
          <w:r>
            <w:rPr>
              <w:b/>
            </w:rPr>
            <w:t>1</w:t>
          </w:r>
        </w:p>
      </w:tc>
    </w:tr>
  </w:tbl>
  <w:p w14:paraId="268079DD" w14:textId="77777777" w:rsidR="00531C8B" w:rsidRPr="008369B4" w:rsidRDefault="00531C8B" w:rsidP="008369B4">
    <w:pPr>
      <w:spacing w:after="0"/>
      <w:rPr>
        <w:rFonts w:ascii="Arial" w:hAnsi="Arial" w:cs="Arial"/>
        <w:b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CC0486B"/>
    <w:multiLevelType w:val="hybridMultilevel"/>
    <w:tmpl w:val="61C4F7A8"/>
    <w:lvl w:ilvl="0" w:tplc="D83AD31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3EF3358"/>
    <w:multiLevelType w:val="hybridMultilevel"/>
    <w:tmpl w:val="FF7CE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C16D0"/>
    <w:multiLevelType w:val="hybridMultilevel"/>
    <w:tmpl w:val="C5D61AB2"/>
    <w:lvl w:ilvl="0" w:tplc="48E6FF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13806"/>
    <w:multiLevelType w:val="hybridMultilevel"/>
    <w:tmpl w:val="FB22DE8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D4C0B1C"/>
    <w:multiLevelType w:val="hybridMultilevel"/>
    <w:tmpl w:val="85C69476"/>
    <w:lvl w:ilvl="0" w:tplc="E07A66F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96C72"/>
    <w:multiLevelType w:val="singleLevel"/>
    <w:tmpl w:val="BBCE8282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</w:abstractNum>
  <w:abstractNum w:abstractNumId="1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6A763BE"/>
    <w:multiLevelType w:val="hybridMultilevel"/>
    <w:tmpl w:val="9752CE82"/>
    <w:lvl w:ilvl="0" w:tplc="FBD6C6AE">
      <w:start w:val="1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</w:abstractNum>
  <w:abstractNum w:abstractNumId="13" w15:restartNumberingAfterBreak="0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491B4EF9"/>
    <w:multiLevelType w:val="hybridMultilevel"/>
    <w:tmpl w:val="50E4A6B4"/>
    <w:lvl w:ilvl="0" w:tplc="BAD4C746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E59B7"/>
    <w:multiLevelType w:val="hybridMultilevel"/>
    <w:tmpl w:val="58A8939C"/>
    <w:lvl w:ilvl="0" w:tplc="BD6EC0E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 w15:restartNumberingAfterBreak="0">
    <w:nsid w:val="68B64B4B"/>
    <w:multiLevelType w:val="hybridMultilevel"/>
    <w:tmpl w:val="93B862DA"/>
    <w:lvl w:ilvl="0" w:tplc="F56CB620">
      <w:start w:val="1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DC13AC5"/>
    <w:multiLevelType w:val="hybridMultilevel"/>
    <w:tmpl w:val="ADECC548"/>
    <w:lvl w:ilvl="0" w:tplc="3B3255C4">
      <w:start w:val="1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F55D20"/>
    <w:multiLevelType w:val="hybridMultilevel"/>
    <w:tmpl w:val="744E6F8C"/>
    <w:lvl w:ilvl="0" w:tplc="A004366E">
      <w:start w:val="13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080862">
    <w:abstractNumId w:val="12"/>
  </w:num>
  <w:num w:numId="2" w16cid:durableId="163785540">
    <w:abstractNumId w:val="9"/>
  </w:num>
  <w:num w:numId="3" w16cid:durableId="561720307">
    <w:abstractNumId w:val="9"/>
    <w:lvlOverride w:ilvl="0">
      <w:startOverride w:val="1"/>
    </w:lvlOverride>
  </w:num>
  <w:num w:numId="4" w16cid:durableId="1187789680">
    <w:abstractNumId w:val="9"/>
    <w:lvlOverride w:ilvl="0">
      <w:startOverride w:val="1"/>
    </w:lvlOverride>
  </w:num>
  <w:num w:numId="5" w16cid:durableId="1093815887">
    <w:abstractNumId w:val="14"/>
  </w:num>
  <w:num w:numId="6" w16cid:durableId="1448236621">
    <w:abstractNumId w:val="12"/>
  </w:num>
  <w:num w:numId="7" w16cid:durableId="183173596">
    <w:abstractNumId w:val="12"/>
  </w:num>
  <w:num w:numId="8" w16cid:durableId="1153988556">
    <w:abstractNumId w:val="13"/>
  </w:num>
  <w:num w:numId="9" w16cid:durableId="114061853">
    <w:abstractNumId w:val="7"/>
  </w:num>
  <w:num w:numId="10" w16cid:durableId="1461874479">
    <w:abstractNumId w:val="20"/>
  </w:num>
  <w:num w:numId="11" w16cid:durableId="313144750">
    <w:abstractNumId w:val="22"/>
  </w:num>
  <w:num w:numId="12" w16cid:durableId="696197370">
    <w:abstractNumId w:val="2"/>
  </w:num>
  <w:num w:numId="13" w16cid:durableId="693581216">
    <w:abstractNumId w:val="14"/>
  </w:num>
  <w:num w:numId="14" w16cid:durableId="1706905275">
    <w:abstractNumId w:val="14"/>
  </w:num>
  <w:num w:numId="15" w16cid:durableId="1170683418">
    <w:abstractNumId w:val="14"/>
  </w:num>
  <w:num w:numId="16" w16cid:durableId="546451478">
    <w:abstractNumId w:val="19"/>
  </w:num>
  <w:num w:numId="17" w16cid:durableId="626550087">
    <w:abstractNumId w:val="14"/>
  </w:num>
  <w:num w:numId="18" w16cid:durableId="945424287">
    <w:abstractNumId w:val="9"/>
  </w:num>
  <w:num w:numId="19" w16cid:durableId="1754662527">
    <w:abstractNumId w:val="12"/>
  </w:num>
  <w:num w:numId="20" w16cid:durableId="585502805">
    <w:abstractNumId w:val="12"/>
  </w:num>
  <w:num w:numId="21" w16cid:durableId="199366635">
    <w:abstractNumId w:val="12"/>
  </w:num>
  <w:num w:numId="22" w16cid:durableId="699090009">
    <w:abstractNumId w:val="10"/>
  </w:num>
  <w:num w:numId="23" w16cid:durableId="1772897591">
    <w:abstractNumId w:val="9"/>
  </w:num>
  <w:num w:numId="24" w16cid:durableId="2023849964">
    <w:abstractNumId w:val="9"/>
  </w:num>
  <w:num w:numId="25" w16cid:durableId="567502220">
    <w:abstractNumId w:val="9"/>
  </w:num>
  <w:num w:numId="26" w16cid:durableId="1086849643">
    <w:abstractNumId w:val="21"/>
  </w:num>
  <w:num w:numId="27" w16cid:durableId="605775223">
    <w:abstractNumId w:val="14"/>
  </w:num>
  <w:num w:numId="28" w16cid:durableId="450981255">
    <w:abstractNumId w:val="12"/>
  </w:num>
  <w:num w:numId="29" w16cid:durableId="604533209">
    <w:abstractNumId w:val="12"/>
  </w:num>
  <w:num w:numId="30" w16cid:durableId="1698189421">
    <w:abstractNumId w:val="12"/>
  </w:num>
  <w:num w:numId="31" w16cid:durableId="236525109">
    <w:abstractNumId w:val="12"/>
  </w:num>
  <w:num w:numId="32" w16cid:durableId="1128205889">
    <w:abstractNumId w:val="0"/>
  </w:num>
  <w:num w:numId="33" w16cid:durableId="306477648">
    <w:abstractNumId w:val="17"/>
  </w:num>
  <w:num w:numId="34" w16cid:durableId="735593317">
    <w:abstractNumId w:val="3"/>
  </w:num>
  <w:num w:numId="35" w16cid:durableId="330644769">
    <w:abstractNumId w:val="14"/>
  </w:num>
  <w:num w:numId="36" w16cid:durableId="2079397531">
    <w:abstractNumId w:val="16"/>
  </w:num>
  <w:num w:numId="37" w16cid:durableId="526330341">
    <w:abstractNumId w:val="12"/>
  </w:num>
  <w:num w:numId="38" w16cid:durableId="797845191">
    <w:abstractNumId w:val="12"/>
  </w:num>
  <w:num w:numId="39" w16cid:durableId="501942484">
    <w:abstractNumId w:val="12"/>
  </w:num>
  <w:num w:numId="40" w16cid:durableId="218633995">
    <w:abstractNumId w:val="12"/>
  </w:num>
  <w:num w:numId="41" w16cid:durableId="244342779">
    <w:abstractNumId w:val="12"/>
  </w:num>
  <w:num w:numId="42" w16cid:durableId="1919246643">
    <w:abstractNumId w:val="12"/>
  </w:num>
  <w:num w:numId="43" w16cid:durableId="1448239237">
    <w:abstractNumId w:val="12"/>
  </w:num>
  <w:num w:numId="44" w16cid:durableId="1550189024">
    <w:abstractNumId w:val="12"/>
  </w:num>
  <w:num w:numId="45" w16cid:durableId="2086875013">
    <w:abstractNumId w:val="6"/>
  </w:num>
  <w:num w:numId="46" w16cid:durableId="2078237642">
    <w:abstractNumId w:val="8"/>
  </w:num>
  <w:num w:numId="47" w16cid:durableId="1130168593">
    <w:abstractNumId w:val="15"/>
  </w:num>
  <w:num w:numId="48" w16cid:durableId="1208377879">
    <w:abstractNumId w:val="12"/>
  </w:num>
  <w:num w:numId="49" w16cid:durableId="995691596">
    <w:abstractNumId w:val="12"/>
  </w:num>
  <w:num w:numId="50" w16cid:durableId="943616373">
    <w:abstractNumId w:val="24"/>
  </w:num>
  <w:num w:numId="51" w16cid:durableId="360593698">
    <w:abstractNumId w:val="23"/>
  </w:num>
  <w:num w:numId="52" w16cid:durableId="245500912">
    <w:abstractNumId w:val="12"/>
  </w:num>
  <w:num w:numId="53" w16cid:durableId="301662733">
    <w:abstractNumId w:val="4"/>
  </w:num>
  <w:num w:numId="54" w16cid:durableId="199245776">
    <w:abstractNumId w:val="12"/>
  </w:num>
  <w:num w:numId="55" w16cid:durableId="416900135">
    <w:abstractNumId w:val="18"/>
  </w:num>
  <w:num w:numId="56" w16cid:durableId="584461457">
    <w:abstractNumId w:val="5"/>
  </w:num>
  <w:num w:numId="57" w16cid:durableId="1167600777">
    <w:abstractNumId w:val="11"/>
  </w:num>
  <w:num w:numId="58" w16cid:durableId="1184202489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70"/>
    <w:rsid w:val="000000BA"/>
    <w:rsid w:val="00000769"/>
    <w:rsid w:val="0000109E"/>
    <w:rsid w:val="00001A25"/>
    <w:rsid w:val="00001E29"/>
    <w:rsid w:val="000025A3"/>
    <w:rsid w:val="0000267D"/>
    <w:rsid w:val="0000291E"/>
    <w:rsid w:val="000038F0"/>
    <w:rsid w:val="000056F9"/>
    <w:rsid w:val="00007EB2"/>
    <w:rsid w:val="000119CF"/>
    <w:rsid w:val="00011D7B"/>
    <w:rsid w:val="00011FE1"/>
    <w:rsid w:val="00012744"/>
    <w:rsid w:val="00012C3F"/>
    <w:rsid w:val="00012F1A"/>
    <w:rsid w:val="0001314A"/>
    <w:rsid w:val="00013602"/>
    <w:rsid w:val="0001373F"/>
    <w:rsid w:val="00014A8C"/>
    <w:rsid w:val="00016028"/>
    <w:rsid w:val="0001635A"/>
    <w:rsid w:val="000163E6"/>
    <w:rsid w:val="00016C03"/>
    <w:rsid w:val="000170C4"/>
    <w:rsid w:val="0001731C"/>
    <w:rsid w:val="00017657"/>
    <w:rsid w:val="0001799B"/>
    <w:rsid w:val="00020FEA"/>
    <w:rsid w:val="00021657"/>
    <w:rsid w:val="00021CC9"/>
    <w:rsid w:val="00022058"/>
    <w:rsid w:val="00024592"/>
    <w:rsid w:val="00024AC8"/>
    <w:rsid w:val="000255A4"/>
    <w:rsid w:val="000265E9"/>
    <w:rsid w:val="00027F90"/>
    <w:rsid w:val="00031BA1"/>
    <w:rsid w:val="000321ED"/>
    <w:rsid w:val="00033B76"/>
    <w:rsid w:val="00034569"/>
    <w:rsid w:val="00034B88"/>
    <w:rsid w:val="00034F66"/>
    <w:rsid w:val="00035820"/>
    <w:rsid w:val="0003599A"/>
    <w:rsid w:val="0003659F"/>
    <w:rsid w:val="00037ABF"/>
    <w:rsid w:val="00037EAC"/>
    <w:rsid w:val="00040A34"/>
    <w:rsid w:val="00043065"/>
    <w:rsid w:val="00043A4D"/>
    <w:rsid w:val="00043D29"/>
    <w:rsid w:val="00043E4E"/>
    <w:rsid w:val="00044191"/>
    <w:rsid w:val="000474ED"/>
    <w:rsid w:val="00047792"/>
    <w:rsid w:val="00047BC1"/>
    <w:rsid w:val="00047FC9"/>
    <w:rsid w:val="000500AF"/>
    <w:rsid w:val="00050B61"/>
    <w:rsid w:val="000517F5"/>
    <w:rsid w:val="00052327"/>
    <w:rsid w:val="000538D8"/>
    <w:rsid w:val="00054810"/>
    <w:rsid w:val="000549DD"/>
    <w:rsid w:val="00054F82"/>
    <w:rsid w:val="000556B3"/>
    <w:rsid w:val="00056372"/>
    <w:rsid w:val="0005727D"/>
    <w:rsid w:val="0005753A"/>
    <w:rsid w:val="000619B3"/>
    <w:rsid w:val="00062D77"/>
    <w:rsid w:val="00063304"/>
    <w:rsid w:val="000639AA"/>
    <w:rsid w:val="00063AC4"/>
    <w:rsid w:val="0006408D"/>
    <w:rsid w:val="000641CA"/>
    <w:rsid w:val="00064CDC"/>
    <w:rsid w:val="0006583C"/>
    <w:rsid w:val="00065AA2"/>
    <w:rsid w:val="000668F2"/>
    <w:rsid w:val="00067799"/>
    <w:rsid w:val="00067946"/>
    <w:rsid w:val="00070847"/>
    <w:rsid w:val="00071429"/>
    <w:rsid w:val="000717FF"/>
    <w:rsid w:val="00071BE1"/>
    <w:rsid w:val="00071EBB"/>
    <w:rsid w:val="00072F99"/>
    <w:rsid w:val="00075C57"/>
    <w:rsid w:val="00076875"/>
    <w:rsid w:val="00076D9C"/>
    <w:rsid w:val="00077F9F"/>
    <w:rsid w:val="000800D4"/>
    <w:rsid w:val="00080E27"/>
    <w:rsid w:val="00080F8C"/>
    <w:rsid w:val="0008244F"/>
    <w:rsid w:val="0008298C"/>
    <w:rsid w:val="00084BBC"/>
    <w:rsid w:val="000855D2"/>
    <w:rsid w:val="00085673"/>
    <w:rsid w:val="00086F43"/>
    <w:rsid w:val="00087E51"/>
    <w:rsid w:val="00091E73"/>
    <w:rsid w:val="00093179"/>
    <w:rsid w:val="00093274"/>
    <w:rsid w:val="00093DBC"/>
    <w:rsid w:val="00093E2F"/>
    <w:rsid w:val="00093F46"/>
    <w:rsid w:val="00095D0D"/>
    <w:rsid w:val="0009603E"/>
    <w:rsid w:val="00097D05"/>
    <w:rsid w:val="00097DE2"/>
    <w:rsid w:val="000A0058"/>
    <w:rsid w:val="000A0A3D"/>
    <w:rsid w:val="000A0ED4"/>
    <w:rsid w:val="000A2158"/>
    <w:rsid w:val="000A2159"/>
    <w:rsid w:val="000A33A3"/>
    <w:rsid w:val="000A3F9C"/>
    <w:rsid w:val="000A4CA7"/>
    <w:rsid w:val="000A5A10"/>
    <w:rsid w:val="000A6191"/>
    <w:rsid w:val="000A6D1F"/>
    <w:rsid w:val="000B00A7"/>
    <w:rsid w:val="000B04FB"/>
    <w:rsid w:val="000B0E83"/>
    <w:rsid w:val="000B1C31"/>
    <w:rsid w:val="000B2E2F"/>
    <w:rsid w:val="000B3069"/>
    <w:rsid w:val="000B50E9"/>
    <w:rsid w:val="000B7437"/>
    <w:rsid w:val="000B7A57"/>
    <w:rsid w:val="000C19DF"/>
    <w:rsid w:val="000C1CBF"/>
    <w:rsid w:val="000C2F66"/>
    <w:rsid w:val="000C3290"/>
    <w:rsid w:val="000C4044"/>
    <w:rsid w:val="000C417D"/>
    <w:rsid w:val="000C43A5"/>
    <w:rsid w:val="000C4BC5"/>
    <w:rsid w:val="000C68AD"/>
    <w:rsid w:val="000C6FD4"/>
    <w:rsid w:val="000D0052"/>
    <w:rsid w:val="000D0071"/>
    <w:rsid w:val="000D0DEE"/>
    <w:rsid w:val="000D149A"/>
    <w:rsid w:val="000D19F8"/>
    <w:rsid w:val="000D1C15"/>
    <w:rsid w:val="000D2171"/>
    <w:rsid w:val="000D2295"/>
    <w:rsid w:val="000D2BF7"/>
    <w:rsid w:val="000D301B"/>
    <w:rsid w:val="000D4C1A"/>
    <w:rsid w:val="000D5C1F"/>
    <w:rsid w:val="000D624E"/>
    <w:rsid w:val="000D6F1D"/>
    <w:rsid w:val="000E180E"/>
    <w:rsid w:val="000E18FC"/>
    <w:rsid w:val="000E192E"/>
    <w:rsid w:val="000E36EA"/>
    <w:rsid w:val="000E3BED"/>
    <w:rsid w:val="000E50B9"/>
    <w:rsid w:val="000E514D"/>
    <w:rsid w:val="000E53C0"/>
    <w:rsid w:val="000E6331"/>
    <w:rsid w:val="000E7BC0"/>
    <w:rsid w:val="000F19DA"/>
    <w:rsid w:val="000F37F9"/>
    <w:rsid w:val="000F407F"/>
    <w:rsid w:val="000F4F7E"/>
    <w:rsid w:val="000F5770"/>
    <w:rsid w:val="000F5F56"/>
    <w:rsid w:val="000F7B37"/>
    <w:rsid w:val="0010145D"/>
    <w:rsid w:val="001053BA"/>
    <w:rsid w:val="00106D04"/>
    <w:rsid w:val="00106F7B"/>
    <w:rsid w:val="001071C7"/>
    <w:rsid w:val="00107400"/>
    <w:rsid w:val="00110236"/>
    <w:rsid w:val="00111AFB"/>
    <w:rsid w:val="001120A1"/>
    <w:rsid w:val="00112354"/>
    <w:rsid w:val="00113815"/>
    <w:rsid w:val="0011458A"/>
    <w:rsid w:val="001147EA"/>
    <w:rsid w:val="00115310"/>
    <w:rsid w:val="00115DDD"/>
    <w:rsid w:val="00116853"/>
    <w:rsid w:val="00117A16"/>
    <w:rsid w:val="0012049E"/>
    <w:rsid w:val="0012160D"/>
    <w:rsid w:val="00122637"/>
    <w:rsid w:val="001231F1"/>
    <w:rsid w:val="001250F4"/>
    <w:rsid w:val="00125934"/>
    <w:rsid w:val="0012653F"/>
    <w:rsid w:val="00127245"/>
    <w:rsid w:val="00130560"/>
    <w:rsid w:val="00131153"/>
    <w:rsid w:val="00131344"/>
    <w:rsid w:val="00131E39"/>
    <w:rsid w:val="00132201"/>
    <w:rsid w:val="00132928"/>
    <w:rsid w:val="00132FBE"/>
    <w:rsid w:val="00134D22"/>
    <w:rsid w:val="00134FF0"/>
    <w:rsid w:val="00135985"/>
    <w:rsid w:val="0013643F"/>
    <w:rsid w:val="0013646F"/>
    <w:rsid w:val="00137A40"/>
    <w:rsid w:val="0014004A"/>
    <w:rsid w:val="00141C6C"/>
    <w:rsid w:val="00143164"/>
    <w:rsid w:val="001433AF"/>
    <w:rsid w:val="0014405F"/>
    <w:rsid w:val="00144B55"/>
    <w:rsid w:val="00144BDB"/>
    <w:rsid w:val="00147CD3"/>
    <w:rsid w:val="00151B39"/>
    <w:rsid w:val="00151FBC"/>
    <w:rsid w:val="001522C0"/>
    <w:rsid w:val="00154842"/>
    <w:rsid w:val="00154BB3"/>
    <w:rsid w:val="00154D72"/>
    <w:rsid w:val="001552C2"/>
    <w:rsid w:val="00155722"/>
    <w:rsid w:val="00156237"/>
    <w:rsid w:val="001577F1"/>
    <w:rsid w:val="0015791D"/>
    <w:rsid w:val="00160011"/>
    <w:rsid w:val="001606AC"/>
    <w:rsid w:val="00160766"/>
    <w:rsid w:val="00160C3A"/>
    <w:rsid w:val="00162614"/>
    <w:rsid w:val="001630CC"/>
    <w:rsid w:val="0016325E"/>
    <w:rsid w:val="00163C4C"/>
    <w:rsid w:val="001654B0"/>
    <w:rsid w:val="00166031"/>
    <w:rsid w:val="00170279"/>
    <w:rsid w:val="001717EB"/>
    <w:rsid w:val="001727B0"/>
    <w:rsid w:val="00172DE3"/>
    <w:rsid w:val="00172E9E"/>
    <w:rsid w:val="00172FB8"/>
    <w:rsid w:val="00173F21"/>
    <w:rsid w:val="00174C0C"/>
    <w:rsid w:val="001761F2"/>
    <w:rsid w:val="00177AB6"/>
    <w:rsid w:val="00177E75"/>
    <w:rsid w:val="0018070E"/>
    <w:rsid w:val="001807FF"/>
    <w:rsid w:val="00180D7B"/>
    <w:rsid w:val="001813E4"/>
    <w:rsid w:val="00181FB7"/>
    <w:rsid w:val="0018205E"/>
    <w:rsid w:val="00182614"/>
    <w:rsid w:val="0018357D"/>
    <w:rsid w:val="0018362B"/>
    <w:rsid w:val="00184637"/>
    <w:rsid w:val="00184A91"/>
    <w:rsid w:val="00185F16"/>
    <w:rsid w:val="0018619F"/>
    <w:rsid w:val="001862AF"/>
    <w:rsid w:val="00187062"/>
    <w:rsid w:val="0019034B"/>
    <w:rsid w:val="0019045E"/>
    <w:rsid w:val="00191044"/>
    <w:rsid w:val="00191874"/>
    <w:rsid w:val="001923A5"/>
    <w:rsid w:val="00192ADF"/>
    <w:rsid w:val="00192F4C"/>
    <w:rsid w:val="00196437"/>
    <w:rsid w:val="00197939"/>
    <w:rsid w:val="00197F88"/>
    <w:rsid w:val="001A07A4"/>
    <w:rsid w:val="001A0983"/>
    <w:rsid w:val="001A0A9A"/>
    <w:rsid w:val="001A0E8E"/>
    <w:rsid w:val="001A11E7"/>
    <w:rsid w:val="001A12A2"/>
    <w:rsid w:val="001A34E6"/>
    <w:rsid w:val="001A47A0"/>
    <w:rsid w:val="001A4ACE"/>
    <w:rsid w:val="001A57AF"/>
    <w:rsid w:val="001A57D9"/>
    <w:rsid w:val="001A752D"/>
    <w:rsid w:val="001B11AD"/>
    <w:rsid w:val="001B1323"/>
    <w:rsid w:val="001B1C6F"/>
    <w:rsid w:val="001B4370"/>
    <w:rsid w:val="001B4458"/>
    <w:rsid w:val="001B4B61"/>
    <w:rsid w:val="001B4DA4"/>
    <w:rsid w:val="001B6810"/>
    <w:rsid w:val="001B6892"/>
    <w:rsid w:val="001B703F"/>
    <w:rsid w:val="001B708F"/>
    <w:rsid w:val="001C18A4"/>
    <w:rsid w:val="001C32D7"/>
    <w:rsid w:val="001C36C9"/>
    <w:rsid w:val="001C43B9"/>
    <w:rsid w:val="001C483C"/>
    <w:rsid w:val="001C49F5"/>
    <w:rsid w:val="001C4D9A"/>
    <w:rsid w:val="001C52FD"/>
    <w:rsid w:val="001C5AEB"/>
    <w:rsid w:val="001C5E33"/>
    <w:rsid w:val="001C719F"/>
    <w:rsid w:val="001C78F7"/>
    <w:rsid w:val="001C79A4"/>
    <w:rsid w:val="001C7B3E"/>
    <w:rsid w:val="001C7C5C"/>
    <w:rsid w:val="001C7DE8"/>
    <w:rsid w:val="001D1957"/>
    <w:rsid w:val="001D3FB4"/>
    <w:rsid w:val="001D46D9"/>
    <w:rsid w:val="001D4716"/>
    <w:rsid w:val="001D616A"/>
    <w:rsid w:val="001D74C3"/>
    <w:rsid w:val="001D75F3"/>
    <w:rsid w:val="001E05A6"/>
    <w:rsid w:val="001E124C"/>
    <w:rsid w:val="001E1CBC"/>
    <w:rsid w:val="001E2A7A"/>
    <w:rsid w:val="001E2BA8"/>
    <w:rsid w:val="001E3877"/>
    <w:rsid w:val="001E5C3D"/>
    <w:rsid w:val="001E6DA0"/>
    <w:rsid w:val="001E7FEB"/>
    <w:rsid w:val="001F1E82"/>
    <w:rsid w:val="001F20B8"/>
    <w:rsid w:val="001F2AC7"/>
    <w:rsid w:val="001F3446"/>
    <w:rsid w:val="001F3543"/>
    <w:rsid w:val="001F48FD"/>
    <w:rsid w:val="001F540F"/>
    <w:rsid w:val="001F565A"/>
    <w:rsid w:val="001F67E4"/>
    <w:rsid w:val="002000F9"/>
    <w:rsid w:val="00200307"/>
    <w:rsid w:val="0020080A"/>
    <w:rsid w:val="00201986"/>
    <w:rsid w:val="0020268B"/>
    <w:rsid w:val="0020336A"/>
    <w:rsid w:val="0020393E"/>
    <w:rsid w:val="002044F6"/>
    <w:rsid w:val="0020455B"/>
    <w:rsid w:val="002057DC"/>
    <w:rsid w:val="0020619A"/>
    <w:rsid w:val="00206577"/>
    <w:rsid w:val="00207D8B"/>
    <w:rsid w:val="00210086"/>
    <w:rsid w:val="00211AFE"/>
    <w:rsid w:val="00212605"/>
    <w:rsid w:val="002135FA"/>
    <w:rsid w:val="00213B04"/>
    <w:rsid w:val="00213D89"/>
    <w:rsid w:val="0021493A"/>
    <w:rsid w:val="00214C88"/>
    <w:rsid w:val="00215A44"/>
    <w:rsid w:val="00217087"/>
    <w:rsid w:val="0021728D"/>
    <w:rsid w:val="002176E7"/>
    <w:rsid w:val="002177DF"/>
    <w:rsid w:val="00221156"/>
    <w:rsid w:val="00221C5F"/>
    <w:rsid w:val="00222F19"/>
    <w:rsid w:val="00223FAF"/>
    <w:rsid w:val="00224371"/>
    <w:rsid w:val="00224416"/>
    <w:rsid w:val="002270FA"/>
    <w:rsid w:val="002278DC"/>
    <w:rsid w:val="00231C9C"/>
    <w:rsid w:val="00232E11"/>
    <w:rsid w:val="002344C4"/>
    <w:rsid w:val="002349EB"/>
    <w:rsid w:val="00234A02"/>
    <w:rsid w:val="00234A34"/>
    <w:rsid w:val="002364BC"/>
    <w:rsid w:val="0023679A"/>
    <w:rsid w:val="00236F0C"/>
    <w:rsid w:val="002372A2"/>
    <w:rsid w:val="00237FCF"/>
    <w:rsid w:val="0024077A"/>
    <w:rsid w:val="00240E47"/>
    <w:rsid w:val="002420A8"/>
    <w:rsid w:val="0024246C"/>
    <w:rsid w:val="002433BF"/>
    <w:rsid w:val="002436A7"/>
    <w:rsid w:val="00244387"/>
    <w:rsid w:val="00244951"/>
    <w:rsid w:val="00244F7E"/>
    <w:rsid w:val="00245D9E"/>
    <w:rsid w:val="00245FF3"/>
    <w:rsid w:val="00246772"/>
    <w:rsid w:val="00247129"/>
    <w:rsid w:val="00247F4B"/>
    <w:rsid w:val="0025037A"/>
    <w:rsid w:val="00250589"/>
    <w:rsid w:val="002508AB"/>
    <w:rsid w:val="00250BE0"/>
    <w:rsid w:val="00253DAE"/>
    <w:rsid w:val="00255B1B"/>
    <w:rsid w:val="00255D85"/>
    <w:rsid w:val="0025773D"/>
    <w:rsid w:val="00257DDB"/>
    <w:rsid w:val="00260480"/>
    <w:rsid w:val="00260938"/>
    <w:rsid w:val="00261873"/>
    <w:rsid w:val="00262C9E"/>
    <w:rsid w:val="00264A8C"/>
    <w:rsid w:val="00265020"/>
    <w:rsid w:val="00265CDA"/>
    <w:rsid w:val="00266072"/>
    <w:rsid w:val="00266CF1"/>
    <w:rsid w:val="00266E77"/>
    <w:rsid w:val="002673B6"/>
    <w:rsid w:val="00267FEF"/>
    <w:rsid w:val="0027166A"/>
    <w:rsid w:val="002721B0"/>
    <w:rsid w:val="002727CB"/>
    <w:rsid w:val="00273496"/>
    <w:rsid w:val="00273DA1"/>
    <w:rsid w:val="00275C8E"/>
    <w:rsid w:val="0027648A"/>
    <w:rsid w:val="00276909"/>
    <w:rsid w:val="00276F22"/>
    <w:rsid w:val="00280378"/>
    <w:rsid w:val="002818D4"/>
    <w:rsid w:val="00282654"/>
    <w:rsid w:val="0028420F"/>
    <w:rsid w:val="00285103"/>
    <w:rsid w:val="0028614C"/>
    <w:rsid w:val="0028764A"/>
    <w:rsid w:val="00287D7A"/>
    <w:rsid w:val="00292140"/>
    <w:rsid w:val="00292409"/>
    <w:rsid w:val="002927F5"/>
    <w:rsid w:val="00292E24"/>
    <w:rsid w:val="00295714"/>
    <w:rsid w:val="00295730"/>
    <w:rsid w:val="002962B4"/>
    <w:rsid w:val="00296518"/>
    <w:rsid w:val="00296A73"/>
    <w:rsid w:val="00296F28"/>
    <w:rsid w:val="002975B8"/>
    <w:rsid w:val="00297A42"/>
    <w:rsid w:val="00297F53"/>
    <w:rsid w:val="002A01FC"/>
    <w:rsid w:val="002A0F41"/>
    <w:rsid w:val="002A1128"/>
    <w:rsid w:val="002A168B"/>
    <w:rsid w:val="002A2748"/>
    <w:rsid w:val="002A3C58"/>
    <w:rsid w:val="002A4471"/>
    <w:rsid w:val="002A4BE9"/>
    <w:rsid w:val="002A4E19"/>
    <w:rsid w:val="002A593B"/>
    <w:rsid w:val="002A5F9A"/>
    <w:rsid w:val="002A6354"/>
    <w:rsid w:val="002A645C"/>
    <w:rsid w:val="002A64A8"/>
    <w:rsid w:val="002A6954"/>
    <w:rsid w:val="002A6D22"/>
    <w:rsid w:val="002A6D34"/>
    <w:rsid w:val="002A7CB2"/>
    <w:rsid w:val="002B046B"/>
    <w:rsid w:val="002B107C"/>
    <w:rsid w:val="002B13B4"/>
    <w:rsid w:val="002B191E"/>
    <w:rsid w:val="002B2457"/>
    <w:rsid w:val="002B2A60"/>
    <w:rsid w:val="002B3ED4"/>
    <w:rsid w:val="002B4346"/>
    <w:rsid w:val="002B4B9D"/>
    <w:rsid w:val="002C0964"/>
    <w:rsid w:val="002C0DF6"/>
    <w:rsid w:val="002C1DC5"/>
    <w:rsid w:val="002C4255"/>
    <w:rsid w:val="002C44AA"/>
    <w:rsid w:val="002C58C5"/>
    <w:rsid w:val="002C6195"/>
    <w:rsid w:val="002C6E1A"/>
    <w:rsid w:val="002D0475"/>
    <w:rsid w:val="002D0BBE"/>
    <w:rsid w:val="002D0BD0"/>
    <w:rsid w:val="002D2955"/>
    <w:rsid w:val="002D2CCA"/>
    <w:rsid w:val="002D3940"/>
    <w:rsid w:val="002D424D"/>
    <w:rsid w:val="002D4F5A"/>
    <w:rsid w:val="002D5299"/>
    <w:rsid w:val="002D53D7"/>
    <w:rsid w:val="002D5C2D"/>
    <w:rsid w:val="002D6D46"/>
    <w:rsid w:val="002D7E9D"/>
    <w:rsid w:val="002E004D"/>
    <w:rsid w:val="002E10BE"/>
    <w:rsid w:val="002E1D4A"/>
    <w:rsid w:val="002E2D5E"/>
    <w:rsid w:val="002E44B8"/>
    <w:rsid w:val="002E461D"/>
    <w:rsid w:val="002E64A5"/>
    <w:rsid w:val="002E659E"/>
    <w:rsid w:val="002E662A"/>
    <w:rsid w:val="002E6669"/>
    <w:rsid w:val="002E7058"/>
    <w:rsid w:val="002E71D0"/>
    <w:rsid w:val="002E7686"/>
    <w:rsid w:val="002E7FB7"/>
    <w:rsid w:val="002F0509"/>
    <w:rsid w:val="002F075F"/>
    <w:rsid w:val="002F1925"/>
    <w:rsid w:val="002F19D4"/>
    <w:rsid w:val="002F1BEB"/>
    <w:rsid w:val="002F2E8E"/>
    <w:rsid w:val="002F32B8"/>
    <w:rsid w:val="002F3EF7"/>
    <w:rsid w:val="002F62EF"/>
    <w:rsid w:val="00300563"/>
    <w:rsid w:val="00302183"/>
    <w:rsid w:val="00302B3C"/>
    <w:rsid w:val="003038CB"/>
    <w:rsid w:val="00304E71"/>
    <w:rsid w:val="003059E5"/>
    <w:rsid w:val="00305AA5"/>
    <w:rsid w:val="003070F2"/>
    <w:rsid w:val="003107DB"/>
    <w:rsid w:val="003108CA"/>
    <w:rsid w:val="00310C0F"/>
    <w:rsid w:val="003117A3"/>
    <w:rsid w:val="00311EF3"/>
    <w:rsid w:val="003126BF"/>
    <w:rsid w:val="0031391B"/>
    <w:rsid w:val="00313B7E"/>
    <w:rsid w:val="00313D7F"/>
    <w:rsid w:val="003164FF"/>
    <w:rsid w:val="00316930"/>
    <w:rsid w:val="00316C41"/>
    <w:rsid w:val="00317A0A"/>
    <w:rsid w:val="003203F6"/>
    <w:rsid w:val="003209A5"/>
    <w:rsid w:val="00321E3E"/>
    <w:rsid w:val="00322249"/>
    <w:rsid w:val="00323087"/>
    <w:rsid w:val="00323D4B"/>
    <w:rsid w:val="00324C28"/>
    <w:rsid w:val="00325CC8"/>
    <w:rsid w:val="00327A2D"/>
    <w:rsid w:val="00331E4B"/>
    <w:rsid w:val="003320B3"/>
    <w:rsid w:val="003333C4"/>
    <w:rsid w:val="00334625"/>
    <w:rsid w:val="00334CD9"/>
    <w:rsid w:val="00335407"/>
    <w:rsid w:val="003360E9"/>
    <w:rsid w:val="00336323"/>
    <w:rsid w:val="0033645A"/>
    <w:rsid w:val="003376B6"/>
    <w:rsid w:val="00341364"/>
    <w:rsid w:val="0034369C"/>
    <w:rsid w:val="00344E58"/>
    <w:rsid w:val="003458E1"/>
    <w:rsid w:val="003465E8"/>
    <w:rsid w:val="00347478"/>
    <w:rsid w:val="00350977"/>
    <w:rsid w:val="003513C8"/>
    <w:rsid w:val="00351DC1"/>
    <w:rsid w:val="00352174"/>
    <w:rsid w:val="00352EA6"/>
    <w:rsid w:val="00353202"/>
    <w:rsid w:val="00354032"/>
    <w:rsid w:val="0035472B"/>
    <w:rsid w:val="00355994"/>
    <w:rsid w:val="00356FA9"/>
    <w:rsid w:val="0035740C"/>
    <w:rsid w:val="00357D33"/>
    <w:rsid w:val="00361F6E"/>
    <w:rsid w:val="003622A3"/>
    <w:rsid w:val="00363EE8"/>
    <w:rsid w:val="00365C60"/>
    <w:rsid w:val="00370AD0"/>
    <w:rsid w:val="00370CB4"/>
    <w:rsid w:val="00371B70"/>
    <w:rsid w:val="00372CE9"/>
    <w:rsid w:val="003744BB"/>
    <w:rsid w:val="003744DB"/>
    <w:rsid w:val="003746A9"/>
    <w:rsid w:val="003748EE"/>
    <w:rsid w:val="00374DB0"/>
    <w:rsid w:val="00376233"/>
    <w:rsid w:val="00376545"/>
    <w:rsid w:val="00377454"/>
    <w:rsid w:val="0037788D"/>
    <w:rsid w:val="003806D4"/>
    <w:rsid w:val="00380FAE"/>
    <w:rsid w:val="003813EB"/>
    <w:rsid w:val="0038241E"/>
    <w:rsid w:val="0038331C"/>
    <w:rsid w:val="003843F8"/>
    <w:rsid w:val="003848E0"/>
    <w:rsid w:val="00384B72"/>
    <w:rsid w:val="00384E53"/>
    <w:rsid w:val="00386191"/>
    <w:rsid w:val="00390235"/>
    <w:rsid w:val="00390639"/>
    <w:rsid w:val="003917B1"/>
    <w:rsid w:val="00391DD2"/>
    <w:rsid w:val="00392C70"/>
    <w:rsid w:val="00392F76"/>
    <w:rsid w:val="00394471"/>
    <w:rsid w:val="00395AE6"/>
    <w:rsid w:val="00396B6F"/>
    <w:rsid w:val="00396BCD"/>
    <w:rsid w:val="003971FB"/>
    <w:rsid w:val="003979A4"/>
    <w:rsid w:val="003A040E"/>
    <w:rsid w:val="003A05F2"/>
    <w:rsid w:val="003A1374"/>
    <w:rsid w:val="003A1A94"/>
    <w:rsid w:val="003A364A"/>
    <w:rsid w:val="003A4957"/>
    <w:rsid w:val="003A5E6E"/>
    <w:rsid w:val="003A5FBC"/>
    <w:rsid w:val="003A7DCC"/>
    <w:rsid w:val="003A7E4F"/>
    <w:rsid w:val="003B02AA"/>
    <w:rsid w:val="003B0B05"/>
    <w:rsid w:val="003B1DB0"/>
    <w:rsid w:val="003B225D"/>
    <w:rsid w:val="003B276C"/>
    <w:rsid w:val="003B3914"/>
    <w:rsid w:val="003B4489"/>
    <w:rsid w:val="003B4605"/>
    <w:rsid w:val="003B55F2"/>
    <w:rsid w:val="003B56EB"/>
    <w:rsid w:val="003B68D3"/>
    <w:rsid w:val="003B6D91"/>
    <w:rsid w:val="003B7603"/>
    <w:rsid w:val="003B7A00"/>
    <w:rsid w:val="003C0E55"/>
    <w:rsid w:val="003C18B9"/>
    <w:rsid w:val="003C19A0"/>
    <w:rsid w:val="003C3A6F"/>
    <w:rsid w:val="003C53B7"/>
    <w:rsid w:val="003C66CB"/>
    <w:rsid w:val="003C6D40"/>
    <w:rsid w:val="003D093E"/>
    <w:rsid w:val="003D2886"/>
    <w:rsid w:val="003D3879"/>
    <w:rsid w:val="003D3AAD"/>
    <w:rsid w:val="003D4166"/>
    <w:rsid w:val="003D4520"/>
    <w:rsid w:val="003D4A12"/>
    <w:rsid w:val="003D60CD"/>
    <w:rsid w:val="003D70CA"/>
    <w:rsid w:val="003E0036"/>
    <w:rsid w:val="003E2EE8"/>
    <w:rsid w:val="003E3002"/>
    <w:rsid w:val="003E40D4"/>
    <w:rsid w:val="003E4A46"/>
    <w:rsid w:val="003E4A61"/>
    <w:rsid w:val="003F06CA"/>
    <w:rsid w:val="003F1912"/>
    <w:rsid w:val="003F3598"/>
    <w:rsid w:val="003F4B62"/>
    <w:rsid w:val="003F528D"/>
    <w:rsid w:val="003F560A"/>
    <w:rsid w:val="003F68D0"/>
    <w:rsid w:val="003F6C7B"/>
    <w:rsid w:val="003F6E60"/>
    <w:rsid w:val="003F7F5B"/>
    <w:rsid w:val="003F7FFC"/>
    <w:rsid w:val="00402718"/>
    <w:rsid w:val="00402AC6"/>
    <w:rsid w:val="00403525"/>
    <w:rsid w:val="004037B7"/>
    <w:rsid w:val="004042C7"/>
    <w:rsid w:val="00404D80"/>
    <w:rsid w:val="004056D5"/>
    <w:rsid w:val="004065F9"/>
    <w:rsid w:val="0041060B"/>
    <w:rsid w:val="004108F8"/>
    <w:rsid w:val="00412B42"/>
    <w:rsid w:val="00414235"/>
    <w:rsid w:val="0041633A"/>
    <w:rsid w:val="00416646"/>
    <w:rsid w:val="00421486"/>
    <w:rsid w:val="00421602"/>
    <w:rsid w:val="0042179D"/>
    <w:rsid w:val="00421F9A"/>
    <w:rsid w:val="00423BBC"/>
    <w:rsid w:val="00424435"/>
    <w:rsid w:val="0042497B"/>
    <w:rsid w:val="00424C9E"/>
    <w:rsid w:val="00424ECC"/>
    <w:rsid w:val="0042507E"/>
    <w:rsid w:val="00425254"/>
    <w:rsid w:val="004262F9"/>
    <w:rsid w:val="00427089"/>
    <w:rsid w:val="00427EF7"/>
    <w:rsid w:val="004314FC"/>
    <w:rsid w:val="00432162"/>
    <w:rsid w:val="00432326"/>
    <w:rsid w:val="00432CA8"/>
    <w:rsid w:val="0043312F"/>
    <w:rsid w:val="00434C63"/>
    <w:rsid w:val="00435877"/>
    <w:rsid w:val="00437599"/>
    <w:rsid w:val="0044047A"/>
    <w:rsid w:val="00440F35"/>
    <w:rsid w:val="00440FD5"/>
    <w:rsid w:val="00441BC4"/>
    <w:rsid w:val="004423D0"/>
    <w:rsid w:val="00442EA4"/>
    <w:rsid w:val="004449C4"/>
    <w:rsid w:val="00444E00"/>
    <w:rsid w:val="00445597"/>
    <w:rsid w:val="00447989"/>
    <w:rsid w:val="00447EDD"/>
    <w:rsid w:val="00450038"/>
    <w:rsid w:val="00453BB1"/>
    <w:rsid w:val="004546EB"/>
    <w:rsid w:val="00455804"/>
    <w:rsid w:val="0045702C"/>
    <w:rsid w:val="004603E3"/>
    <w:rsid w:val="0046070F"/>
    <w:rsid w:val="00460B8A"/>
    <w:rsid w:val="00460DF7"/>
    <w:rsid w:val="004614B3"/>
    <w:rsid w:val="00461730"/>
    <w:rsid w:val="00462C96"/>
    <w:rsid w:val="004631AE"/>
    <w:rsid w:val="00464A5B"/>
    <w:rsid w:val="00466467"/>
    <w:rsid w:val="00467735"/>
    <w:rsid w:val="004678C5"/>
    <w:rsid w:val="0046794A"/>
    <w:rsid w:val="00470B17"/>
    <w:rsid w:val="00470DB5"/>
    <w:rsid w:val="0047185D"/>
    <w:rsid w:val="00471945"/>
    <w:rsid w:val="004748F9"/>
    <w:rsid w:val="004749D6"/>
    <w:rsid w:val="00475BFE"/>
    <w:rsid w:val="00476146"/>
    <w:rsid w:val="0047756F"/>
    <w:rsid w:val="00480B50"/>
    <w:rsid w:val="00480F09"/>
    <w:rsid w:val="004812ED"/>
    <w:rsid w:val="0048228F"/>
    <w:rsid w:val="00482BDF"/>
    <w:rsid w:val="00482FD4"/>
    <w:rsid w:val="00485154"/>
    <w:rsid w:val="004853AD"/>
    <w:rsid w:val="00485F0B"/>
    <w:rsid w:val="004862D4"/>
    <w:rsid w:val="004901C0"/>
    <w:rsid w:val="00491817"/>
    <w:rsid w:val="004925B6"/>
    <w:rsid w:val="00492D9D"/>
    <w:rsid w:val="00492FCE"/>
    <w:rsid w:val="004949DE"/>
    <w:rsid w:val="00494FC5"/>
    <w:rsid w:val="0049523C"/>
    <w:rsid w:val="004972B5"/>
    <w:rsid w:val="00497AE4"/>
    <w:rsid w:val="00497E24"/>
    <w:rsid w:val="00497F07"/>
    <w:rsid w:val="004A0BE7"/>
    <w:rsid w:val="004A114E"/>
    <w:rsid w:val="004A3F24"/>
    <w:rsid w:val="004A51F7"/>
    <w:rsid w:val="004A56B6"/>
    <w:rsid w:val="004A6286"/>
    <w:rsid w:val="004A66FE"/>
    <w:rsid w:val="004A6E07"/>
    <w:rsid w:val="004B074D"/>
    <w:rsid w:val="004B26C9"/>
    <w:rsid w:val="004B3D5B"/>
    <w:rsid w:val="004B647C"/>
    <w:rsid w:val="004C12BF"/>
    <w:rsid w:val="004C2833"/>
    <w:rsid w:val="004C3222"/>
    <w:rsid w:val="004C36F1"/>
    <w:rsid w:val="004C3FC0"/>
    <w:rsid w:val="004C4927"/>
    <w:rsid w:val="004C5B25"/>
    <w:rsid w:val="004C7389"/>
    <w:rsid w:val="004C76A8"/>
    <w:rsid w:val="004D0513"/>
    <w:rsid w:val="004D0BD2"/>
    <w:rsid w:val="004D1976"/>
    <w:rsid w:val="004D3181"/>
    <w:rsid w:val="004D446C"/>
    <w:rsid w:val="004D4473"/>
    <w:rsid w:val="004D5DA6"/>
    <w:rsid w:val="004D61C8"/>
    <w:rsid w:val="004D6326"/>
    <w:rsid w:val="004D7DC3"/>
    <w:rsid w:val="004E059F"/>
    <w:rsid w:val="004E0A52"/>
    <w:rsid w:val="004E216E"/>
    <w:rsid w:val="004E2374"/>
    <w:rsid w:val="004E2DF3"/>
    <w:rsid w:val="004E53E9"/>
    <w:rsid w:val="004E579B"/>
    <w:rsid w:val="004E5E0B"/>
    <w:rsid w:val="004E71CE"/>
    <w:rsid w:val="004E73B7"/>
    <w:rsid w:val="004F1481"/>
    <w:rsid w:val="004F1C45"/>
    <w:rsid w:val="004F27F1"/>
    <w:rsid w:val="004F28B2"/>
    <w:rsid w:val="004F2CE1"/>
    <w:rsid w:val="004F34D1"/>
    <w:rsid w:val="004F3A15"/>
    <w:rsid w:val="004F44F3"/>
    <w:rsid w:val="004F4CF9"/>
    <w:rsid w:val="004F5120"/>
    <w:rsid w:val="004F6A59"/>
    <w:rsid w:val="004F6B02"/>
    <w:rsid w:val="004F6EFD"/>
    <w:rsid w:val="00500C99"/>
    <w:rsid w:val="005017C9"/>
    <w:rsid w:val="00501B5B"/>
    <w:rsid w:val="00501E28"/>
    <w:rsid w:val="0050548E"/>
    <w:rsid w:val="0051110D"/>
    <w:rsid w:val="00511434"/>
    <w:rsid w:val="00512B63"/>
    <w:rsid w:val="005136B5"/>
    <w:rsid w:val="005138B3"/>
    <w:rsid w:val="00514524"/>
    <w:rsid w:val="0051521F"/>
    <w:rsid w:val="005153B4"/>
    <w:rsid w:val="00515E8E"/>
    <w:rsid w:val="00516001"/>
    <w:rsid w:val="005165C7"/>
    <w:rsid w:val="00520A15"/>
    <w:rsid w:val="00520EC8"/>
    <w:rsid w:val="0052163C"/>
    <w:rsid w:val="005219BD"/>
    <w:rsid w:val="00521A4F"/>
    <w:rsid w:val="00521AE8"/>
    <w:rsid w:val="005220D9"/>
    <w:rsid w:val="005221AE"/>
    <w:rsid w:val="00522257"/>
    <w:rsid w:val="005224E8"/>
    <w:rsid w:val="00523666"/>
    <w:rsid w:val="00524DCF"/>
    <w:rsid w:val="00525260"/>
    <w:rsid w:val="00525587"/>
    <w:rsid w:val="00526DD9"/>
    <w:rsid w:val="00530BA1"/>
    <w:rsid w:val="005313F1"/>
    <w:rsid w:val="005316F9"/>
    <w:rsid w:val="00531C8B"/>
    <w:rsid w:val="00532967"/>
    <w:rsid w:val="00532FF0"/>
    <w:rsid w:val="00533820"/>
    <w:rsid w:val="0053435C"/>
    <w:rsid w:val="0053470A"/>
    <w:rsid w:val="00534CC5"/>
    <w:rsid w:val="0053554C"/>
    <w:rsid w:val="00535A10"/>
    <w:rsid w:val="00535F8E"/>
    <w:rsid w:val="00537219"/>
    <w:rsid w:val="0053773A"/>
    <w:rsid w:val="0054045C"/>
    <w:rsid w:val="00540B08"/>
    <w:rsid w:val="00542B76"/>
    <w:rsid w:val="00543A29"/>
    <w:rsid w:val="00544C7E"/>
    <w:rsid w:val="00544F7A"/>
    <w:rsid w:val="00545E49"/>
    <w:rsid w:val="00546926"/>
    <w:rsid w:val="00551C37"/>
    <w:rsid w:val="00552A3A"/>
    <w:rsid w:val="00552CE0"/>
    <w:rsid w:val="00553EC7"/>
    <w:rsid w:val="00554BCB"/>
    <w:rsid w:val="00554E67"/>
    <w:rsid w:val="00555D28"/>
    <w:rsid w:val="0056029C"/>
    <w:rsid w:val="0056168C"/>
    <w:rsid w:val="005621EC"/>
    <w:rsid w:val="005639AD"/>
    <w:rsid w:val="00564695"/>
    <w:rsid w:val="005646FA"/>
    <w:rsid w:val="005647F9"/>
    <w:rsid w:val="00566084"/>
    <w:rsid w:val="005677E2"/>
    <w:rsid w:val="00570294"/>
    <w:rsid w:val="005720B3"/>
    <w:rsid w:val="00572453"/>
    <w:rsid w:val="005725E9"/>
    <w:rsid w:val="00572DE9"/>
    <w:rsid w:val="00573EB0"/>
    <w:rsid w:val="005742FD"/>
    <w:rsid w:val="0057596C"/>
    <w:rsid w:val="005759E6"/>
    <w:rsid w:val="00580B75"/>
    <w:rsid w:val="00580CCA"/>
    <w:rsid w:val="005814B4"/>
    <w:rsid w:val="00582468"/>
    <w:rsid w:val="0058385C"/>
    <w:rsid w:val="00584DE4"/>
    <w:rsid w:val="005852C1"/>
    <w:rsid w:val="00586154"/>
    <w:rsid w:val="005866C1"/>
    <w:rsid w:val="00587355"/>
    <w:rsid w:val="00587714"/>
    <w:rsid w:val="00590133"/>
    <w:rsid w:val="005931E9"/>
    <w:rsid w:val="00594B98"/>
    <w:rsid w:val="00596100"/>
    <w:rsid w:val="00596E21"/>
    <w:rsid w:val="005A03D2"/>
    <w:rsid w:val="005A0860"/>
    <w:rsid w:val="005A0918"/>
    <w:rsid w:val="005A1D88"/>
    <w:rsid w:val="005A2281"/>
    <w:rsid w:val="005A2400"/>
    <w:rsid w:val="005A29A0"/>
    <w:rsid w:val="005A29F8"/>
    <w:rsid w:val="005A3826"/>
    <w:rsid w:val="005A4889"/>
    <w:rsid w:val="005A5CB6"/>
    <w:rsid w:val="005A65B9"/>
    <w:rsid w:val="005A761C"/>
    <w:rsid w:val="005A7E1F"/>
    <w:rsid w:val="005B015E"/>
    <w:rsid w:val="005B0FD8"/>
    <w:rsid w:val="005B1D62"/>
    <w:rsid w:val="005B36F3"/>
    <w:rsid w:val="005B379E"/>
    <w:rsid w:val="005B4DE8"/>
    <w:rsid w:val="005B50EC"/>
    <w:rsid w:val="005B764F"/>
    <w:rsid w:val="005C1AA8"/>
    <w:rsid w:val="005C1D21"/>
    <w:rsid w:val="005C422B"/>
    <w:rsid w:val="005C546A"/>
    <w:rsid w:val="005C56CB"/>
    <w:rsid w:val="005C59EA"/>
    <w:rsid w:val="005C5E12"/>
    <w:rsid w:val="005C7546"/>
    <w:rsid w:val="005D01AA"/>
    <w:rsid w:val="005D0383"/>
    <w:rsid w:val="005D2251"/>
    <w:rsid w:val="005D3027"/>
    <w:rsid w:val="005D3721"/>
    <w:rsid w:val="005D4F0C"/>
    <w:rsid w:val="005D6600"/>
    <w:rsid w:val="005D7534"/>
    <w:rsid w:val="005E093B"/>
    <w:rsid w:val="005E225E"/>
    <w:rsid w:val="005E4CB2"/>
    <w:rsid w:val="005E5127"/>
    <w:rsid w:val="005E763B"/>
    <w:rsid w:val="005E7A53"/>
    <w:rsid w:val="005E7FCD"/>
    <w:rsid w:val="005F0778"/>
    <w:rsid w:val="005F0CAA"/>
    <w:rsid w:val="005F13CD"/>
    <w:rsid w:val="005F2D6C"/>
    <w:rsid w:val="005F4000"/>
    <w:rsid w:val="005F720F"/>
    <w:rsid w:val="005F76DD"/>
    <w:rsid w:val="006024E6"/>
    <w:rsid w:val="00602B23"/>
    <w:rsid w:val="00603605"/>
    <w:rsid w:val="00604A87"/>
    <w:rsid w:val="00604F07"/>
    <w:rsid w:val="0060733A"/>
    <w:rsid w:val="00607C1B"/>
    <w:rsid w:val="00610831"/>
    <w:rsid w:val="00612966"/>
    <w:rsid w:val="00613534"/>
    <w:rsid w:val="00615AC4"/>
    <w:rsid w:val="00615DBD"/>
    <w:rsid w:val="006162E9"/>
    <w:rsid w:val="006171F7"/>
    <w:rsid w:val="006203E5"/>
    <w:rsid w:val="00620486"/>
    <w:rsid w:val="00621EBE"/>
    <w:rsid w:val="00623667"/>
    <w:rsid w:val="0062394E"/>
    <w:rsid w:val="00623DDA"/>
    <w:rsid w:val="006240FF"/>
    <w:rsid w:val="006250F1"/>
    <w:rsid w:val="0062579A"/>
    <w:rsid w:val="00625C7A"/>
    <w:rsid w:val="0062621E"/>
    <w:rsid w:val="00626981"/>
    <w:rsid w:val="00626C5B"/>
    <w:rsid w:val="00627BDE"/>
    <w:rsid w:val="00630634"/>
    <w:rsid w:val="00630707"/>
    <w:rsid w:val="00631233"/>
    <w:rsid w:val="00631304"/>
    <w:rsid w:val="00632CDF"/>
    <w:rsid w:val="00632D24"/>
    <w:rsid w:val="00633599"/>
    <w:rsid w:val="00635154"/>
    <w:rsid w:val="0063554E"/>
    <w:rsid w:val="006373A6"/>
    <w:rsid w:val="006375D6"/>
    <w:rsid w:val="006400B9"/>
    <w:rsid w:val="00641C23"/>
    <w:rsid w:val="00642042"/>
    <w:rsid w:val="006424BD"/>
    <w:rsid w:val="00643756"/>
    <w:rsid w:val="00644263"/>
    <w:rsid w:val="00647357"/>
    <w:rsid w:val="0064763F"/>
    <w:rsid w:val="006503F2"/>
    <w:rsid w:val="00650498"/>
    <w:rsid w:val="006508DB"/>
    <w:rsid w:val="00653C24"/>
    <w:rsid w:val="00653C9A"/>
    <w:rsid w:val="00653D49"/>
    <w:rsid w:val="00653EDC"/>
    <w:rsid w:val="006563AE"/>
    <w:rsid w:val="006565C1"/>
    <w:rsid w:val="00660059"/>
    <w:rsid w:val="006601FE"/>
    <w:rsid w:val="00661B7D"/>
    <w:rsid w:val="00666CD9"/>
    <w:rsid w:val="00670026"/>
    <w:rsid w:val="006704E5"/>
    <w:rsid w:val="006709C1"/>
    <w:rsid w:val="00673DE3"/>
    <w:rsid w:val="006751C4"/>
    <w:rsid w:val="0068162D"/>
    <w:rsid w:val="00681BD4"/>
    <w:rsid w:val="00681F38"/>
    <w:rsid w:val="00681FC0"/>
    <w:rsid w:val="006824C0"/>
    <w:rsid w:val="00682DBF"/>
    <w:rsid w:val="006834B5"/>
    <w:rsid w:val="00683627"/>
    <w:rsid w:val="00685873"/>
    <w:rsid w:val="00687036"/>
    <w:rsid w:val="0068735D"/>
    <w:rsid w:val="0068755A"/>
    <w:rsid w:val="006921D5"/>
    <w:rsid w:val="00692AB2"/>
    <w:rsid w:val="006944FB"/>
    <w:rsid w:val="00694886"/>
    <w:rsid w:val="006A17C3"/>
    <w:rsid w:val="006A193F"/>
    <w:rsid w:val="006A2589"/>
    <w:rsid w:val="006A3EAA"/>
    <w:rsid w:val="006A4C12"/>
    <w:rsid w:val="006A6602"/>
    <w:rsid w:val="006A7F15"/>
    <w:rsid w:val="006B14FC"/>
    <w:rsid w:val="006B3004"/>
    <w:rsid w:val="006B5B7D"/>
    <w:rsid w:val="006B6130"/>
    <w:rsid w:val="006B6923"/>
    <w:rsid w:val="006B7429"/>
    <w:rsid w:val="006C0A12"/>
    <w:rsid w:val="006C0B05"/>
    <w:rsid w:val="006C201C"/>
    <w:rsid w:val="006C25B1"/>
    <w:rsid w:val="006C2AC7"/>
    <w:rsid w:val="006C2D8F"/>
    <w:rsid w:val="006C3298"/>
    <w:rsid w:val="006C3FE7"/>
    <w:rsid w:val="006C408D"/>
    <w:rsid w:val="006C447E"/>
    <w:rsid w:val="006D0671"/>
    <w:rsid w:val="006D0758"/>
    <w:rsid w:val="006D163C"/>
    <w:rsid w:val="006D18D4"/>
    <w:rsid w:val="006D1A31"/>
    <w:rsid w:val="006D1B7F"/>
    <w:rsid w:val="006D243D"/>
    <w:rsid w:val="006D2C8D"/>
    <w:rsid w:val="006D308E"/>
    <w:rsid w:val="006D31B4"/>
    <w:rsid w:val="006D39DE"/>
    <w:rsid w:val="006D3F5F"/>
    <w:rsid w:val="006D43EA"/>
    <w:rsid w:val="006D5699"/>
    <w:rsid w:val="006D627D"/>
    <w:rsid w:val="006E0BAF"/>
    <w:rsid w:val="006E1427"/>
    <w:rsid w:val="006E2B0A"/>
    <w:rsid w:val="006E2DB2"/>
    <w:rsid w:val="006E3E92"/>
    <w:rsid w:val="006E5237"/>
    <w:rsid w:val="006E6486"/>
    <w:rsid w:val="006E6693"/>
    <w:rsid w:val="006E69E0"/>
    <w:rsid w:val="006E6E83"/>
    <w:rsid w:val="006E6ED7"/>
    <w:rsid w:val="006E71DC"/>
    <w:rsid w:val="006E75CD"/>
    <w:rsid w:val="006F0654"/>
    <w:rsid w:val="006F1838"/>
    <w:rsid w:val="006F1A89"/>
    <w:rsid w:val="006F1DAE"/>
    <w:rsid w:val="006F2CAE"/>
    <w:rsid w:val="006F2F5C"/>
    <w:rsid w:val="006F3140"/>
    <w:rsid w:val="006F3902"/>
    <w:rsid w:val="006F3AD3"/>
    <w:rsid w:val="006F4561"/>
    <w:rsid w:val="006F4720"/>
    <w:rsid w:val="006F5585"/>
    <w:rsid w:val="006F558E"/>
    <w:rsid w:val="006F7975"/>
    <w:rsid w:val="00700F44"/>
    <w:rsid w:val="007022AD"/>
    <w:rsid w:val="00702651"/>
    <w:rsid w:val="00703A64"/>
    <w:rsid w:val="007043E3"/>
    <w:rsid w:val="00704B57"/>
    <w:rsid w:val="00704E32"/>
    <w:rsid w:val="007051A8"/>
    <w:rsid w:val="00706827"/>
    <w:rsid w:val="007105FC"/>
    <w:rsid w:val="0071156E"/>
    <w:rsid w:val="007116F3"/>
    <w:rsid w:val="007125A2"/>
    <w:rsid w:val="007130D2"/>
    <w:rsid w:val="00713722"/>
    <w:rsid w:val="00714982"/>
    <w:rsid w:val="00716A71"/>
    <w:rsid w:val="00720258"/>
    <w:rsid w:val="0072162C"/>
    <w:rsid w:val="00721B23"/>
    <w:rsid w:val="007229A2"/>
    <w:rsid w:val="00722A14"/>
    <w:rsid w:val="00723066"/>
    <w:rsid w:val="007241D0"/>
    <w:rsid w:val="00724542"/>
    <w:rsid w:val="00724877"/>
    <w:rsid w:val="00726273"/>
    <w:rsid w:val="007276ED"/>
    <w:rsid w:val="00727D50"/>
    <w:rsid w:val="00730384"/>
    <w:rsid w:val="0073082F"/>
    <w:rsid w:val="00731A64"/>
    <w:rsid w:val="0073305C"/>
    <w:rsid w:val="00733623"/>
    <w:rsid w:val="007359C9"/>
    <w:rsid w:val="007360AF"/>
    <w:rsid w:val="007379AB"/>
    <w:rsid w:val="0074003F"/>
    <w:rsid w:val="00740852"/>
    <w:rsid w:val="00740C17"/>
    <w:rsid w:val="00741128"/>
    <w:rsid w:val="00742CD3"/>
    <w:rsid w:val="00743A9D"/>
    <w:rsid w:val="007446E1"/>
    <w:rsid w:val="00745A11"/>
    <w:rsid w:val="00745B12"/>
    <w:rsid w:val="00745CB4"/>
    <w:rsid w:val="0075087F"/>
    <w:rsid w:val="00750EC5"/>
    <w:rsid w:val="007516E8"/>
    <w:rsid w:val="00751FB9"/>
    <w:rsid w:val="00752AA2"/>
    <w:rsid w:val="00753A01"/>
    <w:rsid w:val="00753AAA"/>
    <w:rsid w:val="00753CB3"/>
    <w:rsid w:val="00755B9A"/>
    <w:rsid w:val="007562DD"/>
    <w:rsid w:val="00756537"/>
    <w:rsid w:val="0075677E"/>
    <w:rsid w:val="0076037D"/>
    <w:rsid w:val="00760D5E"/>
    <w:rsid w:val="0076106C"/>
    <w:rsid w:val="00761FAE"/>
    <w:rsid w:val="00762146"/>
    <w:rsid w:val="00762255"/>
    <w:rsid w:val="00762B61"/>
    <w:rsid w:val="00762C36"/>
    <w:rsid w:val="0076373F"/>
    <w:rsid w:val="0076448A"/>
    <w:rsid w:val="00764FE9"/>
    <w:rsid w:val="00765320"/>
    <w:rsid w:val="00765D1E"/>
    <w:rsid w:val="0076610F"/>
    <w:rsid w:val="00766224"/>
    <w:rsid w:val="00766BF1"/>
    <w:rsid w:val="00767B34"/>
    <w:rsid w:val="007718C0"/>
    <w:rsid w:val="00771E74"/>
    <w:rsid w:val="007731E6"/>
    <w:rsid w:val="00773395"/>
    <w:rsid w:val="0077357F"/>
    <w:rsid w:val="007754DA"/>
    <w:rsid w:val="00776E8C"/>
    <w:rsid w:val="00776F8F"/>
    <w:rsid w:val="00777697"/>
    <w:rsid w:val="00777A4E"/>
    <w:rsid w:val="007805E9"/>
    <w:rsid w:val="007820F8"/>
    <w:rsid w:val="00783AE2"/>
    <w:rsid w:val="00786210"/>
    <w:rsid w:val="00786B3D"/>
    <w:rsid w:val="00786DD1"/>
    <w:rsid w:val="00786F94"/>
    <w:rsid w:val="00787DC5"/>
    <w:rsid w:val="00790182"/>
    <w:rsid w:val="007917B7"/>
    <w:rsid w:val="007917E1"/>
    <w:rsid w:val="00794D02"/>
    <w:rsid w:val="00794EE4"/>
    <w:rsid w:val="007955C6"/>
    <w:rsid w:val="00796B1C"/>
    <w:rsid w:val="007976B5"/>
    <w:rsid w:val="00797701"/>
    <w:rsid w:val="0079789A"/>
    <w:rsid w:val="00797988"/>
    <w:rsid w:val="007A0134"/>
    <w:rsid w:val="007A1B40"/>
    <w:rsid w:val="007A384A"/>
    <w:rsid w:val="007A3D77"/>
    <w:rsid w:val="007A482C"/>
    <w:rsid w:val="007A531B"/>
    <w:rsid w:val="007A5847"/>
    <w:rsid w:val="007A5D96"/>
    <w:rsid w:val="007A6510"/>
    <w:rsid w:val="007A7C02"/>
    <w:rsid w:val="007B025C"/>
    <w:rsid w:val="007B2B96"/>
    <w:rsid w:val="007B3DD6"/>
    <w:rsid w:val="007B435D"/>
    <w:rsid w:val="007B51CF"/>
    <w:rsid w:val="007B53C9"/>
    <w:rsid w:val="007B5D4A"/>
    <w:rsid w:val="007B6648"/>
    <w:rsid w:val="007B6BC4"/>
    <w:rsid w:val="007B7EB7"/>
    <w:rsid w:val="007C0BB4"/>
    <w:rsid w:val="007C10D3"/>
    <w:rsid w:val="007C3DD8"/>
    <w:rsid w:val="007C3DEE"/>
    <w:rsid w:val="007C5792"/>
    <w:rsid w:val="007C7921"/>
    <w:rsid w:val="007D12EA"/>
    <w:rsid w:val="007D2314"/>
    <w:rsid w:val="007D27E6"/>
    <w:rsid w:val="007D2DB8"/>
    <w:rsid w:val="007D3A6E"/>
    <w:rsid w:val="007D44F4"/>
    <w:rsid w:val="007D7AEC"/>
    <w:rsid w:val="007E2DD9"/>
    <w:rsid w:val="007E3503"/>
    <w:rsid w:val="007E42D5"/>
    <w:rsid w:val="007E51FC"/>
    <w:rsid w:val="007E5A2C"/>
    <w:rsid w:val="007E6897"/>
    <w:rsid w:val="007E75A3"/>
    <w:rsid w:val="007E7673"/>
    <w:rsid w:val="007E78D6"/>
    <w:rsid w:val="007F02F8"/>
    <w:rsid w:val="007F1DB4"/>
    <w:rsid w:val="007F1EF3"/>
    <w:rsid w:val="007F2686"/>
    <w:rsid w:val="007F2C1B"/>
    <w:rsid w:val="007F30FC"/>
    <w:rsid w:val="007F3347"/>
    <w:rsid w:val="007F3880"/>
    <w:rsid w:val="007F3CB3"/>
    <w:rsid w:val="007F4910"/>
    <w:rsid w:val="007F748E"/>
    <w:rsid w:val="007F7749"/>
    <w:rsid w:val="00800C67"/>
    <w:rsid w:val="00803D15"/>
    <w:rsid w:val="008045AA"/>
    <w:rsid w:val="00805E1F"/>
    <w:rsid w:val="00806272"/>
    <w:rsid w:val="00806DD5"/>
    <w:rsid w:val="008072F2"/>
    <w:rsid w:val="00807B9A"/>
    <w:rsid w:val="008107D2"/>
    <w:rsid w:val="00810C0F"/>
    <w:rsid w:val="008112D1"/>
    <w:rsid w:val="008115F9"/>
    <w:rsid w:val="00815E17"/>
    <w:rsid w:val="00815F6B"/>
    <w:rsid w:val="008163C3"/>
    <w:rsid w:val="00816A89"/>
    <w:rsid w:val="00820963"/>
    <w:rsid w:val="00820AD3"/>
    <w:rsid w:val="008232E1"/>
    <w:rsid w:val="00823AC8"/>
    <w:rsid w:val="00823DB3"/>
    <w:rsid w:val="0082422C"/>
    <w:rsid w:val="008242C6"/>
    <w:rsid w:val="00824307"/>
    <w:rsid w:val="00825127"/>
    <w:rsid w:val="008256C8"/>
    <w:rsid w:val="00825903"/>
    <w:rsid w:val="00830813"/>
    <w:rsid w:val="00832565"/>
    <w:rsid w:val="00833545"/>
    <w:rsid w:val="00833FBA"/>
    <w:rsid w:val="00834556"/>
    <w:rsid w:val="008349DB"/>
    <w:rsid w:val="00835852"/>
    <w:rsid w:val="008364C9"/>
    <w:rsid w:val="00836637"/>
    <w:rsid w:val="00836814"/>
    <w:rsid w:val="008368C0"/>
    <w:rsid w:val="008369B4"/>
    <w:rsid w:val="008379A9"/>
    <w:rsid w:val="00837A31"/>
    <w:rsid w:val="008403FD"/>
    <w:rsid w:val="00840C57"/>
    <w:rsid w:val="00842D2F"/>
    <w:rsid w:val="008432B8"/>
    <w:rsid w:val="00845C71"/>
    <w:rsid w:val="008460AD"/>
    <w:rsid w:val="00847C51"/>
    <w:rsid w:val="00851142"/>
    <w:rsid w:val="00851808"/>
    <w:rsid w:val="00851FBE"/>
    <w:rsid w:val="00852A72"/>
    <w:rsid w:val="008535E7"/>
    <w:rsid w:val="00854700"/>
    <w:rsid w:val="008551AB"/>
    <w:rsid w:val="0085593C"/>
    <w:rsid w:val="0085595B"/>
    <w:rsid w:val="0085653F"/>
    <w:rsid w:val="00862C69"/>
    <w:rsid w:val="00863274"/>
    <w:rsid w:val="008637FD"/>
    <w:rsid w:val="008638C6"/>
    <w:rsid w:val="00864D33"/>
    <w:rsid w:val="00864DC1"/>
    <w:rsid w:val="0086513E"/>
    <w:rsid w:val="0086646A"/>
    <w:rsid w:val="008678CB"/>
    <w:rsid w:val="00870D6A"/>
    <w:rsid w:val="00871B9B"/>
    <w:rsid w:val="00872EA4"/>
    <w:rsid w:val="00874DEE"/>
    <w:rsid w:val="00874EC5"/>
    <w:rsid w:val="00876725"/>
    <w:rsid w:val="00876C41"/>
    <w:rsid w:val="00876C9F"/>
    <w:rsid w:val="00880D19"/>
    <w:rsid w:val="00881424"/>
    <w:rsid w:val="00881C56"/>
    <w:rsid w:val="00881F02"/>
    <w:rsid w:val="0088405D"/>
    <w:rsid w:val="00884092"/>
    <w:rsid w:val="00884175"/>
    <w:rsid w:val="00886F9B"/>
    <w:rsid w:val="008903E9"/>
    <w:rsid w:val="008905B2"/>
    <w:rsid w:val="008908E3"/>
    <w:rsid w:val="00892330"/>
    <w:rsid w:val="008924F2"/>
    <w:rsid w:val="00892A37"/>
    <w:rsid w:val="00893105"/>
    <w:rsid w:val="00896E9D"/>
    <w:rsid w:val="00897495"/>
    <w:rsid w:val="0089761F"/>
    <w:rsid w:val="00897838"/>
    <w:rsid w:val="008A0F71"/>
    <w:rsid w:val="008A1FCE"/>
    <w:rsid w:val="008A2A5D"/>
    <w:rsid w:val="008A2CE3"/>
    <w:rsid w:val="008A36B6"/>
    <w:rsid w:val="008A39EF"/>
    <w:rsid w:val="008A52B8"/>
    <w:rsid w:val="008A618C"/>
    <w:rsid w:val="008B271D"/>
    <w:rsid w:val="008B390C"/>
    <w:rsid w:val="008B3B1B"/>
    <w:rsid w:val="008B5BE2"/>
    <w:rsid w:val="008B6179"/>
    <w:rsid w:val="008B70C5"/>
    <w:rsid w:val="008B7F6F"/>
    <w:rsid w:val="008C0497"/>
    <w:rsid w:val="008C063E"/>
    <w:rsid w:val="008C08BA"/>
    <w:rsid w:val="008C30A0"/>
    <w:rsid w:val="008C38C0"/>
    <w:rsid w:val="008C447D"/>
    <w:rsid w:val="008C5710"/>
    <w:rsid w:val="008C6C99"/>
    <w:rsid w:val="008C7A8E"/>
    <w:rsid w:val="008D1B81"/>
    <w:rsid w:val="008D2A44"/>
    <w:rsid w:val="008D393E"/>
    <w:rsid w:val="008D428C"/>
    <w:rsid w:val="008D48C9"/>
    <w:rsid w:val="008D4C36"/>
    <w:rsid w:val="008D5012"/>
    <w:rsid w:val="008D58B8"/>
    <w:rsid w:val="008D643B"/>
    <w:rsid w:val="008D7394"/>
    <w:rsid w:val="008E0356"/>
    <w:rsid w:val="008E0906"/>
    <w:rsid w:val="008E147A"/>
    <w:rsid w:val="008E5592"/>
    <w:rsid w:val="008E58EA"/>
    <w:rsid w:val="008E5FB0"/>
    <w:rsid w:val="008E6FEF"/>
    <w:rsid w:val="008E79E8"/>
    <w:rsid w:val="008F2B88"/>
    <w:rsid w:val="008F2C3A"/>
    <w:rsid w:val="008F461E"/>
    <w:rsid w:val="008F583D"/>
    <w:rsid w:val="008F5A75"/>
    <w:rsid w:val="0090018E"/>
    <w:rsid w:val="00901158"/>
    <w:rsid w:val="009029FD"/>
    <w:rsid w:val="00902B67"/>
    <w:rsid w:val="009031A1"/>
    <w:rsid w:val="0090406C"/>
    <w:rsid w:val="0090423F"/>
    <w:rsid w:val="00904C4E"/>
    <w:rsid w:val="0090505F"/>
    <w:rsid w:val="00905A48"/>
    <w:rsid w:val="00905F77"/>
    <w:rsid w:val="00906740"/>
    <w:rsid w:val="009074EE"/>
    <w:rsid w:val="00907639"/>
    <w:rsid w:val="00907DE5"/>
    <w:rsid w:val="0091036D"/>
    <w:rsid w:val="00910574"/>
    <w:rsid w:val="00910784"/>
    <w:rsid w:val="00910E13"/>
    <w:rsid w:val="009144D2"/>
    <w:rsid w:val="00915443"/>
    <w:rsid w:val="009169B0"/>
    <w:rsid w:val="00917284"/>
    <w:rsid w:val="009203CF"/>
    <w:rsid w:val="0092156A"/>
    <w:rsid w:val="0092177B"/>
    <w:rsid w:val="00921BA2"/>
    <w:rsid w:val="0092654C"/>
    <w:rsid w:val="00927849"/>
    <w:rsid w:val="009300B9"/>
    <w:rsid w:val="00930274"/>
    <w:rsid w:val="009312AC"/>
    <w:rsid w:val="009328B7"/>
    <w:rsid w:val="009328C2"/>
    <w:rsid w:val="009328EE"/>
    <w:rsid w:val="00932E50"/>
    <w:rsid w:val="00933578"/>
    <w:rsid w:val="009338C4"/>
    <w:rsid w:val="00934FA2"/>
    <w:rsid w:val="009350C5"/>
    <w:rsid w:val="009351B5"/>
    <w:rsid w:val="00935827"/>
    <w:rsid w:val="00935CBC"/>
    <w:rsid w:val="009360C5"/>
    <w:rsid w:val="0093626C"/>
    <w:rsid w:val="00937F1C"/>
    <w:rsid w:val="00941BE4"/>
    <w:rsid w:val="009429E6"/>
    <w:rsid w:val="00942A57"/>
    <w:rsid w:val="00942C90"/>
    <w:rsid w:val="0094468F"/>
    <w:rsid w:val="00944BBE"/>
    <w:rsid w:val="00944F64"/>
    <w:rsid w:val="009467AD"/>
    <w:rsid w:val="009468ED"/>
    <w:rsid w:val="00947CFB"/>
    <w:rsid w:val="0095028E"/>
    <w:rsid w:val="00951086"/>
    <w:rsid w:val="0095179E"/>
    <w:rsid w:val="00953379"/>
    <w:rsid w:val="00954E1F"/>
    <w:rsid w:val="00955B45"/>
    <w:rsid w:val="00955F91"/>
    <w:rsid w:val="00956CEE"/>
    <w:rsid w:val="00956FA7"/>
    <w:rsid w:val="00961319"/>
    <w:rsid w:val="0096153E"/>
    <w:rsid w:val="00961610"/>
    <w:rsid w:val="0096172F"/>
    <w:rsid w:val="0096252E"/>
    <w:rsid w:val="00962FCA"/>
    <w:rsid w:val="009633C1"/>
    <w:rsid w:val="00963669"/>
    <w:rsid w:val="009648CB"/>
    <w:rsid w:val="0096530D"/>
    <w:rsid w:val="00966199"/>
    <w:rsid w:val="00966CC6"/>
    <w:rsid w:val="009673EF"/>
    <w:rsid w:val="009674C8"/>
    <w:rsid w:val="00967FC6"/>
    <w:rsid w:val="0097089B"/>
    <w:rsid w:val="00970F17"/>
    <w:rsid w:val="00971452"/>
    <w:rsid w:val="00971754"/>
    <w:rsid w:val="00971CB8"/>
    <w:rsid w:val="00972579"/>
    <w:rsid w:val="00972BFB"/>
    <w:rsid w:val="0097387E"/>
    <w:rsid w:val="0097411C"/>
    <w:rsid w:val="009741DA"/>
    <w:rsid w:val="00975E9C"/>
    <w:rsid w:val="00976A05"/>
    <w:rsid w:val="0097700C"/>
    <w:rsid w:val="0097730D"/>
    <w:rsid w:val="009776D6"/>
    <w:rsid w:val="00977DE7"/>
    <w:rsid w:val="00980A5A"/>
    <w:rsid w:val="00980C16"/>
    <w:rsid w:val="00982BF3"/>
    <w:rsid w:val="00982D87"/>
    <w:rsid w:val="00984772"/>
    <w:rsid w:val="0098566D"/>
    <w:rsid w:val="0098688B"/>
    <w:rsid w:val="009871D5"/>
    <w:rsid w:val="009879F6"/>
    <w:rsid w:val="00990A27"/>
    <w:rsid w:val="00990C32"/>
    <w:rsid w:val="009920AB"/>
    <w:rsid w:val="00992438"/>
    <w:rsid w:val="00994473"/>
    <w:rsid w:val="00996347"/>
    <w:rsid w:val="0099688B"/>
    <w:rsid w:val="00996B1F"/>
    <w:rsid w:val="00997F88"/>
    <w:rsid w:val="009A088F"/>
    <w:rsid w:val="009A0AC1"/>
    <w:rsid w:val="009A0E37"/>
    <w:rsid w:val="009A2002"/>
    <w:rsid w:val="009A2073"/>
    <w:rsid w:val="009A53D3"/>
    <w:rsid w:val="009A549A"/>
    <w:rsid w:val="009A566E"/>
    <w:rsid w:val="009A7F36"/>
    <w:rsid w:val="009B07D3"/>
    <w:rsid w:val="009B1D20"/>
    <w:rsid w:val="009B2251"/>
    <w:rsid w:val="009B27F4"/>
    <w:rsid w:val="009B2DF7"/>
    <w:rsid w:val="009B2DFE"/>
    <w:rsid w:val="009B36ED"/>
    <w:rsid w:val="009B3727"/>
    <w:rsid w:val="009B4A7F"/>
    <w:rsid w:val="009B50C5"/>
    <w:rsid w:val="009B6486"/>
    <w:rsid w:val="009B6CA6"/>
    <w:rsid w:val="009B76E5"/>
    <w:rsid w:val="009C00E4"/>
    <w:rsid w:val="009C0669"/>
    <w:rsid w:val="009C15D9"/>
    <w:rsid w:val="009C1B77"/>
    <w:rsid w:val="009C5472"/>
    <w:rsid w:val="009C5A91"/>
    <w:rsid w:val="009C661B"/>
    <w:rsid w:val="009D059C"/>
    <w:rsid w:val="009D0C66"/>
    <w:rsid w:val="009D17CA"/>
    <w:rsid w:val="009D23DA"/>
    <w:rsid w:val="009D2C02"/>
    <w:rsid w:val="009D33B9"/>
    <w:rsid w:val="009D7DAA"/>
    <w:rsid w:val="009E1CC4"/>
    <w:rsid w:val="009E214B"/>
    <w:rsid w:val="009E2754"/>
    <w:rsid w:val="009E397B"/>
    <w:rsid w:val="009E3BF5"/>
    <w:rsid w:val="009E3C52"/>
    <w:rsid w:val="009E45FC"/>
    <w:rsid w:val="009E4D36"/>
    <w:rsid w:val="009E5381"/>
    <w:rsid w:val="009E6B58"/>
    <w:rsid w:val="009F1850"/>
    <w:rsid w:val="009F2F06"/>
    <w:rsid w:val="009F3535"/>
    <w:rsid w:val="009F3549"/>
    <w:rsid w:val="009F3C72"/>
    <w:rsid w:val="009F4911"/>
    <w:rsid w:val="009F53D3"/>
    <w:rsid w:val="009F59A6"/>
    <w:rsid w:val="009F6324"/>
    <w:rsid w:val="009F6448"/>
    <w:rsid w:val="009F6508"/>
    <w:rsid w:val="009F765B"/>
    <w:rsid w:val="00A00C75"/>
    <w:rsid w:val="00A0215B"/>
    <w:rsid w:val="00A02469"/>
    <w:rsid w:val="00A024D5"/>
    <w:rsid w:val="00A02D70"/>
    <w:rsid w:val="00A037EA"/>
    <w:rsid w:val="00A038CE"/>
    <w:rsid w:val="00A05701"/>
    <w:rsid w:val="00A05EA8"/>
    <w:rsid w:val="00A06574"/>
    <w:rsid w:val="00A06868"/>
    <w:rsid w:val="00A06982"/>
    <w:rsid w:val="00A073FE"/>
    <w:rsid w:val="00A0755A"/>
    <w:rsid w:val="00A07985"/>
    <w:rsid w:val="00A12E8F"/>
    <w:rsid w:val="00A15578"/>
    <w:rsid w:val="00A157FC"/>
    <w:rsid w:val="00A15964"/>
    <w:rsid w:val="00A15F05"/>
    <w:rsid w:val="00A16742"/>
    <w:rsid w:val="00A17279"/>
    <w:rsid w:val="00A1773A"/>
    <w:rsid w:val="00A17A95"/>
    <w:rsid w:val="00A207E7"/>
    <w:rsid w:val="00A207F4"/>
    <w:rsid w:val="00A21D67"/>
    <w:rsid w:val="00A23B10"/>
    <w:rsid w:val="00A2403E"/>
    <w:rsid w:val="00A243A1"/>
    <w:rsid w:val="00A24EC7"/>
    <w:rsid w:val="00A26720"/>
    <w:rsid w:val="00A26DAB"/>
    <w:rsid w:val="00A30AA7"/>
    <w:rsid w:val="00A30F45"/>
    <w:rsid w:val="00A31F77"/>
    <w:rsid w:val="00A33D5F"/>
    <w:rsid w:val="00A33DC8"/>
    <w:rsid w:val="00A35A74"/>
    <w:rsid w:val="00A35B85"/>
    <w:rsid w:val="00A36529"/>
    <w:rsid w:val="00A379D4"/>
    <w:rsid w:val="00A37FE7"/>
    <w:rsid w:val="00A404B4"/>
    <w:rsid w:val="00A41755"/>
    <w:rsid w:val="00A41783"/>
    <w:rsid w:val="00A419CD"/>
    <w:rsid w:val="00A42260"/>
    <w:rsid w:val="00A43884"/>
    <w:rsid w:val="00A439DC"/>
    <w:rsid w:val="00A43CC7"/>
    <w:rsid w:val="00A44139"/>
    <w:rsid w:val="00A445C3"/>
    <w:rsid w:val="00A4526E"/>
    <w:rsid w:val="00A46188"/>
    <w:rsid w:val="00A46CFE"/>
    <w:rsid w:val="00A46FF9"/>
    <w:rsid w:val="00A507B5"/>
    <w:rsid w:val="00A50B9B"/>
    <w:rsid w:val="00A50E87"/>
    <w:rsid w:val="00A54290"/>
    <w:rsid w:val="00A555DC"/>
    <w:rsid w:val="00A55A5B"/>
    <w:rsid w:val="00A56A37"/>
    <w:rsid w:val="00A600B3"/>
    <w:rsid w:val="00A60BA8"/>
    <w:rsid w:val="00A615A0"/>
    <w:rsid w:val="00A61E05"/>
    <w:rsid w:val="00A6257E"/>
    <w:rsid w:val="00A62B25"/>
    <w:rsid w:val="00A62D2E"/>
    <w:rsid w:val="00A6313B"/>
    <w:rsid w:val="00A63BB8"/>
    <w:rsid w:val="00A6461D"/>
    <w:rsid w:val="00A6565F"/>
    <w:rsid w:val="00A66C22"/>
    <w:rsid w:val="00A67090"/>
    <w:rsid w:val="00A723B4"/>
    <w:rsid w:val="00A72DBA"/>
    <w:rsid w:val="00A73281"/>
    <w:rsid w:val="00A74703"/>
    <w:rsid w:val="00A74FE4"/>
    <w:rsid w:val="00A7539F"/>
    <w:rsid w:val="00A75B8A"/>
    <w:rsid w:val="00A76112"/>
    <w:rsid w:val="00A7632A"/>
    <w:rsid w:val="00A767FE"/>
    <w:rsid w:val="00A76DC6"/>
    <w:rsid w:val="00A76E90"/>
    <w:rsid w:val="00A76E97"/>
    <w:rsid w:val="00A7728D"/>
    <w:rsid w:val="00A807BE"/>
    <w:rsid w:val="00A8152E"/>
    <w:rsid w:val="00A81EF5"/>
    <w:rsid w:val="00A832ED"/>
    <w:rsid w:val="00A83A4E"/>
    <w:rsid w:val="00A84591"/>
    <w:rsid w:val="00A852CA"/>
    <w:rsid w:val="00A86A71"/>
    <w:rsid w:val="00A8703F"/>
    <w:rsid w:val="00A90A19"/>
    <w:rsid w:val="00A90D91"/>
    <w:rsid w:val="00A910B5"/>
    <w:rsid w:val="00A91247"/>
    <w:rsid w:val="00A9337F"/>
    <w:rsid w:val="00A93CEA"/>
    <w:rsid w:val="00A946FD"/>
    <w:rsid w:val="00A96EDC"/>
    <w:rsid w:val="00AA1551"/>
    <w:rsid w:val="00AA1694"/>
    <w:rsid w:val="00AA17FB"/>
    <w:rsid w:val="00AA1854"/>
    <w:rsid w:val="00AA20E9"/>
    <w:rsid w:val="00AA2648"/>
    <w:rsid w:val="00AA2F8E"/>
    <w:rsid w:val="00AA3481"/>
    <w:rsid w:val="00AA4BAF"/>
    <w:rsid w:val="00AA4F94"/>
    <w:rsid w:val="00AA4FD5"/>
    <w:rsid w:val="00AA617D"/>
    <w:rsid w:val="00AA6850"/>
    <w:rsid w:val="00AA728E"/>
    <w:rsid w:val="00AA7B08"/>
    <w:rsid w:val="00AB0F1C"/>
    <w:rsid w:val="00AB1739"/>
    <w:rsid w:val="00AB1B0B"/>
    <w:rsid w:val="00AB1CEF"/>
    <w:rsid w:val="00AB24BF"/>
    <w:rsid w:val="00AB2DD4"/>
    <w:rsid w:val="00AB3B0C"/>
    <w:rsid w:val="00AB4843"/>
    <w:rsid w:val="00AB50B8"/>
    <w:rsid w:val="00AB5215"/>
    <w:rsid w:val="00AB5B3D"/>
    <w:rsid w:val="00AB65DA"/>
    <w:rsid w:val="00AB6FF4"/>
    <w:rsid w:val="00AB7018"/>
    <w:rsid w:val="00AB721F"/>
    <w:rsid w:val="00AB751B"/>
    <w:rsid w:val="00AB7B69"/>
    <w:rsid w:val="00AB7C57"/>
    <w:rsid w:val="00AC04E3"/>
    <w:rsid w:val="00AC0958"/>
    <w:rsid w:val="00AC0E5A"/>
    <w:rsid w:val="00AC3661"/>
    <w:rsid w:val="00AC6372"/>
    <w:rsid w:val="00AC7950"/>
    <w:rsid w:val="00AD064E"/>
    <w:rsid w:val="00AD0D57"/>
    <w:rsid w:val="00AD260F"/>
    <w:rsid w:val="00AD417B"/>
    <w:rsid w:val="00AD5390"/>
    <w:rsid w:val="00AD5C33"/>
    <w:rsid w:val="00AD6A5B"/>
    <w:rsid w:val="00AD77BD"/>
    <w:rsid w:val="00AD7AE7"/>
    <w:rsid w:val="00AE0FB4"/>
    <w:rsid w:val="00AE1463"/>
    <w:rsid w:val="00AE1613"/>
    <w:rsid w:val="00AE27B2"/>
    <w:rsid w:val="00AE39BB"/>
    <w:rsid w:val="00AE3D36"/>
    <w:rsid w:val="00AE6A39"/>
    <w:rsid w:val="00AE6D88"/>
    <w:rsid w:val="00AE6DF1"/>
    <w:rsid w:val="00AE6E20"/>
    <w:rsid w:val="00AE786D"/>
    <w:rsid w:val="00AF00F4"/>
    <w:rsid w:val="00AF060D"/>
    <w:rsid w:val="00AF0A65"/>
    <w:rsid w:val="00AF1B4D"/>
    <w:rsid w:val="00AF28D7"/>
    <w:rsid w:val="00AF35C2"/>
    <w:rsid w:val="00AF3B7B"/>
    <w:rsid w:val="00AF4614"/>
    <w:rsid w:val="00AF5C3E"/>
    <w:rsid w:val="00AF76F5"/>
    <w:rsid w:val="00AF7857"/>
    <w:rsid w:val="00AF78F4"/>
    <w:rsid w:val="00B021C4"/>
    <w:rsid w:val="00B02696"/>
    <w:rsid w:val="00B03427"/>
    <w:rsid w:val="00B047F2"/>
    <w:rsid w:val="00B04F20"/>
    <w:rsid w:val="00B06D23"/>
    <w:rsid w:val="00B06DFB"/>
    <w:rsid w:val="00B0715C"/>
    <w:rsid w:val="00B07380"/>
    <w:rsid w:val="00B07515"/>
    <w:rsid w:val="00B1028C"/>
    <w:rsid w:val="00B114BC"/>
    <w:rsid w:val="00B1154B"/>
    <w:rsid w:val="00B11FD8"/>
    <w:rsid w:val="00B1389E"/>
    <w:rsid w:val="00B142A4"/>
    <w:rsid w:val="00B14CD4"/>
    <w:rsid w:val="00B15399"/>
    <w:rsid w:val="00B159C7"/>
    <w:rsid w:val="00B159F2"/>
    <w:rsid w:val="00B163C8"/>
    <w:rsid w:val="00B17F7D"/>
    <w:rsid w:val="00B17FBF"/>
    <w:rsid w:val="00B20B87"/>
    <w:rsid w:val="00B21D6F"/>
    <w:rsid w:val="00B230DF"/>
    <w:rsid w:val="00B2473E"/>
    <w:rsid w:val="00B2561D"/>
    <w:rsid w:val="00B25910"/>
    <w:rsid w:val="00B26714"/>
    <w:rsid w:val="00B26FB7"/>
    <w:rsid w:val="00B2738B"/>
    <w:rsid w:val="00B30A99"/>
    <w:rsid w:val="00B31B01"/>
    <w:rsid w:val="00B321D3"/>
    <w:rsid w:val="00B321D9"/>
    <w:rsid w:val="00B32F83"/>
    <w:rsid w:val="00B33ADA"/>
    <w:rsid w:val="00B3413C"/>
    <w:rsid w:val="00B34A88"/>
    <w:rsid w:val="00B35EDD"/>
    <w:rsid w:val="00B3601B"/>
    <w:rsid w:val="00B362AF"/>
    <w:rsid w:val="00B40155"/>
    <w:rsid w:val="00B40B3E"/>
    <w:rsid w:val="00B4292B"/>
    <w:rsid w:val="00B43087"/>
    <w:rsid w:val="00B43FC6"/>
    <w:rsid w:val="00B506C9"/>
    <w:rsid w:val="00B51187"/>
    <w:rsid w:val="00B51CFB"/>
    <w:rsid w:val="00B51EFB"/>
    <w:rsid w:val="00B52436"/>
    <w:rsid w:val="00B531A2"/>
    <w:rsid w:val="00B531AC"/>
    <w:rsid w:val="00B535FA"/>
    <w:rsid w:val="00B539E1"/>
    <w:rsid w:val="00B550FE"/>
    <w:rsid w:val="00B55597"/>
    <w:rsid w:val="00B55E17"/>
    <w:rsid w:val="00B560E6"/>
    <w:rsid w:val="00B56870"/>
    <w:rsid w:val="00B56F66"/>
    <w:rsid w:val="00B57BE8"/>
    <w:rsid w:val="00B62C34"/>
    <w:rsid w:val="00B63DE6"/>
    <w:rsid w:val="00B64A5B"/>
    <w:rsid w:val="00B64AB4"/>
    <w:rsid w:val="00B64ACF"/>
    <w:rsid w:val="00B64FDB"/>
    <w:rsid w:val="00B6549F"/>
    <w:rsid w:val="00B658EE"/>
    <w:rsid w:val="00B663C1"/>
    <w:rsid w:val="00B66D6C"/>
    <w:rsid w:val="00B67EFD"/>
    <w:rsid w:val="00B72B47"/>
    <w:rsid w:val="00B73807"/>
    <w:rsid w:val="00B74E72"/>
    <w:rsid w:val="00B750F4"/>
    <w:rsid w:val="00B755E8"/>
    <w:rsid w:val="00B773F8"/>
    <w:rsid w:val="00B77C73"/>
    <w:rsid w:val="00B8088F"/>
    <w:rsid w:val="00B8151C"/>
    <w:rsid w:val="00B83D7F"/>
    <w:rsid w:val="00B85977"/>
    <w:rsid w:val="00B8650A"/>
    <w:rsid w:val="00B87154"/>
    <w:rsid w:val="00B872F6"/>
    <w:rsid w:val="00B875E9"/>
    <w:rsid w:val="00B87840"/>
    <w:rsid w:val="00B87877"/>
    <w:rsid w:val="00B91768"/>
    <w:rsid w:val="00B92B66"/>
    <w:rsid w:val="00B93DDD"/>
    <w:rsid w:val="00B94728"/>
    <w:rsid w:val="00B94BD2"/>
    <w:rsid w:val="00B95A6C"/>
    <w:rsid w:val="00B95FBF"/>
    <w:rsid w:val="00B978AD"/>
    <w:rsid w:val="00B979BF"/>
    <w:rsid w:val="00BA05BA"/>
    <w:rsid w:val="00BA1626"/>
    <w:rsid w:val="00BA18C4"/>
    <w:rsid w:val="00BA1D65"/>
    <w:rsid w:val="00BA2729"/>
    <w:rsid w:val="00BA2CF1"/>
    <w:rsid w:val="00BA3BF3"/>
    <w:rsid w:val="00BA4734"/>
    <w:rsid w:val="00BA4C6E"/>
    <w:rsid w:val="00BA51E9"/>
    <w:rsid w:val="00BA5CE8"/>
    <w:rsid w:val="00BA621F"/>
    <w:rsid w:val="00BB0608"/>
    <w:rsid w:val="00BB0609"/>
    <w:rsid w:val="00BB1D03"/>
    <w:rsid w:val="00BB1D17"/>
    <w:rsid w:val="00BB47B2"/>
    <w:rsid w:val="00BB6968"/>
    <w:rsid w:val="00BB6E20"/>
    <w:rsid w:val="00BC0E7B"/>
    <w:rsid w:val="00BC17DF"/>
    <w:rsid w:val="00BC1A6F"/>
    <w:rsid w:val="00BC3362"/>
    <w:rsid w:val="00BC347B"/>
    <w:rsid w:val="00BC3629"/>
    <w:rsid w:val="00BC4980"/>
    <w:rsid w:val="00BC4CDC"/>
    <w:rsid w:val="00BC6CB2"/>
    <w:rsid w:val="00BD13C2"/>
    <w:rsid w:val="00BD16D4"/>
    <w:rsid w:val="00BD204D"/>
    <w:rsid w:val="00BD279B"/>
    <w:rsid w:val="00BD2EF6"/>
    <w:rsid w:val="00BD487F"/>
    <w:rsid w:val="00BD54B4"/>
    <w:rsid w:val="00BD6646"/>
    <w:rsid w:val="00BD6DEA"/>
    <w:rsid w:val="00BE0736"/>
    <w:rsid w:val="00BE0E90"/>
    <w:rsid w:val="00BE2D66"/>
    <w:rsid w:val="00BE3B16"/>
    <w:rsid w:val="00BE493D"/>
    <w:rsid w:val="00BE4ABB"/>
    <w:rsid w:val="00BE4F39"/>
    <w:rsid w:val="00BE5620"/>
    <w:rsid w:val="00BE63B4"/>
    <w:rsid w:val="00BE665A"/>
    <w:rsid w:val="00BE7578"/>
    <w:rsid w:val="00BF1D59"/>
    <w:rsid w:val="00BF23E1"/>
    <w:rsid w:val="00BF23E4"/>
    <w:rsid w:val="00BF2722"/>
    <w:rsid w:val="00BF3553"/>
    <w:rsid w:val="00BF3A72"/>
    <w:rsid w:val="00BF4410"/>
    <w:rsid w:val="00BF4991"/>
    <w:rsid w:val="00BF5079"/>
    <w:rsid w:val="00BF5831"/>
    <w:rsid w:val="00BF7604"/>
    <w:rsid w:val="00BF78D0"/>
    <w:rsid w:val="00C00C9B"/>
    <w:rsid w:val="00C01BD0"/>
    <w:rsid w:val="00C01D3D"/>
    <w:rsid w:val="00C02141"/>
    <w:rsid w:val="00C02711"/>
    <w:rsid w:val="00C02EF3"/>
    <w:rsid w:val="00C02F2F"/>
    <w:rsid w:val="00C03FD4"/>
    <w:rsid w:val="00C057A0"/>
    <w:rsid w:val="00C05888"/>
    <w:rsid w:val="00C05950"/>
    <w:rsid w:val="00C0685E"/>
    <w:rsid w:val="00C07255"/>
    <w:rsid w:val="00C079D4"/>
    <w:rsid w:val="00C07B30"/>
    <w:rsid w:val="00C1149C"/>
    <w:rsid w:val="00C1291E"/>
    <w:rsid w:val="00C12F28"/>
    <w:rsid w:val="00C134CD"/>
    <w:rsid w:val="00C138FD"/>
    <w:rsid w:val="00C15823"/>
    <w:rsid w:val="00C15929"/>
    <w:rsid w:val="00C2013B"/>
    <w:rsid w:val="00C2194E"/>
    <w:rsid w:val="00C21F15"/>
    <w:rsid w:val="00C254F7"/>
    <w:rsid w:val="00C25B7E"/>
    <w:rsid w:val="00C26769"/>
    <w:rsid w:val="00C267B6"/>
    <w:rsid w:val="00C275AC"/>
    <w:rsid w:val="00C304BF"/>
    <w:rsid w:val="00C3077D"/>
    <w:rsid w:val="00C30B51"/>
    <w:rsid w:val="00C31026"/>
    <w:rsid w:val="00C338BD"/>
    <w:rsid w:val="00C35939"/>
    <w:rsid w:val="00C40F99"/>
    <w:rsid w:val="00C42BDD"/>
    <w:rsid w:val="00C43646"/>
    <w:rsid w:val="00C43654"/>
    <w:rsid w:val="00C44F06"/>
    <w:rsid w:val="00C4514B"/>
    <w:rsid w:val="00C46228"/>
    <w:rsid w:val="00C4690E"/>
    <w:rsid w:val="00C46A19"/>
    <w:rsid w:val="00C50DB0"/>
    <w:rsid w:val="00C50DE5"/>
    <w:rsid w:val="00C514EA"/>
    <w:rsid w:val="00C52588"/>
    <w:rsid w:val="00C52FA9"/>
    <w:rsid w:val="00C53A35"/>
    <w:rsid w:val="00C55B67"/>
    <w:rsid w:val="00C5645D"/>
    <w:rsid w:val="00C56664"/>
    <w:rsid w:val="00C56CB1"/>
    <w:rsid w:val="00C57091"/>
    <w:rsid w:val="00C573D7"/>
    <w:rsid w:val="00C5791A"/>
    <w:rsid w:val="00C57EE4"/>
    <w:rsid w:val="00C600F9"/>
    <w:rsid w:val="00C60905"/>
    <w:rsid w:val="00C61A76"/>
    <w:rsid w:val="00C62AE1"/>
    <w:rsid w:val="00C62B04"/>
    <w:rsid w:val="00C64A9F"/>
    <w:rsid w:val="00C65204"/>
    <w:rsid w:val="00C65612"/>
    <w:rsid w:val="00C6781D"/>
    <w:rsid w:val="00C67E76"/>
    <w:rsid w:val="00C72DBE"/>
    <w:rsid w:val="00C74B5A"/>
    <w:rsid w:val="00C74C49"/>
    <w:rsid w:val="00C74ED4"/>
    <w:rsid w:val="00C753D1"/>
    <w:rsid w:val="00C75B7B"/>
    <w:rsid w:val="00C7732B"/>
    <w:rsid w:val="00C7736C"/>
    <w:rsid w:val="00C7767E"/>
    <w:rsid w:val="00C77B4E"/>
    <w:rsid w:val="00C77E14"/>
    <w:rsid w:val="00C800F5"/>
    <w:rsid w:val="00C80D67"/>
    <w:rsid w:val="00C81F8F"/>
    <w:rsid w:val="00C83F62"/>
    <w:rsid w:val="00C85B10"/>
    <w:rsid w:val="00C85E4D"/>
    <w:rsid w:val="00C8615D"/>
    <w:rsid w:val="00C86D51"/>
    <w:rsid w:val="00C870DF"/>
    <w:rsid w:val="00C90074"/>
    <w:rsid w:val="00C912CD"/>
    <w:rsid w:val="00C927E2"/>
    <w:rsid w:val="00C932D6"/>
    <w:rsid w:val="00C943BA"/>
    <w:rsid w:val="00C94A13"/>
    <w:rsid w:val="00C95DA6"/>
    <w:rsid w:val="00C96276"/>
    <w:rsid w:val="00CA1703"/>
    <w:rsid w:val="00CA1773"/>
    <w:rsid w:val="00CA18E8"/>
    <w:rsid w:val="00CA2930"/>
    <w:rsid w:val="00CA3586"/>
    <w:rsid w:val="00CA39C6"/>
    <w:rsid w:val="00CA42A7"/>
    <w:rsid w:val="00CA565B"/>
    <w:rsid w:val="00CA58D5"/>
    <w:rsid w:val="00CA5A8B"/>
    <w:rsid w:val="00CA6223"/>
    <w:rsid w:val="00CA6E75"/>
    <w:rsid w:val="00CA70B1"/>
    <w:rsid w:val="00CA73F8"/>
    <w:rsid w:val="00CB143B"/>
    <w:rsid w:val="00CB2907"/>
    <w:rsid w:val="00CB3A51"/>
    <w:rsid w:val="00CB412A"/>
    <w:rsid w:val="00CB41D6"/>
    <w:rsid w:val="00CB4F57"/>
    <w:rsid w:val="00CB5800"/>
    <w:rsid w:val="00CB5979"/>
    <w:rsid w:val="00CB6ECF"/>
    <w:rsid w:val="00CB788D"/>
    <w:rsid w:val="00CB7FB4"/>
    <w:rsid w:val="00CC1218"/>
    <w:rsid w:val="00CC14C7"/>
    <w:rsid w:val="00CC182F"/>
    <w:rsid w:val="00CC38E6"/>
    <w:rsid w:val="00CC3BCE"/>
    <w:rsid w:val="00CC57B0"/>
    <w:rsid w:val="00CC6ABF"/>
    <w:rsid w:val="00CC6EDE"/>
    <w:rsid w:val="00CD011B"/>
    <w:rsid w:val="00CD09E4"/>
    <w:rsid w:val="00CD13A8"/>
    <w:rsid w:val="00CD1D7D"/>
    <w:rsid w:val="00CD21BB"/>
    <w:rsid w:val="00CD29DA"/>
    <w:rsid w:val="00CD3EAB"/>
    <w:rsid w:val="00CD45B5"/>
    <w:rsid w:val="00CD6413"/>
    <w:rsid w:val="00CD70C5"/>
    <w:rsid w:val="00CE0CA5"/>
    <w:rsid w:val="00CE1F5B"/>
    <w:rsid w:val="00CE24F2"/>
    <w:rsid w:val="00CE3528"/>
    <w:rsid w:val="00CE39D4"/>
    <w:rsid w:val="00CE3F67"/>
    <w:rsid w:val="00CE543B"/>
    <w:rsid w:val="00CE5559"/>
    <w:rsid w:val="00CE56F6"/>
    <w:rsid w:val="00CE5D32"/>
    <w:rsid w:val="00CE5F85"/>
    <w:rsid w:val="00CE6AF2"/>
    <w:rsid w:val="00CE7543"/>
    <w:rsid w:val="00CE77C5"/>
    <w:rsid w:val="00CE77C6"/>
    <w:rsid w:val="00CE7B75"/>
    <w:rsid w:val="00CE7E13"/>
    <w:rsid w:val="00CF1239"/>
    <w:rsid w:val="00CF23CE"/>
    <w:rsid w:val="00CF2A48"/>
    <w:rsid w:val="00CF38FD"/>
    <w:rsid w:val="00CF4057"/>
    <w:rsid w:val="00CF5176"/>
    <w:rsid w:val="00CF575A"/>
    <w:rsid w:val="00D016FA"/>
    <w:rsid w:val="00D020A3"/>
    <w:rsid w:val="00D06963"/>
    <w:rsid w:val="00D06C76"/>
    <w:rsid w:val="00D10FB5"/>
    <w:rsid w:val="00D12F6A"/>
    <w:rsid w:val="00D13BE9"/>
    <w:rsid w:val="00D15848"/>
    <w:rsid w:val="00D20D3A"/>
    <w:rsid w:val="00D21028"/>
    <w:rsid w:val="00D22227"/>
    <w:rsid w:val="00D252E2"/>
    <w:rsid w:val="00D25C95"/>
    <w:rsid w:val="00D266E8"/>
    <w:rsid w:val="00D27354"/>
    <w:rsid w:val="00D30631"/>
    <w:rsid w:val="00D3135C"/>
    <w:rsid w:val="00D31FDC"/>
    <w:rsid w:val="00D33B87"/>
    <w:rsid w:val="00D33CEA"/>
    <w:rsid w:val="00D34432"/>
    <w:rsid w:val="00D352BC"/>
    <w:rsid w:val="00D362B1"/>
    <w:rsid w:val="00D3630E"/>
    <w:rsid w:val="00D36E59"/>
    <w:rsid w:val="00D376D6"/>
    <w:rsid w:val="00D37BD4"/>
    <w:rsid w:val="00D423A1"/>
    <w:rsid w:val="00D426A1"/>
    <w:rsid w:val="00D43B13"/>
    <w:rsid w:val="00D45084"/>
    <w:rsid w:val="00D461B8"/>
    <w:rsid w:val="00D47A59"/>
    <w:rsid w:val="00D47C2C"/>
    <w:rsid w:val="00D47FB9"/>
    <w:rsid w:val="00D53773"/>
    <w:rsid w:val="00D546A6"/>
    <w:rsid w:val="00D54CDA"/>
    <w:rsid w:val="00D54E5F"/>
    <w:rsid w:val="00D55B3F"/>
    <w:rsid w:val="00D55D16"/>
    <w:rsid w:val="00D568A0"/>
    <w:rsid w:val="00D57D6A"/>
    <w:rsid w:val="00D600F6"/>
    <w:rsid w:val="00D601E7"/>
    <w:rsid w:val="00D61D07"/>
    <w:rsid w:val="00D63678"/>
    <w:rsid w:val="00D63BE9"/>
    <w:rsid w:val="00D64636"/>
    <w:rsid w:val="00D64FA2"/>
    <w:rsid w:val="00D66281"/>
    <w:rsid w:val="00D66C19"/>
    <w:rsid w:val="00D67470"/>
    <w:rsid w:val="00D706E7"/>
    <w:rsid w:val="00D712D3"/>
    <w:rsid w:val="00D714C5"/>
    <w:rsid w:val="00D72007"/>
    <w:rsid w:val="00D725E4"/>
    <w:rsid w:val="00D72AB7"/>
    <w:rsid w:val="00D74FA0"/>
    <w:rsid w:val="00D7517C"/>
    <w:rsid w:val="00D75603"/>
    <w:rsid w:val="00D76B2B"/>
    <w:rsid w:val="00D770CA"/>
    <w:rsid w:val="00D77EDA"/>
    <w:rsid w:val="00D805F7"/>
    <w:rsid w:val="00D81919"/>
    <w:rsid w:val="00D82298"/>
    <w:rsid w:val="00D830CF"/>
    <w:rsid w:val="00D8358C"/>
    <w:rsid w:val="00D83E37"/>
    <w:rsid w:val="00D84036"/>
    <w:rsid w:val="00D8404E"/>
    <w:rsid w:val="00D84A8C"/>
    <w:rsid w:val="00D86477"/>
    <w:rsid w:val="00D90356"/>
    <w:rsid w:val="00D904E8"/>
    <w:rsid w:val="00D9164A"/>
    <w:rsid w:val="00D920B1"/>
    <w:rsid w:val="00D9426C"/>
    <w:rsid w:val="00D95B4D"/>
    <w:rsid w:val="00D95BCB"/>
    <w:rsid w:val="00D960D9"/>
    <w:rsid w:val="00D96774"/>
    <w:rsid w:val="00D96D8F"/>
    <w:rsid w:val="00D97508"/>
    <w:rsid w:val="00DA0525"/>
    <w:rsid w:val="00DA1632"/>
    <w:rsid w:val="00DA2758"/>
    <w:rsid w:val="00DA36EA"/>
    <w:rsid w:val="00DA3998"/>
    <w:rsid w:val="00DA44E6"/>
    <w:rsid w:val="00DA58FE"/>
    <w:rsid w:val="00DA63DF"/>
    <w:rsid w:val="00DA6D99"/>
    <w:rsid w:val="00DA7504"/>
    <w:rsid w:val="00DB016D"/>
    <w:rsid w:val="00DB058F"/>
    <w:rsid w:val="00DB0664"/>
    <w:rsid w:val="00DB0ABA"/>
    <w:rsid w:val="00DB0EA9"/>
    <w:rsid w:val="00DB123B"/>
    <w:rsid w:val="00DB1CED"/>
    <w:rsid w:val="00DB2459"/>
    <w:rsid w:val="00DB6514"/>
    <w:rsid w:val="00DB699C"/>
    <w:rsid w:val="00DB6CEE"/>
    <w:rsid w:val="00DC0807"/>
    <w:rsid w:val="00DC11C7"/>
    <w:rsid w:val="00DC2422"/>
    <w:rsid w:val="00DC3B43"/>
    <w:rsid w:val="00DC507D"/>
    <w:rsid w:val="00DC5B89"/>
    <w:rsid w:val="00DD0915"/>
    <w:rsid w:val="00DD0F48"/>
    <w:rsid w:val="00DD0FDA"/>
    <w:rsid w:val="00DD10B0"/>
    <w:rsid w:val="00DD2447"/>
    <w:rsid w:val="00DD48F0"/>
    <w:rsid w:val="00DD630D"/>
    <w:rsid w:val="00DD6F3E"/>
    <w:rsid w:val="00DD6F49"/>
    <w:rsid w:val="00DD70DE"/>
    <w:rsid w:val="00DD71AD"/>
    <w:rsid w:val="00DE290B"/>
    <w:rsid w:val="00DE3082"/>
    <w:rsid w:val="00DE32F1"/>
    <w:rsid w:val="00DE3EE1"/>
    <w:rsid w:val="00DE4249"/>
    <w:rsid w:val="00DE475A"/>
    <w:rsid w:val="00DE5073"/>
    <w:rsid w:val="00DE588B"/>
    <w:rsid w:val="00DE5AEA"/>
    <w:rsid w:val="00DE6DDC"/>
    <w:rsid w:val="00DF0C86"/>
    <w:rsid w:val="00DF123D"/>
    <w:rsid w:val="00DF27BE"/>
    <w:rsid w:val="00DF2C20"/>
    <w:rsid w:val="00DF2CF5"/>
    <w:rsid w:val="00DF3DA0"/>
    <w:rsid w:val="00DF405E"/>
    <w:rsid w:val="00DF42B2"/>
    <w:rsid w:val="00DF52F8"/>
    <w:rsid w:val="00DF6E5E"/>
    <w:rsid w:val="00E00582"/>
    <w:rsid w:val="00E00622"/>
    <w:rsid w:val="00E01F9B"/>
    <w:rsid w:val="00E0211F"/>
    <w:rsid w:val="00E047A4"/>
    <w:rsid w:val="00E05A84"/>
    <w:rsid w:val="00E05D73"/>
    <w:rsid w:val="00E05E53"/>
    <w:rsid w:val="00E05EFF"/>
    <w:rsid w:val="00E063AE"/>
    <w:rsid w:val="00E064CB"/>
    <w:rsid w:val="00E076D5"/>
    <w:rsid w:val="00E104A2"/>
    <w:rsid w:val="00E106A7"/>
    <w:rsid w:val="00E1095E"/>
    <w:rsid w:val="00E10BCF"/>
    <w:rsid w:val="00E10C5B"/>
    <w:rsid w:val="00E112E8"/>
    <w:rsid w:val="00E116E5"/>
    <w:rsid w:val="00E1193B"/>
    <w:rsid w:val="00E12198"/>
    <w:rsid w:val="00E135D0"/>
    <w:rsid w:val="00E13A00"/>
    <w:rsid w:val="00E143C4"/>
    <w:rsid w:val="00E1789E"/>
    <w:rsid w:val="00E17A20"/>
    <w:rsid w:val="00E2158E"/>
    <w:rsid w:val="00E25C9F"/>
    <w:rsid w:val="00E30E85"/>
    <w:rsid w:val="00E3315A"/>
    <w:rsid w:val="00E331B5"/>
    <w:rsid w:val="00E33FF8"/>
    <w:rsid w:val="00E345BC"/>
    <w:rsid w:val="00E3477D"/>
    <w:rsid w:val="00E34971"/>
    <w:rsid w:val="00E350DB"/>
    <w:rsid w:val="00E353B6"/>
    <w:rsid w:val="00E35506"/>
    <w:rsid w:val="00E359E5"/>
    <w:rsid w:val="00E35A19"/>
    <w:rsid w:val="00E36C27"/>
    <w:rsid w:val="00E372D0"/>
    <w:rsid w:val="00E40B5C"/>
    <w:rsid w:val="00E41B61"/>
    <w:rsid w:val="00E41C8D"/>
    <w:rsid w:val="00E42518"/>
    <w:rsid w:val="00E42554"/>
    <w:rsid w:val="00E4259A"/>
    <w:rsid w:val="00E45577"/>
    <w:rsid w:val="00E45A8F"/>
    <w:rsid w:val="00E4600A"/>
    <w:rsid w:val="00E4695B"/>
    <w:rsid w:val="00E46C5B"/>
    <w:rsid w:val="00E4739A"/>
    <w:rsid w:val="00E47CD2"/>
    <w:rsid w:val="00E524F3"/>
    <w:rsid w:val="00E52C0D"/>
    <w:rsid w:val="00E53676"/>
    <w:rsid w:val="00E53B7F"/>
    <w:rsid w:val="00E54477"/>
    <w:rsid w:val="00E54C1C"/>
    <w:rsid w:val="00E54D34"/>
    <w:rsid w:val="00E54E40"/>
    <w:rsid w:val="00E551FF"/>
    <w:rsid w:val="00E55ADF"/>
    <w:rsid w:val="00E55F83"/>
    <w:rsid w:val="00E55FE5"/>
    <w:rsid w:val="00E57DB8"/>
    <w:rsid w:val="00E600BD"/>
    <w:rsid w:val="00E602B4"/>
    <w:rsid w:val="00E60CAD"/>
    <w:rsid w:val="00E63013"/>
    <w:rsid w:val="00E631B2"/>
    <w:rsid w:val="00E63473"/>
    <w:rsid w:val="00E645A4"/>
    <w:rsid w:val="00E64ADE"/>
    <w:rsid w:val="00E65324"/>
    <w:rsid w:val="00E66D02"/>
    <w:rsid w:val="00E66DA5"/>
    <w:rsid w:val="00E67253"/>
    <w:rsid w:val="00E67905"/>
    <w:rsid w:val="00E7199A"/>
    <w:rsid w:val="00E71F6B"/>
    <w:rsid w:val="00E737D8"/>
    <w:rsid w:val="00E73DF5"/>
    <w:rsid w:val="00E740C6"/>
    <w:rsid w:val="00E74207"/>
    <w:rsid w:val="00E74ECC"/>
    <w:rsid w:val="00E75BE8"/>
    <w:rsid w:val="00E76885"/>
    <w:rsid w:val="00E7723C"/>
    <w:rsid w:val="00E7749F"/>
    <w:rsid w:val="00E80E8C"/>
    <w:rsid w:val="00E81C08"/>
    <w:rsid w:val="00E81C8E"/>
    <w:rsid w:val="00E823B7"/>
    <w:rsid w:val="00E84EF2"/>
    <w:rsid w:val="00E85CBC"/>
    <w:rsid w:val="00E860C4"/>
    <w:rsid w:val="00E869A0"/>
    <w:rsid w:val="00E86B75"/>
    <w:rsid w:val="00E86F47"/>
    <w:rsid w:val="00E87559"/>
    <w:rsid w:val="00E90EA3"/>
    <w:rsid w:val="00E91D9E"/>
    <w:rsid w:val="00E92023"/>
    <w:rsid w:val="00E940A0"/>
    <w:rsid w:val="00E94EBA"/>
    <w:rsid w:val="00E95008"/>
    <w:rsid w:val="00E954EE"/>
    <w:rsid w:val="00E95D3D"/>
    <w:rsid w:val="00E96AC5"/>
    <w:rsid w:val="00EA11E6"/>
    <w:rsid w:val="00EA2B06"/>
    <w:rsid w:val="00EA2B9B"/>
    <w:rsid w:val="00EA2FD4"/>
    <w:rsid w:val="00EA3378"/>
    <w:rsid w:val="00EA3867"/>
    <w:rsid w:val="00EA4341"/>
    <w:rsid w:val="00EA451F"/>
    <w:rsid w:val="00EA52AF"/>
    <w:rsid w:val="00EA5492"/>
    <w:rsid w:val="00EA5E1B"/>
    <w:rsid w:val="00EA6C56"/>
    <w:rsid w:val="00EA7EDD"/>
    <w:rsid w:val="00EB0125"/>
    <w:rsid w:val="00EB0C78"/>
    <w:rsid w:val="00EB0CD4"/>
    <w:rsid w:val="00EB112E"/>
    <w:rsid w:val="00EB2694"/>
    <w:rsid w:val="00EB3E83"/>
    <w:rsid w:val="00EB454A"/>
    <w:rsid w:val="00EB48FF"/>
    <w:rsid w:val="00EB56CB"/>
    <w:rsid w:val="00EB6D98"/>
    <w:rsid w:val="00EC015E"/>
    <w:rsid w:val="00EC0407"/>
    <w:rsid w:val="00EC0836"/>
    <w:rsid w:val="00EC0C7D"/>
    <w:rsid w:val="00EC0EFC"/>
    <w:rsid w:val="00EC1954"/>
    <w:rsid w:val="00EC2579"/>
    <w:rsid w:val="00EC2CC3"/>
    <w:rsid w:val="00EC2EEB"/>
    <w:rsid w:val="00EC3652"/>
    <w:rsid w:val="00EC3835"/>
    <w:rsid w:val="00EC4271"/>
    <w:rsid w:val="00EC4D69"/>
    <w:rsid w:val="00EC66B8"/>
    <w:rsid w:val="00EC6708"/>
    <w:rsid w:val="00EC6AD2"/>
    <w:rsid w:val="00EC71E9"/>
    <w:rsid w:val="00EC758E"/>
    <w:rsid w:val="00EC7B4C"/>
    <w:rsid w:val="00EC7EE1"/>
    <w:rsid w:val="00ED0CDC"/>
    <w:rsid w:val="00EE05CE"/>
    <w:rsid w:val="00EE0C38"/>
    <w:rsid w:val="00EE1A4F"/>
    <w:rsid w:val="00EE1CE7"/>
    <w:rsid w:val="00EE2116"/>
    <w:rsid w:val="00EE2C66"/>
    <w:rsid w:val="00EE4135"/>
    <w:rsid w:val="00EE4738"/>
    <w:rsid w:val="00EE53BB"/>
    <w:rsid w:val="00EE5578"/>
    <w:rsid w:val="00EE695D"/>
    <w:rsid w:val="00EE6975"/>
    <w:rsid w:val="00EE6B71"/>
    <w:rsid w:val="00EF06BD"/>
    <w:rsid w:val="00EF07FF"/>
    <w:rsid w:val="00EF17E5"/>
    <w:rsid w:val="00EF222F"/>
    <w:rsid w:val="00EF2995"/>
    <w:rsid w:val="00EF30AE"/>
    <w:rsid w:val="00EF4ADA"/>
    <w:rsid w:val="00EF4BFD"/>
    <w:rsid w:val="00EF4EF8"/>
    <w:rsid w:val="00EF4F81"/>
    <w:rsid w:val="00EF517C"/>
    <w:rsid w:val="00EF559D"/>
    <w:rsid w:val="00EF6B9F"/>
    <w:rsid w:val="00EF7529"/>
    <w:rsid w:val="00EF7FEA"/>
    <w:rsid w:val="00F007BD"/>
    <w:rsid w:val="00F01A54"/>
    <w:rsid w:val="00F030C0"/>
    <w:rsid w:val="00F034BD"/>
    <w:rsid w:val="00F03B27"/>
    <w:rsid w:val="00F03F39"/>
    <w:rsid w:val="00F0406A"/>
    <w:rsid w:val="00F06270"/>
    <w:rsid w:val="00F06388"/>
    <w:rsid w:val="00F068D8"/>
    <w:rsid w:val="00F06FFD"/>
    <w:rsid w:val="00F07019"/>
    <w:rsid w:val="00F07342"/>
    <w:rsid w:val="00F0777A"/>
    <w:rsid w:val="00F106B6"/>
    <w:rsid w:val="00F11B65"/>
    <w:rsid w:val="00F13271"/>
    <w:rsid w:val="00F15C2E"/>
    <w:rsid w:val="00F163B2"/>
    <w:rsid w:val="00F17E7D"/>
    <w:rsid w:val="00F20CBB"/>
    <w:rsid w:val="00F227DC"/>
    <w:rsid w:val="00F22856"/>
    <w:rsid w:val="00F22F7A"/>
    <w:rsid w:val="00F242B0"/>
    <w:rsid w:val="00F243CD"/>
    <w:rsid w:val="00F2508C"/>
    <w:rsid w:val="00F26391"/>
    <w:rsid w:val="00F27174"/>
    <w:rsid w:val="00F3004C"/>
    <w:rsid w:val="00F315E9"/>
    <w:rsid w:val="00F31C3D"/>
    <w:rsid w:val="00F31EB5"/>
    <w:rsid w:val="00F3348D"/>
    <w:rsid w:val="00F34494"/>
    <w:rsid w:val="00F35FE9"/>
    <w:rsid w:val="00F36A40"/>
    <w:rsid w:val="00F3771E"/>
    <w:rsid w:val="00F37AC4"/>
    <w:rsid w:val="00F37E40"/>
    <w:rsid w:val="00F37F5D"/>
    <w:rsid w:val="00F400D6"/>
    <w:rsid w:val="00F40132"/>
    <w:rsid w:val="00F43399"/>
    <w:rsid w:val="00F44C79"/>
    <w:rsid w:val="00F44C84"/>
    <w:rsid w:val="00F453FB"/>
    <w:rsid w:val="00F5121A"/>
    <w:rsid w:val="00F52E6B"/>
    <w:rsid w:val="00F53142"/>
    <w:rsid w:val="00F5325B"/>
    <w:rsid w:val="00F53973"/>
    <w:rsid w:val="00F53D1C"/>
    <w:rsid w:val="00F547F3"/>
    <w:rsid w:val="00F54922"/>
    <w:rsid w:val="00F54C3E"/>
    <w:rsid w:val="00F54E60"/>
    <w:rsid w:val="00F56D52"/>
    <w:rsid w:val="00F57DEF"/>
    <w:rsid w:val="00F603DB"/>
    <w:rsid w:val="00F6070C"/>
    <w:rsid w:val="00F61F3B"/>
    <w:rsid w:val="00F6250A"/>
    <w:rsid w:val="00F63F1F"/>
    <w:rsid w:val="00F64565"/>
    <w:rsid w:val="00F67E98"/>
    <w:rsid w:val="00F705F4"/>
    <w:rsid w:val="00F710B3"/>
    <w:rsid w:val="00F717D8"/>
    <w:rsid w:val="00F71898"/>
    <w:rsid w:val="00F72CC5"/>
    <w:rsid w:val="00F72FCD"/>
    <w:rsid w:val="00F75AA5"/>
    <w:rsid w:val="00F75F68"/>
    <w:rsid w:val="00F76777"/>
    <w:rsid w:val="00F7753D"/>
    <w:rsid w:val="00F803CB"/>
    <w:rsid w:val="00F83A1F"/>
    <w:rsid w:val="00F83E4D"/>
    <w:rsid w:val="00F85020"/>
    <w:rsid w:val="00F850E2"/>
    <w:rsid w:val="00F87558"/>
    <w:rsid w:val="00F87BAF"/>
    <w:rsid w:val="00F90F02"/>
    <w:rsid w:val="00F9192D"/>
    <w:rsid w:val="00F932C3"/>
    <w:rsid w:val="00F93852"/>
    <w:rsid w:val="00F949CD"/>
    <w:rsid w:val="00F951B5"/>
    <w:rsid w:val="00F954C2"/>
    <w:rsid w:val="00F95A17"/>
    <w:rsid w:val="00F9640F"/>
    <w:rsid w:val="00F9706F"/>
    <w:rsid w:val="00F977A0"/>
    <w:rsid w:val="00FA036A"/>
    <w:rsid w:val="00FA20FC"/>
    <w:rsid w:val="00FA4870"/>
    <w:rsid w:val="00FA4C58"/>
    <w:rsid w:val="00FA4DE8"/>
    <w:rsid w:val="00FA55B4"/>
    <w:rsid w:val="00FA67E5"/>
    <w:rsid w:val="00FA7293"/>
    <w:rsid w:val="00FB26DB"/>
    <w:rsid w:val="00FB31AF"/>
    <w:rsid w:val="00FB49C0"/>
    <w:rsid w:val="00FB5CB5"/>
    <w:rsid w:val="00FB78E1"/>
    <w:rsid w:val="00FB7D72"/>
    <w:rsid w:val="00FB7F55"/>
    <w:rsid w:val="00FC1C51"/>
    <w:rsid w:val="00FC25A5"/>
    <w:rsid w:val="00FC45E3"/>
    <w:rsid w:val="00FC574A"/>
    <w:rsid w:val="00FC5A01"/>
    <w:rsid w:val="00FC6C73"/>
    <w:rsid w:val="00FC76F2"/>
    <w:rsid w:val="00FC78CF"/>
    <w:rsid w:val="00FD14D9"/>
    <w:rsid w:val="00FD1DE5"/>
    <w:rsid w:val="00FD2362"/>
    <w:rsid w:val="00FD3149"/>
    <w:rsid w:val="00FD41A6"/>
    <w:rsid w:val="00FD4896"/>
    <w:rsid w:val="00FD4C49"/>
    <w:rsid w:val="00FD5763"/>
    <w:rsid w:val="00FD5AF3"/>
    <w:rsid w:val="00FD656F"/>
    <w:rsid w:val="00FD6FB1"/>
    <w:rsid w:val="00FD74D5"/>
    <w:rsid w:val="00FD79EF"/>
    <w:rsid w:val="00FE08DA"/>
    <w:rsid w:val="00FE0ADC"/>
    <w:rsid w:val="00FE0BCF"/>
    <w:rsid w:val="00FE0E77"/>
    <w:rsid w:val="00FE0ED8"/>
    <w:rsid w:val="00FE1D35"/>
    <w:rsid w:val="00FE1FEE"/>
    <w:rsid w:val="00FE3295"/>
    <w:rsid w:val="00FE32C3"/>
    <w:rsid w:val="00FE403C"/>
    <w:rsid w:val="00FE483B"/>
    <w:rsid w:val="00FE530E"/>
    <w:rsid w:val="00FE5506"/>
    <w:rsid w:val="00FE56D6"/>
    <w:rsid w:val="00FE61F1"/>
    <w:rsid w:val="00FE663D"/>
    <w:rsid w:val="00FF07E6"/>
    <w:rsid w:val="00FF388E"/>
    <w:rsid w:val="00FF5E55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AE31B7"/>
  <w15:docId w15:val="{F13EB09F-FB6A-4CBA-9DA5-BBCDCB13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76C41"/>
    <w:rPr>
      <w:rFonts w:cs="Times New Roman"/>
      <w:b/>
      <w:caps/>
      <w:u w:val="single"/>
      <w:shd w:val="solid" w:color="FFFFFF" w:fill="FFFFFF"/>
      <w:lang w:val="cs-CZ"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876C41"/>
    <w:rPr>
      <w:b/>
      <w:sz w:val="20"/>
      <w:szCs w:val="20"/>
      <w:lang w:val="cs-CZ"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876C41"/>
    <w:rPr>
      <w:rFonts w:ascii="Cambria" w:hAnsi="Cambria" w:cs="Times New Roman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876C41"/>
    <w:rPr>
      <w:rFonts w:ascii="Calibri" w:hAnsi="Calibri" w:cs="Times New Roman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876C41"/>
    <w:rPr>
      <w:rFonts w:ascii="Calibri" w:hAnsi="Calibri" w:cs="Times New Roman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76C41"/>
    <w:rPr>
      <w:rFonts w:ascii="Calibri" w:hAnsi="Calibri" w:cs="Times New Roman"/>
      <w:b/>
      <w:bCs/>
      <w:lang w:val="cs-CZ"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876C41"/>
    <w:rPr>
      <w:rFonts w:ascii="Calibri" w:hAnsi="Calibri" w:cs="Times New Roman"/>
      <w:sz w:val="24"/>
      <w:szCs w:val="24"/>
      <w:lang w:val="cs-CZ"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876C41"/>
    <w:rPr>
      <w:rFonts w:ascii="Calibri" w:hAnsi="Calibri" w:cs="Times New Roman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876C41"/>
    <w:rPr>
      <w:rFonts w:ascii="Cambria" w:hAnsi="Cambria" w:cs="Times New Roman"/>
      <w:lang w:val="cs-CZ" w:eastAsia="en-US"/>
    </w:rPr>
  </w:style>
  <w:style w:type="paragraph" w:styleId="Pta">
    <w:name w:val="footer"/>
    <w:basedOn w:val="Normlny"/>
    <w:link w:val="Pta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876C41"/>
    <w:rPr>
      <w:rFonts w:cs="Times New Roman"/>
      <w:sz w:val="20"/>
      <w:szCs w:val="20"/>
      <w:lang w:val="cs-CZ" w:eastAsia="en-US"/>
    </w:rPr>
  </w:style>
  <w:style w:type="paragraph" w:styleId="Hlavika">
    <w:name w:val="header"/>
    <w:basedOn w:val="Normlny"/>
    <w:link w:val="Hlavika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876C41"/>
    <w:rPr>
      <w:rFonts w:cs="Times New Roman"/>
      <w:sz w:val="20"/>
      <w:szCs w:val="20"/>
      <w:lang w:val="cs-CZ" w:eastAsia="en-US"/>
    </w:rPr>
  </w:style>
  <w:style w:type="paragraph" w:customStyle="1" w:styleId="TableHeader">
    <w:name w:val="Table Header"/>
    <w:basedOn w:val="Normlny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link w:val="ZkladntextChar"/>
    <w:uiPriority w:val="99"/>
    <w:rsid w:val="00F22856"/>
    <w:pPr>
      <w:jc w:val="left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76C41"/>
    <w:rPr>
      <w:rFonts w:cs="Times New Roman"/>
      <w:sz w:val="20"/>
      <w:szCs w:val="20"/>
      <w:lang w:val="cs-CZ" w:eastAsia="en-US"/>
    </w:rPr>
  </w:style>
  <w:style w:type="paragraph" w:customStyle="1" w:styleId="Normalitalic">
    <w:name w:val="Normal_italic"/>
    <w:basedOn w:val="Normlny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y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76C41"/>
    <w:rPr>
      <w:rFonts w:cs="Times New Roman"/>
      <w:sz w:val="2"/>
      <w:lang w:val="cs-CZ" w:eastAsia="en-US"/>
    </w:rPr>
  </w:style>
  <w:style w:type="paragraph" w:styleId="Zkladntext2">
    <w:name w:val="Body Text 2"/>
    <w:basedOn w:val="Normlny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76C41"/>
    <w:rPr>
      <w:rFonts w:cs="Times New Roman"/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76C41"/>
    <w:rPr>
      <w:rFonts w:cs="Times New Roman"/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876C41"/>
    <w:rPr>
      <w:rFonts w:cs="Times New Roman"/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y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uiPriority w:val="99"/>
    <w:rsid w:val="0006330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76C41"/>
    <w:rPr>
      <w:rFonts w:cs="Times New Roman"/>
      <w:sz w:val="20"/>
      <w:szCs w:val="20"/>
      <w:lang w:val="cs-CZ"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76C41"/>
    <w:rPr>
      <w:rFonts w:cs="Times New Roman"/>
      <w:sz w:val="20"/>
      <w:szCs w:val="20"/>
      <w:lang w:val="cs-CZ" w:eastAsia="en-US"/>
    </w:rPr>
  </w:style>
  <w:style w:type="character" w:styleId="Odkaznapoznmkupodiarou">
    <w:name w:val="footnote reference"/>
    <w:basedOn w:val="Predvolenpsmoodseku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rFonts w:cs="Times New Roman"/>
      <w:iCs/>
      <w:color w:val="333399"/>
      <w:sz w:val="24"/>
      <w:szCs w:val="24"/>
      <w:lang w:val="sk-SK" w:eastAsia="sk-SK" w:bidi="ar-SA"/>
    </w:rPr>
  </w:style>
  <w:style w:type="table" w:styleId="Mriekatabuky">
    <w:name w:val="Table Grid"/>
    <w:basedOn w:val="Normlnatabuka"/>
    <w:uiPriority w:val="99"/>
    <w:rsid w:val="00A50E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uiPriority w:val="99"/>
    <w:rsid w:val="00FF7782"/>
    <w:pPr>
      <w:spacing w:before="144" w:after="144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6F3AD3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6F3AD3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F3AD3"/>
    <w:rPr>
      <w:rFonts w:cs="Times New Roman"/>
      <w:lang w:val="cs-CZ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F3AD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F3AD3"/>
    <w:rPr>
      <w:rFonts w:cs="Times New Roman"/>
      <w:b/>
      <w:bCs/>
      <w:lang w:val="cs-CZ" w:eastAsia="en-US"/>
    </w:rPr>
  </w:style>
  <w:style w:type="paragraph" w:styleId="Odsekzoznamu">
    <w:name w:val="List Paragraph"/>
    <w:basedOn w:val="Normlny"/>
    <w:uiPriority w:val="99"/>
    <w:qFormat/>
    <w:rsid w:val="00794D02"/>
    <w:pPr>
      <w:ind w:left="720"/>
      <w:contextualSpacing/>
    </w:pPr>
  </w:style>
  <w:style w:type="paragraph" w:customStyle="1" w:styleId="Pa0">
    <w:name w:val="Pa0"/>
    <w:basedOn w:val="Normlny"/>
    <w:uiPriority w:val="99"/>
    <w:rsid w:val="001433AF"/>
    <w:pPr>
      <w:keepNext w:val="0"/>
      <w:autoSpaceDE w:val="0"/>
      <w:autoSpaceDN w:val="0"/>
      <w:spacing w:after="0" w:line="241" w:lineRule="atLeast"/>
      <w:jc w:val="left"/>
    </w:pPr>
    <w:rPr>
      <w:rFonts w:ascii="Arial" w:hAnsi="Arial" w:cs="Arial"/>
      <w:sz w:val="24"/>
      <w:szCs w:val="24"/>
      <w:lang w:val="sk-SK" w:eastAsia="sk-SK"/>
    </w:rPr>
  </w:style>
  <w:style w:type="character" w:customStyle="1" w:styleId="A2">
    <w:name w:val="A2"/>
    <w:basedOn w:val="Predvolenpsmoodseku"/>
    <w:uiPriority w:val="99"/>
    <w:rsid w:val="001433AF"/>
    <w:rPr>
      <w:rFonts w:cs="Times New Roman"/>
      <w:color w:val="000000"/>
    </w:rPr>
  </w:style>
  <w:style w:type="paragraph" w:styleId="Revzia">
    <w:name w:val="Revision"/>
    <w:hidden/>
    <w:uiPriority w:val="99"/>
    <w:semiHidden/>
    <w:rsid w:val="00E65324"/>
    <w:rPr>
      <w:sz w:val="20"/>
      <w:szCs w:val="20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2B31A-BE41-4B34-93D3-126848AF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4</TotalTime>
  <Pages>27</Pages>
  <Words>5676</Words>
  <Characters>32359</Characters>
  <Application>Microsoft Office Word</Application>
  <DocSecurity>0</DocSecurity>
  <Lines>269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>Ernst &amp; Young</Company>
  <LinksUpToDate>false</LinksUpToDate>
  <CharactersWithSpaces>37960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Kvetoslava Vandriakova</cp:lastModifiedBy>
  <cp:revision>2</cp:revision>
  <cp:lastPrinted>2025-06-20T07:18:00Z</cp:lastPrinted>
  <dcterms:created xsi:type="dcterms:W3CDTF">2026-06-25T06:45:00Z</dcterms:created>
  <dcterms:modified xsi:type="dcterms:W3CDTF">2026-06-25T06:45:00Z</dcterms:modified>
</cp:coreProperties>
</file>