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14:paraId="53729913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83FB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054C1948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0D90DAAB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E6757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9286C8F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9219A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5A208B9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D990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95D7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7B21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BF21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18E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0C8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1A1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ADB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626747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2699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C995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8302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0D60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3B3B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6B6D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5585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06D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335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58B53E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56B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5728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C180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72F7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8B8E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E7C1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92B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31775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02BAFA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26E5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EAE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814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6D03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1C5A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CBB5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06C7B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2834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9A9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4E4AB9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1F70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260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DEF3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2FDC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162434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0A25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3AD9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A5B6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501F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84A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C5EC30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972E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DEAC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88BA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57F9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101B85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EFF7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FD8D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E1A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A14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814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0F8F889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6DD3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470B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8067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0EF7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777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BCAB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0726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4F09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30EAB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9FD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34B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E43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468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5DC849A" w14:textId="6DA3454B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31. 12. 2025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D7E0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C9F0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09C6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1708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41BC5E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7274E3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952E2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BB891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2AD13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4CBF5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5F88BF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C2287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44BB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B417CE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33F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868BB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A44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192A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68D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F80D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3788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EAA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313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29AE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1EFB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9D00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650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52D51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EFF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F997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2A4C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1D612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7C8873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19D068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B506F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7CC16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B805C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671C3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553C8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A4456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C5A4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AC4B32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628B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D74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2BD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6F46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034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3CC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0624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C47E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26A7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E198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73A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ED9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C212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4691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4821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489A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B6720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512F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B8EB5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5CD762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4DF13D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3AE14D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6B79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662C40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00D17AF0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71A73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4CC831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3729FF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13F70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59D6D7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22600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6E950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FD327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429502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97BF9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42FA6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31C1F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8E44F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9D702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88DB8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5FFC4A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CBEC6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6DD402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796F50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3E7B53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1C3331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72FA21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433B31C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7F65ECA0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126C40" w14:textId="4EC6CA46" w:rsidR="001B07D1" w:rsidRDefault="004D55BA" w:rsidP="000669B7">
                                  <w:fldSimple w:instr=" MERGEFIELD  aDMDO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14:paraId="67126C40" w14:textId="4EC6CA46" w:rsidR="001B07D1" w:rsidRDefault="004D55BA" w:rsidP="000669B7">
                            <w:fldSimple w:instr=" MERGEFIELD  aDMDO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01458B" w14:textId="6C232333" w:rsidR="001B07D1" w:rsidRDefault="004D55BA" w:rsidP="000669B7">
                                  <w:fldSimple w:instr=" MERGEFIELD  aDRDO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14:paraId="6701458B" w14:textId="6C232333" w:rsidR="001B07D1" w:rsidRDefault="004D55BA" w:rsidP="000669B7">
                            <w:fldSimple w:instr=" MERGEFIELD  aDRDO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4CFC09" w14:textId="7A0EDC7E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14:paraId="464CFC09" w14:textId="7A0EDC7E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BC362A" w14:textId="2441C408" w:rsidR="001B07D1" w:rsidRDefault="004D55BA" w:rsidP="000669B7">
                                  <w:fldSimple w:instr=" MERGEFIELD  aDMOD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14:paraId="18BC362A" w14:textId="2441C408" w:rsidR="001B07D1" w:rsidRDefault="004D55BA" w:rsidP="000669B7">
                            <w:fldSimple w:instr=" MERGEFIELD  aDMOD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4FD0A27D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4E6AF749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789D9B9C" w14:textId="7405298A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4D55BA" w:rsidRPr="00B81E74">
              <w:rPr>
                <w:color w:val="FFFFFF" w:themeColor="background1"/>
              </w:rPr>
              <w:t>36299219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5167A5AF" w14:textId="04443823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4D55BA" w:rsidRPr="00B81E74">
              <w:rPr>
                <w:color w:val="FFFFFF" w:themeColor="background1"/>
              </w:rPr>
              <w:t>2020079732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28414D" w14:textId="44374EC2" w:rsidR="001B07D1" w:rsidRDefault="004D55BA" w:rsidP="000669B7">
                                  <w:fldSimple w:instr=" MERGEFIELD  aDRODo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14:paraId="6D28414D" w14:textId="44374EC2" w:rsidR="001B07D1" w:rsidRDefault="004D55BA" w:rsidP="000669B7">
                            <w:fldSimple w:instr=" MERGEFIELD  aDRODo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DE28DD" w14:textId="7F2CF886" w:rsidR="001B07D1" w:rsidRDefault="004D55BA" w:rsidP="000669B7">
                                  <w:fldSimple w:instr=" MERGEFIELD  aDRDOo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14:paraId="01DE28DD" w14:textId="7F2CF886" w:rsidR="001B07D1" w:rsidRDefault="004D55BA" w:rsidP="000669B7">
                            <w:fldSimple w:instr=" MERGEFIELD  aDRDOo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D0A1CA" w14:textId="7B0FEC61" w:rsidR="001B07D1" w:rsidRDefault="004D55BA" w:rsidP="000669B7">
                                  <w:fldSimple w:instr=" MERGEFIELD  aDMDO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14:paraId="17D0A1CA" w14:textId="7B0FEC61" w:rsidR="001B07D1" w:rsidRDefault="004D55BA" w:rsidP="000669B7">
                            <w:fldSimple w:instr=" MERGEFIELD  aDMDO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95C6F9" w14:textId="11302517" w:rsidR="001B07D1" w:rsidRDefault="004D55BA" w:rsidP="000669B7">
                                  <w:fldSimple w:instr=" MERGEFIELD  aDMOD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14:paraId="3395C6F9" w14:textId="11302517" w:rsidR="001B07D1" w:rsidRDefault="004D55BA" w:rsidP="000669B7">
                            <w:fldSimple w:instr=" MERGEFIELD  aDMOD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4C07B7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3797EA98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11F6794B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5042ECA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5A0F93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9963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89D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AF8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647A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B091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55C504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024DAE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3142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E0B8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F91F112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1C83D7C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372E93" w14:textId="4482FF2A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1. 1. 2024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14:paraId="3C372E93" w14:textId="4482FF2A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1. 1. 2024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08F978F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65A31B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3D7294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6FBBEB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75119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1D4FB0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152239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5D037A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697B71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FC4AC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179C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D6F3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42B3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FAFB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9EA5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4DB3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CF3BE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6DE04A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50A868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C3AB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A2CF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F408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E8DF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C233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2DED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F323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ED6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6EED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68BF675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5CDA1A6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3634AE1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E07E1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2F62E5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0004D5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546E58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2845D4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1A04B4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417FEB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638105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67BB9A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1837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5C0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422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4B7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A6D3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B89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7B824B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08D9E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0892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37E3DF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FDBE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81C6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5DA28D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1D89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2768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DE8B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68C8F47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7ACA4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2BB0107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738D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180568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227EA2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F3169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559725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81F3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691E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1C88E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1595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0AB5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F02A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F6E55F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29614A1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4654B0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0CFAFA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135FF6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638205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11DD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5E5AD8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5E3736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0727E6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20B7F7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9B8E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6A83B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7F06B5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7340804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06E54D8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25DC41F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0DDB2E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CA2C7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7BC5CD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6E7A43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63826B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1D5D6E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246438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33CB17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14B69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151682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1BABC1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0F1C754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1224363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CCF30E" w14:textId="64641194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36299219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14:paraId="7ACCF30E" w14:textId="64641194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36299219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12403D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4594D9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7A7787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569D94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764E2E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306456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144872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3A67E06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6A660" w14:textId="4D9F242D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2020079732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    <v:textbox style="mso-fit-shape-to-text:t">
                        <w:txbxContent>
                          <w:p w14:paraId="3206A660" w14:textId="4D9F242D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2020079732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3E18E4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5C0C73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64C998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24FADA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46AC06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5084A2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0B672A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0FCFC2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306FA2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45B65B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7FDC6BC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461FC5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4BF423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01284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179A5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2DAED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3E3ED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A27E7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67DDE3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466D7A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E3D8AAA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0678CE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63A3C2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C5D41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40B0DA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5BCDED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060F0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0997AF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1B2901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0F1971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5E1169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5D09B6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58A0E7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2FF117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4F1C78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12515A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561850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7DD97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1C0DD9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5A4CB0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4B2948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09D318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06484E" w14:textId="4905B8F1" w:rsidR="001B07D1" w:rsidRDefault="004D55BA" w:rsidP="000669B7">
                                  <w:fldSimple w:instr=" MERGEFIELD  aSUB_SKNACE12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68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14:paraId="0806484E" w14:textId="4905B8F1" w:rsidR="001B07D1" w:rsidRDefault="004D55BA" w:rsidP="000669B7">
                            <w:fldSimple w:instr=" MERGEFIELD  aSUB_SKNACE12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0264CC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7010C4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4E5098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04ED05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692C67" w14:textId="1EB5D757" w:rsidR="001B07D1" w:rsidRDefault="004D55BA" w:rsidP="000669B7">
                                  <w:fldSimple w:instr=" MERGEFIELD  aSUB_SKNACE34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14:paraId="38692C67" w14:textId="1EB5D757" w:rsidR="001B07D1" w:rsidRDefault="004D55BA" w:rsidP="000669B7">
                            <w:fldSimple w:instr=" MERGEFIELD  aSUB_SKNACE34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32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140802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125C65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7D9E27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EA2D2F" w14:textId="36264895" w:rsidR="001B07D1" w:rsidRDefault="004D55BA" w:rsidP="000669B7">
                                  <w:fldSimple w:instr=" MERGEFIELD  aSUB_SKNACE5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14:paraId="67EA2D2F" w14:textId="36264895" w:rsidR="001B07D1" w:rsidRDefault="004D55BA" w:rsidP="000669B7">
                            <w:fldSimple w:instr=" MERGEFIELD  aSUB_SKNACE5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5B49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B29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D64A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065C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1DC0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BC0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D17D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D3F3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9E9CBF0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19FD919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FC84FF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B069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EA5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78D3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62C6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53D0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806B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A336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8037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F096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C823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F388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C668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9AAC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E8F1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75D5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9BAA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BD50DC5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941C0A8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7C976" w14:textId="1676435D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BENET,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14:paraId="7817C976" w14:textId="1676435D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BENET,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88BA4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A5F406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336D75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19EFB3E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2FA910" w14:textId="39FF7F0F" w:rsidR="001B07D1" w:rsidRDefault="004D55BA" w:rsidP="000669B7">
                                  <w:fldSimple w:instr=" MERGEFIELD  aSUB_ULICA_CISLO  \* MERGEFORMAT ">
                                    <w:r w:rsidRPr="004D55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974/28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14:paraId="542FA910" w14:textId="39FF7F0F" w:rsidR="001B07D1" w:rsidRDefault="004D55BA" w:rsidP="000669B7">
                            <w:fldSimple w:instr=" MERGEFIELD  aSUB_ULICA_CISLO  \* MERGEFORMAT ">
                              <w:r w:rsidRPr="004D55BA">
                                <w:rPr>
                                  <w:rFonts w:ascii="Arial" w:hAnsi="Arial" w:cs="Arial"/>
                                  <w:noProof/>
                                </w:rPr>
                                <w:t>974/28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2958A1" w14:textId="6A0920AD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Námestie SNP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14:paraId="122958A1" w14:textId="6A0920AD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Námestie SNP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790642BF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77DED2C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5008A1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0BDD3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6C30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92A7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3820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3AD1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7B85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B5EC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3E21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8A68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E90A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3DAF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8C28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ACD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6F7B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E33E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E8E9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5E9E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017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D34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9E7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6039CE7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03B8955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6F2799" w14:textId="6ACC2CDA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Nováky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14:paraId="606F2799" w14:textId="6ACC2CDA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Nováky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BF3380" w14:textId="633903BC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97271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14:paraId="28BF3380" w14:textId="633903BC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97271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1043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C921081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3A719B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5A4A6AE9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A8FFB97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150C68" w14:textId="41A7C1B1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+421911990094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14:paraId="68150C68" w14:textId="41A7C1B1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+421911990094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B3C66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BCED1C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539F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499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AAD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48DF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4B5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EBC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1479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96CA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2F010D" w14:textId="3321BECA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14:paraId="692F010D" w14:textId="3321BECA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EFC3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3CAC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B35E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3B76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49C7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86C7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A255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C52A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F666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B808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2FD4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0239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6866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872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8A05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FD2E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FD5D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06AA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BC21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C3C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5823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8C376D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44642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4EA759" w14:textId="0AE80C88" w:rsidR="001B07D1" w:rsidRPr="00391121" w:rsidRDefault="001B07D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55BA" w:rsidRPr="00B81E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info@benetsro.sk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14:paraId="304EA759" w14:textId="0AE80C88" w:rsidR="001B07D1" w:rsidRPr="00391121" w:rsidRDefault="001B07D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55BA" w:rsidRPr="00B81E74">
                              <w:rPr>
                                <w:rFonts w:ascii="Arial" w:hAnsi="Arial" w:cs="Arial"/>
                                <w:noProof/>
                              </w:rPr>
                              <w:t>info@benetsro.sk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3835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5A32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56B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481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F17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53FB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DE9D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44E1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89A9C7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31432F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89E2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BCBD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B5E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E347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4C16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0676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0C1A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69AB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D70A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B002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5CC1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7B96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4C3B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8ADD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78F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726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2C31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6836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FB4B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A4E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1A6B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A3F8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93FF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AEF7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6342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F3CE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4323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F6F22AC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8B22ABC" w14:textId="77777777" w:rsidR="00221C2E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221C2E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</w:p>
          <w:p w14:paraId="6DB3716B" w14:textId="0474B3FB" w:rsidR="000669B7" w:rsidRPr="0073029B" w:rsidRDefault="00881A8E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25.06.2026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81309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D515F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5BA19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459EBD32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03A5CB8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  <w:p w14:paraId="15920EC8" w14:textId="65C10909" w:rsidR="00221C2E" w:rsidRPr="0073029B" w:rsidRDefault="00221C2E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</w:t>
            </w:r>
            <w:r w:rsidR="00881A8E">
              <w:rPr>
                <w:rFonts w:ascii="Arial Narrow" w:hAnsi="Arial Narrow"/>
                <w:sz w:val="22"/>
                <w:szCs w:val="22"/>
                <w:lang w:eastAsia="sk-SK"/>
              </w:rPr>
              <w:t>5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.06.2026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F4DD0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454B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8627E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75CD014D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A66575" w14:textId="77777777" w:rsidR="001B07D1" w:rsidRPr="007C40F2" w:rsidRDefault="001B07D1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14:paraId="6DA66575" w14:textId="77777777" w:rsidR="001B07D1" w:rsidRPr="007C40F2" w:rsidRDefault="001B07D1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54B7D484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2B60BB60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3901092C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77C9B8C5" w14:textId="1BE28F2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0C24AF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8C2A0B4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69B7" w:rsidRPr="0073029B" w14:paraId="62CBD6DD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9BCAFF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7558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29F5E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4689A8A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FED9B7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F31DDF" w14:textId="6B9921AF" w:rsidR="000669B7" w:rsidRPr="0073029B" w:rsidRDefault="00221C2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8CDA611" w14:textId="6C0B7615" w:rsidR="000669B7" w:rsidRPr="0073029B" w:rsidRDefault="00A173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14:paraId="3F1ED881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BFD7B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6683530" w14:textId="5452940B" w:rsidR="000669B7" w:rsidRPr="0073029B" w:rsidRDefault="00221C2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6CD5ABC" w14:textId="57BB39F6" w:rsidR="000669B7" w:rsidRPr="0073029B" w:rsidRDefault="00A173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14:paraId="151677E2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4B0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D787FE" w14:textId="5CB5CFBC" w:rsidR="000669B7" w:rsidRPr="0073029B" w:rsidRDefault="00A173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988EDC4" w14:textId="0108676B" w:rsidR="000669B7" w:rsidRPr="0073029B" w:rsidRDefault="00A1733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14:paraId="1A01E05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508F94B" w14:textId="5D9A906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450A4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4B890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779F8F1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0D500953" w14:textId="77777777" w:rsidR="000669B7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60CB3121" w14:textId="0D60CB91" w:rsidR="00221C2E" w:rsidRPr="00221C2E" w:rsidRDefault="00221C2E" w:rsidP="000669B7">
      <w:pPr>
        <w:rPr>
          <w:rFonts w:ascii="Arial Narrow" w:hAnsi="Arial Narrow"/>
          <w:bCs/>
          <w:sz w:val="22"/>
          <w:szCs w:val="22"/>
        </w:rPr>
      </w:pPr>
      <w:r w:rsidRPr="00221C2E">
        <w:rPr>
          <w:rFonts w:ascii="Arial Narrow" w:hAnsi="Arial Narrow"/>
          <w:bCs/>
          <w:sz w:val="22"/>
          <w:szCs w:val="22"/>
        </w:rPr>
        <w:t xml:space="preserve">      Spoločnosť nie je súčasťou konsolidácie</w:t>
      </w:r>
    </w:p>
    <w:p w14:paraId="52826B79" w14:textId="0DA292F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061F53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90A4820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1A7DF687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6D67591B" w14:textId="525780D2" w:rsidR="000669B7" w:rsidRPr="0073029B" w:rsidRDefault="00221C2E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Účtovné metódy a všeobecné účtovné zásady boli účtovnou jednotkou aplikované</w:t>
      </w:r>
      <w:r w:rsidR="000669B7"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 w:rsidR="000669B7">
        <w:rPr>
          <w:rFonts w:ascii="Arial Narrow" w:hAnsi="Arial Narrow"/>
          <w:sz w:val="22"/>
          <w:szCs w:val="22"/>
        </w:rPr>
        <w:fldChar w:fldCharType="end"/>
      </w:r>
    </w:p>
    <w:p w14:paraId="30D246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DE501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B30402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02AD740E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534A00D2" w14:textId="08C7DCE2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90E59E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9C9737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1061E2B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14:paraId="63C9AE1B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432FC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C4F4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748A7501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929C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C88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AFD8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DAC2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2AC0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BAF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6C26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D109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2073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36A44445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B7ACE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704E5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7948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E9BB7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CA389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E91F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6EBD6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65CDF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9AA47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4B261E42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D9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65F8212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39E3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C44C" w14:textId="10BE5B0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732C" w14:textId="60AC294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3013.81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3779" w14:textId="5C721A1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0AA7" w14:textId="22E47DC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7F82" w14:textId="465D73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8C12" w14:textId="6409A7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7351" w14:textId="4A5E983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D007" w14:textId="343476A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3013.81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2AB8EE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DCB2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40A3" w14:textId="32D5A7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6509" w14:textId="41F5E7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F079" w14:textId="49C3E0D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2DF9" w14:textId="7B41236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5F07" w14:textId="2D9AD5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8AE1" w14:textId="0072E4B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8C9D" w14:textId="50AFD0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F49B0" w14:textId="2111DEE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D4FDE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5740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FEA6" w14:textId="111B91D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FDC0" w14:textId="6E014EB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6141" w14:textId="1A4C64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BE6C" w14:textId="6775E43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1DD6" w14:textId="461A97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6419" w14:textId="0C00E13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E641" w14:textId="22312C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D16EB" w14:textId="28A849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A3CC1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D5A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CF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38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67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0C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28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27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8D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FBD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0B6B5A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9EDC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5140" w14:textId="7CEB3E1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943" w14:textId="6C345B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3013.81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CDFB" w14:textId="70CF2B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EA55" w14:textId="778D8EB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71AE" w14:textId="481303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7FFE4" w14:textId="537C4C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CC50" w14:textId="26C6288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ABD8E" w14:textId="1E65DA4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3013.81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EE61BF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44D1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05609AE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89B1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0F8F" w14:textId="743B98A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B5FF" w14:textId="2CABE46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3013.81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B156" w14:textId="4D7D1C9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DE79" w14:textId="27C3702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A491" w14:textId="6A37518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3C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80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35C17" w14:textId="008A81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3013.81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FF91E5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3516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D32D" w14:textId="30D85B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61BA" w14:textId="40D45E0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0A7E" w14:textId="6963CB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4929" w14:textId="2BFBECE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6504" w14:textId="19FB510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9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30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E3B23" w14:textId="7A9341D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1BA8E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CD26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E648" w14:textId="29ACE24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0D5B" w14:textId="30BEFC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348D" w14:textId="66BF66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CC8F" w14:textId="15DB805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3A6E" w14:textId="6D0055F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55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B4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60E9D" w14:textId="43906B1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F9B95E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C6AB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771A9" w14:textId="4F6ECEC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01F2E" w14:textId="3862A89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3013.81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3027" w14:textId="5B9DF4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3F88" w14:textId="3B7610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70586" w14:textId="75A28F9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93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4F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FA7EB" w14:textId="78E577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3013.81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B3796D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8FA3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87F8872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630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B8E9" w14:textId="473FCB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AC4B" w14:textId="331449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976F" w14:textId="7C04C0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3D29" w14:textId="56FFDE6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44CE" w14:textId="423F8A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76DD" w14:textId="66E1782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E901" w14:textId="1EA591B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8BAB6" w14:textId="59201E7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EA763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25D5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FFD0" w14:textId="738042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8D0D" w14:textId="3CCBD2D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184C" w14:textId="758E857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EDA9" w14:textId="0000AE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1BE6" w14:textId="65B20E6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268B" w14:textId="24B9D8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49C3" w14:textId="533446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27836" w14:textId="274B959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3B603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5606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8CD6" w14:textId="05DD590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CEC6" w14:textId="1DD344A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6463" w14:textId="472F83A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F75D" w14:textId="04B8BF9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9CFA" w14:textId="650F6AF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F5C4" w14:textId="778D0B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3CF8" w14:textId="7A0FEA6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FA49F" w14:textId="65D91B5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F5FE6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2DB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EE12" w14:textId="293F679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F68B" w14:textId="5E8C52C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E958" w14:textId="7B1DAF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AD4F" w14:textId="294105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8F74" w14:textId="6735D1E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5A97" w14:textId="519CF0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19A9" w14:textId="091B12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B5B30" w14:textId="6DED044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1CBA72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97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31CB866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96B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322D" w14:textId="59B9AA5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D404" w14:textId="3E6BC06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9E54" w14:textId="560166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E689" w14:textId="531C70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16DF" w14:textId="4BE2BD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4194" w14:textId="6DDD152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9911" w14:textId="03F8551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F3E5" w14:textId="7B5D3E7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EF7E90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04B7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C5F4A" w14:textId="218457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56CE" w14:textId="0870884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EC3CD" w14:textId="7D8839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A5455" w14:textId="0974A5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217F3" w14:textId="341F9F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D7B4D" w14:textId="48DED67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01164" w14:textId="5A8A59F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800B2" w14:textId="23F0F39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ED7223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E498CC0" w14:textId="1785280C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6A96E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D05D7E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14:paraId="4D1A6B37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8825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D6A7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2D4B4DFD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FECD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E592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F5E4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172B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B6A1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0EA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EEE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563D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4CB6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4077F155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FB9F3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18566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B686B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A7B7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3F30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29795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218E1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4259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34F5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3A7D93C2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2283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F57F42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A41C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7A5B" w14:textId="016791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FA0F" w14:textId="12D2D83A" w:rsidR="000669B7" w:rsidRPr="003511A5" w:rsidRDefault="00A1733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3013,81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D4CF" w14:textId="529C590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EE5B" w14:textId="36831ED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D4C6" w14:textId="35CA99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A737" w14:textId="1351668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C969" w14:textId="77E36BC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AB895" w14:textId="3040C6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EB661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DAB8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E29E" w14:textId="58E8D0D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8930" w14:textId="0FE630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C59" w14:textId="18E0A0C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67DD" w14:textId="313391F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78B4" w14:textId="289CB76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6F0E" w14:textId="1E75B3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2183" w14:textId="71FD862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4659F" w14:textId="60656D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D73C5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87EC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C2CD" w14:textId="304933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02A5" w14:textId="0BEE85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5B6C" w14:textId="047A30E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EBDF" w14:textId="3105934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6EE1" w14:textId="1ABA35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864C" w14:textId="4DECFDB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D0A0" w14:textId="06026D6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55ABF" w14:textId="0B4F104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3555B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1844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9E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D1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BF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33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50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EA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7C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B3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08F0E8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604B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4235" w14:textId="4F7A1E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DCC4" w14:textId="002B2F81" w:rsidR="000669B7" w:rsidRPr="003511A5" w:rsidRDefault="00A1733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3013,81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5298" w14:textId="49EF1F3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9A1D" w14:textId="3574CB5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71EFC" w14:textId="1C25996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51DD" w14:textId="4A7FB9C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3420" w14:textId="17D60F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562E1" w14:textId="3969BD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1D8A7F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C50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7ED13E2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726E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E34C" w14:textId="3A380E3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DF28" w14:textId="3186F612" w:rsidR="000669B7" w:rsidRPr="003511A5" w:rsidRDefault="00A1733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3013,81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E7CF" w14:textId="4D829D1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C7B7" w14:textId="5E58CF0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9751" w14:textId="5BA141A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E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47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E326C" w14:textId="652C987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9D872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A9E6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E5C3" w14:textId="7852C2B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30B9" w14:textId="7DAA03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FC9A" w14:textId="0E8C18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8027" w14:textId="567D01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3AB2" w14:textId="0DB43B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B9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45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A1D29" w14:textId="6B0D47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1CA2E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60A0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9C5D" w14:textId="76CE828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40A7" w14:textId="126FB2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083B" w14:textId="2F2681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96CD" w14:textId="584582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085E" w14:textId="0B17D5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EC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93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6D7AB" w14:textId="69681F4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2090E1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21AF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20FAF" w14:textId="303CA99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09A1F" w14:textId="136E22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1733A">
              <w:rPr>
                <w:rFonts w:ascii="Arial Narrow" w:hAnsi="Arial Narrow"/>
                <w:noProof/>
                <w:sz w:val="18"/>
                <w:szCs w:val="18"/>
              </w:rPr>
              <w:t>3013,81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602B" w14:textId="558C51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2158" w14:textId="0ABE2E9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1100" w14:textId="7D2B133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F3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F9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9B139" w14:textId="268D148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1C05DA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2D1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51DA7C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9621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341E" w14:textId="2C5E6F2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5757" w14:textId="68F7893D" w:rsidR="000669B7" w:rsidRPr="003511A5" w:rsidRDefault="00A1733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6293" w14:textId="161CD0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5D32" w14:textId="29A079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1F0E" w14:textId="7B2A579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3865" w14:textId="0A756EF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7281" w14:textId="6704DD1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B836C" w14:textId="74E847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053B9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DD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9D46" w14:textId="01F17CF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4CA3" w14:textId="3FADE8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EA9E" w14:textId="3B33F9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B4B2" w14:textId="5A76C9E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EFE5" w14:textId="2E97FD4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1F39" w14:textId="1E60387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B14A" w14:textId="48300F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726B8" w14:textId="37702E7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80CCB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B9BB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C9F7" w14:textId="42867FC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DB73" w14:textId="569345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B8FE" w14:textId="016121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EFE5" w14:textId="1782427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F558" w14:textId="3B9E66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D995" w14:textId="390A887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EDD8" w14:textId="4DD944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F313D" w14:textId="13D15B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6C073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AADB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6735B" w14:textId="18F0C1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46743" w14:textId="1DAF1242" w:rsidR="000669B7" w:rsidRPr="003511A5" w:rsidRDefault="00A1733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6343" w14:textId="62F6B2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EC6B9" w14:textId="7EBCD0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88AF" w14:textId="2525961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ADEB" w14:textId="11B97E3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CC17" w14:textId="7F67921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85F47" w14:textId="77DC4F8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2B0C73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E0D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0390F2C1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960A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E94C" w14:textId="1845AD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ECA3" w14:textId="747459C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15DB" w14:textId="6D9F4C3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814C" w14:textId="3CA585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1B7F" w14:textId="223198A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BDA3" w14:textId="20D2049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02A3" w14:textId="088CE5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FFAAF" w14:textId="54E3E74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25915A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D8E2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8FA4" w14:textId="7C02570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4AC3" w14:textId="4ADE4B1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FFEB" w14:textId="22D7F8A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B58F" w14:textId="3F1A471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0AF5" w14:textId="0138299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5B4E" w14:textId="6088B29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9460" w14:textId="764691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B2D4B" w14:textId="22C326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6461452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49865379" w14:textId="39F8DC1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13D1FF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0FF82B2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0669B7" w:rsidRPr="0073029B" w14:paraId="5FDDD339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45C333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5E61E2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7F5D510F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FD0D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8A84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9FBAA6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6C5184C" w14:textId="1B20781C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241DE2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3F416AB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0616872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876"/>
        <w:gridCol w:w="863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853"/>
        <w:gridCol w:w="880"/>
      </w:tblGrid>
      <w:tr w:rsidR="000669B7" w:rsidRPr="0073029B" w14:paraId="079B5C92" w14:textId="77777777" w:rsidTr="00221C2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4C6FC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87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6952D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6F6D9892" w14:textId="77777777" w:rsidTr="00221C2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B008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F999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568A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D1DE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1AA3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FF9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703D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C7A0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2F7C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74EF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44566C9D" w14:textId="77777777" w:rsidTr="00221C2E">
        <w:trPr>
          <w:trHeight w:val="155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30B7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B491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0EE88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EE8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B207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84FA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4101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9D6B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FD3B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3A297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65AC8105" w14:textId="77777777" w:rsidTr="00221C2E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192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D5E6BEB" w14:textId="77777777" w:rsidTr="00221C2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E99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BFCA" w14:textId="3032A1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9149" w14:textId="3B2766E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1336349.17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5C63" w14:textId="38D79C1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111652.38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04A8" w14:textId="1ED1058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5E79" w14:textId="204299E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1FB3" w14:textId="61C0053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E467" w14:textId="1534489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1D1B" w14:textId="2B2548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17EE9" w14:textId="2EF26F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1448001.55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3997A0" w14:textId="77777777" w:rsidTr="00221C2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EBD7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10D8" w14:textId="475D47C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FD5F" w14:textId="3651E06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E341" w14:textId="2471AD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01DD" w14:textId="679BE7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5F8A" w14:textId="6C09FEF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0C53" w14:textId="5C4497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81CD" w14:textId="091B67D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24198.90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716A" w14:textId="4C2DAA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79E1D" w14:textId="116313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24198.90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E3660D" w14:textId="77777777" w:rsidTr="00221C2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AADD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ED57" w14:textId="66BE6A7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1372" w14:textId="3F02EA2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EB89" w14:textId="50D008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A8A1" w14:textId="4ABA95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1BBA" w14:textId="1FD8527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965A" w14:textId="5B919FE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9DC4" w14:textId="1E657EB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1BFA" w14:textId="1E84A1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4335D" w14:textId="4AA91C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430C38" w14:textId="77777777" w:rsidTr="00221C2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EF6E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27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D2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6D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AF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D6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1A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E0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08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078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C1C6324" w14:textId="77777777" w:rsidTr="00221C2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8AC2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AFC9" w14:textId="44CCBD9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7467" w14:textId="2BFFF6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1336349.17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B9112" w14:textId="1C2BB37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111652.38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50D5" w14:textId="5EF52C9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EC76F" w14:textId="167D7E1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AED0" w14:textId="0F588A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31F6" w14:textId="429358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24198.90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8062" w14:textId="02AE85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F1D85" w14:textId="2719C5C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1472200.45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D8F2EA" w14:textId="77777777" w:rsidTr="00221C2E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41E3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3FBE9D6F" w14:textId="77777777" w:rsidTr="00221C2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BABF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E1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07F3" w14:textId="464EB31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272837.98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DD21" w14:textId="1A8BD1B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54234.52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0B63" w14:textId="2DD3778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AAFC" w14:textId="48A52EE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4D1B" w14:textId="433208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CA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9B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EFF22" w14:textId="079B375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327072.50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0C6756" w14:textId="77777777" w:rsidTr="00221C2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A7C4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5D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E3DD" w14:textId="5F3F678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66817.46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5D4C" w14:textId="5C0535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27751.70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CF13" w14:textId="32CAAA3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FB06" w14:textId="5CB7A99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D6F8" w14:textId="211837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AE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21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43D9C" w14:textId="2F2306D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94569.16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1E849B" w14:textId="77777777" w:rsidTr="00221C2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503A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7E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7F80" w14:textId="2C50DF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298A" w14:textId="733F2F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7D61" w14:textId="0D8A78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E1F4" w14:textId="51FED2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472D" w14:textId="788BA6E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54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12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3728E" w14:textId="24C7AD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D327D7" w14:textId="77777777" w:rsidTr="00221C2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2120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ADA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9A47" w14:textId="17AF4A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339655.44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06F1B" w14:textId="38E4C75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81986.22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4C6D" w14:textId="4D807BC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E7D6" w14:textId="5CF6412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C87F" w14:textId="18A0E40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7C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45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2EE77" w14:textId="5D757E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421641.66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963FF6" w14:textId="77777777" w:rsidTr="00221C2E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C50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92B97F6" w14:textId="77777777" w:rsidTr="00221C2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09C7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F10B" w14:textId="621E2A6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2A36" w14:textId="78538F5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0CB8" w14:textId="760F9B3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C40A" w14:textId="52B406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7B43" w14:textId="30385C9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AC0E" w14:textId="25112CB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7286" w14:textId="500221D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458F" w14:textId="24AC7EB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878B6" w14:textId="5B6C72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C8C1D4" w14:textId="77777777" w:rsidTr="00221C2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19A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3DED" w14:textId="674C4EC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74F4" w14:textId="27362B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95E5" w14:textId="0D45E08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698D" w14:textId="0F900B9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2D9F" w14:textId="4DCC580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2014" w14:textId="540B4DE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67B8" w14:textId="21B884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F07C" w14:textId="7DBB504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79B96" w14:textId="2F62EF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B1D7D6" w14:textId="77777777" w:rsidTr="00221C2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0B11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A4DA" w14:textId="6C14290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2A91" w14:textId="2D87A3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E1C0" w14:textId="631A6E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844D" w14:textId="691D9F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5A10" w14:textId="453AE0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D45B" w14:textId="43BE311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77E9" w14:textId="1447A3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D8BE" w14:textId="014F23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5EC95" w14:textId="6731F4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51F127" w14:textId="77777777" w:rsidTr="00221C2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2000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93F0D" w14:textId="5386C27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BC61" w14:textId="5F26D55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8305" w14:textId="6CD9AD1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2FFB" w14:textId="7133C87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8FDF" w14:textId="30077B9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0FC3" w14:textId="7842F3A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9D0F" w14:textId="16C96DF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60D9C" w14:textId="2D99E0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4E640" w14:textId="7E296AA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89E146" w14:textId="77777777" w:rsidTr="00221C2E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D3F1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20FEA7B4" w14:textId="77777777" w:rsidTr="00221C2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3E9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36B6" w14:textId="7C600ED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CE96" w14:textId="5EFBD08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1063511.19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550B" w14:textId="5D973EA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57417.86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46E8" w14:textId="11AEF69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7302A" w14:textId="77E411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74BA" w14:textId="7E3E1B8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E99F" w14:textId="1948A5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861BD" w14:textId="4AF1C95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A557E" w14:textId="64BA184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1120929.05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723FB3" w14:textId="77777777" w:rsidTr="00221C2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4719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5A4F6" w14:textId="465F79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50AD" w14:textId="5BE7F44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996693.73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1D87B" w14:textId="3B5B4E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29666.16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AEC82" w14:textId="243ACC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FA96" w14:textId="43FA6D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31A4" w14:textId="38B4D31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6905" w14:textId="24D0156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24198.90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DC2D" w14:textId="2E5DD6A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691C1" w14:textId="7D4CD6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1050558.79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402A4C6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4781C3F" w14:textId="7412278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EE047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D35DFF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677"/>
        <w:gridCol w:w="154"/>
        <w:gridCol w:w="696"/>
        <w:gridCol w:w="1133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694"/>
        <w:gridCol w:w="1022"/>
      </w:tblGrid>
      <w:tr w:rsidR="000669B7" w:rsidRPr="0073029B" w14:paraId="118D1C4D" w14:textId="77777777" w:rsidTr="00A1733A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CFB2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52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9B5EB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5D83685C" w14:textId="77777777" w:rsidTr="00CE72B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3619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3600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D0B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8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F1D6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8BEB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9E77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2CBA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AA6E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17D0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552B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EAE574B" w14:textId="77777777" w:rsidTr="00CE72BE">
        <w:trPr>
          <w:trHeight w:val="155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773A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AC8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38F3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8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AC2B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BEE9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D257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2535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058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1F7B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5901F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1237242E" w14:textId="77777777" w:rsidTr="00A1733A">
        <w:trPr>
          <w:trHeight w:val="278"/>
          <w:tblHeader/>
          <w:jc w:val="center"/>
        </w:trPr>
        <w:tc>
          <w:tcPr>
            <w:tcW w:w="9132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7D9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F79BA0F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3B2B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93DC" w14:textId="126DD8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2B0D" w14:textId="45B9C712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1336349,17</w:t>
            </w:r>
          </w:p>
        </w:tc>
        <w:tc>
          <w:tcPr>
            <w:tcW w:w="11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5A2F" w14:textId="5A7E6FBE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42511,31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62FD" w14:textId="070768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5A4D" w14:textId="1DB970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265E" w14:textId="0BC4326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E1A7" w14:textId="31F297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A706" w14:textId="0231CC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E72BE">
              <w:rPr>
                <w:rFonts w:ascii="Arial Narrow" w:hAnsi="Arial Narrow"/>
                <w:noProof/>
                <w:sz w:val="18"/>
                <w:szCs w:val="18"/>
              </w:rPr>
              <w:t>3333,33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86579" w14:textId="066AB72D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1382193,81</w:t>
            </w:r>
          </w:p>
        </w:tc>
      </w:tr>
      <w:tr w:rsidR="000669B7" w:rsidRPr="0073029B" w14:paraId="5C20A9FD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3A8E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0BB1" w14:textId="3D4C6F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6F7A" w14:textId="079D1A7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5D8F" w14:textId="12E7DAD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E72BE">
              <w:rPr>
                <w:rFonts w:ascii="Arial Narrow" w:hAnsi="Arial Narrow"/>
                <w:noProof/>
                <w:sz w:val="18"/>
                <w:szCs w:val="18"/>
              </w:rPr>
              <w:t>74272,40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004D" w14:textId="6DFF04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8382" w14:textId="690EC66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DD88" w14:textId="0F91EE5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72F0" w14:textId="18AA38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346F" w14:textId="43F113F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15899" w14:textId="69F03BF0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74272,40</w:t>
            </w:r>
          </w:p>
        </w:tc>
      </w:tr>
      <w:tr w:rsidR="000669B7" w:rsidRPr="0073029B" w14:paraId="2C614F05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648E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47F2" w14:textId="7D4B49D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BECB" w14:textId="5BD788D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4E35" w14:textId="1BF78388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5131,33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26A3" w14:textId="7DFBE5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1DD2" w14:textId="1FFBAE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DCA1" w14:textId="22E4892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D013" w14:textId="47D5714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3C99" w14:textId="5564C649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3333,33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78F4E" w14:textId="1E413607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8464,66</w:t>
            </w:r>
          </w:p>
        </w:tc>
      </w:tr>
      <w:tr w:rsidR="000669B7" w:rsidRPr="0073029B" w14:paraId="10338629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148B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41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D8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60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E5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2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3C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82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26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B2D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D6FC95F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9D9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0D417" w14:textId="169B25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56A91" w14:textId="6D4272AC" w:rsidR="000669B7" w:rsidRPr="003511A5" w:rsidRDefault="00A1733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1336349,17</w:t>
            </w: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3264" w14:textId="6A6D98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1733A">
              <w:rPr>
                <w:rFonts w:ascii="Arial Narrow" w:hAnsi="Arial Narrow"/>
                <w:noProof/>
                <w:sz w:val="18"/>
                <w:szCs w:val="18"/>
              </w:rPr>
              <w:t>111652,38</w:t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7E784" w14:textId="0DCA83E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8DD8" w14:textId="536AD43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579C" w14:textId="7DF506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C1BA" w14:textId="60E649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F668" w14:textId="57AFFE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1B4BE" w14:textId="3C0245BC" w:rsidR="00A1733A" w:rsidRPr="003511A5" w:rsidRDefault="00A1733A" w:rsidP="00A173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1448001,55</w:t>
            </w:r>
          </w:p>
        </w:tc>
      </w:tr>
      <w:tr w:rsidR="000669B7" w:rsidRPr="0073029B" w14:paraId="125F7464" w14:textId="77777777" w:rsidTr="00A1733A">
        <w:trPr>
          <w:trHeight w:val="278"/>
          <w:tblHeader/>
          <w:jc w:val="center"/>
        </w:trPr>
        <w:tc>
          <w:tcPr>
            <w:tcW w:w="9132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D0E0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174D194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D7F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50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19A4" w14:textId="5B7FCA17" w:rsidR="000669B7" w:rsidRPr="003511A5" w:rsidRDefault="00CE72BE" w:rsidP="00CE72B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206020,52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99B9" w14:textId="0B356D7B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40297,25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2353" w14:textId="0CD54D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0E2F" w14:textId="5C7C10D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CB2E" w14:textId="7D28604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A7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D4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B40E0" w14:textId="3669A649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246317,77</w:t>
            </w:r>
          </w:p>
        </w:tc>
      </w:tr>
      <w:tr w:rsidR="000669B7" w:rsidRPr="0073029B" w14:paraId="5FCE99E5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8EC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5E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F37D" w14:textId="362F4111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66817,46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F487" w14:textId="39B83581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19068,60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AB19" w14:textId="1DCDA6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9F92" w14:textId="017D624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7471" w14:textId="3A63B15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C2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61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2FF71" w14:textId="083F3096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85886,06</w:t>
            </w:r>
          </w:p>
        </w:tc>
      </w:tr>
      <w:tr w:rsidR="000669B7" w:rsidRPr="0073029B" w14:paraId="7C2FC9B2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CC2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6F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3D71" w14:textId="0E9F1F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FC9B" w14:textId="50389AEF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5131,33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9729" w14:textId="5A6D0D1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B2FE" w14:textId="2C5B1ED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B5D5" w14:textId="47EE54E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74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43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D2D4D" w14:textId="59F4D33E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5131,33</w:t>
            </w:r>
          </w:p>
        </w:tc>
      </w:tr>
      <w:tr w:rsidR="000669B7" w:rsidRPr="0073029B" w14:paraId="451612B2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9B2F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81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0E48" w14:textId="42031445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272837,98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ABC3" w14:textId="293D1EE8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54234,52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415E2" w14:textId="4E341FE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41DD" w14:textId="7B3C0C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8F0D" w14:textId="3FB463A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E8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5C1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DA4BE" w14:textId="25D37484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327072,50</w:t>
            </w:r>
          </w:p>
        </w:tc>
      </w:tr>
      <w:tr w:rsidR="000669B7" w:rsidRPr="0073029B" w14:paraId="4E42F36E" w14:textId="77777777" w:rsidTr="00A1733A">
        <w:trPr>
          <w:trHeight w:val="278"/>
          <w:tblHeader/>
          <w:jc w:val="center"/>
        </w:trPr>
        <w:tc>
          <w:tcPr>
            <w:tcW w:w="9132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812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1AA5FD0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1ACA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9AB9" w14:textId="17EDF5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B3CD" w14:textId="25EB60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9E69" w14:textId="249C33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DAF2" w14:textId="4C430C8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1D41" w14:textId="7D04865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07F4" w14:textId="4E3F941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DE1A" w14:textId="11E123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69B4" w14:textId="14F06C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A0B90" w14:textId="20A1001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730484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A99D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6AF5" w14:textId="4EE6C5B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1146" w14:textId="25CF4F3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5CDC" w14:textId="233338C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20C3" w14:textId="256907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C58F" w14:textId="2C892FA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EE4B" w14:textId="734900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89F0" w14:textId="1AE96ED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9C19" w14:textId="12E9FE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A31BE" w14:textId="2B3B332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C302E6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1022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C04D" w14:textId="0F4E58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28E9" w14:textId="20206A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2B70" w14:textId="656AF9B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5BC0" w14:textId="3FD0B8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C810" w14:textId="6918F14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FC8F" w14:textId="27E8EE5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BF69" w14:textId="4E27B5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E13C" w14:textId="1E1BFC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B7638" w14:textId="5BD43B5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BBA0FB" w14:textId="77777777" w:rsidTr="00CE72B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2E4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6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0C6AF" w14:textId="28FF12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CF97" w14:textId="481F372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2872F" w14:textId="2D66211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D9D0" w14:textId="535B07C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BBD4" w14:textId="431F417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A7DC" w14:textId="014BD8B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64F5B" w14:textId="2F0AF9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24E2" w14:textId="7981BE8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6E63D" w14:textId="57FE7A4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754A42" w14:textId="77777777" w:rsidTr="00A1733A">
        <w:trPr>
          <w:trHeight w:val="278"/>
          <w:tblHeader/>
          <w:jc w:val="center"/>
        </w:trPr>
        <w:tc>
          <w:tcPr>
            <w:tcW w:w="9132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B89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1E6210FE" w14:textId="77777777" w:rsidTr="00A1733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EB06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2A05" w14:textId="6859D9E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BECF" w14:textId="3FEBB435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1130328,65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5DF7E" w14:textId="28952ED8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2214,06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CBE0" w14:textId="5C65933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27D2" w14:textId="5B9A35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55CB" w14:textId="2E7455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08F" w14:textId="6DADC5B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002F" w14:textId="251DB1F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0FACA" w14:textId="3B800C57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1132542,71</w:t>
            </w:r>
          </w:p>
        </w:tc>
      </w:tr>
      <w:tr w:rsidR="000669B7" w:rsidRPr="0073029B" w14:paraId="37AAA606" w14:textId="77777777" w:rsidTr="00A1733A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2B29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4924" w14:textId="3A7F5C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B993" w14:textId="4B0F97CA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1063511,19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31E3" w14:textId="5ECD6666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57417,86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CA79" w14:textId="6283A5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6B49" w14:textId="7060C9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9581" w14:textId="78CF5CC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425E" w14:textId="3BB7211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D516" w14:textId="6ABDDDA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864AA" w14:textId="7E1FB4A4" w:rsidR="000669B7" w:rsidRPr="003511A5" w:rsidRDefault="00CE72B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1120929,05</w:t>
            </w:r>
          </w:p>
        </w:tc>
      </w:tr>
    </w:tbl>
    <w:p w14:paraId="28B00C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4EE694E" w14:textId="1CD675D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94A755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88406DC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0669B7" w:rsidRPr="0073029B" w14:paraId="39DEF492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7FC9E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72F2F2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5959F676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5969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03C6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50EBC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A72F6A2" w14:textId="6A737D4A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76C72B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67932AB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129984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14:paraId="773B69D6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6DC9E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A592A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34EF62AB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1ED1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31D4D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809F6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2E6ED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1F3A7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D3A8A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B970D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9C2C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A24A3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C8D8D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2CE0C9CB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90B1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C654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707E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7D7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24EF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D40C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490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E05A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BF62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4EA36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0BEE25D6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A3CE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2900C1C5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E28A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8B6C" w14:textId="718B9FB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98A2" w14:textId="1A9E86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55FE" w14:textId="753459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D4A1" w14:textId="290AB8B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F8C8" w14:textId="7A5467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F7C2" w14:textId="43B4E3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A4EB" w14:textId="59C223A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A43C" w14:textId="747245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07BF8" w14:textId="3B16211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D4125B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672F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43C1" w14:textId="233DA2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E44E" w14:textId="37C0F5F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7016" w14:textId="761B69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C294" w14:textId="65B503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5F4A" w14:textId="4010E76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6437" w14:textId="075587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4CA7" w14:textId="7DCE2A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5EC4" w14:textId="67702F3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E2C3E" w14:textId="6298304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FDB48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0F0A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BDA4" w14:textId="53059F8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EBEE" w14:textId="36595AD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01E0" w14:textId="4849CAD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A97F" w14:textId="4C2206D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2CAD" w14:textId="2BD216D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C3E3" w14:textId="1EC2D5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C08B" w14:textId="5CBF719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6F9C" w14:textId="61E6916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488B8" w14:textId="2B35133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0A1889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3E6B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4A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B4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71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40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FB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D8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17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6E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D7B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433944B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C1D2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6144" w14:textId="2FACEE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E4538" w14:textId="77B3A16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552D" w14:textId="304CC61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A8566" w14:textId="3288F3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C832E" w14:textId="4F81E17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4F8F" w14:textId="1F7730A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DE3E" w14:textId="36A6F66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BBA54" w14:textId="69C881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7FF23" w14:textId="5A52BA0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38CAB1F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CC06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70BBE6A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716CC1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DBA4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62FEC9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481F" w14:textId="174D4E1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B81D" w14:textId="7C0F1DE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E4C2" w14:textId="0297201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D779" w14:textId="3616C7D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ED23" w14:textId="504E266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29B1" w14:textId="5A5E8DE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13D7" w14:textId="279E4CF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DCD9" w14:textId="07FEC37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F4996" w14:textId="2E133AB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3FA26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F9A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BAF8" w14:textId="40FAA9B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6E5E" w14:textId="4EF8BF2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07C8" w14:textId="34A4FE3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5242" w14:textId="498462D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7635" w14:textId="3E21A8D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ACFE" w14:textId="1D2DD08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48AA" w14:textId="22B862D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8B08" w14:textId="47C8193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593AF" w14:textId="27BF21E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F7E217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7011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CDB7" w14:textId="7458DD0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BBF3" w14:textId="235A397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2447" w14:textId="2E00B80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B12D" w14:textId="5CD0CB2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EF13" w14:textId="2683C93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A30A" w14:textId="69F186C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8921" w14:textId="1683FE8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904F" w14:textId="476D161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AC798" w14:textId="76EAE14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CBE23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97E5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F431" w14:textId="163AB24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7E4EE" w14:textId="4D7F917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2BDD" w14:textId="3965D52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DC055" w14:textId="493EA52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713E" w14:textId="2D6C6DF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34BC" w14:textId="1ECD483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E8A4" w14:textId="458CC4D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594FA" w14:textId="12384E7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0F38A" w14:textId="5E67E2C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1F315A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2B6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3091874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5327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5E5D16B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E8AF" w14:textId="7A877CA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4DA1" w14:textId="38EC9E1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DAF9" w14:textId="5976286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7939" w14:textId="65BF9E8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2F5D" w14:textId="62D85BA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CA58" w14:textId="7022765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575A" w14:textId="5A94224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F92D" w14:textId="23AE26A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1940" w14:textId="3CF2895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EC8ED3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FEF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56E2F" w14:textId="41D3A4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D54B" w14:textId="73BFCC9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7E61" w14:textId="7982432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42ACD" w14:textId="03A9B35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D2F6" w14:textId="29743F4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1510" w14:textId="036F4D4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DDA8" w14:textId="075E661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3D82" w14:textId="72503C2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8AF5E" w14:textId="4EE99B8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A30213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3776931" w14:textId="4BC5F3B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70B3C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516B0A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14:paraId="606ABC12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37804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015A1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42773F15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DDEAB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4480D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CCD01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14E46" w14:textId="77777777"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47BAB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9175A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1C0E4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1EBEE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4E21B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2D4B6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2318C9F7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BE7D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ADDF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1BD5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AB64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FE10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82FC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D5FD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1F18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B93A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6C056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3361DE4D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8D86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75301C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9FA6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1CE0" w14:textId="5555A72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9BB5" w14:textId="7C89864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62E4" w14:textId="18DAF38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B37F" w14:textId="77C7122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F3D8" w14:textId="2AA1A8A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5DBE" w14:textId="725FE1B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054E" w14:textId="4C17101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85E3" w14:textId="1F226FB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A1561" w14:textId="67DE6E7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F0DCF2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728F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B20A" w14:textId="0110A71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1993" w14:textId="4DFE628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0479" w14:textId="7279DAA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A1B2" w14:textId="62AFB68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20B9" w14:textId="01139B3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4B1A" w14:textId="24292B0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DB84" w14:textId="7293F58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4432" w14:textId="142118C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B2BEB" w14:textId="65E0E69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D67E4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8EC1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B5FF" w14:textId="59E9851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E5B5" w14:textId="5115C05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2414" w14:textId="587F618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C624" w14:textId="0D52FB2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9BB" w14:textId="36C9669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8F14" w14:textId="52F590B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CB6F" w14:textId="307AA32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1AA5" w14:textId="4E2D87F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6040E" w14:textId="0B8D23A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DF5B42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83B6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63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259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0C3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3F1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25C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59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CB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42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29F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7170CF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CEA5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CCB8" w14:textId="3B97045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82D7" w14:textId="2151F24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03D55" w14:textId="66A0873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CDCD" w14:textId="1E7EECF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2F34" w14:textId="32FC28F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8AFF1" w14:textId="19A45CF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600F" w14:textId="2EC773E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D911" w14:textId="715CE01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3552A" w14:textId="74F95D3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5DD971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A32D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0D77AD1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BB4B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701BE0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018B" w14:textId="0BBDEEF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FF0D" w14:textId="38FB8AB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491F" w14:textId="39B17D4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1B54" w14:textId="3E0CB2B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4306" w14:textId="0A79620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3166" w14:textId="74C88ED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BEF8" w14:textId="3A33DAA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EA51" w14:textId="6EAC275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E994" w14:textId="28DDB12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B70D23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F6D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A532" w14:textId="43B5177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13F4" w14:textId="7E8B7CD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5899" w14:textId="7D674AB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C112" w14:textId="62DACD7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A10F" w14:textId="47020A4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AE44" w14:textId="1AB6A82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3D3E" w14:textId="5B77DF4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6BDD" w14:textId="463A361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7A5F9" w14:textId="26C2214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5F36304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FBCB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EA36" w14:textId="116B0D0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EDC3" w14:textId="081D9AB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2B01" w14:textId="43DCB78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A50C" w14:textId="532D962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958C" w14:textId="3D843CA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140C" w14:textId="69DA558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D152" w14:textId="67BAC81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2323" w14:textId="4A2F115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EC25E" w14:textId="1B80288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53516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A8C9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15B1" w14:textId="5B7A772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9D2B0" w14:textId="35ACF14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63EE" w14:textId="7940179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A91ED" w14:textId="1F93036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D2396" w14:textId="19D856F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B2050" w14:textId="18CDDB3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6958" w14:textId="063F7F0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D04FF" w14:textId="1B11F28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59509" w14:textId="505FC14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575ECB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70C7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5AF42C81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C78E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5717D42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642F" w14:textId="09672F0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499F" w14:textId="060C465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3DD7" w14:textId="0B56310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3C37" w14:textId="642E52F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0564" w14:textId="0292643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8706" w14:textId="0564233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C5C7" w14:textId="2A4191A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198B" w14:textId="22FA2A0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EB074" w14:textId="599C838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4947E6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C2C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5492F" w14:textId="02CE805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60EB" w14:textId="3D3BC90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1733" w14:textId="14F766C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AD4DE" w14:textId="7B53795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4495" w14:textId="03BEE66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CC63" w14:textId="0C4F1EF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DE04" w14:textId="64410D2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F015" w14:textId="0D8B784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D2B0D" w14:textId="5656146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758028C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56666CFB" w14:textId="53D888A2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26FB4E6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027B9B9F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0"/>
        <w:gridCol w:w="3223"/>
      </w:tblGrid>
      <w:tr w:rsidR="000669B7" w:rsidRPr="0073029B" w14:paraId="5801FFD3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DE1DA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9E3FCA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764C83A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01A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6242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062226D" w14:textId="34FEA10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FCF82C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D88ADF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14:paraId="5124B34B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4558C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288BE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0DEE7B4E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FF2F0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BA66F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CE570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ACFDC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4DA0E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E083B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1E97A130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D17D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81E9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998D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A174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AB84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9D822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B265FEF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0F61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645B3FE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3B5B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3E54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995D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E0756B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A9687F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EBE92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445C40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BAF3B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C7C8C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12F7B5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59B5BD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41E6F5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EA3281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C8CF37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37D6F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E35B9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E23C4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D43D1B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DD0156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D18FF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631D8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665C6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97ADA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91F5CF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33D5D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4460E9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EA9CE7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6DAC0D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716E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CD1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91445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9B5D4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FADE8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DAAA72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503094E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2574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3656004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88B6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DCE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7A1DE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7EE7B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0C78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07A13C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76599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C568B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F364F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971F2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D920A5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6A3347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E1FE3E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75BF6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F573B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097B0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669B1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FD2496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1571BE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5D585A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AD980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F3D70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30FE1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33920B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A9BFE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83431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56B1F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B34DD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AE6D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05F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71E6C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0AFF8D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E992E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0B4FF5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5C9688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BE30A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3B16324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07DD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818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A29C6F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FC224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0CB1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00D5C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BABDFE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D9462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0A22E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8D05A0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C1B185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6825C6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21F091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1A7740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BB9EE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70BE4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E593A0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012E1F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F72F9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8E7DA1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71363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01B4D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279AF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14AAB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8AFB53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7C7015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88AB5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AA8BBE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3980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546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87E40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E7D188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2315C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D07ADF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BBF133D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3EA14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45C121C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51E63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F900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798F81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73B7E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C63998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4066E4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9A007A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1D3AECC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789940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A4AF05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7F335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6845942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0514A6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98EC1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2F21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1DC3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58E6D3B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2A55510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2613285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7FEF8B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D653AA5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5CCC7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ADBE6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6DE2D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A403C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1F9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4D027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879F7D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30FE4631" w14:textId="2774F5F2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5D7A0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C256779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14:paraId="7F308723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F73FC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15B05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DABCE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4C146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76031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1EF65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1789ED5B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63729C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6B565ECD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D39F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549B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ABA6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E5DC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0A35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8123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704D6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4A79C472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7FDE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E5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541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C5E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11B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02D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5E449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823630A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C722BB8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 xml:space="preserve">viac ako tri </w:t>
            </w:r>
            <w:r w:rsidR="004528F6">
              <w:rPr>
                <w:rFonts w:ascii="Arial Narrow" w:hAnsi="Arial Narrow"/>
                <w:sz w:val="22"/>
                <w:szCs w:val="22"/>
              </w:rPr>
              <w:lastRenderedPageBreak/>
              <w:t>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17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F58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1AC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657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54E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FC17A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3CA72EA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09B51AB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01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AF4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18F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FA2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1FE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CAE54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596B2CF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8A755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99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832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8DF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2C6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E4D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F3733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FD2AE5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5675C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57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839E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148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69E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508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9C79E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96371D4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1712954E" w14:textId="4D0BFB5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EF689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F8A9BD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14:paraId="687FDB82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461D8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A7F6D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737EA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8D224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28984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B27002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3B2E1B3A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501D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5E8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D61D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E586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3551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53569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09FB2EF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74C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BA8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69FB5A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808606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466DA4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38D0E2F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648CA3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9A0642C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92FD4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AFE27B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73468CE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7497F8D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533482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502DD9E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B741C15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0664D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FC2F11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54A897E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2D7BBB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948B2D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1CDAEF9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9FCD0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2DBE5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8F4273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99185C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EC7105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5CAD8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A5F377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BE760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2AFC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2DE38D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023757E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3379C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71D2B6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879E3C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72481C5" w14:textId="5FB500F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E931DA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E6A87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27DA2B5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14:paraId="6EF019B8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BE367E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3D8A5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1BCBBFC9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178EF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3B15A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7C8ED" w14:textId="77777777" w:rsidR="000669B7" w:rsidRPr="0073029B" w:rsidRDefault="000669B7" w:rsidP="00F4554D">
            <w:pPr>
              <w:pStyle w:val="TopHeader"/>
            </w:pPr>
          </w:p>
          <w:p w14:paraId="4EF3F00F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7F4D3F9E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518E9E3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95E27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DEFC2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63CD66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0BFF5F68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541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AE60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8142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9118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326B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9101D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0C07C3B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BE0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74F1D" w14:textId="790B23B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2031781" w14:textId="1757C753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4BA96F0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3E153E1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4FFC6521" w14:textId="60BAA86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C8AB06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36AA3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7D17C4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3CECA1F" w14:textId="7315084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7F2CC8D2" w14:textId="15830D9A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74211E0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358977D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75C82F3A" w14:textId="182B1CE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33698A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C55CE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2ECB06D" w14:textId="69B7F9A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4D390091" w14:textId="135189A1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1ED792A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4F2197D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56CBBD8B" w14:textId="20382FA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87D9B5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C64D0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F20D5" w14:textId="600255C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7DBB418C" w14:textId="00AC672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13CEA49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798C7A0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1D3294EC" w14:textId="60A202FA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8CDC39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EB7C2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AEA3B5" w14:textId="064D820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18CB61D3" w14:textId="1FCB029B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4D7493E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0C5BAE6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343DC3CA" w14:textId="4BF9537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4A91B5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6E947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E5F6C91" w14:textId="20D1B08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5DD4DC80" w14:textId="7D2C685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4A1C150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325EC6E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7900F882" w14:textId="10C4C81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70FE66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8C497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78F900C1" w14:textId="32F2EC2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039ED817" w14:textId="4657EB7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7FD4941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94216D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773F454" w14:textId="18FB1ABF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5A539C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DC7E9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2855B" w14:textId="56E5F0E5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22F2EDF8" w14:textId="2B60949F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5CA00AF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02D0ED8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43571C5" w14:textId="7F6BEB3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14645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FDC0105" w14:textId="288CEB2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61FE3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0553E9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0669B7" w:rsidRPr="0073029B" w14:paraId="3D0DDB2D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EDF6D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DE37C1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41A24756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9E35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5F62F" w14:textId="623450DB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A0A9EB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775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7FFE5" w14:textId="1FAC70FB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EA358EA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6B96D9DA" w14:textId="35DEF156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153080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AC3B87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0669B7" w:rsidRPr="0073029B" w14:paraId="25CAA2FF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4593F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90B05D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0F013E7E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BE7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5A808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DC728E3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C786063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1167A39" w14:textId="44DD4AD5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665BC8C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A316B1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04E6C03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200"/>
      </w:tblGrid>
      <w:tr w:rsidR="000669B7" w:rsidRPr="0073029B" w14:paraId="7EAC7F33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94D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319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46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801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5646A1F7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98D3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F0AE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6B4A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159D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48F3500D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C062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8A574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42784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0D654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01A940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3952D4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9BC3F4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5D56F3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6817C58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969239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6FA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96427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81020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36EFB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D7479A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86B2F64" w14:textId="788C980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305EC9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55322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555"/>
        <w:gridCol w:w="2920"/>
      </w:tblGrid>
      <w:tr w:rsidR="000669B7" w:rsidRPr="0073029B" w14:paraId="19AA6B96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65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BCA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EAA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4AAB4C0F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EE24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F80F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6F4B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17E3E16C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91BF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68B81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6B5D3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1A1319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1C4BA8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1D9C6AE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14BD315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3F586E1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B66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E9D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FD4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848DCAE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42F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C9F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D52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46D5F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E8BBEB2" w14:textId="44B05B4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1F9B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19FC88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200"/>
      </w:tblGrid>
      <w:tr w:rsidR="000669B7" w:rsidRPr="0073029B" w14:paraId="57F9104B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D3F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DBB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CC3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520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3F15693C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F2F74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04EC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FA93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FA9A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26E98143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72EA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89EAF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07AAF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36D07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697625C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6710BB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07E6FDD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43A5AED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631911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3A95D6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569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079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FA61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2C6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92DE9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23719135" w14:textId="3CAA381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6DC75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2A7860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706"/>
        <w:gridCol w:w="2769"/>
      </w:tblGrid>
      <w:tr w:rsidR="000669B7" w:rsidRPr="0073029B" w14:paraId="7CC971D7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CFA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D8E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C73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145744FA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13E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E85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3849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7DE45F23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FDE8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D5694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35B16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8C6EE5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D22B8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81D35A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139F8A6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1EFACF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748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68EA5DF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0222B8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5E5D10C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87C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12307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A6F1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C917E1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49E41AC" w14:textId="6937866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64A21C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FD9A6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14:paraId="76472CAB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19C247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73EFB9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6D4C6F4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89814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13CA9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0FE42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7C56DBF3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0FF67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CB49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8DAA8D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4BD0C991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14F6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0680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2C7A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3257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13C7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3993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E2365A4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1A8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45943E" w14:textId="26B154B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54EB36" w14:textId="24F63A4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D0448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25EB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595520" w14:textId="6A5547E3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B93FF5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EFF4D8D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4EDD96" w14:textId="22F60DA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3978248" w14:textId="2C79B54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6DE63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26831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D7F9D0F" w14:textId="1880643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091154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4D78F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A5C78C" w14:textId="47130D7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5EE5313B" w14:textId="4A85E3B1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9E897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0B61D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39B5018B" w14:textId="55D64258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269F03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AA9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7808CE" w14:textId="377D113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F6743D" w14:textId="490EDB50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64B3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0249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599E9B" w14:textId="470229D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8B1A0E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6AF15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E604EB" w14:textId="698CDE0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457722D" w14:textId="03DCFB9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C41B2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51F20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9BF7226" w14:textId="6FD05E4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668792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738DC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12434A" w14:textId="036E30E1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EAC325F" w14:textId="6429DF44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151AB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AF8F4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5518E06D" w14:textId="6CB833C1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166BBAF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DEF6D4B" w14:textId="19C81A6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540A38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CD236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0669B7" w:rsidRPr="0073029B" w14:paraId="1C060073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38E8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F39F8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F94AB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73918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65C92B3A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EE2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443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52F8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ADFCD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2D2FF347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18C449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14:paraId="4CBA55B9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94BB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85D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67798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51188CF" w14:textId="50AF6483" w:rsidR="000669B7" w:rsidRPr="00F571F6" w:rsidRDefault="001B07D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a04225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3124AEC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37782F5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AE7C8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68FBD6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20623830" w14:textId="76FDEDC2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a04226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056159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FD136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8247C3B" w14:textId="77777777" w:rsidR="000669B7" w:rsidRPr="00F571F6" w:rsidRDefault="000669B7" w:rsidP="00024E32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6ABEB1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30BDEBA2" w14:textId="1FED2702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a04227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D4981A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6744F59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14F6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A332B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814D8F9" w14:textId="27E13612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a04228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58DA3B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0DC20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E5D5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73EEB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3D3CC7E" w14:textId="6DB13CAC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a04229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F05348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B90F2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83A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134F0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7005CAE" w14:textId="38360FFB" w:rsidR="000669B7" w:rsidRPr="00F571F6" w:rsidRDefault="00D54BC1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 a04230  \* MERGEFORMAT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35CE3780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7C35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6FEB7B64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401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075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157D2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1297E9F" w14:textId="1EBA0C52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a04231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0AE141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7E99F2B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88C07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4F0B22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7934F794" w14:textId="6ADEDC5C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a04232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061F57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C7031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717F4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2D1951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3F4CCAA0" w14:textId="3B4917F3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a04232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9F6B67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5ECFD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FC45B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5B03B1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37CA8D67" w14:textId="2B829766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a04234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029DD8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EE837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9664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D8BA8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DC06ED" w14:textId="351BA86E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7335.80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1438D4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6E48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178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39C57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FDF2ED3" w14:textId="3830F709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a04236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111007.27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06E868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2D517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3FA089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6A2839E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14:paraId="244375B2" w14:textId="352987D3" w:rsidR="000669B7" w:rsidRPr="00F571F6" w:rsidRDefault="00D54B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482D41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0EC73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D05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DCA24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EF933E2" w14:textId="39CA438D" w:rsidR="000669B7" w:rsidRPr="00F571F6" w:rsidRDefault="00D54BC1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118343.07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60FD13BE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67EB470C" w14:textId="302E95A9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8118E3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488F126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0669B7" w:rsidRPr="0073029B" w14:paraId="0822D237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98289A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5A881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5B5138A0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AE739E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A46BE4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CBED08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5977F99E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F641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33A6F4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CC236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C5DE9A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007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130ED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2C6FB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4F972B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0B3B0B9" w14:textId="0630447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88F90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6B6FD1B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1518D31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0669B7" w:rsidRPr="0073029B" w14:paraId="138B70FF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66205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F3C2C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8370C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6B8614D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7A98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321F4F" w14:textId="50F0E86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36.40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EE80944" w14:textId="42832231" w:rsidR="000669B7" w:rsidRPr="00F571F6" w:rsidRDefault="009B7C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1164,27</w:t>
            </w:r>
          </w:p>
        </w:tc>
      </w:tr>
      <w:tr w:rsidR="000669B7" w:rsidRPr="0073029B" w14:paraId="56958EA1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A799A84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629A81A" w14:textId="212DAB2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118969.57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0722A160" w14:textId="09494C07" w:rsidR="000669B7" w:rsidRPr="00F571F6" w:rsidRDefault="009B7C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309619,17</w:t>
            </w:r>
          </w:p>
        </w:tc>
      </w:tr>
      <w:tr w:rsidR="000669B7" w:rsidRPr="0073029B" w14:paraId="6565D0ED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28D9D84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DE0A16D" w14:textId="0E4517D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3D9DAF96" w14:textId="51B4A60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DDD2C3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E0D00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3CE424E" w14:textId="66482C0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3AD27BA2" w14:textId="1B36157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5D9354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EB65A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8415E" w14:textId="44A2AC1B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119005.97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9E06A5F" w14:textId="460888C9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9B7C1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119005,97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DE9EF0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0283E6F1" w14:textId="36D4CFE5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193F67A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077F25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14:paraId="015E7049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98FCCE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7C270E59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265D7974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064F0D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377D8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15E981CF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5A662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516CE2AE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10853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2EE92D33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77B739" w14:textId="77777777" w:rsidR="00456CA1" w:rsidRDefault="00456CA1" w:rsidP="00F4554D">
            <w:pPr>
              <w:pStyle w:val="TopHeader"/>
            </w:pPr>
          </w:p>
          <w:p w14:paraId="05BCDA4E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F9896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489D8A20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90B23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D402A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36E3E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8F1FA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7D92A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02F5D3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6705BBD3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C8CBCF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3FAA66" w14:textId="71DE2D45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1D7901F8" w14:textId="15FB7A7B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4D44AF" w14:textId="0241BDE6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1D50D34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40C52ABF" w14:textId="58906DEA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FF34071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620370B5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3907AE8A" w14:textId="3078802F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76BFB55A" w14:textId="264B64BF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339D3A01" w14:textId="1A36101D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31C6F90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394C5204" w14:textId="0333E9E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8818FB3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FBF27C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926B2B" w14:textId="38FBDA5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31262EA8" w14:textId="171EB05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D8BB4D" w14:textId="499E8038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35962B6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5D0BCB42" w14:textId="289418AD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707E1E9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D728F03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E5166A" w14:textId="7AA9D706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3599E6C8" w14:textId="6E08531D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C374D50" w14:textId="4254F023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209DDAE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62E42FBA" w14:textId="540B181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1BB35F3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72A4B3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546F0" w14:textId="6155820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0A1F2BD9" w14:textId="77D5173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E1E252" w14:textId="466E5AD9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3CB4505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6C7BBAD4" w14:textId="6CA7CDAF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E1D734D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66118A82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49FB9842" w14:textId="68585B25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540CFF8E" w14:textId="5C69BA9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11B4D3CA" w14:textId="0070C57A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612DA0C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2E7D0B0B" w14:textId="527FD501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61198CE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DCFD55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F6DBD" w14:textId="29873A69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3E51A68E" w14:textId="1129B21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6F6695" w14:textId="3F7244C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15BF498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6674B35B" w14:textId="322C656D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C1FDC26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3D4D51F5" w14:textId="4C6F24C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5A4DE7AA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79BD3F6B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14:paraId="10BF38CA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6E3D4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F34E1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C4EC3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56D6836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CDEB6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1778DE7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B0F8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448FDD3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26C778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0152EFBA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249F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C657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E67A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BDD5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6503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20BF2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4BE32B6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365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8EC4B" w14:textId="38FC7CE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DBFFC" w14:textId="5B247D7B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AC5A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3D0D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29B2D3" w14:textId="2978B37F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654185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FAC61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21C532" w14:textId="76B6380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5196F704" w14:textId="0497FF7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78F24D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3985953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54BA2689" w14:textId="5684716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01A643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8F466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8DF63B" w14:textId="7B8B2663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1B2BEA1C" w14:textId="189B214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7EC1023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D80261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8414BB1" w14:textId="4D52EC8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6540D7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1955FC0" w14:textId="7E5DB36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A873A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0DEA324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0669B7" w:rsidRPr="0073029B" w14:paraId="06FF830F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58D7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B02170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18CAC430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380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834A6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5D52CB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E207889" w14:textId="6BB8735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EBD11B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5E3DB3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979"/>
        <w:gridCol w:w="2279"/>
        <w:gridCol w:w="1630"/>
      </w:tblGrid>
      <w:tr w:rsidR="000669B7" w:rsidRPr="0073029B" w14:paraId="542F4C71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1E527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0DCF0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68D8BFDF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5C24D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3BDA37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6C10AA24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46A6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406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AB3C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E0830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15D01330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5C23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BDAD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C6CC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0F9D04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4F54B0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A7CD2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B015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4077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336D9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AC51AC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070A0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B820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1BC42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2E5107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F2BE48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EC61F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41AEBB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761F9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34B7B6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8849C6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A8B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681F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4F3EF9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4D3B430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8831B0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8B0BD2D" w14:textId="1E2D14B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F5634D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935557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E1BEB9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14:paraId="19C68C73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A5015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F070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C6EE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751F940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6E20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A26F9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5DED1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471069B2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3F9DE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5AFE3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96338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02751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155AD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7C14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4E7E1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3A1A828C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3AC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B64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057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58E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A1D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12B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722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7EF68677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EFF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4D4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B84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DEB4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112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DBF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5C8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103F6AC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183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C0B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91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6EE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E95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AFE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450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DD61FDD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AC23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A2F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ED2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7404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B6D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676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FAD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A91113D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6A4F3496" w14:textId="42816B8E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BA1601D" w14:textId="7A07F8B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8F141E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A792CA1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75B1F8D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14:paraId="12775223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581C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1091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4BDDBB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6CFD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F93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12A3D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245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8146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4B2DA2B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4F8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E2E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4EF8ED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C3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05B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0F4EB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771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75E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BC4D1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ACA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3B1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9F86A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722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083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DCCA05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DBE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1CF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2930E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EF7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B6D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D5CF5B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676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558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8E5458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BD50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791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EA81FA2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12D27C6C" w14:textId="1EDD1498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2FFBE45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D74DFA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14:paraId="591C323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442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5D9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19728C5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FF44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BF2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E00A79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DD7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87A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0F408BE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905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B60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B86EE6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4BC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5CC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4DEEE4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605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C66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999DA5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8B9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1E9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D2489A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8F5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F9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2BF4D1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26B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1A8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EE8252C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CBED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268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E6EA05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57AC7DE8" w14:textId="226BC0CB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0F67210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26B953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7447256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14:paraId="5CB61680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1FD5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1C4C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1573611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A060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689CB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11A9F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7127C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D1F3F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4AC00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522129A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221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04C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20A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62F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380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DD8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7130804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78E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D3D16" w14:textId="1051CAC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D2A6A" w14:textId="7D56A9D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111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8AC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4EB38" w14:textId="568FD35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ECAE5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557AA" w14:textId="3A027DAC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0FFFC" w14:textId="5595F3F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91753" w14:textId="57B277C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0AE8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385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266B" w14:textId="170D889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ED38C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80BEE" w14:textId="52108BEA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E6D45" w14:textId="349FAC4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2D8AB" w14:textId="0C06729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EE1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D8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A2514" w14:textId="60BB66B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E51BF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8BD5A" w14:textId="6CC8ED90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1E55" w14:textId="29DB8B9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96770" w14:textId="3BDCB53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215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5D8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B71B0" w14:textId="4BA507A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1A9180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6FBBCF" w14:textId="08FA61C2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84F18E" w14:textId="2392347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33AA15" w14:textId="2B7DFDC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10A4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8DFB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01AB6E" w14:textId="0DA2D83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1ABAC6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C9C9D" w14:textId="21441CAA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106F4" w14:textId="29D5AA1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4A944" w14:textId="2FF1754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E5B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F4BBF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B7B6C" w14:textId="056F0CE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D20BA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BFD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8FEDB" w14:textId="634158A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60A46" w14:textId="163D190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4FC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597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30FCE" w14:textId="68C1491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02B79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6F4BD" w14:textId="3A3EB7F4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7F165" w14:textId="7AF64F3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47765" w14:textId="4EC5C91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5576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5D7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A5A30" w14:textId="5574DE6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7106D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9A84B" w14:textId="1C39E5A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A24ED" w14:textId="02A1DFC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79694" w14:textId="7EA1556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8769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B76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B2898" w14:textId="72603B0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687AC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F513A" w14:textId="5F99E934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BD49E" w14:textId="256C88F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8943B" w14:textId="07394BA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B65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EA8B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C3421" w14:textId="07325AD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5BEFE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B053F" w14:textId="7CDE100F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543BC" w14:textId="45FA77E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47B42" w14:textId="3B4ADC9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965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6AC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BC0AF" w14:textId="1DEDB14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FAE9E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EAA09" w14:textId="7A577135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DFB8E" w14:textId="55965D6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39B9" w14:textId="50D1C8A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B3E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7D6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0084A" w14:textId="2CC9B71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50FDE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B4543" w14:textId="07B305DB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D042A" w14:textId="65763599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9D85" w14:textId="212768F9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8BE1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29E0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63D0E" w14:textId="7BD630B4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28DFF9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878A2" w14:textId="1263532E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894E0" w14:textId="7530037A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42DCA" w14:textId="3C874CFD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D851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85E2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02BD2" w14:textId="102E2003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1720E4A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317B2" w14:textId="06334588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111AF" w14:textId="7890348F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03087" w14:textId="03D65A9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28F9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BB16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2A281" w14:textId="6C90591A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63F1114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23067CC" w14:textId="254F66B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60ACDE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78929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14:paraId="6983C46F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DABE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85DC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1C510E9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3C87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D6307" w14:textId="77777777" w:rsidR="000669B7" w:rsidRPr="0073029B" w:rsidRDefault="000669B7" w:rsidP="00F4554D">
            <w:pPr>
              <w:pStyle w:val="TopHeader"/>
            </w:pPr>
            <w:r w:rsidRPr="0073029B">
              <w:t xml:space="preserve">Stav na začiatku </w:t>
            </w:r>
            <w:r w:rsidRPr="0073029B"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CE492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9BDDD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56E7A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BF1BA" w14:textId="77777777" w:rsidR="000669B7" w:rsidRPr="0073029B" w:rsidRDefault="000669B7" w:rsidP="00F4554D">
            <w:pPr>
              <w:pStyle w:val="TopHeader"/>
            </w:pPr>
            <w:r w:rsidRPr="0073029B">
              <w:t xml:space="preserve">Stav na konci </w:t>
            </w:r>
            <w:r w:rsidRPr="0073029B">
              <w:lastRenderedPageBreak/>
              <w:t>účtovného obdobia</w:t>
            </w:r>
          </w:p>
        </w:tc>
      </w:tr>
      <w:tr w:rsidR="000669B7" w:rsidRPr="0073029B" w14:paraId="39E779D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698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804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CF2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E5B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AA5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C2A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6264B16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909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B99E0" w14:textId="1F753D9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ADB6C" w14:textId="45F050C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0BD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421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5CC20" w14:textId="6E24BD8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E5D80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79F94" w14:textId="05C72E8C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1C9B4" w14:textId="078C1BB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3EF88" w14:textId="048B6A4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919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245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1CF97" w14:textId="5081979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FA009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6E45" w14:textId="4A2733E2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C0BDC" w14:textId="75E08EF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FB2A3" w14:textId="792C493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50E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A24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7B5E6" w14:textId="2E1698A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0E227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45D25" w14:textId="6A7D4A9C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61D32" w14:textId="7EEB460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AEF51" w14:textId="2BF62CE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BBC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4F4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F3F5A" w14:textId="72858B5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2D2055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4E0F37" w14:textId="0A7157D4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AA90C0" w14:textId="366A9C2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7FF4C2" w14:textId="3CB387F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DD9C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CDAF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E45F68" w14:textId="28A2DA3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F10E5A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E009E" w14:textId="5CAFC7B8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A9FE4" w14:textId="226D2DC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4CD5D" w14:textId="36FCF66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732F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3B00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B895A" w14:textId="79478D8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EFD42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03F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583AF" w14:textId="08CFBB1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9A996" w14:textId="44E94E8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BD7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B0F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6ED71" w14:textId="5EAB41A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1E742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BB12B" w14:textId="0790C450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88AE6" w14:textId="14378DC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56FF2" w14:textId="65C8017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481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1B1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7FB3E" w14:textId="1ED2B7F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8D538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BEFE2" w14:textId="17B8C94D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EB5E0" w14:textId="589F123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4271E" w14:textId="3382784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D94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4BE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CC2E3" w14:textId="48DCF71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268C7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98249" w14:textId="21374FAD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7FF1E" w14:textId="37BA105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2D825" w14:textId="391C691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AF0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434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8DDEC" w14:textId="31B7326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0997A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86482" w14:textId="60F069AB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4CBFB" w14:textId="5634675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246A8" w14:textId="7FFB313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D79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D39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C86BC" w14:textId="162D5FD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8E127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C2587" w14:textId="770C403C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8A4E7" w14:textId="58850A7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B0B3B" w14:textId="20BEEAE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AC4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01C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3D4F9" w14:textId="6780499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2BD35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7B43" w14:textId="2866C823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D8D1C" w14:textId="4ECC4A52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B47DB" w14:textId="332DC83A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090D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1AB1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CD45E" w14:textId="1254B74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19A3C1B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6BAF9" w14:textId="633FA58C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F8F31" w14:textId="5A868BAB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50F22" w14:textId="55761278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27E5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6AF0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289C" w14:textId="1584FB42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039380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A4EAF" w14:textId="27C51BAA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96FEE" w14:textId="2EFE2D42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7EDEE" w14:textId="4D6141D0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F8F9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45C5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63557" w14:textId="44FABCC1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2E26395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B7249DA" w14:textId="373FA41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A87D52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8086840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669B7" w:rsidRPr="0073029B" w14:paraId="65C55763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40C2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2469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C2C8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1A79AB6F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66614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76E370" w14:textId="3B6D5401" w:rsidR="00E51BAB" w:rsidRPr="00F571F6" w:rsidRDefault="00682CBE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FFEED1" w14:textId="09CA074B" w:rsidR="00E51BAB" w:rsidRPr="000166BC" w:rsidRDefault="00F51989" w:rsidP="00F5198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s04431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E51BAB" w:rsidRPr="0073029B" w14:paraId="7F43C250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27D31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99FAA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EEE97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460BAEA4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27564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E60C2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2CDBD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18138F5E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37A165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77508" w14:textId="58E1FF35" w:rsidR="00E51BAB" w:rsidRPr="00F571F6" w:rsidRDefault="00682CBE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noProof/>
                <w:sz w:val="18"/>
                <w:szCs w:val="18"/>
              </w:rPr>
              <w:t>146648.84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91AFD6" w14:textId="4E1E6E59" w:rsidR="00E51BAB" w:rsidRPr="000166BC" w:rsidRDefault="00F51989" w:rsidP="00F5198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s04430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14:paraId="02090C00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6FCE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E98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D0849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66A3A324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1BFD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49767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F068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EB6825B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2AB3B494" w14:textId="34AEE4B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B234B3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0A22DA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33E7C7CF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90"/>
        <w:gridCol w:w="2509"/>
      </w:tblGrid>
      <w:tr w:rsidR="000669B7" w:rsidRPr="0073029B" w14:paraId="023937A9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9160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F15D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57FE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B22D40E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9075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B70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DF0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C2BB15C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DF5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21B6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178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736C595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010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BF54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291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F1D6B26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46CC8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214A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E73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1C1A2D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444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F62EA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90A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609139F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097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1C65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AF4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FDFA59E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289E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B09C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C5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D804C0A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148A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D3F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B55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927EF3E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1CC2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331B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1B4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84C76B4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1D92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C51093" w14:textId="58CF708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9BBF4" w14:textId="196D8F9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DE4339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2A2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E3CE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AB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92DFEC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5E4C2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E5B4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989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BCB07C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2C5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A1FB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B30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71F704A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F5394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A31B2E" w14:textId="7A6C8F2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68B01" w14:textId="5093462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F8139D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3B94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8880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7DF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F6C12B7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536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C70C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3E9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E93B8D7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6E2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05CB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548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33EA2A2B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70E83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647B8C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4A065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3960878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73CA3C1" w14:textId="7DDC19E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C630F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F496EE2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669B7" w:rsidRPr="0073029B" w14:paraId="433F8F41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FCFF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9CD9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B65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9EB1C4A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7892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67803" w14:textId="490C38F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2631.81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6DDE4" w14:textId="72825B4B" w:rsidR="000669B7" w:rsidRPr="00F571F6" w:rsidRDefault="009B7C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1745,22</w:t>
            </w:r>
          </w:p>
        </w:tc>
      </w:tr>
      <w:tr w:rsidR="000669B7" w:rsidRPr="0073029B" w14:paraId="4889DBE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A920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3E31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1E2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3AADE0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508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D88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CDB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0F43F1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3F7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1EDE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143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DDA4F3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405E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026401" w14:textId="554FDC3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954.28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3427B" w14:textId="6678DADA" w:rsidR="000669B7" w:rsidRPr="00F571F6" w:rsidRDefault="009B7C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886,59</w:t>
            </w:r>
          </w:p>
        </w:tc>
      </w:tr>
      <w:tr w:rsidR="000669B7" w:rsidRPr="0073029B" w14:paraId="4436B575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CAA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C59D9B" w14:textId="3503B4B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C2A7C" w14:textId="5B9AB22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597589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C1E4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81416F" w14:textId="698F8E5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9B7C1C">
              <w:rPr>
                <w:rFonts w:ascii="Arial Narrow" w:hAnsi="Arial Narrow"/>
                <w:sz w:val="18"/>
                <w:szCs w:val="18"/>
              </w:rPr>
              <w:t>3</w:t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586.09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82468" w14:textId="4D33AD20" w:rsidR="000669B7" w:rsidRPr="00F571F6" w:rsidRDefault="009B7C1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2631,81</w:t>
            </w:r>
          </w:p>
        </w:tc>
      </w:tr>
    </w:tbl>
    <w:p w14:paraId="4EFED4B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1348445" w14:textId="6364AB6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6C31F9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69F932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14:paraId="72A02B53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C70DF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2D59A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976CD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F41B6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88F2D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99AB0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2EB83732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B03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B5B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CAD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010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A70E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F7D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F5D40FD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A4A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BEE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1A6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FAA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433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AB2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AB5AF66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300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534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D0B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C85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A7A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A57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B657BB0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6DA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8E3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EC4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B75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D8A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761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F47149B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64EE804F" w14:textId="2811546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CBD363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1D665F9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4912FAE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14:paraId="59CE0239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0CDC7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34548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5838B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EE441AA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80342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1AF0D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8568C6" w14:textId="77777777" w:rsidR="005E5AD7" w:rsidRDefault="005E5AD7" w:rsidP="00F4554D">
            <w:pPr>
              <w:pStyle w:val="TopHeader"/>
            </w:pPr>
          </w:p>
          <w:p w14:paraId="26117914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5EC591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0FC369F6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82789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1A30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787AD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CCCAC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4874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D6696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95ED75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57386655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C4CEA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0CDE6F3F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BAB54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C93BE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150D232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340B702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35DA7D3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1A02297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5FFD20C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5351C576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4C5E834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0DF07E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673EB28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6B5308A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6B7FF04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2632506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734258B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17F9DAA9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0311123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0F4935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01C5FFE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23F7E6D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786075D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27969E5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5846320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0F2B3038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464DF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0D20BFA2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E57C2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D7E92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7217B3C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125A131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249A719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5404250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3E0CD3A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4DC12B54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3C64570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06BBC0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701A190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343E5D4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578D813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6AA3616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18DC129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AD0AC3D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80984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81B1D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458F86D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2E3530A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4997B61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5C31077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5FF73C4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6C7355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35914F2F" w14:textId="3BE0E60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297869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A13BB8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14:paraId="56F165E2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F08DB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3A455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42480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0E091141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79A6C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BD05E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5634A" w14:textId="77777777" w:rsidR="002D450E" w:rsidRDefault="002D450E" w:rsidP="00F4554D">
            <w:pPr>
              <w:pStyle w:val="TopHeader"/>
            </w:pPr>
          </w:p>
          <w:p w14:paraId="498EF01D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9E6766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2983E168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E60ED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92510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F9CCD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F0A9D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6EDF8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42120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57C742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7D43337B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6B0FA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5E9EAA3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1AE50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0D1146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007E17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1960B73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E60B86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4F8F2CF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42BC1E7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B66B1BD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39DB518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DD3412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C76FC8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BC1FFC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C7EA5D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21AC676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6E075C2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9AA93AA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1DBD5F6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502A22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114806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A8F948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11423BC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4FC7D1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5556AFF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D7CB2CF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EFCC4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8D4834F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3E4821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05EC25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3E520FE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D3895F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EDCF88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6E37DD1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702A7B9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FFF96B6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7BBE48B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DF948B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6F6838A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0C51344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224F863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5FDC166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954A9B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645FE45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6B45BE0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D97DA5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59F7C9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027B8FF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594F9C6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5E2EE2F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47C5471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4C55415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389BF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D20BC1C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137B0B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083963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332713E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7D34314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56545EB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7DC37DF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4FC3FF2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32ABE847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D4D72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F0EEF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5D0D8BA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6BB31F1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51BBBF1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2A9FCA2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4F19FA8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FAB53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80725D9" w14:textId="3DE4EA1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543BD0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B70B5D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133B982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669B7" w:rsidRPr="0073029B" w14:paraId="0560E954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48A77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D933E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1673AF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07C4860B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3EC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85C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17B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D0F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60A155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701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368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A12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528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072BB934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A166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C6D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BC46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AA57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465FF6A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CBE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77A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DE4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CBB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CEC764A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58D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34F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A65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14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66C64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2B1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BD2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2C7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5DE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303CD8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250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2CC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37D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960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039A35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F7B5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BC2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63D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2AA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CA157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FAE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72D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002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004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37501A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75F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4C0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C69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DB9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CC548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E5B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3A8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4D6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234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43395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46E9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2F6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820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90A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4FC77C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8CFD92" w14:textId="11F4540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FE8748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3CB122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424"/>
        <w:gridCol w:w="993"/>
        <w:gridCol w:w="1429"/>
        <w:gridCol w:w="1487"/>
      </w:tblGrid>
      <w:tr w:rsidR="000669B7" w:rsidRPr="0073029B" w14:paraId="6E2C1B94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3EAC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2F69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AC31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F006EA1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AFA1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A4CC1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F6B9E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58B3A580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0F55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12F85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8F981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88AD3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2AD00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033FE3F5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10A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812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CED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AF1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C4E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1F74FF72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8CD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120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9FA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FFC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909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7957B5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883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672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8278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7D6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549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BB9EAF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682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67C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04DB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F30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F03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78A4B40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39EE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2E8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EF46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410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B989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68F8561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5A1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F6E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1CA5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5AB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939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9752C6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0B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FF2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B07D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C6C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77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C1EAF0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F5B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76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E506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1FC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1FF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329ED4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EDDF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632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75CC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F90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13C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03EA7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F4744C1" w14:textId="6547B5A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C2572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39F2481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669B7" w:rsidRPr="0073029B" w14:paraId="33683B6A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48409A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348B0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1A94763D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C232E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E751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F34A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2939217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8CE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8F5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2C3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220692E9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847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BC27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811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76BFFD1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EC7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67A9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F45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7BE6580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1E6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325E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D4E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47E132F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48D1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2E6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0AA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53161EF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2D5C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C110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703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286FB7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F691449" w14:textId="0B10BB3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D3C267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79D4788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14:paraId="21961FB3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DCFD9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B8E7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4AAB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07092C5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ADB1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4AD25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33476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49CC887A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6BC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38852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15409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1911F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9206A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D474B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4D858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1612CAFD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C88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81B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A5E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F71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648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C1D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522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2F59CE24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1F7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2B7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435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28C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359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037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EE19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8AF0E3C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60B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BBC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C97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E9B3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E75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4A1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11F9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63D339D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1F2B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9CF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A99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C85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D26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5AA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43A5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4F2156F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762CFF7D" w14:textId="1BEABD8B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37525925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6D32A84C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14:paraId="41C93099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F4CD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4B1C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5AE1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446B5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261E0399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A22D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69679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850A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78563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4D5A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4FB00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6CA6FBA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CBA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844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271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D23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3BC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721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4E9E97B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2CF9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620AED" w14:textId="5CA4076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9EC74" w14:textId="746FEBD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0D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F24E3" w14:textId="5B5C874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706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15D7AD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ED2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E8D44" w14:textId="4CB6F6C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E21FA" w14:textId="3A2B02A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A37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0E4FD" w14:textId="0BA52E6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DCA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D196F1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3F7A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4F4BC5" w14:textId="686963B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ABEFF" w14:textId="6A9DC8C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E35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BA2F8" w14:textId="41C93BB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7DB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B265DB5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8ABB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714355" w14:textId="6396D87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0ED44" w14:textId="603D19F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B3E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18F00" w14:textId="70F43AE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7BE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E14EF0A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596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DB3E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F167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E22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8DCAC" w14:textId="2FC1B17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65D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2E65397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33D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0311E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D1EF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6B0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1CB5B" w14:textId="3B0E8FE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319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357321C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186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374A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1F99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43A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EA4B3" w14:textId="3D07E1B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155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CA9376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A32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E2A8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6F25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538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EE92C" w14:textId="38D0BB4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4241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785BD8C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0763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82F9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B47E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337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7A6E4" w14:textId="53BBAD4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A644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0C5A82E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19D1E486" w14:textId="46D2384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438AD2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D57FED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14:paraId="764F39CC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8957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AA66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EDC1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218A421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92B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BAA3B" w14:textId="421D33F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E7DB0" w14:textId="232B310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108518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D3B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5B828" w14:textId="79C1040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730351.82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69C21" w14:textId="2B8901E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B15716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E9A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55CFA" w14:textId="1D3BD6E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CA6A1" w14:textId="4F5C639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B64CDB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6D6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7D75C" w14:textId="34F3788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DDD0F" w14:textId="7650C20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55B795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F67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40E40" w14:textId="5D56CFF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35D0D" w14:textId="5BD3DAF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EA9AF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08C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4F52C" w14:textId="3BCA109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E4D5D" w14:textId="0464E08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EE891F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8AA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6AC56" w14:textId="0644EE1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730351.82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E4D75" w14:textId="5ED1044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60F61C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726B7FA" w14:textId="21CC29F5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36CE3DD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236E5A72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A0A25" w:rsidRPr="003F477D" w14:paraId="4ACAB5FB" w14:textId="77777777" w:rsidTr="001B07D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93FD" w14:textId="77777777" w:rsidR="005A0A25" w:rsidRPr="003F477D" w:rsidRDefault="005A0A25" w:rsidP="001B07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432D" w14:textId="77777777" w:rsidR="005A0A25" w:rsidRPr="003F477D" w:rsidRDefault="005A0A25" w:rsidP="001B07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FEF43" w14:textId="77777777" w:rsidR="005A0A25" w:rsidRPr="003F477D" w:rsidRDefault="005A0A25" w:rsidP="001B07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2239E75A" w14:textId="77777777" w:rsidTr="001B07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43373" w14:textId="77777777" w:rsidR="005A0A25" w:rsidRPr="003F477D" w:rsidRDefault="005A0A25" w:rsidP="001B07D1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B7BD" w14:textId="77777777" w:rsidR="005A0A25" w:rsidRPr="003F477D" w:rsidRDefault="005A0A25" w:rsidP="001B07D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3BC42" w14:textId="77777777" w:rsidR="005A0A25" w:rsidRPr="003F477D" w:rsidRDefault="005A0A25" w:rsidP="001B07D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3D466B97" w14:textId="77777777" w:rsidTr="001B07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D2417" w14:textId="77777777"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E4944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D9769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E8F5DDD" w14:textId="77777777" w:rsidTr="001B07D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A4E88" w14:textId="77777777"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869B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FC1ED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827D177" w14:textId="77777777" w:rsidTr="001B07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CD0A" w14:textId="77777777"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C5BC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C939D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56A54BCE" w14:textId="77777777" w:rsidTr="001B07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9D7F" w14:textId="77777777"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CDC2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33CEF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B075E6C" w14:textId="77777777" w:rsidTr="001B07D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F368" w14:textId="77777777" w:rsidR="005A0A25" w:rsidRPr="005A0A25" w:rsidRDefault="005A0A25" w:rsidP="001B07D1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BA0E3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828F0" w14:textId="77777777" w:rsidR="005A0A25" w:rsidRPr="003F477D" w:rsidRDefault="005A0A25" w:rsidP="001B07D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BE29E8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2E5A6680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14:paraId="5A597533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AFF5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260F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F55C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D032AE2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206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41F0D" w14:textId="6261481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817BB" w14:textId="33FB3A5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BA4DC6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912B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C2FAA" w14:textId="6FCB8F3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D664C" w14:textId="39FB6E4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214119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668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183C6" w14:textId="3B894DA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94322" w14:textId="7FBE5F9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B8EADA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B3C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A8528" w14:textId="75BE00A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31BA8" w14:textId="2CEF0D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933214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679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ED5A" w14:textId="635751C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459BB" w14:textId="30BB09F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DFC50F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4E6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24646" w14:textId="1DCC296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EAC2C" w14:textId="5E4165D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4D55BA" w:rsidRPr="00B81E7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D97CFAE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4070A2D" w14:textId="554C270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D1E0A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4788802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14:paraId="0CF1DC9F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688B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7EC7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6464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A68DA8F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5A96B4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860A8A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4F385C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31EE4C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8FC163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FABC65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1A48D5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604BB0FB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58F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427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9B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E06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D9E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8CC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0B9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78BF8872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186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72C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A6C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F24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FDA5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708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DB9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110DF774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D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E43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8D6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3BE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313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C3D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E0E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B909BB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AE0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653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F19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77A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123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99E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448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D4A638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300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8A3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13D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C88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815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469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E5A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52AF7B34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A31E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9334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1D64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662A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242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B7A1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82F6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01F42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64C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78B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0FC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8A1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AC6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CAA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516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247779A4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450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1FFD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10DA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5E08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3E74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D2E4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5CB5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12D779B0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24DA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A385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13E2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AF78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6ABE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E20D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F13C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3F769E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423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2EE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6AB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77D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D06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5AC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930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2C2DF58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6D2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FD3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89B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FDC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5DB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26A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4A5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354049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EDB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627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F53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E9F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FB0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C2A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053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8844DCC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150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EEB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BBF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021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B65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53D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35E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6A9460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6EF655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91061E6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44888879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44E87494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24CD3DD0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70C92B8D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7098BC00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2E714EE7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4BECB3FB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52C189A3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65CA09CE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12E70AA4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448FF125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612301CA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17088B0F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3DCB8EC6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453110F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66538D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74433B4B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5246914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783F186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2797B3D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01DBB86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653DBA6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0C240438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5CC28ED1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2EEDC3CA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727CEA6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3D388ED0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14:paraId="3DCB99E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46DC12A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03C555F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447E788E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A5D81D" w14:textId="77777777" w:rsidR="00340BA3" w:rsidRDefault="00340BA3">
      <w:r>
        <w:separator/>
      </w:r>
    </w:p>
  </w:endnote>
  <w:endnote w:type="continuationSeparator" w:id="0">
    <w:p w14:paraId="7E1DE0E0" w14:textId="77777777" w:rsidR="00340BA3" w:rsidRDefault="00340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5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67A28" w14:textId="77777777" w:rsidR="001B07D1" w:rsidRDefault="001B07D1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A693DD9" w14:textId="77777777" w:rsidR="001B07D1" w:rsidRDefault="001B07D1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38030" w14:textId="77777777" w:rsidR="001B07D1" w:rsidRPr="00010D38" w:rsidRDefault="001B07D1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2</w:t>
    </w:r>
    <w:r>
      <w:rPr>
        <w:rStyle w:val="slostrany"/>
        <w:sz w:val="16"/>
        <w:szCs w:val="16"/>
      </w:rPr>
      <w:t>1</w:t>
    </w:r>
    <w:r w:rsidRPr="00010D38">
      <w:rPr>
        <w:rStyle w:val="slostrany"/>
        <w:sz w:val="16"/>
        <w:szCs w:val="16"/>
      </w:rPr>
      <w:fldChar w:fldCharType="end"/>
    </w:r>
  </w:p>
  <w:p w14:paraId="1D297BEB" w14:textId="77777777" w:rsidR="001B07D1" w:rsidRDefault="001B07D1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3BA70" w14:textId="77777777" w:rsidR="00340BA3" w:rsidRDefault="00340BA3">
      <w:r>
        <w:separator/>
      </w:r>
    </w:p>
  </w:footnote>
  <w:footnote w:type="continuationSeparator" w:id="0">
    <w:p w14:paraId="1C23C518" w14:textId="77777777" w:rsidR="00340BA3" w:rsidRDefault="00340B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1B07D1" w:rsidRPr="0073029B" w14:paraId="09A5C6FE" w14:textId="77777777" w:rsidTr="00D71752">
      <w:trPr>
        <w:trHeight w:val="59"/>
      </w:trPr>
      <w:tc>
        <w:tcPr>
          <w:tcW w:w="416" w:type="pct"/>
          <w:noWrap/>
        </w:tcPr>
        <w:p w14:paraId="79E748FE" w14:textId="77777777"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38E84105" w14:textId="77777777" w:rsidR="001B07D1" w:rsidRPr="0073029B" w:rsidRDefault="001B07D1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41132353" w14:textId="77777777" w:rsidR="001B07D1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163EFE12" w14:textId="5FF4DD0D" w:rsidR="001B07D1" w:rsidRPr="0073029B" w:rsidRDefault="001B07D1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881A8E">
            <w:rPr>
              <w:noProof/>
            </w:rPr>
            <w:t>36299219</w:t>
          </w:r>
          <w:r>
            <w:rPr>
              <w:noProof/>
            </w:rPr>
            <w:fldChar w:fldCharType="end"/>
          </w:r>
        </w:p>
      </w:tc>
    </w:tr>
    <w:tr w:rsidR="001B07D1" w:rsidRPr="0073029B" w14:paraId="34953B07" w14:textId="77777777" w:rsidTr="00D71752">
      <w:trPr>
        <w:trHeight w:val="59"/>
      </w:trPr>
      <w:tc>
        <w:tcPr>
          <w:tcW w:w="416" w:type="pct"/>
          <w:noWrap/>
        </w:tcPr>
        <w:p w14:paraId="37CFB892" w14:textId="77777777"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36E878A7" w14:textId="77777777"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0F6980AD" w14:textId="77777777" w:rsidR="001B07D1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D7A36CD" w14:textId="27D551B4" w:rsidR="001B07D1" w:rsidRPr="0073029B" w:rsidRDefault="001B07D1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881A8E">
            <w:rPr>
              <w:noProof/>
            </w:rPr>
            <w:t>2020079732</w:t>
          </w:r>
          <w:r>
            <w:rPr>
              <w:noProof/>
            </w:rPr>
            <w:fldChar w:fldCharType="end"/>
          </w:r>
        </w:p>
      </w:tc>
    </w:tr>
  </w:tbl>
  <w:p w14:paraId="5C064C3D" w14:textId="77777777" w:rsidR="001B07D1" w:rsidRDefault="001B07D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1B07D1" w:rsidRPr="0073029B" w14:paraId="26507284" w14:textId="77777777" w:rsidTr="00D71752">
      <w:trPr>
        <w:trHeight w:val="59"/>
      </w:trPr>
      <w:tc>
        <w:tcPr>
          <w:tcW w:w="416" w:type="pct"/>
          <w:noWrap/>
        </w:tcPr>
        <w:p w14:paraId="65DC8708" w14:textId="77777777"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835326B" w14:textId="77777777"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0BDC1E06" w14:textId="77777777" w:rsidR="001B07D1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167875EB" w14:textId="7F1FE9C5"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4D55BA">
              <w:rPr>
                <w:noProof/>
              </w:rPr>
              <w:t>36299219</w:t>
            </w:r>
          </w:fldSimple>
        </w:p>
      </w:tc>
    </w:tr>
    <w:tr w:rsidR="001B07D1" w:rsidRPr="0073029B" w14:paraId="539B3F5A" w14:textId="77777777" w:rsidTr="00D71752">
      <w:trPr>
        <w:trHeight w:val="59"/>
      </w:trPr>
      <w:tc>
        <w:tcPr>
          <w:tcW w:w="416" w:type="pct"/>
          <w:noWrap/>
        </w:tcPr>
        <w:p w14:paraId="774609FE" w14:textId="77777777"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4FA3F85" w14:textId="77777777"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1F63C109" w14:textId="77777777" w:rsidR="001B07D1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50F14970" w14:textId="7AD2275A" w:rsidR="001B07D1" w:rsidRPr="0073029B" w:rsidRDefault="001B07D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 w:rsidR="004D55BA">
              <w:rPr>
                <w:noProof/>
              </w:rPr>
              <w:t>2020079732</w:t>
            </w:r>
          </w:fldSimple>
        </w:p>
      </w:tc>
    </w:tr>
  </w:tbl>
  <w:p w14:paraId="05DA4E98" w14:textId="77777777" w:rsidR="001B07D1" w:rsidRDefault="001B07D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5331871">
    <w:abstractNumId w:val="6"/>
  </w:num>
  <w:num w:numId="2" w16cid:durableId="515850150">
    <w:abstractNumId w:val="8"/>
  </w:num>
  <w:num w:numId="3" w16cid:durableId="805784082">
    <w:abstractNumId w:val="4"/>
  </w:num>
  <w:num w:numId="4" w16cid:durableId="942374830">
    <w:abstractNumId w:val="3"/>
  </w:num>
  <w:num w:numId="5" w16cid:durableId="2091466659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50603630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51708164">
    <w:abstractNumId w:val="10"/>
  </w:num>
  <w:num w:numId="8" w16cid:durableId="1813866941">
    <w:abstractNumId w:val="0"/>
  </w:num>
  <w:num w:numId="9" w16cid:durableId="1389844949">
    <w:abstractNumId w:val="9"/>
  </w:num>
  <w:num w:numId="10" w16cid:durableId="519977248">
    <w:abstractNumId w:val="5"/>
  </w:num>
  <w:num w:numId="11" w16cid:durableId="11628954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5090"/>
    <w:docVar w:name="arg3" w:val="driver=asa17;DBF=c:\ANASOFT\data\blahobyt.db;DBN=blahobyt;ENG=sql_blahobyt;links=tcpip(ip=192.168.151.6);uid=DANKA;con=finus(12.0);pwd=36990022512345"/>
    <w:docVar w:name="arg4" w:val="656382"/>
    <w:docVar w:name="arg5" w:val="C:\Users\user\AppData\Local\Temp\9229313.doc"/>
    <w:docVar w:name="arg6" w:val="1"/>
  </w:docVars>
  <w:rsids>
    <w:rsidRoot w:val="004D55BA"/>
    <w:rsid w:val="0000202E"/>
    <w:rsid w:val="000053B0"/>
    <w:rsid w:val="00011EDC"/>
    <w:rsid w:val="000166BC"/>
    <w:rsid w:val="000234F7"/>
    <w:rsid w:val="0002470E"/>
    <w:rsid w:val="00024E32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07D1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1C2E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17C8F"/>
    <w:rsid w:val="003212F5"/>
    <w:rsid w:val="00330AB1"/>
    <w:rsid w:val="00337BB7"/>
    <w:rsid w:val="00340BA3"/>
    <w:rsid w:val="00354A2E"/>
    <w:rsid w:val="003607F8"/>
    <w:rsid w:val="00361BA9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55BA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2355"/>
    <w:rsid w:val="00643188"/>
    <w:rsid w:val="00660AB8"/>
    <w:rsid w:val="00663DC0"/>
    <w:rsid w:val="0066542A"/>
    <w:rsid w:val="00674100"/>
    <w:rsid w:val="006818FD"/>
    <w:rsid w:val="00682CBE"/>
    <w:rsid w:val="00683EB7"/>
    <w:rsid w:val="006851AB"/>
    <w:rsid w:val="006913C6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77A9C"/>
    <w:rsid w:val="007822F9"/>
    <w:rsid w:val="00787135"/>
    <w:rsid w:val="00793C02"/>
    <w:rsid w:val="0079716F"/>
    <w:rsid w:val="007A6CB8"/>
    <w:rsid w:val="007A6FE5"/>
    <w:rsid w:val="007A7376"/>
    <w:rsid w:val="007B42AA"/>
    <w:rsid w:val="007B478D"/>
    <w:rsid w:val="007B49DB"/>
    <w:rsid w:val="007C39C0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A8E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811F7"/>
    <w:rsid w:val="009A278B"/>
    <w:rsid w:val="009B7C1C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1733A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AF62F4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145D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E72BE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4BC1"/>
    <w:rsid w:val="00D55236"/>
    <w:rsid w:val="00D57937"/>
    <w:rsid w:val="00D618EE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39C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1989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94220C8"/>
  <w15:docId w15:val="{15AAA673-275B-4F48-8AFD-6FA55382D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_Blahobyt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AB5CB-514C-42B0-9C75-377765988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poznamky_podnikatelia_2014_UCPOD3_04.dotm</Template>
  <TotalTime>47</TotalTime>
  <Pages>23</Pages>
  <Words>8234</Words>
  <Characters>43809</Characters>
  <Application>Microsoft Office Word</Application>
  <DocSecurity>0</DocSecurity>
  <Lines>7301</Lines>
  <Paragraphs>4003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48040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BENET, s.r.o.</dc:creator>
  <cp:lastModifiedBy>Benet Novaky</cp:lastModifiedBy>
  <cp:revision>5</cp:revision>
  <cp:lastPrinted>2009-07-30T10:15:00Z</cp:lastPrinted>
  <dcterms:created xsi:type="dcterms:W3CDTF">2026-06-23T11:21:00Z</dcterms:created>
  <dcterms:modified xsi:type="dcterms:W3CDTF">2026-06-25T09:23:00Z</dcterms:modified>
</cp:coreProperties>
</file>