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6"/>
        <w:gridCol w:w="296"/>
        <w:gridCol w:w="334"/>
        <w:gridCol w:w="236"/>
        <w:gridCol w:w="275"/>
        <w:gridCol w:w="242"/>
        <w:gridCol w:w="248"/>
        <w:gridCol w:w="244"/>
        <w:gridCol w:w="249"/>
        <w:gridCol w:w="277"/>
        <w:gridCol w:w="279"/>
        <w:gridCol w:w="248"/>
        <w:gridCol w:w="244"/>
        <w:gridCol w:w="260"/>
        <w:gridCol w:w="231"/>
        <w:gridCol w:w="296"/>
        <w:gridCol w:w="229"/>
        <w:gridCol w:w="214"/>
        <w:gridCol w:w="24"/>
        <w:gridCol w:w="238"/>
        <w:gridCol w:w="347"/>
        <w:gridCol w:w="212"/>
        <w:gridCol w:w="277"/>
        <w:gridCol w:w="284"/>
        <w:gridCol w:w="220"/>
        <w:gridCol w:w="212"/>
        <w:gridCol w:w="163"/>
        <w:gridCol w:w="74"/>
        <w:gridCol w:w="192"/>
        <w:gridCol w:w="68"/>
        <w:gridCol w:w="292"/>
        <w:gridCol w:w="257"/>
        <w:gridCol w:w="260"/>
        <w:gridCol w:w="68"/>
        <w:gridCol w:w="181"/>
        <w:gridCol w:w="74"/>
        <w:gridCol w:w="177"/>
        <w:gridCol w:w="74"/>
        <w:gridCol w:w="183"/>
        <w:gridCol w:w="70"/>
        <w:gridCol w:w="168"/>
        <w:gridCol w:w="253"/>
        <w:gridCol w:w="160"/>
      </w:tblGrid>
      <w:tr w:rsidR="000669B7" w:rsidRPr="0073029B" w14:paraId="53729913" w14:textId="77777777" w:rsidTr="00F455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83FB4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834" w:type="pct"/>
            <w:gridSpan w:val="42"/>
            <w:tcBorders>
              <w:top w:val="nil"/>
              <w:left w:val="nil"/>
              <w:bottom w:val="nil"/>
              <w:right w:val="nil"/>
            </w:tcBorders>
            <w:noWrap/>
          </w:tcPr>
          <w:p w14:paraId="054C1948" w14:textId="77777777" w:rsidR="000669B7" w:rsidRPr="0073029B" w:rsidRDefault="000669B7" w:rsidP="001C3F51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Príloha č. 3a k opatreniu č. </w:t>
            </w:r>
            <w:r w:rsidR="001C3F51">
              <w:rPr>
                <w:rFonts w:ascii="Arial Narrow" w:hAnsi="Arial Narrow"/>
                <w:sz w:val="22"/>
                <w:szCs w:val="22"/>
                <w:lang w:eastAsia="sk-SK"/>
              </w:rPr>
              <w:t>MF/23378/2014-74</w:t>
            </w:r>
          </w:p>
        </w:tc>
      </w:tr>
      <w:tr w:rsidR="000669B7" w:rsidRPr="0073029B" w14:paraId="0D90DAAB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6E67576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9286C8F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09219A4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45A208B9" w14:textId="77777777" w:rsidTr="0078713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D990D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95D78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7B217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BF21D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818ED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50C8B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31A1D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1ADB9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6267474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26990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C995C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8302C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30D607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33B3BA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6B6D8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E5585F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006DD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83355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58B53EC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356B0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5728B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C180B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72F77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8B8E8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E7C12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E92B5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31775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02BAFA7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POZNÁMKY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26E51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2EAE7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E814A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06D031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11C5A9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7CBB5B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06C7B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28344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69A92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04E4AB95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1F704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22608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DEF37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2FDC5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14:paraId="162434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60A250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E3AD90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2A5B6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501F2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C84AA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C5EC30E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972E7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DEAC6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88BA1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57F9E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14:paraId="101B85F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EFF7A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2FD8D9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42E1A0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AA14A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E8144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00F8F889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6DD31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470B1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80677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0EF7D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47776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BCAB5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07262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4F099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30EAB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A9FD3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634B5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4E433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74689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35DC849A" w14:textId="6DA3454B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zostavenej 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instrText xml:space="preserve"> MERGEFIELD aDEF_DTDO </w:instrTex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t>31. 12. 2025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end"/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D7E06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C9F00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109C6A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F1708E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14:paraId="41BC5E2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14:paraId="7274E3C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952E21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BB8915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2AD135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4CBF52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5F88BF5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1C22871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A44BB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4B417CEE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633F7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868BB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AA44A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192AA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868DB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F80DD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37888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7EAA2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5313C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29AEA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1EFB5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9D000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1650F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352D512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8EFFD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F9973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02A4CE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1D6124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14:paraId="7C8873D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14:paraId="19D068C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B506F5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7CC164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B805CB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671C30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1553C8A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4A4456E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C5A46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4AC4B32C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628B0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7D74B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F2BD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6F46E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0034B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F3CCD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0624F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C47E1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26A70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E198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B73AF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5ED94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C2125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4691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4821E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489AC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v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B67205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E512F4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6B8EB58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8"/>
            <w:tcBorders>
              <w:top w:val="nil"/>
              <w:left w:val="nil"/>
              <w:bottom w:val="nil"/>
            </w:tcBorders>
            <w:noWrap/>
          </w:tcPr>
          <w:p w14:paraId="5CD762A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14:paraId="4DF13DE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right w:val="single" w:sz="6" w:space="0" w:color="auto"/>
            </w:tcBorders>
            <w:noWrap/>
          </w:tcPr>
          <w:p w14:paraId="3AE14D9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06B79C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903" w:type="pct"/>
            <w:gridSpan w:val="11"/>
            <w:tcBorders>
              <w:left w:val="single" w:sz="6" w:space="0" w:color="auto"/>
            </w:tcBorders>
          </w:tcPr>
          <w:p w14:paraId="662C40F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celých eurách *)</w:t>
            </w:r>
          </w:p>
        </w:tc>
      </w:tr>
      <w:tr w:rsidR="000669B7" w:rsidRPr="0073029B" w14:paraId="00D17AF0" w14:textId="77777777" w:rsidTr="0078713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771A735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14:paraId="4CC831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14:paraId="3729FF9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613F70C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59D6D7E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2226006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26E950F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5FD3273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4295020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697BF9E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542FA6B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431C1F2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28E44FD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59D702A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288DB8E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46" w:type="pct"/>
            <w:gridSpan w:val="4"/>
            <w:tcBorders>
              <w:left w:val="nil"/>
              <w:right w:val="nil"/>
            </w:tcBorders>
            <w:noWrap/>
          </w:tcPr>
          <w:p w14:paraId="5FFC4A6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6CBEC68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538" w:type="pct"/>
            <w:gridSpan w:val="4"/>
            <w:tcBorders>
              <w:left w:val="nil"/>
              <w:right w:val="nil"/>
            </w:tcBorders>
            <w:noWrap/>
          </w:tcPr>
          <w:p w14:paraId="6DD4027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27" w:type="pct"/>
            <w:gridSpan w:val="5"/>
            <w:tcBorders>
              <w:left w:val="nil"/>
              <w:right w:val="nil"/>
            </w:tcBorders>
            <w:noWrap/>
          </w:tcPr>
          <w:p w14:paraId="796F50C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5" w:type="pct"/>
            <w:gridSpan w:val="5"/>
            <w:tcBorders>
              <w:left w:val="nil"/>
              <w:right w:val="nil"/>
            </w:tcBorders>
            <w:noWrap/>
          </w:tcPr>
          <w:p w14:paraId="3E7B533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14:paraId="1C33316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1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72FA210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0433B31C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left w:val="nil"/>
              <w:bottom w:val="nil"/>
              <w:right w:val="nil"/>
            </w:tcBorders>
            <w:noWrap/>
          </w:tcPr>
          <w:p w14:paraId="7F65ECA0" w14:textId="77777777" w:rsidR="000669B7" w:rsidRPr="0073029B" w:rsidRDefault="000669B7" w:rsidP="00F4554D">
            <w:pPr>
              <w:ind w:left="-44" w:hanging="27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45A106F" wp14:editId="1E355B87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12065" t="12700" r="10160" b="635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126C40" w14:textId="4EC6CA46" w:rsidR="001B07D1" w:rsidRDefault="004D55BA" w:rsidP="000669B7">
                                  <w:fldSimple w:instr=" MERGEFIELD  aDMDO  \* MERGEFORMAT ">
                                    <w:r w:rsidRPr="004D55B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5A106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50.45pt;margin-top:11.5pt;width:38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/PFEwIAACo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">
                      <v:textbox>
                        <w:txbxContent>
                          <w:p w14:paraId="67126C40" w14:textId="4EC6CA46" w:rsidR="001B07D1" w:rsidRDefault="004D55BA" w:rsidP="000669B7">
                            <w:fldSimple w:instr=" MERGEFIELD  aDMDO  \* MERGEFORMAT ">
                              <w:r w:rsidRPr="004D55BA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0004FE6C" wp14:editId="5AA1276F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146050</wp:posOffset>
                      </wp:positionV>
                      <wp:extent cx="492760" cy="238125"/>
                      <wp:effectExtent l="12065" t="12700" r="9525" b="6350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01458B" w14:textId="6C232333" w:rsidR="001B07D1" w:rsidRDefault="004D55BA" w:rsidP="000669B7">
                                  <w:fldSimple w:instr=" MERGEFIELD  aDRDO  \* MERGEFORMAT ">
                                    <w:r w:rsidRPr="004D55B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04FE6C" id="_x0000_s1027" type="#_x0000_t202" style="position:absolute;left:0;text-align:left;margin-left:414.95pt;margin-top:11.5pt;width:38.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">
                      <v:textbox>
                        <w:txbxContent>
                          <w:p w14:paraId="6701458B" w14:textId="6C232333" w:rsidR="001B07D1" w:rsidRDefault="004D55BA" w:rsidP="000669B7">
                            <w:fldSimple w:instr=" MERGEFIELD  aDRDO  \* MERGEFORMAT ">
                              <w:r w:rsidRPr="004D55BA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372C1FC" wp14:editId="1488E77F">
                      <wp:simplePos x="0" y="0"/>
                      <wp:positionH relativeFrom="column">
                        <wp:posOffset>3508375</wp:posOffset>
                      </wp:positionH>
                      <wp:positionV relativeFrom="paragraph">
                        <wp:posOffset>146050</wp:posOffset>
                      </wp:positionV>
                      <wp:extent cx="504190" cy="238125"/>
                      <wp:effectExtent l="12700" t="12700" r="6985" b="6350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19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4CFC09" w14:textId="7A0EDC7E" w:rsidR="001B07D1" w:rsidRPr="00391121" w:rsidRDefault="001B07D1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D55BA" w:rsidRPr="00B81E7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72C1FC" id="_x0000_s1028" type="#_x0000_t202" style="position:absolute;left:0;text-align:left;margin-left:276.25pt;margin-top:11.5pt;width:39.7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">
                      <v:textbox>
                        <w:txbxContent>
                          <w:p w14:paraId="464CFC09" w14:textId="7A0EDC7E" w:rsidR="001B07D1" w:rsidRPr="00391121" w:rsidRDefault="001B07D1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D55BA" w:rsidRPr="00B81E74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325ABDB" wp14:editId="373EDDA8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5715" t="12700" r="6985" b="635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BC362A" w14:textId="2441C408" w:rsidR="001B07D1" w:rsidRDefault="004D55BA" w:rsidP="000669B7">
                                  <w:fldSimple w:instr=" MERGEFIELD  aDMOD  \* MERGEFORMAT ">
                                    <w:r w:rsidRPr="004D55B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25ABDB" id="_x0000_s1029" type="#_x0000_t202" style="position:absolute;left:0;text-align:left;margin-left:223.2pt;margin-top:11.5pt;width:38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79EGAIAADE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">
                      <v:textbox>
                        <w:txbxContent>
                          <w:p w14:paraId="18BC362A" w14:textId="2441C408" w:rsidR="001B07D1" w:rsidRDefault="004D55BA" w:rsidP="000669B7">
                            <w:fldSimple w:instr=" MERGEFIELD  aDMOD  \* MERGEFORMAT ">
                              <w:r w:rsidRPr="004D55BA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      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</w:p>
        </w:tc>
      </w:tr>
      <w:tr w:rsidR="000669B7" w:rsidRPr="0073029B" w14:paraId="4FD0A27D" w14:textId="77777777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14:paraId="4E6AF749" w14:textId="77777777"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Za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</w:p>
          <w:p w14:paraId="789D9B9C" w14:textId="7405298A" w:rsidR="000669B7" w:rsidRPr="007F12E0" w:rsidRDefault="000669B7" w:rsidP="007A6FE5">
            <w:pPr>
              <w:pStyle w:val="ICO"/>
              <w:rPr>
                <w:color w:val="FFFFFF" w:themeColor="background1"/>
              </w:rPr>
            </w:pPr>
            <w:r w:rsidRPr="007F12E0">
              <w:rPr>
                <w:color w:val="FFFFFF" w:themeColor="background1"/>
              </w:rPr>
              <w:t> </w:t>
            </w:r>
            <w:r w:rsidR="007A6FE5" w:rsidRPr="007F12E0">
              <w:rPr>
                <w:color w:val="FFFFFF" w:themeColor="background1"/>
              </w:rPr>
              <w:fldChar w:fldCharType="begin"/>
            </w:r>
            <w:r w:rsidR="007A6FE5" w:rsidRPr="007F12E0">
              <w:rPr>
                <w:color w:val="FFFFFF" w:themeColor="background1"/>
              </w:rPr>
              <w:instrText xml:space="preserve"> MERGEFIELD  aSUB_ICO  \* MERGEFORMAT </w:instrText>
            </w:r>
            <w:r w:rsidR="007A6FE5" w:rsidRPr="007F12E0">
              <w:rPr>
                <w:color w:val="FFFFFF" w:themeColor="background1"/>
              </w:rPr>
              <w:fldChar w:fldCharType="separate"/>
            </w:r>
            <w:r w:rsidR="004D55BA" w:rsidRPr="00B81E74">
              <w:rPr>
                <w:color w:val="FFFFFF" w:themeColor="background1"/>
              </w:rPr>
              <w:t>36299219</w:t>
            </w:r>
            <w:r w:rsidR="007A6FE5" w:rsidRPr="007F12E0">
              <w:rPr>
                <w:color w:val="FFFFFF" w:themeColor="background1"/>
              </w:rPr>
              <w:fldChar w:fldCharType="end"/>
            </w:r>
          </w:p>
          <w:p w14:paraId="5167A5AF" w14:textId="04443823" w:rsidR="000669B7" w:rsidRDefault="007A6FE5" w:rsidP="007A6FE5">
            <w:pPr>
              <w:pStyle w:val="DIC"/>
            </w:pPr>
            <w:r w:rsidRPr="007F12E0">
              <w:rPr>
                <w:color w:val="FFFFFF" w:themeColor="background1"/>
              </w:rPr>
              <w:fldChar w:fldCharType="begin"/>
            </w:r>
            <w:r w:rsidRPr="007F12E0">
              <w:rPr>
                <w:color w:val="FFFFFF" w:themeColor="background1"/>
              </w:rPr>
              <w:instrText xml:space="preserve"> MERGEFIELD  aSUB_DIC  \* MERGEFORMAT </w:instrText>
            </w:r>
            <w:r w:rsidRPr="007F12E0">
              <w:rPr>
                <w:color w:val="FFFFFF" w:themeColor="background1"/>
              </w:rPr>
              <w:fldChar w:fldCharType="separate"/>
            </w:r>
            <w:r w:rsidR="004D55BA" w:rsidRPr="00B81E74">
              <w:rPr>
                <w:color w:val="FFFFFF" w:themeColor="background1"/>
              </w:rPr>
              <w:t>2020079732</w:t>
            </w:r>
            <w:r w:rsidRPr="007F12E0">
              <w:rPr>
                <w:color w:val="FFFFFF" w:themeColor="background1"/>
              </w:rPr>
              <w:fldChar w:fldCharType="end"/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1CA3B7E" wp14:editId="465912DC">
                      <wp:simplePos x="0" y="0"/>
                      <wp:positionH relativeFrom="column">
                        <wp:posOffset>3529965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28414D" w14:textId="44374EC2" w:rsidR="001B07D1" w:rsidRDefault="004D55BA" w:rsidP="000669B7">
                                  <w:fldSimple w:instr=" MERGEFIELD  aDRODo  \* MERGEFORMAT ">
                                    <w:r w:rsidRPr="004D55B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CA3B7E" id="_x0000_s1030" type="#_x0000_t202" style="position:absolute;margin-left:277.95pt;margin-top:6.65pt;width:38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HnKyFjeAAAACQEAAA8AAAAAAAAAAAAAAAAAcgQAAGRycy9kb3ducmV2LnhtbFBLBQYA&#10;AAAABAAEAPMAAAB9BQAAAAA=&#10;">
                      <v:textbox>
                        <w:txbxContent>
                          <w:p w14:paraId="6D28414D" w14:textId="44374EC2" w:rsidR="001B07D1" w:rsidRDefault="004D55BA" w:rsidP="000669B7">
                            <w:fldSimple w:instr=" MERGEFIELD  aDRODo  \* MERGEFORMAT ">
                              <w:r w:rsidRPr="004D55BA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23563B4" wp14:editId="353EE2CF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DE28DD" w14:textId="7F2CF886" w:rsidR="001B07D1" w:rsidRDefault="004D55BA" w:rsidP="000669B7">
                                  <w:fldSimple w:instr=" MERGEFIELD  aDRDOo  \* MERGEFORMAT ">
                                    <w:r w:rsidRPr="004D55B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3563B4" id="_x0000_s1031" type="#_x0000_t202" style="position:absolute;margin-left:414.95pt;margin-top:6.65pt;width:38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hNDFw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">
                      <v:textbox>
                        <w:txbxContent>
                          <w:p w14:paraId="01DE28DD" w14:textId="7F2CF886" w:rsidR="001B07D1" w:rsidRDefault="004D55BA" w:rsidP="000669B7">
                            <w:fldSimple w:instr=" MERGEFIELD  aDRDOo  \* MERGEFORMAT ">
                              <w:r w:rsidRPr="004D55BA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88FE0B0" wp14:editId="52AB9056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D0A1CA" w14:textId="7B0FEC61" w:rsidR="001B07D1" w:rsidRDefault="004D55BA" w:rsidP="000669B7">
                                  <w:fldSimple w:instr=" MERGEFIELD  aDMDO  \* MERGEFORMAT ">
                                    <w:r w:rsidRPr="004D55B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8FE0B0" id="_x0000_s1032" type="#_x0000_t202" style="position:absolute;margin-left:350.45pt;margin-top:6.65pt;width:38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">
                      <v:textbox>
                        <w:txbxContent>
                          <w:p w14:paraId="17D0A1CA" w14:textId="7B0FEC61" w:rsidR="001B07D1" w:rsidRDefault="004D55BA" w:rsidP="000669B7">
                            <w:fldSimple w:instr=" MERGEFIELD  aDMDO  \* MERGEFORMAT ">
                              <w:r w:rsidRPr="004D55BA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ACD0943" wp14:editId="46E916E5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95C6F9" w14:textId="11302517" w:rsidR="001B07D1" w:rsidRDefault="004D55BA" w:rsidP="000669B7">
                                  <w:fldSimple w:instr=" MERGEFIELD  aDMOD  \* MERGEFORMAT ">
                                    <w:r w:rsidRPr="004D55B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CD0943" id="_x0000_s1033" type="#_x0000_t202" style="position:absolute;margin-left:223.2pt;margin-top:6.65pt;width:38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DRlPJHeAAAACQEAAA8AAAAAAAAAAAAAAAAAcgQAAGRycy9kb3ducmV2LnhtbFBLBQYA&#10;AAAABAAEAPMAAAB9BQAAAAA=&#10;">
                      <v:textbox>
                        <w:txbxContent>
                          <w:p w14:paraId="3395C6F9" w14:textId="11302517" w:rsidR="001B07D1" w:rsidRDefault="004D55BA" w:rsidP="000669B7">
                            <w:fldSimple w:instr=" MERGEFIELD  aDMOD  \* MERGEFORMAT ">
                              <w:r w:rsidRPr="004D55BA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04C07B7" w14:textId="77777777" w:rsidR="000669B7" w:rsidRPr="0073029B" w:rsidRDefault="000669B7" w:rsidP="00F4554D">
            <w:pPr>
              <w:tabs>
                <w:tab w:val="left" w:pos="6600"/>
                <w:tab w:val="left" w:pos="666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Bezprostredne predchádzajúce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</w:r>
          </w:p>
        </w:tc>
      </w:tr>
      <w:tr w:rsidR="000669B7" w:rsidRPr="0073029B" w14:paraId="3797EA98" w14:textId="77777777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14:paraId="11F6794B" w14:textId="77777777"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55042ECA" w14:textId="77777777" w:rsidTr="00787135">
        <w:trPr>
          <w:trHeight w:val="57"/>
          <w:jc w:val="center"/>
        </w:trPr>
        <w:tc>
          <w:tcPr>
            <w:tcW w:w="202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5A0F937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99630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789D6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3AF8B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0647A3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B091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10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55C5049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97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024DAEA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3142E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E0B81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3F91F112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1C83D7C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EC351BF" wp14:editId="4623DC1C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13335</wp:posOffset>
                      </wp:positionV>
                      <wp:extent cx="1583690" cy="228600"/>
                      <wp:effectExtent l="5080" t="13335" r="11430" b="571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369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372E93" w14:textId="4482FF2A" w:rsidR="001B07D1" w:rsidRPr="00391121" w:rsidRDefault="001B07D1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aSUB_DTPLATOD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D55BA" w:rsidRPr="00B81E7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1. 1. 2024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C351BF" id="_x0000_s1034" type="#_x0000_t202" style="position:absolute;margin-left:5.65pt;margin-top:1.05pt;width:124.7pt;height:18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">
                      <v:textbox>
                        <w:txbxContent>
                          <w:p w14:paraId="3C372E93" w14:textId="4482FF2A" w:rsidR="001B07D1" w:rsidRPr="00391121" w:rsidRDefault="001B07D1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aSUB_DTPLATOD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D55BA" w:rsidRPr="00B81E74">
                              <w:rPr>
                                <w:rFonts w:ascii="Arial" w:hAnsi="Arial" w:cs="Arial"/>
                                <w:noProof/>
                              </w:rPr>
                              <w:t>1. 1. 2024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1" w:type="pct"/>
            <w:tcBorders>
              <w:top w:val="nil"/>
              <w:left w:val="nil"/>
              <w:right w:val="nil"/>
            </w:tcBorders>
            <w:noWrap/>
          </w:tcPr>
          <w:p w14:paraId="08F978F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right w:val="nil"/>
            </w:tcBorders>
            <w:noWrap/>
          </w:tcPr>
          <w:p w14:paraId="65A31BE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14:paraId="3D72949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14:paraId="6FBBEBC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1751199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1D4FB01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1522397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14:paraId="5D037A6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697B71A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3FC4AC6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179C6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D6F35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42B3D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FAFBE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9EA5D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4DB3B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CF3BE8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14:paraId="6DE04AF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28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50A868A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7C3ABC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A2CF3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F4082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4E8DF1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4C2331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92DED3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1F323B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AED6B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6EED4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368BF675" w14:textId="77777777" w:rsidTr="00787135">
        <w:trPr>
          <w:trHeight w:val="57"/>
          <w:jc w:val="center"/>
        </w:trPr>
        <w:tc>
          <w:tcPr>
            <w:tcW w:w="166" w:type="pct"/>
            <w:noWrap/>
          </w:tcPr>
          <w:p w14:paraId="5CDA1A6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14:paraId="3634AE1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14:paraId="1E07E18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noWrap/>
          </w:tcPr>
          <w:p w14:paraId="2F62E55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14:paraId="0004D50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14:paraId="546E587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noWrap/>
          </w:tcPr>
          <w:p w14:paraId="2845D4E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14:paraId="1A04B42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noWrap/>
          </w:tcPr>
          <w:p w14:paraId="417FEBA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noWrap/>
          </w:tcPr>
          <w:p w14:paraId="638105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right w:val="nil"/>
            </w:tcBorders>
            <w:noWrap/>
          </w:tcPr>
          <w:p w14:paraId="67BB9A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18371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05C0D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C422B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74B74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A6D3E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1B89C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14:paraId="7B824B3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508D9E8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408925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14:paraId="37E3DF6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BFDBE7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81C65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69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5DA28D8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01D894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27687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DE8B1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168C8F47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7ACA4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2BB0107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738D6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14:paraId="1805684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227EA2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6F31690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14:paraId="5597256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mimoriadna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281F38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91E9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90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51C88EA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615953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0AB5E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F02A1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3F6E55FB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29614A1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14654B0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14:paraId="0CFAFA4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14:paraId="135FF68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14:paraId="6382054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11DD1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4" w:space="0" w:color="auto"/>
            </w:tcBorders>
            <w:noWrap/>
          </w:tcPr>
          <w:p w14:paraId="5E5AD8A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  priebežná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</w:tcBorders>
            <w:noWrap/>
          </w:tcPr>
          <w:p w14:paraId="5E3736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14:paraId="0727E63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tcBorders>
              <w:top w:val="nil"/>
              <w:right w:val="nil"/>
            </w:tcBorders>
            <w:noWrap/>
          </w:tcPr>
          <w:p w14:paraId="20B7F76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C9B8E2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06A83BB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14:paraId="7F06B58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7340804" w14:textId="77777777" w:rsidTr="0078713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14:paraId="06E54D8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noWrap/>
          </w:tcPr>
          <w:p w14:paraId="25DC41F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noWrap/>
          </w:tcPr>
          <w:p w14:paraId="0DDB2EE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2CA2C7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14:paraId="7BC5CDE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6E7A43A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noWrap/>
          </w:tcPr>
          <w:p w14:paraId="63826B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gridSpan w:val="3"/>
            <w:noWrap/>
          </w:tcPr>
          <w:p w14:paraId="1D5D6E7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14:paraId="2464382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noWrap/>
          </w:tcPr>
          <w:p w14:paraId="33CB175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114B696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14:paraId="151682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14:paraId="1BABC1B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0F1C754" w14:textId="77777777" w:rsidTr="00787135">
        <w:trPr>
          <w:trHeight w:val="57"/>
          <w:jc w:val="center"/>
        </w:trPr>
        <w:tc>
          <w:tcPr>
            <w:tcW w:w="327" w:type="pct"/>
            <w:gridSpan w:val="2"/>
            <w:tcBorders>
              <w:left w:val="nil"/>
              <w:right w:val="nil"/>
            </w:tcBorders>
            <w:noWrap/>
          </w:tcPr>
          <w:p w14:paraId="1224363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57F555C" wp14:editId="00FA4E8B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141605</wp:posOffset>
                      </wp:positionV>
                      <wp:extent cx="1226820" cy="238125"/>
                      <wp:effectExtent l="13970" t="8255" r="6985" b="1079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CCF30E" w14:textId="64641194" w:rsidR="001B07D1" w:rsidRPr="00391121" w:rsidRDefault="001B07D1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D55BA" w:rsidRPr="00B81E7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36299219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7F555C" id="_x0000_s1035" type="#_x0000_t202" style="position:absolute;margin-left:-1.9pt;margin-top:11.15pt;width:96.6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">
                      <v:textbox>
                        <w:txbxContent>
                          <w:p w14:paraId="7ACCF30E" w14:textId="64641194" w:rsidR="001B07D1" w:rsidRPr="00391121" w:rsidRDefault="001B07D1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D55BA" w:rsidRPr="00B81E74">
                              <w:rPr>
                                <w:rFonts w:ascii="Arial" w:hAnsi="Arial" w:cs="Arial"/>
                                <w:noProof/>
                              </w:rPr>
                              <w:t>36299219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181" w:type="pct"/>
            <w:tcBorders>
              <w:left w:val="nil"/>
              <w:right w:val="nil"/>
            </w:tcBorders>
            <w:noWrap/>
          </w:tcPr>
          <w:p w14:paraId="12403DF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right w:val="nil"/>
            </w:tcBorders>
            <w:noWrap/>
          </w:tcPr>
          <w:p w14:paraId="4594D9E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right w:val="nil"/>
            </w:tcBorders>
            <w:noWrap/>
          </w:tcPr>
          <w:p w14:paraId="7A7787B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right w:val="nil"/>
            </w:tcBorders>
            <w:noWrap/>
          </w:tcPr>
          <w:p w14:paraId="569D944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14:paraId="764E2EB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14:paraId="3064561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144872C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right w:val="nil"/>
            </w:tcBorders>
            <w:noWrap/>
          </w:tcPr>
          <w:p w14:paraId="3A67E06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1DA3CCBE" wp14:editId="2FF248E0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141605</wp:posOffset>
                      </wp:positionV>
                      <wp:extent cx="1270635" cy="247015"/>
                      <wp:effectExtent l="13335" t="8255" r="11430" b="1143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06A660" w14:textId="4D9F242D" w:rsidR="001B07D1" w:rsidRPr="00391121" w:rsidRDefault="001B07D1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D55BA" w:rsidRPr="00B81E7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2020079732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DA3CCBE" id="_x0000_s1036" type="#_x0000_t202" style="position:absolute;margin-left:.3pt;margin-top:11.15pt;width:100.05pt;height:19.45pt;z-index:2516398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">
                      <v:textbox style="mso-fit-shape-to-text:t">
                        <w:txbxContent>
                          <w:p w14:paraId="3206A660" w14:textId="4D9F242D" w:rsidR="001B07D1" w:rsidRPr="00391121" w:rsidRDefault="001B07D1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D55BA" w:rsidRPr="00B81E74">
                              <w:rPr>
                                <w:rFonts w:ascii="Arial" w:hAnsi="Arial" w:cs="Arial"/>
                                <w:noProof/>
                              </w:rPr>
                              <w:t>2020079732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14:paraId="3E18E4C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14:paraId="5C0C73F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noWrap/>
          </w:tcPr>
          <w:p w14:paraId="64C998E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noWrap/>
          </w:tcPr>
          <w:p w14:paraId="24FADAE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right w:val="nil"/>
            </w:tcBorders>
            <w:noWrap/>
          </w:tcPr>
          <w:p w14:paraId="46AC069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right w:val="nil"/>
            </w:tcBorders>
            <w:noWrap/>
          </w:tcPr>
          <w:p w14:paraId="5084A2D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right w:val="nil"/>
            </w:tcBorders>
            <w:noWrap/>
          </w:tcPr>
          <w:p w14:paraId="0B672A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right w:val="nil"/>
            </w:tcBorders>
            <w:noWrap/>
          </w:tcPr>
          <w:p w14:paraId="0FCFC2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right w:val="nil"/>
            </w:tcBorders>
            <w:noWrap/>
          </w:tcPr>
          <w:p w14:paraId="306FA26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45B65B6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07" w:type="pct"/>
            <w:gridSpan w:val="8"/>
            <w:tcBorders>
              <w:left w:val="nil"/>
              <w:right w:val="nil"/>
            </w:tcBorders>
            <w:noWrap/>
          </w:tcPr>
          <w:p w14:paraId="7FDC6BC8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 xml:space="preserve">Kód SK NACE </w:t>
            </w:r>
          </w:p>
        </w:tc>
        <w:tc>
          <w:tcPr>
            <w:tcW w:w="157" w:type="pct"/>
            <w:tcBorders>
              <w:left w:val="nil"/>
              <w:right w:val="nil"/>
            </w:tcBorders>
            <w:noWrap/>
          </w:tcPr>
          <w:p w14:paraId="461FC5C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4BF423E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701284B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179A5D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2DAEDD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3E3EDD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A27E73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14:paraId="67DDE37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14:paraId="466D7A1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E3D8AAA" w14:textId="77777777" w:rsidTr="00787135">
        <w:trPr>
          <w:trHeight w:val="57"/>
          <w:jc w:val="center"/>
        </w:trPr>
        <w:tc>
          <w:tcPr>
            <w:tcW w:w="166" w:type="pct"/>
            <w:noWrap/>
          </w:tcPr>
          <w:p w14:paraId="0678CED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14:paraId="63A3C22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14:paraId="1C5D41C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noWrap/>
          </w:tcPr>
          <w:p w14:paraId="40B0DAF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14:paraId="5BCDED2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14:paraId="060F07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14:paraId="0997AF3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14:paraId="1B29010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</w:tcBorders>
            <w:noWrap/>
          </w:tcPr>
          <w:p w14:paraId="0F19710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noWrap/>
          </w:tcPr>
          <w:p w14:paraId="5E11698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noWrap/>
          </w:tcPr>
          <w:p w14:paraId="5D09B63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14:paraId="58A0E7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14:paraId="2FF1176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noWrap/>
          </w:tcPr>
          <w:p w14:paraId="4F1C78C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noWrap/>
          </w:tcPr>
          <w:p w14:paraId="12515AE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noWrap/>
          </w:tcPr>
          <w:p w14:paraId="5618509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" w:type="pct"/>
            <w:noWrap/>
          </w:tcPr>
          <w:p w14:paraId="7DD97FE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noWrap/>
          </w:tcPr>
          <w:p w14:paraId="1C0DD90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noWrap/>
          </w:tcPr>
          <w:p w14:paraId="5A4CB0D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noWrap/>
          </w:tcPr>
          <w:p w14:paraId="4B29489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</w:tcBorders>
            <w:noWrap/>
          </w:tcPr>
          <w:p w14:paraId="09D318A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B03A008" wp14:editId="651F3F67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0</wp:posOffset>
                      </wp:positionV>
                      <wp:extent cx="455295" cy="238125"/>
                      <wp:effectExtent l="6350" t="9525" r="5080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06484E" w14:textId="4905B8F1" w:rsidR="001B07D1" w:rsidRDefault="004D55BA" w:rsidP="000669B7">
                                  <w:fldSimple w:instr=" MERGEFIELD  aSUB_SKNACE12  \* MERGEFORMAT ">
                                    <w:r w:rsidRPr="004D55B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68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03A008" id="_x0000_s1037" type="#_x0000_t202" style="position:absolute;margin-left:4.25pt;margin-top:0;width:35.85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">
                      <v:textbox>
                        <w:txbxContent>
                          <w:p w14:paraId="0806484E" w14:textId="4905B8F1" w:rsidR="001B07D1" w:rsidRDefault="004D55BA" w:rsidP="000669B7">
                            <w:fldSimple w:instr=" MERGEFIELD  aSUB_SKNACE12  \* MERGEFORMAT ">
                              <w:r w:rsidRPr="004D55BA">
                                <w:rPr>
                                  <w:rFonts w:ascii="Arial" w:hAnsi="Arial" w:cs="Arial"/>
                                  <w:noProof/>
                                </w:rPr>
                                <w:t>68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0" w:type="pct"/>
            <w:noWrap/>
          </w:tcPr>
          <w:p w14:paraId="0264CCC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noWrap/>
          </w:tcPr>
          <w:p w14:paraId="7010C48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noWrap/>
          </w:tcPr>
          <w:p w14:paraId="4E50983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noWrap/>
          </w:tcPr>
          <w:p w14:paraId="04ED05E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AD02CDA" wp14:editId="1F55B09E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635</wp:posOffset>
                      </wp:positionV>
                      <wp:extent cx="409575" cy="238125"/>
                      <wp:effectExtent l="12065" t="10160" r="6985" b="889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692C67" w14:textId="1EB5D757" w:rsidR="001B07D1" w:rsidRDefault="004D55BA" w:rsidP="000669B7">
                                  <w:fldSimple w:instr=" MERGEFIELD  aSUB_SKNACE34  \* MERGEFORMAT ">
                                    <w:r w:rsidRPr="004D55B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32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D02CDA" id="_x0000_s1038" type="#_x0000_t202" style="position:absolute;margin-left:-3.55pt;margin-top:.05pt;width:32.2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">
                      <v:textbox>
                        <w:txbxContent>
                          <w:p w14:paraId="38692C67" w14:textId="1EB5D757" w:rsidR="001B07D1" w:rsidRDefault="004D55BA" w:rsidP="000669B7">
                            <w:fldSimple w:instr=" MERGEFIELD  aSUB_SKNACE34  \* MERGEFORMAT ">
                              <w:r w:rsidRPr="004D55BA">
                                <w:rPr>
                                  <w:rFonts w:ascii="Arial" w:hAnsi="Arial" w:cs="Arial"/>
                                  <w:noProof/>
                                </w:rPr>
                                <w:t>32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noWrap/>
          </w:tcPr>
          <w:p w14:paraId="140802B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noWrap/>
          </w:tcPr>
          <w:p w14:paraId="125C651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14:paraId="7D9E276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56555F8" wp14:editId="0B9FEA42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0</wp:posOffset>
                      </wp:positionV>
                      <wp:extent cx="409575" cy="238125"/>
                      <wp:effectExtent l="10160" t="9525" r="889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EA2D2F" w14:textId="36264895" w:rsidR="001B07D1" w:rsidRDefault="004D55BA" w:rsidP="000669B7">
                                  <w:fldSimple w:instr=" MERGEFIELD  aSUB_SKNACE5  \* MERGEFORMAT ">
                                    <w:r w:rsidRPr="004D55B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0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6555F8" id="_x0000_s1039" type="#_x0000_t202" style="position:absolute;margin-left:-.7pt;margin-top:0;width:32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">
                      <v:textbox>
                        <w:txbxContent>
                          <w:p w14:paraId="67EA2D2F" w14:textId="36264895" w:rsidR="001B07D1" w:rsidRDefault="004D55BA" w:rsidP="000669B7">
                            <w:fldSimple w:instr=" MERGEFIELD  aSUB_SKNACE5  \* MERGEFORMAT ">
                              <w:r w:rsidRPr="004D55BA">
                                <w:rPr>
                                  <w:rFonts w:ascii="Arial" w:hAnsi="Arial" w:cs="Arial"/>
                                  <w:noProof/>
                                </w:rPr>
                                <w:t>0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5B49C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42B292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6D64AF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6065CA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D1DC06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6BC0D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D17DC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D3F3D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9E9CBF0" w14:textId="77777777" w:rsidTr="00787135">
        <w:trPr>
          <w:trHeight w:val="57"/>
          <w:jc w:val="center"/>
        </w:trPr>
        <w:tc>
          <w:tcPr>
            <w:tcW w:w="287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19FD919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2FC84FF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B069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DEA5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78D3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62C60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53D0D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4806B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A336F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8037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F0967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6C8230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6F3887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7C668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19AACE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E8F11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75D5E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9BAA8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1BD50DC5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1941C0A8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E4D0A44" wp14:editId="3C8F83A2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62865</wp:posOffset>
                      </wp:positionV>
                      <wp:extent cx="5846445" cy="238125"/>
                      <wp:effectExtent l="13970" t="5715" r="6985" b="1333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17C976" w14:textId="1676435D" w:rsidR="001B07D1" w:rsidRPr="00391121" w:rsidRDefault="001B07D1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D55BA" w:rsidRPr="00B81E7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BENET, s.r.o.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4D0A44" id="_x0000_s1040" type="#_x0000_t202" style="position:absolute;margin-left:-1.9pt;margin-top:4.95pt;width:460.3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">
                      <v:textbox>
                        <w:txbxContent>
                          <w:p w14:paraId="7817C976" w14:textId="1676435D" w:rsidR="001B07D1" w:rsidRPr="00391121" w:rsidRDefault="001B07D1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D55BA" w:rsidRPr="00B81E74">
                              <w:rPr>
                                <w:rFonts w:ascii="Arial" w:hAnsi="Arial" w:cs="Arial"/>
                                <w:noProof/>
                              </w:rPr>
                              <w:t>BENET, s.r.o.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A88BA49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3A5F406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7336D75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Sídlo účtovnej jednotky</w:t>
            </w:r>
          </w:p>
          <w:p w14:paraId="19EFB3E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8B9A8C7" wp14:editId="358CCCB6">
                      <wp:simplePos x="0" y="0"/>
                      <wp:positionH relativeFrom="column">
                        <wp:posOffset>4871720</wp:posOffset>
                      </wp:positionH>
                      <wp:positionV relativeFrom="paragraph">
                        <wp:posOffset>135890</wp:posOffset>
                      </wp:positionV>
                      <wp:extent cx="950595" cy="238125"/>
                      <wp:effectExtent l="13970" t="12065" r="6985" b="698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05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2FA910" w14:textId="39FF7F0F" w:rsidR="001B07D1" w:rsidRDefault="004D55BA" w:rsidP="000669B7">
                                  <w:fldSimple w:instr=" MERGEFIELD  aSUB_ULICA_CISLO  \* MERGEFORMAT ">
                                    <w:r w:rsidRPr="004D55B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974/28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B9A8C7" id="_x0000_s1041" type="#_x0000_t202" style="position:absolute;margin-left:383.6pt;margin-top:10.7pt;width:74.8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">
                      <v:textbox>
                        <w:txbxContent>
                          <w:p w14:paraId="542FA910" w14:textId="39FF7F0F" w:rsidR="001B07D1" w:rsidRDefault="004D55BA" w:rsidP="000669B7">
                            <w:fldSimple w:instr=" MERGEFIELD  aSUB_ULICA_CISLO  \* MERGEFORMAT ">
                              <w:r w:rsidRPr="004D55BA">
                                <w:rPr>
                                  <w:rFonts w:ascii="Arial" w:hAnsi="Arial" w:cs="Arial"/>
                                  <w:noProof/>
                                </w:rPr>
                                <w:t>974/28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596239A" wp14:editId="1BE0C1B6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135890</wp:posOffset>
                      </wp:positionV>
                      <wp:extent cx="4474845" cy="238125"/>
                      <wp:effectExtent l="13970" t="12065" r="6985" b="6985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2958A1" w14:textId="6A0920AD" w:rsidR="001B07D1" w:rsidRPr="00391121" w:rsidRDefault="001B07D1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D55BA" w:rsidRPr="00B81E7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Námestie SNP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96239A" id="_x0000_s1042" type="#_x0000_t202" style="position:absolute;margin-left:-1.9pt;margin-top:10.7pt;width:352.3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">
                      <v:textbox>
                        <w:txbxContent>
                          <w:p w14:paraId="122958A1" w14:textId="6A0920AD" w:rsidR="001B07D1" w:rsidRPr="00391121" w:rsidRDefault="001B07D1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D55BA" w:rsidRPr="00B81E74">
                              <w:rPr>
                                <w:rFonts w:ascii="Arial" w:hAnsi="Arial" w:cs="Arial"/>
                                <w:noProof/>
                              </w:rPr>
                              <w:t>Námestie SNP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669B7" w:rsidRPr="0073029B" w14:paraId="790642BF" w14:textId="77777777" w:rsidTr="00787135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577DED2C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15008A1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50BDD39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D6C30A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92A7B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38204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3AD14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7B854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B5EC7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3E212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8A68F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7E90A5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23DAFC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8C28E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0ACD3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06F7B8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FE33EB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E8E9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15E9E6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F017C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CD343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59E72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16039CE7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003B8955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0AE6141" wp14:editId="5CD5BEF2">
                      <wp:simplePos x="0" y="0"/>
                      <wp:positionH relativeFrom="column">
                        <wp:posOffset>1202690</wp:posOffset>
                      </wp:positionH>
                      <wp:positionV relativeFrom="paragraph">
                        <wp:posOffset>8890</wp:posOffset>
                      </wp:positionV>
                      <wp:extent cx="4619625" cy="238125"/>
                      <wp:effectExtent l="12065" t="8890" r="6985" b="1016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6F2799" w14:textId="6ACC2CDA" w:rsidR="001B07D1" w:rsidRPr="00391121" w:rsidRDefault="001B07D1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D55BA" w:rsidRPr="00B81E7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Nováky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AE6141" id="_x0000_s1043" type="#_x0000_t202" style="position:absolute;margin-left:94.7pt;margin-top:.7pt;width:363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">
                      <v:textbox>
                        <w:txbxContent>
                          <w:p w14:paraId="606F2799" w14:textId="6ACC2CDA" w:rsidR="001B07D1" w:rsidRPr="00391121" w:rsidRDefault="001B07D1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D55BA" w:rsidRPr="00B81E74">
                              <w:rPr>
                                <w:rFonts w:ascii="Arial" w:hAnsi="Arial" w:cs="Arial"/>
                                <w:noProof/>
                              </w:rPr>
                              <w:t>Nováky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F0B3CEF" wp14:editId="3D2D4955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8890</wp:posOffset>
                      </wp:positionV>
                      <wp:extent cx="1131570" cy="238125"/>
                      <wp:effectExtent l="13970" t="8890" r="6985" b="1016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BF3380" w14:textId="633903BC" w:rsidR="001B07D1" w:rsidRPr="00391121" w:rsidRDefault="001B07D1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D55BA" w:rsidRPr="00B81E7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97271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0B3CEF" id="_x0000_s1044" type="#_x0000_t202" style="position:absolute;margin-left:-1.9pt;margin-top:.7pt;width:89.1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ce7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">
                      <v:textbox>
                        <w:txbxContent>
                          <w:p w14:paraId="28BF3380" w14:textId="633903BC" w:rsidR="001B07D1" w:rsidRPr="00391121" w:rsidRDefault="001B07D1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D55BA" w:rsidRPr="00B81E74">
                              <w:rPr>
                                <w:rFonts w:ascii="Arial" w:hAnsi="Arial" w:cs="Arial"/>
                                <w:noProof/>
                              </w:rPr>
                              <w:t>97271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71043B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5C921081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23A719B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669B7" w:rsidRPr="0073029B" w14:paraId="5A4A6AE9" w14:textId="77777777" w:rsidTr="00787135">
        <w:trPr>
          <w:trHeight w:val="57"/>
          <w:jc w:val="center"/>
        </w:trPr>
        <w:tc>
          <w:tcPr>
            <w:tcW w:w="105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6A8FFB97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D6317AD" wp14:editId="2D8FFA80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5715</wp:posOffset>
                      </wp:positionV>
                      <wp:extent cx="2436495" cy="238125"/>
                      <wp:effectExtent l="13970" t="5715" r="6985" b="13335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150C68" w14:textId="41A7C1B1" w:rsidR="001B07D1" w:rsidRPr="00391121" w:rsidRDefault="001B07D1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D55BA" w:rsidRPr="00B81E7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+421911990094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6317AD" id="_x0000_s1045" type="#_x0000_t202" style="position:absolute;margin-left:-1.9pt;margin-top:.45pt;width:191.8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chcGw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">
                      <v:textbox>
                        <w:txbxContent>
                          <w:p w14:paraId="68150C68" w14:textId="41A7C1B1" w:rsidR="001B07D1" w:rsidRPr="00391121" w:rsidRDefault="001B07D1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D55BA" w:rsidRPr="00B81E74">
                              <w:rPr>
                                <w:rFonts w:ascii="Arial" w:hAnsi="Arial" w:cs="Arial"/>
                                <w:noProof/>
                              </w:rPr>
                              <w:t>+421911990094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B3C66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7BCED1C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539FC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2499B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2AAD5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48DFF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C4B5C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7EBC8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1479F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96CAD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789D240" wp14:editId="4D539B3E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5715</wp:posOffset>
                      </wp:positionV>
                      <wp:extent cx="3350895" cy="238125"/>
                      <wp:effectExtent l="8255" t="5715" r="12700" b="1333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08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2F010D" w14:textId="3321BECA" w:rsidR="001B07D1" w:rsidRPr="00391121" w:rsidRDefault="001B07D1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89D240" id="_x0000_s1046" type="#_x0000_t202" style="position:absolute;margin-left:7.4pt;margin-top:.45pt;width:263.8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">
                      <v:textbox>
                        <w:txbxContent>
                          <w:p w14:paraId="692F010D" w14:textId="3321BECA" w:rsidR="001B07D1" w:rsidRPr="00391121" w:rsidRDefault="001B07D1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EFC3F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3CAC8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4B35E7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3B76C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49C7E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86C78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A255D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C52A5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F6661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B808A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C2FD4C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202399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6866B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38726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A8A056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BFD2EE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AFD5DD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506AA3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BC21E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6C3C7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58232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8C376DB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F44642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2504FA1" wp14:editId="7E0B8AC8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-10160</wp:posOffset>
                      </wp:positionV>
                      <wp:extent cx="5846445" cy="238125"/>
                      <wp:effectExtent l="13970" t="8890" r="6985" b="1016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4EA759" w14:textId="0AE80C88" w:rsidR="001B07D1" w:rsidRPr="00391121" w:rsidRDefault="001B07D1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D55BA" w:rsidRPr="00B81E7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info@benetsro.sk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504FA1" id="_x0000_s1047" type="#_x0000_t202" style="position:absolute;margin-left:-1.9pt;margin-top:-.8pt;width:460.3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">
                      <v:textbox>
                        <w:txbxContent>
                          <w:p w14:paraId="304EA759" w14:textId="0AE80C88" w:rsidR="001B07D1" w:rsidRPr="00391121" w:rsidRDefault="001B07D1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D55BA" w:rsidRPr="00B81E74">
                              <w:rPr>
                                <w:rFonts w:ascii="Arial" w:hAnsi="Arial" w:cs="Arial"/>
                                <w:noProof/>
                              </w:rPr>
                              <w:t>info@benetsro.sk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D38351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5A32A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556B5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0481A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EF170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53FB5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DE9D4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44E17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89A9C7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14:paraId="31432FB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89E2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BCBDD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CB5E0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E347F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4C167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0676E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0C1AB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69AB2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AD70A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B0028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5CC19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7B96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4C3B4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8ADD4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578F0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17267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02C313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A68366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FB4B0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7A4E4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01A6BB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A3F8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D93FF1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1AEF7C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6342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F3CE6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4323D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F6F22AC" w14:textId="77777777" w:rsidTr="00787135">
        <w:trPr>
          <w:trHeight w:val="850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08B22ABC" w14:textId="77777777" w:rsidR="00221C2E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Zostavené dňa:</w:t>
            </w:r>
            <w:r w:rsidR="00221C2E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</w:p>
          <w:p w14:paraId="6DB3716B" w14:textId="0474B3FB" w:rsidR="000669B7" w:rsidRPr="0073029B" w:rsidRDefault="00881A8E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25.06.2026</w:t>
            </w:r>
          </w:p>
        </w:tc>
        <w:tc>
          <w:tcPr>
            <w:tcW w:w="123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813091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15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D515F1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5BA197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669B7" w:rsidRPr="0073029B" w14:paraId="459EBD32" w14:textId="77777777" w:rsidTr="00787135">
        <w:trPr>
          <w:trHeight w:val="848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103A5CB8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Schválené dňa:</w:t>
            </w:r>
          </w:p>
          <w:p w14:paraId="15920EC8" w14:textId="65C10909" w:rsidR="00221C2E" w:rsidRPr="0073029B" w:rsidRDefault="00221C2E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2</w:t>
            </w:r>
            <w:r w:rsidR="00881A8E">
              <w:rPr>
                <w:rFonts w:ascii="Arial Narrow" w:hAnsi="Arial Narrow"/>
                <w:sz w:val="22"/>
                <w:szCs w:val="22"/>
                <w:lang w:eastAsia="sk-SK"/>
              </w:rPr>
              <w:t>5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>.06.2026</w:t>
            </w:r>
          </w:p>
        </w:tc>
        <w:tc>
          <w:tcPr>
            <w:tcW w:w="123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4DD08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15" w:type="pct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454B3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627E9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p w14:paraId="75CD014D" w14:textId="77777777" w:rsidR="000669B7" w:rsidRPr="0073029B" w:rsidRDefault="000669B7" w:rsidP="000669B7">
      <w:pPr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9ABDE05" wp14:editId="11712F19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66575" w14:textId="77777777" w:rsidR="001B07D1" w:rsidRPr="007C40F2" w:rsidRDefault="001B07D1" w:rsidP="000669B7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BDE05" id="Text Box 6" o:spid="_x0000_s1048" type="#_x0000_t202" style="position:absolute;left:0;text-align:left;margin-left:68.2pt;margin-top:.1pt;width:11.9pt;height:11.9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">
                <v:textbox inset="0,0,1.5mm">
                  <w:txbxContent>
                    <w:p w14:paraId="6DA66575" w14:textId="77777777" w:rsidR="001B07D1" w:rsidRPr="007C40F2" w:rsidRDefault="001B07D1" w:rsidP="000669B7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73029B">
        <w:rPr>
          <w:rFonts w:ascii="Arial Narrow" w:hAnsi="Arial Narrow"/>
          <w:sz w:val="22"/>
          <w:szCs w:val="22"/>
        </w:rPr>
        <w:t xml:space="preserve">*) Vyznačuje sa    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54B7D484" w14:textId="77777777" w:rsidR="000669B7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14:paraId="2B60BB60" w14:textId="77777777" w:rsidR="007E4E98" w:rsidRDefault="007E4E98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14:paraId="3901092C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  <w:r w:rsidRPr="0073029B">
        <w:rPr>
          <w:rFonts w:ascii="Arial Narrow" w:hAnsi="Arial Narrow"/>
          <w:sz w:val="28"/>
          <w:szCs w:val="28"/>
        </w:rPr>
        <w:lastRenderedPageBreak/>
        <w:t>A. Informácie o účtovnej jednotke</w:t>
      </w:r>
    </w:p>
    <w:p w14:paraId="77C9B8C5" w14:textId="1BE28F2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p01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10C24AF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8C2A0B4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Pr="0073029B">
        <w:rPr>
          <w:rFonts w:ascii="Arial Narrow" w:hAnsi="Arial Narrow"/>
          <w:sz w:val="22"/>
          <w:szCs w:val="22"/>
        </w:rPr>
        <w:t>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0669B7" w:rsidRPr="0073029B" w14:paraId="62CBD6DD" w14:textId="77777777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9BCAFF" w14:textId="77777777" w:rsidR="000669B7" w:rsidRPr="0073029B" w:rsidRDefault="000669B7" w:rsidP="00F4554D">
            <w:pPr>
              <w:pStyle w:val="TopHeader"/>
            </w:pPr>
            <w:r w:rsidRPr="0073029B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C7558E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629F5EA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54689A8A" w14:textId="77777777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FED9B7" w14:textId="77777777" w:rsidR="000669B7" w:rsidRPr="00D45B56" w:rsidRDefault="000669B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45B56">
              <w:rPr>
                <w:rFonts w:ascii="Arial Narrow" w:hAnsi="Arial Narrow"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BF31DDF" w14:textId="6B9921AF" w:rsidR="000669B7" w:rsidRPr="0073029B" w:rsidRDefault="00221C2E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08CDA611" w14:textId="6C0B7615" w:rsidR="000669B7" w:rsidRPr="0073029B" w:rsidRDefault="00A1733A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</w:p>
        </w:tc>
      </w:tr>
      <w:tr w:rsidR="000669B7" w:rsidRPr="0073029B" w14:paraId="3F1ED881" w14:textId="77777777" w:rsidTr="00F4554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4BFD7B1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56683530" w14:textId="5452940B" w:rsidR="000669B7" w:rsidRPr="0073029B" w:rsidRDefault="00221C2E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76CD5ABC" w14:textId="57BB39F6" w:rsidR="000669B7" w:rsidRPr="0073029B" w:rsidRDefault="00A1733A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</w:p>
        </w:tc>
      </w:tr>
      <w:tr w:rsidR="000669B7" w:rsidRPr="0073029B" w14:paraId="151677E2" w14:textId="77777777" w:rsidTr="00F4554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64B09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D787FE" w14:textId="5CB5CFBC" w:rsidR="000669B7" w:rsidRPr="0073029B" w:rsidRDefault="00A1733A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  <w:highlight w:val="green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7988EDC4" w14:textId="0108676B" w:rsidR="000669B7" w:rsidRPr="0073029B" w:rsidRDefault="00A1733A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</w:tbl>
    <w:p w14:paraId="1A01E05C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5508F94B" w14:textId="5D9A9066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p02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5450A43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4B8900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779F8F1" w14:textId="77777777"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C. Informácie o konsolidovanom celku</w:t>
      </w:r>
    </w:p>
    <w:p w14:paraId="0D500953" w14:textId="77777777" w:rsidR="000669B7" w:rsidRDefault="000669B7" w:rsidP="000669B7">
      <w:pPr>
        <w:rPr>
          <w:rFonts w:ascii="Arial Narrow" w:hAnsi="Arial Narrow"/>
          <w:b/>
          <w:sz w:val="22"/>
          <w:szCs w:val="22"/>
        </w:rPr>
      </w:pPr>
    </w:p>
    <w:p w14:paraId="60CB3121" w14:textId="0D60CB91" w:rsidR="00221C2E" w:rsidRPr="00221C2E" w:rsidRDefault="00221C2E" w:rsidP="000669B7">
      <w:pPr>
        <w:rPr>
          <w:rFonts w:ascii="Arial Narrow" w:hAnsi="Arial Narrow"/>
          <w:bCs/>
          <w:sz w:val="22"/>
          <w:szCs w:val="22"/>
        </w:rPr>
      </w:pPr>
      <w:r w:rsidRPr="00221C2E">
        <w:rPr>
          <w:rFonts w:ascii="Arial Narrow" w:hAnsi="Arial Narrow"/>
          <w:bCs/>
          <w:sz w:val="22"/>
          <w:szCs w:val="22"/>
        </w:rPr>
        <w:t xml:space="preserve">      Spoločnosť nie je súčasťou konsolidácie</w:t>
      </w:r>
    </w:p>
    <w:p w14:paraId="52826B79" w14:textId="0DA292F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p06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061F53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90A4820" w14:textId="77777777"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E. Informácie o použitých účtovných zásadách a účtovných metódach</w:t>
      </w:r>
    </w:p>
    <w:p w14:paraId="1A7DF687" w14:textId="77777777"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14:paraId="6D67591B" w14:textId="525780D2" w:rsidR="000669B7" w:rsidRPr="0073029B" w:rsidRDefault="00221C2E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Účtovné metódy a všeobecné účtovné zásady boli účtovnou jednotkou aplikované</w:t>
      </w:r>
      <w:r w:rsidR="000669B7"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p07 </w:instrText>
      </w:r>
      <w:r w:rsidR="000669B7">
        <w:rPr>
          <w:rFonts w:ascii="Arial Narrow" w:hAnsi="Arial Narrow"/>
          <w:sz w:val="22"/>
          <w:szCs w:val="22"/>
        </w:rPr>
        <w:fldChar w:fldCharType="end"/>
      </w:r>
    </w:p>
    <w:p w14:paraId="30D2464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DDE501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4B30402" w14:textId="77777777"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F. Informácie o údajoch vykázaných na strane aktív súvahy</w:t>
      </w:r>
    </w:p>
    <w:p w14:paraId="02AD740E" w14:textId="77777777"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14:paraId="534A00D2" w14:textId="08C7DCE2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p08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590E59E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69C9737" w14:textId="77777777"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="005572BC">
        <w:rPr>
          <w:rFonts w:ascii="Arial Narrow" w:hAnsi="Arial Narrow"/>
          <w:sz w:val="22"/>
          <w:szCs w:val="22"/>
        </w:rPr>
        <w:t xml:space="preserve"> </w:t>
      </w:r>
      <w:r w:rsidR="005572BC" w:rsidRPr="0073029B">
        <w:rPr>
          <w:rFonts w:ascii="Arial Narrow" w:hAnsi="Arial Narrow"/>
          <w:sz w:val="22"/>
          <w:szCs w:val="22"/>
        </w:rPr>
        <w:t>prílohy č. 3</w:t>
      </w:r>
      <w:r w:rsidR="000669B7" w:rsidRPr="0073029B">
        <w:rPr>
          <w:rFonts w:ascii="Arial Narrow" w:hAnsi="Arial Narrow"/>
          <w:sz w:val="22"/>
          <w:szCs w:val="22"/>
        </w:rPr>
        <w:t> časti F. písm. a) o dlhodobom nehmotnom majetku</w:t>
      </w:r>
    </w:p>
    <w:p w14:paraId="1061E2B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0669B7" w:rsidRPr="0073029B" w14:paraId="63C9AE1B" w14:textId="77777777" w:rsidTr="00F4554D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432FC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C4F4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14:paraId="748A7501" w14:textId="77777777" w:rsidTr="00F4554D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2929C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5C88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AFD8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DAC2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2AC0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EBAF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6C26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D109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2073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36A44445" w14:textId="77777777" w:rsidTr="00F4554D">
        <w:trPr>
          <w:trHeight w:val="80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B7ACE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704E5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7948C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E9BB7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CA389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E91F9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6EBD6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65CDF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9AA47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14:paraId="4B261E42" w14:textId="77777777" w:rsidTr="00F4554D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BD92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465F8212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39E3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8C44C" w14:textId="10BE5B0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F732C" w14:textId="60AC294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3013.81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23779" w14:textId="5C721A1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70AA7" w14:textId="22E47DC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07F82" w14:textId="465D730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88C12" w14:textId="6409A73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27351" w14:textId="4A5E983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ED007" w14:textId="343476A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3013.81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82AB8EE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DCB2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840A3" w14:textId="32D5A7A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46509" w14:textId="41F5E73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a02005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4F079" w14:textId="49C3E0D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A2DF9" w14:textId="7B41236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25F07" w14:textId="2D9AD5C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48AE1" w14:textId="0072E4B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08C9D" w14:textId="50AFD0D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F49B0" w14:textId="2111DEE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9D4FDE6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5740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1FEA6" w14:textId="111B91D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2FDC0" w14:textId="6E014EB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D6141" w14:textId="1A4C646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8BE6C" w14:textId="6775E43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E1DD6" w14:textId="461A97D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B6419" w14:textId="0C00E13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BE641" w14:textId="22312CE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D16EB" w14:textId="28A8494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8A3CC1B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D5A2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8CF9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138C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B674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70CB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F286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E27D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C8D2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FBD7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0B6B5AD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9EDC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45140" w14:textId="7CEB3E1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943" w14:textId="6C345B7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3013.81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ECDFB" w14:textId="70CF2B0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0EA55" w14:textId="778D8EB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A71AE" w14:textId="4813037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7FFE4" w14:textId="537C4CD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0CC50" w14:textId="26C6288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ABD8E" w14:textId="1E65DA4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3013.81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EEE61BF" w14:textId="77777777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44D1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05609AE7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89B1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30F8F" w14:textId="743B98A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8B5FF" w14:textId="2CABE46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3013.81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AB156" w14:textId="4D7D1C9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1DE79" w14:textId="27C3702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0A491" w14:textId="6A37518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63C0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8800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35C17" w14:textId="008A81F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3013.81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CFF91E5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3516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6D32D" w14:textId="30D85B7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061BA" w14:textId="40D45E0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20A7E" w14:textId="6963CB5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94929" w14:textId="2BFBECE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86504" w14:textId="19FB510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809F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4305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E3B23" w14:textId="7A9341D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F1BA8EC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CD26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0E648" w14:textId="29ACE24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F0D5B" w14:textId="30BEFCF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0348D" w14:textId="66BF664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CCC8F" w14:textId="15DB805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03A6E" w14:textId="6D0055F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E557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0B4D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60E9D" w14:textId="43906B1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AF9B95E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C6AB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771A9" w14:textId="4F6ECEC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01F2E" w14:textId="3862A89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3013.81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93027" w14:textId="5B9DF4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93F88" w14:textId="3B76104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70586" w14:textId="75A28F9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B933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C4F6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9FA7EB" w14:textId="78E5773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3013.81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FB3796D" w14:textId="77777777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8FA3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587F8872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630F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B8E9" w14:textId="473FCBA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AC4B" w14:textId="3314493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8976F" w14:textId="7C04C0C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63D29" w14:textId="56FFDE6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544CE" w14:textId="423F8A9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D76DD" w14:textId="66E1782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5E901" w14:textId="1EA591B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8BAB6" w14:textId="59201E7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8EA7634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25D5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2FFD0" w14:textId="7380426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C8D0D" w14:textId="3CCBD2D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C184C" w14:textId="758E857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CEDA9" w14:textId="0000AEA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61BE6" w14:textId="65B20E6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268B" w14:textId="24B9D83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849C3" w14:textId="5334467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27836" w14:textId="274B959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B3B603F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5606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08CD6" w14:textId="05DD590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7CEC6" w14:textId="1DD344A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46463" w14:textId="472F83A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BF75D" w14:textId="04B8BF9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D9CFA" w14:textId="650F6AF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BF5C4" w14:textId="778D0B9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03CF8" w14:textId="7A0FEA6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FA49F" w14:textId="65D91B5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FF5FE67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82DB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EEE12" w14:textId="293F679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FF68B" w14:textId="5E8C52C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1E958" w14:textId="7B1DAF5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1AD4F" w14:textId="294105D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28F74" w14:textId="6735D1E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65A97" w14:textId="519CF0B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E19A9" w14:textId="091B12A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B5B30" w14:textId="6DED044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F1CBA72" w14:textId="77777777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2D979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14:paraId="31CB866A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96B4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6322D" w14:textId="59B9AA5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FD404" w14:textId="3E6BC06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59E54" w14:textId="560166F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7E689" w14:textId="531C70D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416DF" w14:textId="4BE2BDD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E4194" w14:textId="6DDD152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69911" w14:textId="03F8551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AF3E5" w14:textId="7B5D3E7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0EF7E90" w14:textId="77777777" w:rsidTr="00F4554D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04B7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C5F4A" w14:textId="2184575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056CE" w14:textId="0870884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EC3CD" w14:textId="7D88399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A5455" w14:textId="0974A55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217F3" w14:textId="341F9F7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D7B4D" w14:textId="48DED67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01164" w14:textId="5A8A59F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800B2" w14:textId="23F0F39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1ED7223F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3E498CC0" w14:textId="1785280C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p09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6A96EA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D05D7E6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900"/>
        <w:gridCol w:w="713"/>
        <w:gridCol w:w="888"/>
        <w:gridCol w:w="910"/>
        <w:gridCol w:w="10"/>
        <w:gridCol w:w="14"/>
        <w:gridCol w:w="850"/>
        <w:gridCol w:w="9"/>
        <w:gridCol w:w="16"/>
        <w:gridCol w:w="697"/>
        <w:gridCol w:w="1138"/>
        <w:gridCol w:w="1123"/>
      </w:tblGrid>
      <w:tr w:rsidR="000669B7" w:rsidRPr="0073029B" w14:paraId="4D1A6B37" w14:textId="77777777" w:rsidTr="00F4554D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38825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D6A7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14:paraId="2D4B4DFD" w14:textId="77777777" w:rsidTr="00F4554D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FECD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E592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F5E4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172B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B6A1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0EAD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BEEE3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563D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94CB6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4077F155" w14:textId="77777777" w:rsidTr="00F4554D">
        <w:trPr>
          <w:trHeight w:val="80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FB9F3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18566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B686B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5A7B7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3F303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29795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218E1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54259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334F5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14:paraId="3A7D93C2" w14:textId="77777777" w:rsidTr="00F4554D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2283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6F57F422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A41C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A7A5B" w14:textId="0167915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4FA0F" w14:textId="12D2D83A" w:rsidR="000669B7" w:rsidRPr="003511A5" w:rsidRDefault="00A1733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3013,81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9D4CF" w14:textId="529C590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5EE5B" w14:textId="36831ED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5D4C6" w14:textId="35CA99F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0A737" w14:textId="1351668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BC969" w14:textId="77E36BC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AB895" w14:textId="3040C60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6EB6617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DAB8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AE29E" w14:textId="58E8D0D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48930" w14:textId="0FE6309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FBC59" w14:textId="18E0A0C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967DD" w14:textId="313391F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278B4" w14:textId="289CB76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D6F0E" w14:textId="1E75B33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A2183" w14:textId="71FD862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4659F" w14:textId="60656DF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ED73C50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87EC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3C2CD" w14:textId="3049333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502A5" w14:textId="0BEE858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35B6C" w14:textId="047A30E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EBDF" w14:textId="3105934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36EE1" w14:textId="1ABA35B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1864C" w14:textId="4DECFDB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9D0A0" w14:textId="06026D6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55ABF" w14:textId="0B4F104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03555B7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1844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B9E7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BD1F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2BF2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D33D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A505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8EAE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87CD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9B3D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08F0E82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604B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F4235" w14:textId="4F7A1E5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BDCC4" w14:textId="002B2F81" w:rsidR="000669B7" w:rsidRPr="003511A5" w:rsidRDefault="00A1733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3013,81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15298" w14:textId="49EF1F3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A9A1D" w14:textId="3574CB5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71EFC" w14:textId="1C25996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C51DD" w14:textId="4A7FB9C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D3420" w14:textId="17D60F7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562E1" w14:textId="3969BD2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E1D8A7F" w14:textId="77777777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C509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7ED13E29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726E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BE34C" w14:textId="3A380E3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BDF28" w14:textId="3186F612" w:rsidR="000669B7" w:rsidRPr="003511A5" w:rsidRDefault="00A1733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3013,81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CE7CF" w14:textId="4D829D1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5C7B7" w14:textId="5E58CF0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B9751" w14:textId="5BA141A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BE1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2478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E326C" w14:textId="652C987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69D8723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A9E6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CE5C3" w14:textId="7852C2B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730B9" w14:textId="7DAA038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4FC9A" w14:textId="0E8C188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B8027" w14:textId="567D017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03AB2" w14:textId="0DB43BE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8B96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D45C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A1D29" w14:textId="6B0D472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D1CA2E6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60A0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A9C5D" w14:textId="76CE828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D40A7" w14:textId="126FB2C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6083B" w14:textId="2F26819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696CD" w14:textId="5845825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4085E" w14:textId="0B17D59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1EC7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8934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6D7AB" w14:textId="69681F4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62090E1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21AF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20FAF" w14:textId="303CA99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09A1F" w14:textId="136E22A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1733A">
              <w:rPr>
                <w:rFonts w:ascii="Arial Narrow" w:hAnsi="Arial Narrow"/>
                <w:noProof/>
                <w:sz w:val="18"/>
                <w:szCs w:val="18"/>
              </w:rPr>
              <w:t>3013,81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5602B" w14:textId="558C513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72158" w14:textId="0ABE2E9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71100" w14:textId="7D2B133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3F34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8F98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9B139" w14:textId="268D148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C1C05DA" w14:textId="77777777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2D1E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451DA7CB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9621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5341E" w14:textId="2C5E6F2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D5757" w14:textId="68F7893D" w:rsidR="000669B7" w:rsidRPr="003511A5" w:rsidRDefault="00A1733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C6293" w14:textId="161CD06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E5D32" w14:textId="29A0794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A1F0E" w14:textId="7B2A579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63865" w14:textId="0A756EF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E7281" w14:textId="6704DD1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B836C" w14:textId="74E8471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9053B96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ADD6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C9D46" w14:textId="01F17CF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A4CA3" w14:textId="3FADE8B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AEA9E" w14:textId="3B33F94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7B4B2" w14:textId="5A76C9E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BEFE5" w14:textId="2E97FD4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F1F39" w14:textId="1E60387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B14A" w14:textId="48300F2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726B8" w14:textId="37702E7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E80CCB9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B9BB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0C9F7" w14:textId="42867FC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0DB73" w14:textId="569345F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FB8FE" w14:textId="016121B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EFE5" w14:textId="1782427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7F558" w14:textId="3B9E664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BD995" w14:textId="390A887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6EDD8" w14:textId="4DD9448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F313D" w14:textId="13D15B0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A6C0739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3AADB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6735B" w14:textId="18F0C12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46743" w14:textId="1DAF1242" w:rsidR="000669B7" w:rsidRPr="003511A5" w:rsidRDefault="00A1733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A6343" w14:textId="62F6B26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EC6B9" w14:textId="7EBCD07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A88AF" w14:textId="2525961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AADEB" w14:textId="11B97E3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ECC17" w14:textId="7F67921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85F47" w14:textId="77DC4F8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C2B0C73" w14:textId="77777777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E0D2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14:paraId="0390F2C1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960A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EE94C" w14:textId="1845ADE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8ECA3" w14:textId="747459C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B15DB" w14:textId="6D9F4C3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2814C" w14:textId="3CA585E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71B7F" w14:textId="223198A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6BDA3" w14:textId="20D2049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602A3" w14:textId="088CE58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FFAAF" w14:textId="54E3E74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225915A" w14:textId="77777777" w:rsidTr="00F4554D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D8E2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38FA4" w14:textId="7C02570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A4AC3" w14:textId="4ADE4B1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2FFEB" w14:textId="22D7F8A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0B58F" w14:textId="3F1A471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20AF5" w14:textId="0138299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B5B4E" w14:textId="6088B29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A9460" w14:textId="7646919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B2D4B" w14:textId="22C3268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06461452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49865379" w14:textId="39F8DC19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p10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13D1FF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0FF82B2" w14:textId="77777777" w:rsidR="000669B7" w:rsidRPr="0073029B" w:rsidRDefault="00D71752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3"/>
        <w:gridCol w:w="2979"/>
      </w:tblGrid>
      <w:tr w:rsidR="000669B7" w:rsidRPr="0073029B" w14:paraId="5FDDD339" w14:textId="77777777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45C333" w14:textId="77777777" w:rsidR="000669B7" w:rsidRPr="0073029B" w:rsidRDefault="000669B7" w:rsidP="00F4554D">
            <w:pPr>
              <w:pStyle w:val="TopHeader"/>
            </w:pPr>
            <w:r w:rsidRPr="0073029B"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05E61E2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7F5D510F" w14:textId="77777777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FD0D6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F8A84D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9FBAA68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06C5184C" w14:textId="1B20781C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p11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5241DE2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3F416AB" w14:textId="77777777"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</w:t>
      </w:r>
      <w:r w:rsidR="000669B7" w:rsidRPr="0073029B">
        <w:rPr>
          <w:rFonts w:ascii="Arial Narrow" w:hAnsi="Arial Narrow"/>
          <w:sz w:val="22"/>
          <w:szCs w:val="22"/>
        </w:rPr>
        <w:t>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a) o dlhodobom hmotnom majetku</w:t>
      </w:r>
      <w:r w:rsidR="000669B7" w:rsidRPr="0073029B">
        <w:rPr>
          <w:rFonts w:ascii="Arial Narrow" w:hAnsi="Arial Narrow"/>
          <w:sz w:val="22"/>
          <w:szCs w:val="22"/>
        </w:rPr>
        <w:tab/>
      </w:r>
    </w:p>
    <w:p w14:paraId="0616872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876"/>
        <w:gridCol w:w="863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853"/>
        <w:gridCol w:w="880"/>
      </w:tblGrid>
      <w:tr w:rsidR="000669B7" w:rsidRPr="0073029B" w14:paraId="079B5C92" w14:textId="77777777" w:rsidTr="00221C2E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4C6FC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587" w:type="dxa"/>
            <w:gridSpan w:val="2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46952D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669B7" w:rsidRPr="0073029B" w14:paraId="6F6D9892" w14:textId="77777777" w:rsidTr="00221C2E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B008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F999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568A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92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D1DE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1AA3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CFF9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703D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C7A0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2F7C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074EF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44566C9D" w14:textId="77777777" w:rsidTr="00221C2E">
        <w:trPr>
          <w:trHeight w:val="155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30B7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B491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0EE88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92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BEE8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B207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84FA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4101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9D6B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FD3B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A297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14:paraId="65AC8105" w14:textId="77777777" w:rsidTr="00221C2E">
        <w:trPr>
          <w:trHeight w:val="278"/>
          <w:tblHeader/>
          <w:jc w:val="center"/>
        </w:trPr>
        <w:tc>
          <w:tcPr>
            <w:tcW w:w="9132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91927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0D5E6BEB" w14:textId="77777777" w:rsidTr="00221C2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E99F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4BFCA" w14:textId="3032A18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E9149" w14:textId="3B2766E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1336349.17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5C63" w14:textId="38D79C1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a01058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111652.38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D04A8" w14:textId="1ED1058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85E79" w14:textId="204299E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D1FB3" w14:textId="61C0053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5E467" w14:textId="1534489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81D1B" w14:textId="2B25484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17EE9" w14:textId="2EF26F2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1448001.55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33997A0" w14:textId="77777777" w:rsidTr="00221C2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EBD7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810D8" w14:textId="475D47C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AFD5F" w14:textId="3651E06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6E341" w14:textId="2471AD8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901DD" w14:textId="679BE7B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5F8A" w14:textId="6C09FEF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30C53" w14:textId="5C44971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C81CD" w14:textId="091B67D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24198.90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C716A" w14:textId="4C2DAA7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79E1D" w14:textId="116313F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24198.90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6E3660D" w14:textId="77777777" w:rsidTr="00221C2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AADD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BED57" w14:textId="66BE6A7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D1372" w14:textId="3F02EA2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EB89" w14:textId="50D0087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BA8A1" w14:textId="4ABA95A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11BBA" w14:textId="1FD8527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1965A" w14:textId="5B919FE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19DC4" w14:textId="1E657EB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E1BFA" w14:textId="1E84A10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4335D" w14:textId="4AA91CD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E430C38" w14:textId="77777777" w:rsidTr="00221C2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EF6E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2271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2D29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66D0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2AFB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CD6F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F1AB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FE02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7089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078B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C1C6324" w14:textId="77777777" w:rsidTr="00221C2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8AC2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1AFC9" w14:textId="44CCBD9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17467" w14:textId="2BFFF67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1336349.17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B9112" w14:textId="1C2BB37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111652.38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950D5" w14:textId="5EF52C9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EC76F" w14:textId="167D7E1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5AED0" w14:textId="0F588A7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031F6" w14:textId="4293583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24198.90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98062" w14:textId="02AE858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F1D85" w14:textId="2719C5C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1472200.45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6D8F2EA" w14:textId="77777777" w:rsidTr="00221C2E">
        <w:trPr>
          <w:trHeight w:val="278"/>
          <w:tblHeader/>
          <w:jc w:val="center"/>
        </w:trPr>
        <w:tc>
          <w:tcPr>
            <w:tcW w:w="9132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41E3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3FBE9D6F" w14:textId="77777777" w:rsidTr="00221C2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BABF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FE11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07F3" w14:textId="464EB31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272837.98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9DD21" w14:textId="1A8BD1B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54234.52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50B63" w14:textId="2DD3778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2AAFC" w14:textId="48A52EE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64D1B" w14:textId="433208E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8CA3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19B4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EFF22" w14:textId="079B375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327072.50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B0C6756" w14:textId="77777777" w:rsidTr="00221C2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A7C4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D5D5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1E3DD" w14:textId="5F3F678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66817.46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F5D4C" w14:textId="5C05350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27751.70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ACF13" w14:textId="32CAAA3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6FB06" w14:textId="5CB7A99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8D6F8" w14:textId="211837D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BAE0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F21E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43D9C" w14:textId="2F2306D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94569.16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31E849B" w14:textId="77777777" w:rsidTr="00221C2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503A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A7E2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67F80" w14:textId="2C50DF7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6298A" w14:textId="733F2F0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47D61" w14:textId="0D8A782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AE1F4" w14:textId="51FED22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B472D" w14:textId="788BA6E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654C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012F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3728E" w14:textId="24C7ADB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8D327D7" w14:textId="77777777" w:rsidTr="00221C2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2120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ADA6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99A47" w14:textId="17AF4AD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339655.44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06F1B" w14:textId="38E4C75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81986.22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34C6D" w14:textId="4D807BC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7E7D6" w14:textId="5CF6412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5C87F" w14:textId="18A0E40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97C1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B456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92EE77" w14:textId="5D757E0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421641.66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8963FF6" w14:textId="77777777" w:rsidTr="00221C2E">
        <w:trPr>
          <w:trHeight w:val="278"/>
          <w:tblHeader/>
          <w:jc w:val="center"/>
        </w:trPr>
        <w:tc>
          <w:tcPr>
            <w:tcW w:w="9132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C506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592B97F6" w14:textId="77777777" w:rsidTr="00221C2E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09C7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EF10B" w14:textId="621E2A6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22A36" w14:textId="78538F5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A0CB8" w14:textId="760F9B3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6C40A" w14:textId="52B4069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B7B43" w14:textId="30385C9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4AC0E" w14:textId="25112CB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97286" w14:textId="500221D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B458F" w14:textId="24AC7EB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878B6" w14:textId="5B6C720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AC8C1D4" w14:textId="77777777" w:rsidTr="00221C2E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19AE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03DED" w14:textId="674C4EC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474F4" w14:textId="27362B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795E5" w14:textId="0D45E08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E698D" w14:textId="0F900B9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42D9F" w14:textId="4DCC580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72014" w14:textId="540B4DE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667B8" w14:textId="21B8848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F07C" w14:textId="7DBB504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79B96" w14:textId="2F62EFE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8B1D7D6" w14:textId="77777777" w:rsidTr="00221C2E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0B11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5A4DA" w14:textId="6C14290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22A91" w14:textId="2D87A3A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7E1C0" w14:textId="631A6E9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C844D" w14:textId="691D9FC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C5A10" w14:textId="453AE0B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7D45B" w14:textId="43BE311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A77E9" w14:textId="1447A37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6D8BE" w14:textId="014F23C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5EC95" w14:textId="6731F4B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051F127" w14:textId="77777777" w:rsidTr="00221C2E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B2000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93F0D" w14:textId="5386C27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4BC61" w14:textId="5F26D55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B8305" w14:textId="6CD9AD1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E2FFB" w14:textId="7133C87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38FDF" w14:textId="30077B9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30FC3" w14:textId="7842F3A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09D0F" w14:textId="16C96DF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60D9C" w14:textId="2D99E09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4E640" w14:textId="7E296AA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589E146" w14:textId="77777777" w:rsidTr="00221C2E">
        <w:trPr>
          <w:trHeight w:val="278"/>
          <w:tblHeader/>
          <w:jc w:val="center"/>
        </w:trPr>
        <w:tc>
          <w:tcPr>
            <w:tcW w:w="9132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D3F1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14:paraId="20FEA7B4" w14:textId="77777777" w:rsidTr="00221C2E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93E96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E36B6" w14:textId="7C600ED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5CE96" w14:textId="5EFBD08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1063511.19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3550B" w14:textId="5D973EA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57417.86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246E8" w14:textId="11AEF69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7302A" w14:textId="77E4115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F74BA" w14:textId="7E3E1B8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DE99F" w14:textId="1948A5B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861BD" w14:textId="4AF1C95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A557E" w14:textId="64BA184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1120929.05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2723FB3" w14:textId="77777777" w:rsidTr="00221C2E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4719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5A4F6" w14:textId="465F79F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650AD" w14:textId="5BE7F44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996693.73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1D87B" w14:textId="3B5B4ED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29666.16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AEC82" w14:textId="243ACC3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FFA96" w14:textId="43FA6D4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D31A4" w14:textId="38B4D31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66905" w14:textId="24D0156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24198.90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7DC2D" w14:textId="2E5DD6A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E691C1" w14:textId="7D4CD67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1050558.79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5402A4C6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04781C3F" w14:textId="74122780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p12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0EE047F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D35DFF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677"/>
        <w:gridCol w:w="154"/>
        <w:gridCol w:w="696"/>
        <w:gridCol w:w="1133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694"/>
        <w:gridCol w:w="1022"/>
      </w:tblGrid>
      <w:tr w:rsidR="000669B7" w:rsidRPr="0073029B" w14:paraId="118D1C4D" w14:textId="77777777" w:rsidTr="00A1733A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DCFB2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52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69B5EB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669B7" w:rsidRPr="0073029B" w14:paraId="5D83685C" w14:textId="77777777" w:rsidTr="00CE72BE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3619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3600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7D0B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8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9F1D6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8BEB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F9E77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2CBA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BAA6E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17D0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552B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6EAE574B" w14:textId="77777777" w:rsidTr="00CE72BE">
        <w:trPr>
          <w:trHeight w:val="155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773A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CAC8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E38F3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8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FAC2B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BEE9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D257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2535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5058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1F7B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5901F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14:paraId="1237242E" w14:textId="77777777" w:rsidTr="00A1733A">
        <w:trPr>
          <w:trHeight w:val="278"/>
          <w:tblHeader/>
          <w:jc w:val="center"/>
        </w:trPr>
        <w:tc>
          <w:tcPr>
            <w:tcW w:w="9132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7D94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5F79BA0F" w14:textId="77777777" w:rsidTr="00CE72B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3B2B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B93DC" w14:textId="126DD81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42B0D" w14:textId="45B9C712" w:rsidR="000669B7" w:rsidRPr="003511A5" w:rsidRDefault="00CE72BE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1336349,17</w:t>
            </w:r>
          </w:p>
        </w:tc>
        <w:tc>
          <w:tcPr>
            <w:tcW w:w="11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45A2F" w14:textId="5A7E6FBE" w:rsidR="000669B7" w:rsidRPr="003511A5" w:rsidRDefault="00CE72BE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42511,31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462FD" w14:textId="0707683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65A4D" w14:textId="1DB9701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3265E" w14:textId="0BC4326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3E1A7" w14:textId="31F297E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4A706" w14:textId="0231CCB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E72BE">
              <w:rPr>
                <w:rFonts w:ascii="Arial Narrow" w:hAnsi="Arial Narrow"/>
                <w:noProof/>
                <w:sz w:val="18"/>
                <w:szCs w:val="18"/>
              </w:rPr>
              <w:t>3333,33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86579" w14:textId="066AB72D" w:rsidR="000669B7" w:rsidRPr="003511A5" w:rsidRDefault="00CE72BE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1382193,81</w:t>
            </w:r>
          </w:p>
        </w:tc>
      </w:tr>
      <w:tr w:rsidR="000669B7" w:rsidRPr="0073029B" w14:paraId="5C20A9FD" w14:textId="77777777" w:rsidTr="00CE72B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3A8E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30BB1" w14:textId="3D4C6F3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46F7A" w14:textId="079D1A7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55D8F" w14:textId="12E7DAD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E72BE">
              <w:rPr>
                <w:rFonts w:ascii="Arial Narrow" w:hAnsi="Arial Narrow"/>
                <w:noProof/>
                <w:sz w:val="18"/>
                <w:szCs w:val="18"/>
              </w:rPr>
              <w:t>74272,40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3004D" w14:textId="6DFF049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F8382" w14:textId="690EC66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4DD88" w14:textId="0F91EE5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372F0" w14:textId="18AA385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D346F" w14:textId="43F113F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15899" w14:textId="69F03BF0" w:rsidR="000669B7" w:rsidRPr="003511A5" w:rsidRDefault="00CE72BE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74272,40</w:t>
            </w:r>
          </w:p>
        </w:tc>
      </w:tr>
      <w:tr w:rsidR="000669B7" w:rsidRPr="0073029B" w14:paraId="2C614F05" w14:textId="77777777" w:rsidTr="00CE72B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648E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747F2" w14:textId="7D4B49D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FBECB" w14:textId="5BD788D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74E35" w14:textId="1BF78388" w:rsidR="000669B7" w:rsidRPr="003511A5" w:rsidRDefault="00CE72BE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5131,33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026A3" w14:textId="7DFBE5F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71DD2" w14:textId="1FFBAE0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FDCA1" w14:textId="22E4892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FD013" w14:textId="47D5714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E3C99" w14:textId="5564C649" w:rsidR="000669B7" w:rsidRPr="003511A5" w:rsidRDefault="00CE72BE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3333,33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78F4E" w14:textId="1E413607" w:rsidR="000669B7" w:rsidRPr="003511A5" w:rsidRDefault="00CE72BE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8464,66</w:t>
            </w:r>
          </w:p>
        </w:tc>
      </w:tr>
      <w:tr w:rsidR="000669B7" w:rsidRPr="0073029B" w14:paraId="10338629" w14:textId="77777777" w:rsidTr="00CE72B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148B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E418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5D89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2602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EE54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F727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83C7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4824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626C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B2DA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D6FC95F" w14:textId="77777777" w:rsidTr="00CE72B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E9D9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0D417" w14:textId="169B258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56A91" w14:textId="6D4272AC" w:rsidR="000669B7" w:rsidRPr="003511A5" w:rsidRDefault="00A1733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1336349,17</w:t>
            </w:r>
          </w:p>
        </w:tc>
        <w:tc>
          <w:tcPr>
            <w:tcW w:w="11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63264" w14:textId="6A6D983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1733A">
              <w:rPr>
                <w:rFonts w:ascii="Arial Narrow" w:hAnsi="Arial Narrow"/>
                <w:noProof/>
                <w:sz w:val="18"/>
                <w:szCs w:val="18"/>
              </w:rPr>
              <w:t>111652,38</w:t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7E784" w14:textId="0DCA83E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98DD8" w14:textId="536AD43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3579C" w14:textId="7DF506A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4C1BA" w14:textId="60E6498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8F668" w14:textId="57AFFE0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1B4BE" w14:textId="3C0245BC" w:rsidR="00A1733A" w:rsidRPr="003511A5" w:rsidRDefault="00A1733A" w:rsidP="00A173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1448001,55</w:t>
            </w:r>
          </w:p>
        </w:tc>
      </w:tr>
      <w:tr w:rsidR="000669B7" w:rsidRPr="0073029B" w14:paraId="125F7464" w14:textId="77777777" w:rsidTr="00A1733A">
        <w:trPr>
          <w:trHeight w:val="278"/>
          <w:tblHeader/>
          <w:jc w:val="center"/>
        </w:trPr>
        <w:tc>
          <w:tcPr>
            <w:tcW w:w="9132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D0E0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2174D194" w14:textId="77777777" w:rsidTr="00CE72B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0D7F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B504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319A4" w14:textId="5B7FCA17" w:rsidR="000669B7" w:rsidRPr="003511A5" w:rsidRDefault="00CE72BE" w:rsidP="00CE72BE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206020,52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B99B9" w14:textId="0B356D7B" w:rsidR="000669B7" w:rsidRPr="003511A5" w:rsidRDefault="00CE72BE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40297,25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2353" w14:textId="0CD54DB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90E2F" w14:textId="5C7C10D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1CB2E" w14:textId="7D28604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CA70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1D45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B40E0" w14:textId="3669A649" w:rsidR="000669B7" w:rsidRPr="003511A5" w:rsidRDefault="00CE72BE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246317,77</w:t>
            </w:r>
          </w:p>
        </w:tc>
      </w:tr>
      <w:tr w:rsidR="000669B7" w:rsidRPr="0073029B" w14:paraId="5FCE99E5" w14:textId="77777777" w:rsidTr="00CE72B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8EC7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35E1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CF37D" w14:textId="362F4111" w:rsidR="000669B7" w:rsidRPr="003511A5" w:rsidRDefault="00CE72BE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66817,46</w:t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s02055 </w:instrText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</w:t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5F487" w14:textId="39B83581" w:rsidR="000669B7" w:rsidRPr="003511A5" w:rsidRDefault="00CE72BE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19068,60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2AB19" w14:textId="1DCDA61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A9F92" w14:textId="017D624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87471" w14:textId="3A63B15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7C2B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5615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2FF71" w14:textId="083F3096" w:rsidR="000669B7" w:rsidRPr="003511A5" w:rsidRDefault="00CE72BE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85886,06</w:t>
            </w:r>
          </w:p>
        </w:tc>
      </w:tr>
      <w:tr w:rsidR="000669B7" w:rsidRPr="0073029B" w14:paraId="7C2FC9B2" w14:textId="77777777" w:rsidTr="00CE72B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2CC2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F6FA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A3D71" w14:textId="0E9F1F2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3FC9B" w14:textId="50389AEF" w:rsidR="000669B7" w:rsidRPr="003511A5" w:rsidRDefault="00CE72BE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5131,33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E9729" w14:textId="5A6D0D1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9B2FE" w14:textId="2C5B1ED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4B5D5" w14:textId="47EE54E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0741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2434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D2D4D" w14:textId="59F4D33E" w:rsidR="000669B7" w:rsidRPr="003511A5" w:rsidRDefault="00CE72BE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5131,33</w:t>
            </w:r>
          </w:p>
        </w:tc>
      </w:tr>
      <w:tr w:rsidR="000669B7" w:rsidRPr="0073029B" w14:paraId="451612B2" w14:textId="77777777" w:rsidTr="00CE72B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59B2F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4818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A0E48" w14:textId="42031445" w:rsidR="000669B7" w:rsidRPr="003511A5" w:rsidRDefault="00CE72BE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272837,98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2ABC3" w14:textId="293D1EE8" w:rsidR="000669B7" w:rsidRPr="003511A5" w:rsidRDefault="00CE72BE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54234,52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415E2" w14:textId="4E341FE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841DD" w14:textId="7B3C0C4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38F0D" w14:textId="3FB463A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3E8C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5C1E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2DA4BE" w14:textId="25D37484" w:rsidR="000669B7" w:rsidRPr="003511A5" w:rsidRDefault="00CE72BE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327072,50</w:t>
            </w:r>
          </w:p>
        </w:tc>
      </w:tr>
      <w:tr w:rsidR="000669B7" w:rsidRPr="0073029B" w14:paraId="4E42F36E" w14:textId="77777777" w:rsidTr="00A1733A">
        <w:trPr>
          <w:trHeight w:val="278"/>
          <w:tblHeader/>
          <w:jc w:val="center"/>
        </w:trPr>
        <w:tc>
          <w:tcPr>
            <w:tcW w:w="9132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8124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51AA5FD0" w14:textId="77777777" w:rsidTr="00CE72B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1ACA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A9AB9" w14:textId="17EDF5F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EB3CD" w14:textId="25EB606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49E69" w14:textId="249C333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DDAF2" w14:textId="4C430C8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51D41" w14:textId="7D04865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007F4" w14:textId="4E3F941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DDE1A" w14:textId="11E1238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E69B4" w14:textId="14F06CF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A0B90" w14:textId="20A1001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9730484" w14:textId="77777777" w:rsidTr="00CE72B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A99D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D6AF5" w14:textId="4EE6C5B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D1146" w14:textId="25CF4F3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C5CDC" w14:textId="233338C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320C3" w14:textId="2569075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CC58F" w14:textId="2C892FA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3EE4B" w14:textId="734900E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989F0" w14:textId="1AE96ED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D9C19" w14:textId="12E9FE7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A31BE" w14:textId="2B3B332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0C302E6" w14:textId="77777777" w:rsidTr="00CE72B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1022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CC04D" w14:textId="0F4E58F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A28E9" w14:textId="20206A6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2B70" w14:textId="656AF9B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F5BC0" w14:textId="3FD0B86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FC810" w14:textId="6918F14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AFC8F" w14:textId="27E8EE5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7BF69" w14:textId="4E27B5B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6E13C" w14:textId="1E1BFCE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B7638" w14:textId="5BD43B5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8BBA0FB" w14:textId="77777777" w:rsidTr="00CE72B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2E46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0C6AF" w14:textId="28FF12D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2CF97" w14:textId="481F372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2872F" w14:textId="2D66211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8D9D0" w14:textId="535B07C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8BBD4" w14:textId="431F417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AA7DC" w14:textId="014BD8B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64F5B" w14:textId="2F0AF90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F24E2" w14:textId="7981BE8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6E63D" w14:textId="57FE7A4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8754A42" w14:textId="77777777" w:rsidTr="00A1733A">
        <w:trPr>
          <w:trHeight w:val="278"/>
          <w:tblHeader/>
          <w:jc w:val="center"/>
        </w:trPr>
        <w:tc>
          <w:tcPr>
            <w:tcW w:w="9132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B897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14:paraId="1E6210FE" w14:textId="77777777" w:rsidTr="00A1733A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EB06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12A05" w14:textId="6859D9E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5BECF" w14:textId="3FEBB435" w:rsidR="000669B7" w:rsidRPr="003511A5" w:rsidRDefault="00CE72BE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1130328,65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5DF7E" w14:textId="28952ED8" w:rsidR="000669B7" w:rsidRPr="003511A5" w:rsidRDefault="00CE72BE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2214,06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BCBE0" w14:textId="5C65933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927D2" w14:textId="5B9A35E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955CB" w14:textId="2E74552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D108F" w14:textId="6DADC5B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1002F" w14:textId="251DB1F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0FACA" w14:textId="3B800C57" w:rsidR="000669B7" w:rsidRPr="003511A5" w:rsidRDefault="00CE72BE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1132542,71</w:t>
            </w:r>
          </w:p>
        </w:tc>
      </w:tr>
      <w:tr w:rsidR="000669B7" w:rsidRPr="0073029B" w14:paraId="37AAA606" w14:textId="77777777" w:rsidTr="00A1733A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2B29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B4924" w14:textId="3A7F5C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1B993" w14:textId="4B0F97CA" w:rsidR="000669B7" w:rsidRPr="003511A5" w:rsidRDefault="00CE72BE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1063511,19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931E3" w14:textId="5ECD6666" w:rsidR="000669B7" w:rsidRPr="003511A5" w:rsidRDefault="00CE72BE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57417,86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BCA79" w14:textId="6283A5C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36B49" w14:textId="7060C9C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79581" w14:textId="78CF5CC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F425E" w14:textId="3BB7211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1D516" w14:textId="6ABDDDA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864AA" w14:textId="7E1FB4A4" w:rsidR="000669B7" w:rsidRPr="003511A5" w:rsidRDefault="00CE72BE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1120929,05</w:t>
            </w:r>
          </w:p>
        </w:tc>
      </w:tr>
    </w:tbl>
    <w:p w14:paraId="28B00CF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4EE694E" w14:textId="1CD675D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p13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94A755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88406DC" w14:textId="77777777" w:rsidR="000669B7" w:rsidRPr="0073029B" w:rsidRDefault="00751F5F" w:rsidP="000669B7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5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>. Informácie k </w:t>
      </w:r>
      <w:r w:rsidRPr="0073029B">
        <w:rPr>
          <w:rFonts w:ascii="Arial Narrow" w:hAnsi="Arial Narrow"/>
          <w:b/>
          <w:bCs/>
          <w:sz w:val="22"/>
          <w:szCs w:val="22"/>
        </w:rPr>
        <w:t>príloh</w:t>
      </w:r>
      <w:r>
        <w:rPr>
          <w:rFonts w:ascii="Arial Narrow" w:hAnsi="Arial Narrow"/>
          <w:b/>
          <w:bCs/>
          <w:sz w:val="22"/>
          <w:szCs w:val="22"/>
        </w:rPr>
        <w:t>e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č. 3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 xml:space="preserve">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1"/>
        <w:gridCol w:w="3301"/>
      </w:tblGrid>
      <w:tr w:rsidR="000669B7" w:rsidRPr="0073029B" w14:paraId="39DEF492" w14:textId="77777777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07FC9E" w14:textId="77777777" w:rsidR="000669B7" w:rsidRPr="0073029B" w:rsidRDefault="000669B7" w:rsidP="00F4554D">
            <w:pPr>
              <w:pStyle w:val="TopHeader"/>
            </w:pPr>
            <w:r w:rsidRPr="0073029B"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972F2F2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5959F676" w14:textId="77777777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5969E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403C66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B50EBCD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1A72F6A2" w14:textId="6A737D4A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p14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76C72B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67932AB" w14:textId="77777777" w:rsidR="000669B7" w:rsidRPr="0073029B" w:rsidRDefault="00751F5F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Pr="0073029B">
        <w:rPr>
          <w:rFonts w:ascii="Arial Narrow" w:hAnsi="Arial Narrow"/>
          <w:sz w:val="22"/>
          <w:szCs w:val="22"/>
        </w:rPr>
        <w:t>príloh</w:t>
      </w:r>
      <w:r>
        <w:rPr>
          <w:rFonts w:ascii="Arial Narrow" w:hAnsi="Arial Narrow"/>
          <w:sz w:val="22"/>
          <w:szCs w:val="22"/>
        </w:rPr>
        <w:t>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j) o  dlhodobom finančnom majetku</w:t>
      </w:r>
    </w:p>
    <w:p w14:paraId="1299845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0669B7" w:rsidRPr="0073029B" w14:paraId="773B69D6" w14:textId="77777777" w:rsidTr="00F4554D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76DC9E" w14:textId="77777777"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A592A" w14:textId="77777777" w:rsidR="000669B7" w:rsidRPr="0073029B" w:rsidRDefault="000669B7" w:rsidP="00F4554D">
            <w:pPr>
              <w:pStyle w:val="TopHeader"/>
            </w:pPr>
            <w:r w:rsidRPr="0073029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14:paraId="34EF62AB" w14:textId="77777777" w:rsidTr="00F4554D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81ED1" w14:textId="77777777"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31D4D" w14:textId="77777777"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809F6" w14:textId="77777777"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2E6ED" w14:textId="77777777" w:rsidR="000669B7" w:rsidRPr="0073029B" w:rsidRDefault="000669B7" w:rsidP="00F4554D">
            <w:pPr>
              <w:pStyle w:val="TopHeader"/>
            </w:pPr>
            <w:r w:rsidRPr="0073029B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1F3A7" w14:textId="77777777"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</w:t>
            </w:r>
            <w:proofErr w:type="spellStart"/>
            <w:r w:rsidRPr="0073029B">
              <w:t>kons</w:t>
            </w:r>
            <w:proofErr w:type="spellEnd"/>
            <w:r w:rsidRPr="0073029B">
              <w:t>.</w:t>
            </w:r>
            <w:r w:rsidRPr="0073029B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D3A8A" w14:textId="77777777"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B970D" w14:textId="77777777"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E9C2C" w14:textId="77777777" w:rsidR="000669B7" w:rsidRPr="0073029B" w:rsidRDefault="000669B7" w:rsidP="00F4554D">
            <w:pPr>
              <w:pStyle w:val="TopHeader"/>
            </w:pPr>
            <w:proofErr w:type="spellStart"/>
            <w:r w:rsidRPr="0073029B">
              <w:t>Obsta-rávaný</w:t>
            </w:r>
            <w:proofErr w:type="spellEnd"/>
            <w:r w:rsidRPr="0073029B">
              <w:t xml:space="preserve">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A24A3" w14:textId="77777777" w:rsidR="000669B7" w:rsidRPr="0073029B" w:rsidRDefault="000669B7" w:rsidP="00F4554D">
            <w:pPr>
              <w:pStyle w:val="TopHeader"/>
            </w:pPr>
            <w:proofErr w:type="spellStart"/>
            <w:r w:rsidRPr="0073029B">
              <w:t>Poskyt-nuté</w:t>
            </w:r>
            <w:proofErr w:type="spellEnd"/>
            <w:r w:rsidRPr="0073029B">
              <w:t xml:space="preserve"> </w:t>
            </w:r>
            <w:proofErr w:type="spellStart"/>
            <w:r w:rsidRPr="0073029B">
              <w:t>preddav-ky</w:t>
            </w:r>
            <w:proofErr w:type="spellEnd"/>
            <w:r w:rsidRPr="0073029B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C8D8D" w14:textId="77777777"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14:paraId="2CE0C9CB" w14:textId="77777777" w:rsidTr="00F4554D">
        <w:trPr>
          <w:trHeight w:val="195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90B1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C654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707E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A7D77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24EF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9D40C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B490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E05A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BF62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4EA36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14:paraId="0BEE25D6" w14:textId="77777777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A3CE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2900C1C5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E28A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A8B6C" w14:textId="718B9FB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a01100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398A2" w14:textId="1A9E864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355FE" w14:textId="753459F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D4A1" w14:textId="290AB8B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7F8C8" w14:textId="7A54674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FF7C2" w14:textId="43B4E35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0A4EB" w14:textId="59C223A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3A43C" w14:textId="7472458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07BF8" w14:textId="3B16211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CD4125B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672F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543C1" w14:textId="233DA2B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4E44E" w14:textId="37C0F5F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77016" w14:textId="761B693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3C294" w14:textId="65B5032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C5F4A" w14:textId="4010E76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06437" w14:textId="075587E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14CA7" w14:textId="7DCE2A4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65EC4" w14:textId="67702F3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E2C3E" w14:textId="6298304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BFDB48A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0F0A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CBDA4" w14:textId="53059F8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3EBEE" w14:textId="36595AD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F01E0" w14:textId="4849CAD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7A97F" w14:textId="4C2206D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E2CAD" w14:textId="2BD216D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4C3E3" w14:textId="1EC2D55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BC08B" w14:textId="5CBF719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66F9C" w14:textId="61E6916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488B8" w14:textId="2B35133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10A1889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3E6B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74A2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5B40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8714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E402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FFB1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FD8C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B173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66E2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D7BF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433944B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C1D2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66144" w14:textId="2FACEEA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E4538" w14:textId="77B3A16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2552D" w14:textId="304CC61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A8566" w14:textId="3288F30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C832E" w14:textId="4F81E17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14F8F" w14:textId="1F7730A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5DE3E" w14:textId="36A6F66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BBA54" w14:textId="69C8812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7FF23" w14:textId="5A52BA0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38CAB1F" w14:textId="77777777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CC06" w14:textId="77777777" w:rsidR="000669B7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  <w:p w14:paraId="70BBE6A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716CC12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DBA4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362FEC9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3481F" w14:textId="174D4E1B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2B81D" w14:textId="7C0F1DEA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DE4C2" w14:textId="0297201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DD779" w14:textId="3616C7DA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FED23" w14:textId="504E266E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929B1" w14:textId="5A5E8DE3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113D7" w14:textId="279E4CFE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2DCD9" w14:textId="07FEC376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F4996" w14:textId="2E133AB0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03FA26D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F9A7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4BAF8" w14:textId="40FAA9B2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56E5E" w14:textId="4EF8BF26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807C8" w14:textId="34A4FE3E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F5242" w14:textId="498462D6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37635" w14:textId="3E21A8D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AACFE" w14:textId="1D2DD080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B48AA" w14:textId="22B862D4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F8B08" w14:textId="47C81930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593AF" w14:textId="27BF21E9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6F7E217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7011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2CDB7" w14:textId="7458DD0A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ABBF3" w14:textId="235A3972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92447" w14:textId="2E00B801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1B12D" w14:textId="5CD0CB24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6EF13" w14:textId="2683C931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EA30A" w14:textId="69F186C2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18921" w14:textId="1683FE8F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6904F" w14:textId="476D161D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AC798" w14:textId="76EAE145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ECBE23A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A97E5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FF431" w14:textId="163AB24C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7E4EE" w14:textId="4D7F9174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62BDD" w14:textId="3965D52F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DC055" w14:textId="493EA52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8713E" w14:textId="2D6C6DFE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D34BC" w14:textId="1ECD483D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CE8A4" w14:textId="458CC4DD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594FA" w14:textId="12384E7A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0F38A" w14:textId="5E67E2CC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91F315A" w14:textId="77777777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2B6E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14:paraId="3091874A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5327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14:paraId="5E5D16B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CE8AF" w14:textId="7A877CAE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74DA1" w14:textId="38EC9E1C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9DAF9" w14:textId="5976286C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27939" w14:textId="65BF9E80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12F5D" w14:textId="62D85BAA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2CA58" w14:textId="70227656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9575A" w14:textId="5A942244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8F92D" w14:textId="23AE26AB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C1940" w14:textId="3CF2895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CEC8ED3" w14:textId="77777777" w:rsidTr="00F4554D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FEFF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56E2F" w14:textId="41D3A4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0D54B" w14:textId="73BFCC9B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37E61" w14:textId="79824322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42ACD" w14:textId="03A9B350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AD2F6" w14:textId="29743F4A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C1510" w14:textId="036F4D4C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0DDA8" w14:textId="075E6619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43D82" w14:textId="72503C25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8AF5E" w14:textId="4EE99B80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4A30213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3776931" w14:textId="4BC5F3BF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p15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070B3C5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516B0A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0669B7" w:rsidRPr="0073029B" w14:paraId="606ABC12" w14:textId="77777777" w:rsidTr="00F4554D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837804" w14:textId="77777777"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015A1" w14:textId="77777777" w:rsidR="000669B7" w:rsidRPr="0073029B" w:rsidRDefault="000669B7" w:rsidP="00F4554D">
            <w:pPr>
              <w:pStyle w:val="TopHeader"/>
            </w:pPr>
            <w:r w:rsidRPr="0073029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14:paraId="42773F15" w14:textId="77777777" w:rsidTr="00F4554D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DDEAB" w14:textId="77777777"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4480D" w14:textId="77777777"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1CCD01" w14:textId="77777777"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14E46" w14:textId="77777777" w:rsidR="000669B7" w:rsidRPr="0073029B" w:rsidRDefault="000669B7" w:rsidP="00F4554D">
            <w:pPr>
              <w:pStyle w:val="TopHeader"/>
            </w:pPr>
            <w:r w:rsidRPr="0073029B">
              <w:t xml:space="preserve">Ostatné </w:t>
            </w:r>
            <w:proofErr w:type="spellStart"/>
            <w:r w:rsidRPr="0073029B">
              <w:t>dlhodo</w:t>
            </w:r>
            <w:proofErr w:type="spellEnd"/>
            <w:r w:rsidRPr="0073029B"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47BAB" w14:textId="77777777"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</w:t>
            </w:r>
            <w:proofErr w:type="spellStart"/>
            <w:r w:rsidRPr="0073029B">
              <w:t>kons</w:t>
            </w:r>
            <w:proofErr w:type="spellEnd"/>
            <w:r w:rsidRPr="0073029B">
              <w:t>.</w:t>
            </w:r>
            <w:r w:rsidRPr="0073029B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9175A" w14:textId="77777777"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1C0E4" w14:textId="77777777"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1EBEE" w14:textId="77777777" w:rsidR="000669B7" w:rsidRPr="0073029B" w:rsidRDefault="000669B7" w:rsidP="00F4554D">
            <w:pPr>
              <w:pStyle w:val="TopHeader"/>
            </w:pPr>
            <w:proofErr w:type="spellStart"/>
            <w:r w:rsidRPr="0073029B">
              <w:t>Obsta-rávaný</w:t>
            </w:r>
            <w:proofErr w:type="spellEnd"/>
            <w:r w:rsidRPr="0073029B">
              <w:t xml:space="preserve">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4E21B" w14:textId="77777777" w:rsidR="000669B7" w:rsidRPr="0073029B" w:rsidRDefault="000669B7" w:rsidP="00F4554D">
            <w:pPr>
              <w:pStyle w:val="TopHeader"/>
            </w:pPr>
            <w:proofErr w:type="spellStart"/>
            <w:r w:rsidRPr="0073029B">
              <w:t>Poskyt-nuté</w:t>
            </w:r>
            <w:proofErr w:type="spellEnd"/>
            <w:r w:rsidRPr="0073029B">
              <w:t xml:space="preserve"> </w:t>
            </w:r>
            <w:proofErr w:type="spellStart"/>
            <w:r w:rsidRPr="0073029B">
              <w:t>preddav-ky</w:t>
            </w:r>
            <w:proofErr w:type="spellEnd"/>
            <w:r w:rsidRPr="0073029B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2D4B6" w14:textId="77777777"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14:paraId="2318C9F7" w14:textId="77777777" w:rsidTr="00F4554D">
        <w:trPr>
          <w:trHeight w:val="83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BE7D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ADDF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1BD5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AB64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9FE10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82FC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D5FD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1F18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B93A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6C056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14:paraId="3361DE4D" w14:textId="77777777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8D86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775301C0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9FA6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71CE0" w14:textId="5555A723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B9BB5" w14:textId="7C89864F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162E4" w14:textId="18DAF388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B37F" w14:textId="77C71225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1F3D8" w14:textId="2AA1A8AF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45DBE" w14:textId="725FE1B4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D054E" w14:textId="4C171013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185E3" w14:textId="1F226FB6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A1561" w14:textId="67DE6E7E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DF0DCF2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728F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AB20A" w14:textId="0110A71E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D1993" w14:textId="4DFE628F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B0479" w14:textId="7279DAA0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7A1B2" w14:textId="62AFB68F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320B9" w14:textId="01139B39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B4B1A" w14:textId="24292B0B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CDB84" w14:textId="7293F58E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E4432" w14:textId="142118C9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B2BEB" w14:textId="65E0E696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CD67E4E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8EC1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5B5FF" w14:textId="59E9851F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3E5B5" w14:textId="5115C059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02414" w14:textId="587F6182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4C624" w14:textId="0D52FB2C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239BB" w14:textId="36C96694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D8F14" w14:textId="52F590B2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6CB6F" w14:textId="307AA32E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71AA5" w14:textId="4E2D87F1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6040E" w14:textId="0B8D23A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2DF5B42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83B6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C63D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F259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10C3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D3F1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B25C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5593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CCB4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042E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29FF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7170CFD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BCEA5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6CCB8" w14:textId="3B97045E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882D7" w14:textId="2151F241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03D55" w14:textId="66A0873B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DCDCD" w14:textId="1E7EECF4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D2F34" w14:textId="32FC28FB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8AFF1" w14:textId="19A45CF4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2600F" w14:textId="2EC773EE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BD911" w14:textId="715CE01A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3552A" w14:textId="74F95D30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15DD971" w14:textId="77777777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A32D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40D77AD1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BB4B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7701BE0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5018B" w14:textId="0BBDEEF2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8FF0D" w14:textId="38FB8AB4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D491F" w14:textId="39B17D46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B1B54" w14:textId="3E0CB2B3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44306" w14:textId="0A796203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C3166" w14:textId="74C88EDF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FBEF8" w14:textId="3A33DAA5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DEA51" w14:textId="6EAC2753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2E994" w14:textId="28DDB125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FB70D23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F6DE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8A532" w14:textId="43B51773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613F4" w14:textId="7E8B7CD3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85899" w14:textId="7D674ABA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BC112" w14:textId="62DACD72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A10F" w14:textId="47020A40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1AE44" w14:textId="1AB6A82E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73D3E" w14:textId="5B77DF44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56BDD" w14:textId="463A3619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7A5F9" w14:textId="26C22145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5F36304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FBCB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7EA36" w14:textId="116B0D01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0EDC3" w14:textId="081D9ABE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E2B01" w14:textId="43DCB78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4A50C" w14:textId="532D962F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958C" w14:textId="3D843CA4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2140C" w14:textId="69DA558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7D152" w14:textId="67BAC81D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62323" w14:textId="4A2F1151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EC25E" w14:textId="1B802884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9535169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A8C9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115B1" w14:textId="5B7A7725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9D2B0" w14:textId="35ACF149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463EE" w14:textId="7940179F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A91ED" w14:textId="1F930360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D2396" w14:textId="19D856F8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B2050" w14:textId="18CDDB30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36958" w14:textId="063F7F02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D04FF" w14:textId="1B11F288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59509" w14:textId="505FC142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8575ECB" w14:textId="77777777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70C7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14:paraId="5AF42C81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C78E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14:paraId="5717D42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642F" w14:textId="09672F03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A499F" w14:textId="060C4655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73DD7" w14:textId="0B563101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C3C37" w14:textId="642E52F1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F0564" w14:textId="02926433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E8706" w14:textId="05642338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EC5C7" w14:textId="2A4191AF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6198B" w14:textId="22FA2A06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EB074" w14:textId="599C838F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54947E6" w14:textId="77777777" w:rsidTr="00F4554D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5C2CF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5492F" w14:textId="02CE8055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560EB" w14:textId="3D3BC90C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41733" w14:textId="14F766C5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AD4DE" w14:textId="7B53795B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54495" w14:textId="03BEE664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4CC63" w14:textId="0C4F1EFD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1DE04" w14:textId="64410D24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EF015" w14:textId="0D8B7843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5D2B0D" w14:textId="56561463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0758028C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</w:p>
    <w:p w14:paraId="56666CFB" w14:textId="53D888A2"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p16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326FB4E6" w14:textId="77777777" w:rsidR="00387060" w:rsidRPr="0073029B" w:rsidRDefault="00387060" w:rsidP="000669B7">
      <w:pPr>
        <w:rPr>
          <w:rFonts w:ascii="Arial Narrow" w:hAnsi="Arial Narrow"/>
          <w:sz w:val="22"/>
          <w:szCs w:val="22"/>
        </w:rPr>
      </w:pPr>
    </w:p>
    <w:p w14:paraId="027B9B9F" w14:textId="77777777" w:rsidR="000669B7" w:rsidRPr="0073029B" w:rsidRDefault="005572BC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7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m) o dlhodobom finančnom majetku </w:t>
      </w:r>
    </w:p>
    <w:tbl>
      <w:tblPr>
        <w:tblW w:w="498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0"/>
        <w:gridCol w:w="3223"/>
      </w:tblGrid>
      <w:tr w:rsidR="000669B7" w:rsidRPr="0073029B" w14:paraId="5801FFD3" w14:textId="77777777" w:rsidTr="00387060">
        <w:trPr>
          <w:trHeight w:val="149"/>
          <w:jc w:val="center"/>
        </w:trPr>
        <w:tc>
          <w:tcPr>
            <w:tcW w:w="59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DE1DA" w14:textId="77777777"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9E3FCA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3764C83A" w14:textId="77777777" w:rsidTr="00387060">
        <w:trPr>
          <w:trHeight w:val="219"/>
          <w:jc w:val="center"/>
        </w:trPr>
        <w:tc>
          <w:tcPr>
            <w:tcW w:w="5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01A8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62420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062226D" w14:textId="34FEA10B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p17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3FCF82C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6D88ADF" w14:textId="77777777"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8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65"/>
        <w:gridCol w:w="1506"/>
        <w:gridCol w:w="1506"/>
        <w:gridCol w:w="1506"/>
        <w:gridCol w:w="1506"/>
      </w:tblGrid>
      <w:tr w:rsidR="000669B7" w:rsidRPr="0073029B" w14:paraId="5124B34B" w14:textId="77777777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54558C" w14:textId="77777777" w:rsidR="000669B7" w:rsidRPr="0073029B" w:rsidRDefault="000669B7" w:rsidP="00F4554D">
            <w:pPr>
              <w:pStyle w:val="TopHeader"/>
            </w:pPr>
            <w:r w:rsidRPr="0073029B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6288BE" w14:textId="77777777" w:rsidR="000669B7" w:rsidRPr="0073029B" w:rsidRDefault="000669B7" w:rsidP="00F4554D">
            <w:pPr>
              <w:pStyle w:val="TopHeader"/>
            </w:pPr>
            <w:r w:rsidRPr="0073029B">
              <w:t xml:space="preserve">Bežné účtovné obdobie </w:t>
            </w:r>
          </w:p>
        </w:tc>
      </w:tr>
      <w:tr w:rsidR="000669B7" w:rsidRPr="0073029B" w14:paraId="0DEE7B4E" w14:textId="77777777" w:rsidTr="00F4554D">
        <w:trPr>
          <w:trHeight w:val="1394"/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FF2F06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BA66F" w14:textId="77777777" w:rsidR="000669B7" w:rsidRPr="0073029B" w:rsidRDefault="000669B7" w:rsidP="00F4554D">
            <w:pPr>
              <w:pStyle w:val="TopHeader"/>
            </w:pPr>
            <w:r w:rsidRPr="0073029B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CE570" w14:textId="77777777" w:rsidR="000669B7" w:rsidRPr="0073029B" w:rsidRDefault="000669B7" w:rsidP="00F4554D">
            <w:pPr>
              <w:pStyle w:val="TopHeader"/>
            </w:pPr>
            <w:r w:rsidRPr="0073029B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ACFDC" w14:textId="77777777" w:rsidR="000669B7" w:rsidRPr="0073029B" w:rsidRDefault="000669B7" w:rsidP="00F4554D">
            <w:pPr>
              <w:pStyle w:val="TopHeader"/>
            </w:pPr>
            <w:r w:rsidRPr="0073029B">
              <w:t>Hodnota</w:t>
            </w:r>
            <w:r w:rsidRPr="0073029B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4DA0E" w14:textId="77777777" w:rsidR="000669B7" w:rsidRPr="0073029B" w:rsidRDefault="000669B7" w:rsidP="00F4554D">
            <w:pPr>
              <w:pStyle w:val="TopHeader"/>
            </w:pPr>
            <w:r w:rsidRPr="0073029B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DE083B" w14:textId="77777777" w:rsidR="000669B7" w:rsidRPr="0073029B" w:rsidRDefault="000669B7" w:rsidP="00F4554D">
            <w:pPr>
              <w:pStyle w:val="TopHeader"/>
            </w:pPr>
            <w:r w:rsidRPr="0073029B">
              <w:t>Účtovná hodnota DFM</w:t>
            </w:r>
          </w:p>
        </w:tc>
      </w:tr>
      <w:tr w:rsidR="000669B7" w:rsidRPr="0073029B" w14:paraId="1E97A130" w14:textId="77777777" w:rsidTr="00F4554D">
        <w:trPr>
          <w:trHeight w:hRule="exact" w:val="227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D17D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81E9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998D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A174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AB84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9D822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7B265FEF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0F61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Dcérske účtovné jednotky</w:t>
            </w:r>
          </w:p>
        </w:tc>
      </w:tr>
      <w:tr w:rsidR="000669B7" w:rsidRPr="0073029B" w14:paraId="645B3FE6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3B5BD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3E54D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C4995D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E0756B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A9687F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BEBE92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445C403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1BAF3B2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2C7C8CB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12F7B5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59B5BD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41E6F5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EA3281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C8CF37C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737D6F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2E35B9C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E23C4D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D43D1B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DD0156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2D18FF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3631D8C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4665C67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497ADA8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91F5CF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33D5DD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4460E9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EA9CE7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6DAC0DC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716E2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9CD13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914455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9B5D4B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FADE80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DAAA72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503094E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2574E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Účtovné jednotky s podstatným vplyvom</w:t>
            </w:r>
          </w:p>
        </w:tc>
      </w:tr>
      <w:tr w:rsidR="000669B7" w:rsidRPr="0073029B" w14:paraId="3656004E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88B61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BDCE5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7A1DED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7EE7BB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30C789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07A13C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8765994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1C568B9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3F364F9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1971F2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D920A5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6A3347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E1FE3E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B75BF6C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3F573BA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1097B0E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669B1A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FD2496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1571BE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5D585A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9AD980A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1F3D707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130FE10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33920B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1A9BFE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83431E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56B1FB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AB34DD9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AE6D3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A05F3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471E6C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0AFF8D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E992E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0B4FF5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A5C9688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BE30A3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Ostatné realizovateľné CP a podiely  </w:t>
            </w:r>
          </w:p>
        </w:tc>
      </w:tr>
      <w:tr w:rsidR="000669B7" w:rsidRPr="0073029B" w14:paraId="3B16324C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07DDE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D8185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A29C6F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FC224D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60CB17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000D5C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BABDFE9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5D9462E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20A22E2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8D05A0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C1B185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6825C6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21F091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1A77409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0BB9EED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770BE4E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E593A0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012E1F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F72F9D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8E7DA1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C713636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501B4D8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4279AF6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14AABD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8AFB53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7C7015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88AB5E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AA8BBEF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39808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0546E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87E407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E7D188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02315C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D07ADF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BBF133D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3EA14E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Obstarávaný DFM na účely vykonania vplyvu v inej ÚJ</w:t>
            </w:r>
          </w:p>
        </w:tc>
      </w:tr>
      <w:tr w:rsidR="000669B7" w:rsidRPr="0073029B" w14:paraId="45C121CF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51E63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F9009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798F81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273B7E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C63998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4066E4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9A007AA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1D3AECC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7899407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2A4AF05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17F3350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6845942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50514A6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B98EC16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2F21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1DC3A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58E6D3B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2A55510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2613285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47FEF8B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D653AA5" w14:textId="77777777" w:rsidTr="00F4554D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5CCC7" w14:textId="77777777" w:rsidR="000669B7" w:rsidRPr="0073029B" w:rsidRDefault="00A00889" w:rsidP="00A0088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DFM </w: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ADBE6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6DE2D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A403C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31F9E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4D027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F879F7D" w14:textId="77777777" w:rsidR="000669B7" w:rsidRPr="0073029B" w:rsidRDefault="000669B7" w:rsidP="000669B7">
      <w:pPr>
        <w:pStyle w:val="Nzov"/>
        <w:rPr>
          <w:rFonts w:ascii="Arial Narrow" w:hAnsi="Arial Narrow"/>
          <w:sz w:val="22"/>
          <w:szCs w:val="22"/>
        </w:rPr>
      </w:pPr>
    </w:p>
    <w:p w14:paraId="30FE4631" w14:textId="2774F5F2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p18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5D7A01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C256779" w14:textId="77777777"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9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>
        <w:rPr>
          <w:rFonts w:ascii="Arial Narrow" w:hAnsi="Arial Narrow"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sz w:val="22"/>
          <w:szCs w:val="22"/>
        </w:rPr>
        <w:t xml:space="preserve">k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0669B7" w:rsidRPr="0073029B" w14:paraId="7F308723" w14:textId="77777777" w:rsidTr="00F4554D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FF73FC" w14:textId="77777777" w:rsidR="000669B7" w:rsidRPr="0073029B" w:rsidRDefault="000669B7" w:rsidP="00F4554D">
            <w:pPr>
              <w:pStyle w:val="TopHeader"/>
            </w:pPr>
            <w:r w:rsidRPr="0073029B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15B05" w14:textId="77777777" w:rsidR="000669B7" w:rsidRPr="0073029B" w:rsidRDefault="000669B7" w:rsidP="00F4554D">
            <w:pPr>
              <w:pStyle w:val="TopHeader"/>
            </w:pPr>
            <w:r w:rsidRPr="0073029B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DABCE" w14:textId="77777777" w:rsidR="000669B7" w:rsidRPr="0073029B" w:rsidRDefault="000669B7" w:rsidP="00F4554D">
            <w:pPr>
              <w:pStyle w:val="TopHeader"/>
            </w:pPr>
            <w:r w:rsidRPr="0073029B">
              <w:t>Stav na</w:t>
            </w:r>
            <w:r w:rsidRPr="0073029B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4C146" w14:textId="77777777"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76031" w14:textId="77777777"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1EF65" w14:textId="77777777" w:rsidR="000669B7" w:rsidRPr="0073029B" w:rsidRDefault="000669B7" w:rsidP="00F4554D">
            <w:pPr>
              <w:pStyle w:val="TopHeader"/>
            </w:pPr>
            <w:r w:rsidRPr="0073029B">
              <w:t xml:space="preserve">Vyradenie dlhového CP </w:t>
            </w:r>
            <w:r w:rsidRPr="0073029B">
              <w:br/>
              <w:t xml:space="preserve">z účtovníctva </w:t>
            </w:r>
          </w:p>
          <w:p w14:paraId="1789ED5B" w14:textId="77777777" w:rsidR="000669B7" w:rsidRPr="0073029B" w:rsidRDefault="000669B7" w:rsidP="00F4554D">
            <w:pPr>
              <w:pStyle w:val="TopHeader"/>
            </w:pPr>
            <w:r w:rsidRPr="0073029B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63729C" w14:textId="77777777"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konci účtovného obdobia</w:t>
            </w:r>
          </w:p>
        </w:tc>
      </w:tr>
      <w:tr w:rsidR="000669B7" w:rsidRPr="0073029B" w14:paraId="6B565ECD" w14:textId="77777777" w:rsidTr="00F4554D">
        <w:trPr>
          <w:trHeight w:hRule="exact" w:val="227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BD39F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549B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ABA6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E5DC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0A35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8123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704D6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</w:tr>
      <w:tr w:rsidR="000669B7" w:rsidRPr="0073029B" w14:paraId="4A79C472" w14:textId="77777777" w:rsidTr="00F4554D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7FDE5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2E51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C5416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2C5EE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011B5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402D9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5E4494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823630A" w14:textId="77777777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3C722BB8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 xml:space="preserve">viac ako tri </w:t>
            </w:r>
            <w:r w:rsidR="004528F6">
              <w:rPr>
                <w:rFonts w:ascii="Arial Narrow" w:hAnsi="Arial Narrow"/>
                <w:sz w:val="22"/>
                <w:szCs w:val="22"/>
              </w:rPr>
              <w:lastRenderedPageBreak/>
              <w:t>roky a najviac päť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417A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CF58E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51AC9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16576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E54E8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FC17A0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3CA72EA" w14:textId="77777777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709B51AB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</w:t>
            </w:r>
            <w:r w:rsidRPr="0073029B">
              <w:rPr>
                <w:rFonts w:ascii="Arial Narrow" w:hAnsi="Arial Narrow"/>
                <w:sz w:val="22"/>
                <w:szCs w:val="22"/>
              </w:rPr>
              <w:t>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9019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DAF47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A18F4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BFA2A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91FEF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CAE545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596B2CF" w14:textId="77777777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68A7559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B993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18328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18DF1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F2C6C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7E4DB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F37330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6FD2AE5" w14:textId="77777777" w:rsidTr="00F4554D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5675C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1578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839E6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2148E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B69EB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B5082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D9C79E6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196371D4" w14:textId="77777777"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14:paraId="1712954E" w14:textId="4D0BFB50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p19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3EF6892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2F8A9BD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8"/>
        <w:gridCol w:w="1457"/>
        <w:gridCol w:w="1140"/>
        <w:gridCol w:w="1110"/>
        <w:gridCol w:w="1424"/>
        <w:gridCol w:w="1303"/>
      </w:tblGrid>
      <w:tr w:rsidR="000669B7" w:rsidRPr="0073029B" w14:paraId="687FDB82" w14:textId="77777777" w:rsidTr="00F4554D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461D8" w14:textId="77777777" w:rsidR="000669B7" w:rsidRPr="0073029B" w:rsidRDefault="000669B7" w:rsidP="00F4554D">
            <w:pPr>
              <w:pStyle w:val="TopHeader"/>
            </w:pPr>
            <w:r w:rsidRPr="0073029B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A7F6D" w14:textId="77777777"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737EA" w14:textId="77777777"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8D224" w14:textId="77777777"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28984" w14:textId="77777777" w:rsidR="000669B7" w:rsidRPr="0073029B" w:rsidRDefault="000669B7" w:rsidP="00F4554D">
            <w:pPr>
              <w:pStyle w:val="TopHeader"/>
            </w:pPr>
            <w:r w:rsidRPr="0073029B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B27002" w14:textId="77777777"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 konci účtovného obdobia</w:t>
            </w:r>
          </w:p>
        </w:tc>
      </w:tr>
      <w:tr w:rsidR="000669B7" w:rsidRPr="0073029B" w14:paraId="3B2E1B3A" w14:textId="77777777" w:rsidTr="00F4554D">
        <w:trPr>
          <w:trHeight w:hRule="exact" w:val="227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501D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35E8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D61D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E586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33551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53569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409FB2EF" w14:textId="77777777" w:rsidTr="00F4554D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D74C6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9BA89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169FB5A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0808606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4466DA4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38D0E2F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B648CA3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49A0642C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292FD4A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AFE27B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73468CE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497F8D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0533482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502DD9E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7B741C15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30664DC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FC2F11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54A897E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2D7BBB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0948B2D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1CDAEF9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19FCD09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12DBE53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8F4273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699185C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EC7105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05CAD80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BA5F377" w14:textId="77777777" w:rsidTr="00F4554D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BE760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C2AFC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2DE38D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023757E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03379C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71D2B63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6879E3C9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272481C5" w14:textId="5FB500F4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p20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3E931DA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CE6A87A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o) o opravných položkách k zásobám</w:t>
      </w:r>
    </w:p>
    <w:p w14:paraId="27DA2B5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9"/>
        <w:gridCol w:w="1168"/>
        <w:gridCol w:w="1083"/>
        <w:gridCol w:w="1673"/>
        <w:gridCol w:w="1745"/>
        <w:gridCol w:w="1194"/>
      </w:tblGrid>
      <w:tr w:rsidR="000669B7" w:rsidRPr="0073029B" w14:paraId="6EF019B8" w14:textId="77777777" w:rsidTr="00F4554D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BE367E" w14:textId="77777777"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73D8A51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1BCBBFC9" w14:textId="77777777" w:rsidTr="00F4554D">
        <w:trPr>
          <w:jc w:val="center"/>
        </w:trPr>
        <w:tc>
          <w:tcPr>
            <w:tcW w:w="233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178EF3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3B15A" w14:textId="77777777" w:rsidR="000669B7" w:rsidRPr="0073029B" w:rsidRDefault="000669B7" w:rsidP="00F4554D">
            <w:pPr>
              <w:pStyle w:val="TopHeader"/>
            </w:pPr>
            <w:r w:rsidRPr="0073029B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7C8ED" w14:textId="77777777" w:rsidR="000669B7" w:rsidRPr="0073029B" w:rsidRDefault="000669B7" w:rsidP="00F4554D">
            <w:pPr>
              <w:pStyle w:val="TopHeader"/>
            </w:pPr>
          </w:p>
          <w:p w14:paraId="4EF3F00F" w14:textId="77777777" w:rsidR="000669B7" w:rsidRPr="0073029B" w:rsidRDefault="000669B7" w:rsidP="00F4554D">
            <w:pPr>
              <w:pStyle w:val="TopHeader"/>
            </w:pPr>
            <w:r w:rsidRPr="0073029B">
              <w:t>Tvorba </w:t>
            </w:r>
          </w:p>
          <w:p w14:paraId="7F4D3F9E" w14:textId="77777777"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  <w:p w14:paraId="518E9E3D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95E27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7DEFC2" w14:textId="77777777"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63CD66" w14:textId="77777777"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14:paraId="0BFF5F68" w14:textId="77777777" w:rsidTr="00F4554D">
        <w:trPr>
          <w:trHeight w:hRule="exact" w:val="277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9541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AE60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8142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9118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326B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9101D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20C07C3B" w14:textId="77777777" w:rsidTr="00F4554D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FBE0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D74F1D" w14:textId="790B23BA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14:paraId="02031781" w14:textId="1757C753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14:paraId="4BA96F0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14:paraId="3E153E1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14:paraId="4FFC6521" w14:textId="60BAA862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BC8AB06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136AA3B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14:paraId="7D17C43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13CECA1F" w14:textId="73150843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7F2CC8D2" w14:textId="15830D9A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74211E0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358977D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75C82F3A" w14:textId="182B1CE2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133698A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7C55CED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02ECB06D" w14:textId="69B7F9A5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4D390091" w14:textId="135189A1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1ED792A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4F2197D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56CBBD8B" w14:textId="20382FAC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887D9B5" w14:textId="77777777" w:rsidTr="00F4554D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C64D07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9F20D5" w14:textId="600255C0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7DBB418C" w14:textId="00AC672E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14:paraId="13CEA49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14:paraId="798C7A0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14:paraId="1D3294EC" w14:textId="60A202FA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08CDC39" w14:textId="77777777" w:rsidTr="00F4554D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EB7C28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AEA3B5" w14:textId="064D8208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14:paraId="18CB61D3" w14:textId="1FCB029B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14:paraId="4D7493E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14:paraId="0C5BAE6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14:paraId="343DC3CA" w14:textId="4BF95372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54A91B5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76E9474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6E5F6C91" w14:textId="20D1B083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5DD4DC80" w14:textId="7D2C685C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4A1C150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325EC6E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7900F882" w14:textId="10C4C81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670FE66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08C4979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78F900C1" w14:textId="32F2EC23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039ED817" w14:textId="4657EB76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7FD4941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194216DE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1773F454" w14:textId="18FB1ABF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15A539C" w14:textId="77777777" w:rsidTr="00F4554D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DC7E9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F2855B" w14:textId="56E5F0E5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14:paraId="22F2EDF8" w14:textId="2B60949F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14:paraId="5CA00AF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14:paraId="02D0ED8A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14:paraId="243571C5" w14:textId="7F6BEB3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7146454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FDC0105" w14:textId="288CEB21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p21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61FE30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0553E9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96"/>
        <w:gridCol w:w="3016"/>
      </w:tblGrid>
      <w:tr w:rsidR="000669B7" w:rsidRPr="0073029B" w14:paraId="3D0DDB2D" w14:textId="77777777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4EDF6D" w14:textId="77777777" w:rsidR="000669B7" w:rsidRPr="0073029B" w:rsidRDefault="000669B7" w:rsidP="00F4554D">
            <w:pPr>
              <w:pStyle w:val="TopHeader"/>
            </w:pPr>
            <w:r w:rsidRPr="0073029B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9DE37C1" w14:textId="77777777" w:rsidR="000669B7" w:rsidRPr="0073029B" w:rsidRDefault="000669B7" w:rsidP="00F4554D">
            <w:pPr>
              <w:pStyle w:val="TopHeader"/>
            </w:pPr>
            <w:r w:rsidRPr="0073029B">
              <w:t>Hodnota</w:t>
            </w:r>
          </w:p>
        </w:tc>
      </w:tr>
      <w:tr w:rsidR="000669B7" w:rsidRPr="0073029B" w14:paraId="41A24756" w14:textId="77777777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9E350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65F62F" w14:textId="623450DB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0A0A9EB" w14:textId="77777777" w:rsidTr="00F4554D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97753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77FFE5" w14:textId="1FAC70FB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4EA358EA" w14:textId="77777777" w:rsidR="000669B7" w:rsidRPr="00F4554D" w:rsidRDefault="000669B7" w:rsidP="000669B7">
      <w:pPr>
        <w:pStyle w:val="Nzov"/>
        <w:jc w:val="both"/>
        <w:rPr>
          <w:rFonts w:ascii="Arial Narrow" w:hAnsi="Arial Narrow"/>
          <w:b w:val="0"/>
          <w:sz w:val="22"/>
          <w:szCs w:val="22"/>
        </w:rPr>
      </w:pPr>
    </w:p>
    <w:p w14:paraId="6B96D9DA" w14:textId="35DEF156" w:rsidR="000669B7" w:rsidRPr="00F4554D" w:rsidRDefault="000669B7" w:rsidP="000669B7">
      <w:pPr>
        <w:rPr>
          <w:rFonts w:ascii="Arial Narrow" w:hAnsi="Arial Narrow"/>
          <w:sz w:val="22"/>
          <w:szCs w:val="22"/>
        </w:rPr>
      </w:pPr>
      <w:r w:rsidRPr="00F4554D">
        <w:rPr>
          <w:rFonts w:ascii="Arial Narrow" w:hAnsi="Arial Narrow"/>
          <w:sz w:val="22"/>
          <w:szCs w:val="22"/>
        </w:rPr>
        <w:fldChar w:fldCharType="begin"/>
      </w:r>
      <w:r w:rsidRPr="00F4554D">
        <w:rPr>
          <w:rFonts w:ascii="Arial Narrow" w:hAnsi="Arial Narrow"/>
          <w:sz w:val="22"/>
          <w:szCs w:val="22"/>
        </w:rPr>
        <w:instrText xml:space="preserve"> MERGEFIELD p22 </w:instrText>
      </w:r>
      <w:r w:rsidRPr="00F4554D">
        <w:rPr>
          <w:rFonts w:ascii="Arial Narrow" w:hAnsi="Arial Narrow"/>
          <w:sz w:val="22"/>
          <w:szCs w:val="22"/>
        </w:rPr>
        <w:fldChar w:fldCharType="end"/>
      </w:r>
    </w:p>
    <w:p w14:paraId="1530800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0AC3B87" w14:textId="77777777"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p) o zásobách, na </w:t>
      </w:r>
      <w:r w:rsidR="001F68D9">
        <w:rPr>
          <w:rFonts w:ascii="Arial Narrow" w:hAnsi="Arial Narrow"/>
          <w:sz w:val="22"/>
          <w:szCs w:val="22"/>
        </w:rPr>
        <w:t>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3"/>
      </w:tblGrid>
      <w:tr w:rsidR="000669B7" w:rsidRPr="0073029B" w14:paraId="25CAA2FF" w14:textId="77777777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74593F" w14:textId="77777777"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90B05D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0F013E7E" w14:textId="77777777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DBE7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5A8085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DC728E3" w14:textId="77777777" w:rsidR="000669B7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1C786063" w14:textId="77777777" w:rsidR="00223C24" w:rsidRPr="0073029B" w:rsidRDefault="00223C24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51167A39" w14:textId="44DD4AD5" w:rsidR="000669B7" w:rsidRPr="0028560E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28560E">
        <w:rPr>
          <w:rFonts w:ascii="Arial Narrow" w:hAnsi="Arial Narrow"/>
          <w:b w:val="0"/>
          <w:sz w:val="22"/>
          <w:szCs w:val="22"/>
        </w:rPr>
        <w:fldChar w:fldCharType="begin"/>
      </w:r>
      <w:r w:rsidRPr="0028560E">
        <w:rPr>
          <w:rFonts w:ascii="Arial Narrow" w:hAnsi="Arial Narrow"/>
          <w:b w:val="0"/>
          <w:sz w:val="22"/>
          <w:szCs w:val="22"/>
        </w:rPr>
        <w:instrText xml:space="preserve"> MERGEFIELD p23 </w:instrText>
      </w:r>
      <w:r w:rsidRPr="0028560E">
        <w:rPr>
          <w:rFonts w:ascii="Arial Narrow" w:hAnsi="Arial Narrow"/>
          <w:b w:val="0"/>
          <w:sz w:val="22"/>
          <w:szCs w:val="22"/>
        </w:rPr>
        <w:fldChar w:fldCharType="end"/>
      </w:r>
    </w:p>
    <w:p w14:paraId="665BC8C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A316B1A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q) o zákazkovej výrobe a o zákazkovej výstavbe nehnuteľnosti určenej na predaj</w:t>
      </w:r>
    </w:p>
    <w:p w14:paraId="04E6C03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200"/>
      </w:tblGrid>
      <w:tr w:rsidR="000669B7" w:rsidRPr="0073029B" w14:paraId="7EAC7F33" w14:textId="77777777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694D9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D319A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C46E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8017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14:paraId="5646A1F7" w14:textId="77777777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8D35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F0AEB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6B4A7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159D7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14:paraId="48F3500D" w14:textId="77777777" w:rsidTr="00F4554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EC0625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58A5742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742784A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C0D6549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301A940" w14:textId="77777777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3952D4D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39BC3F4E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05D56F34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6817C587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A969239" w14:textId="77777777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C6FAF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964279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810202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36EFB4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D7479A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86B2F64" w14:textId="788C9801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p24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305EC9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553225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3"/>
        <w:gridCol w:w="2555"/>
        <w:gridCol w:w="2920"/>
      </w:tblGrid>
      <w:tr w:rsidR="000669B7" w:rsidRPr="0073029B" w14:paraId="19AA6B96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9659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BCAC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EAAC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14:paraId="4AAB4C0F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EE246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F80F4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6F4B5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14:paraId="17E3E16C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91BF6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A68B818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E6B5D38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91A1319" w14:textId="77777777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1C4BA8E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1D9C6AE2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14BD3154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3F586E1" w14:textId="77777777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5B66A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7E9DF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7FD40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848DCAE" w14:textId="77777777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42F0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CC9F0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D523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E46D5F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E8BBEB2" w14:textId="44B05B45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p25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621F9B9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19FC88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200"/>
      </w:tblGrid>
      <w:tr w:rsidR="000669B7" w:rsidRPr="0073029B" w14:paraId="57F9104B" w14:textId="77777777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DD3F2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CDBB0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CC3E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5206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14:paraId="3F15693C" w14:textId="77777777" w:rsidTr="00F4554D">
        <w:trPr>
          <w:trHeight w:val="98"/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F2F74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04ECB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FA938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A9AE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14:paraId="26E98143" w14:textId="77777777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372EA0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A89EAF5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07AAF7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36D07F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697625C" w14:textId="77777777" w:rsidTr="00F4554D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14:paraId="6710BB1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14:paraId="07E6FDDD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14:paraId="43A5AED9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46319113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C3A95D6" w14:textId="77777777" w:rsidTr="00F4554D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5692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C0794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A614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2C6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E92DE93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23719135" w14:textId="3CAA381D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p26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56DC75F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2A78603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3"/>
        <w:gridCol w:w="2706"/>
        <w:gridCol w:w="2769"/>
      </w:tblGrid>
      <w:tr w:rsidR="000669B7" w:rsidRPr="0073029B" w14:paraId="7CC971D7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CFAC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BD8E6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C73F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14:paraId="145744FA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213E4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5E859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38490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14:paraId="7DE45F23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FDE8B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1D5694F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335B16C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A8C6EE5" w14:textId="77777777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3D22B8E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781D35A2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139F8A61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91EFACF" w14:textId="77777777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8748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68EA5DF0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0222B8F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5E5D10C" w14:textId="77777777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87C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12307A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DA6F1E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C917E11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049E41AC" w14:textId="6937866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p27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64A21C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4FD9A6B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r)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82"/>
        <w:gridCol w:w="1140"/>
        <w:gridCol w:w="1709"/>
        <w:gridCol w:w="1852"/>
        <w:gridCol w:w="1306"/>
      </w:tblGrid>
      <w:tr w:rsidR="000669B7" w:rsidRPr="0073029B" w14:paraId="76472CAB" w14:textId="77777777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19C247" w14:textId="77777777" w:rsidR="000669B7" w:rsidRPr="0073029B" w:rsidRDefault="000669B7" w:rsidP="00F4554D">
            <w:pPr>
              <w:pStyle w:val="TopHeader"/>
            </w:pPr>
            <w:r w:rsidRPr="0073029B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73EFB9A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36D4C6F4" w14:textId="77777777" w:rsidTr="00F4554D">
        <w:trPr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898147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13CA9" w14:textId="77777777" w:rsidR="000669B7" w:rsidRPr="0073029B" w:rsidRDefault="000669B7" w:rsidP="00F4554D">
            <w:pPr>
              <w:pStyle w:val="TopHeader"/>
            </w:pPr>
            <w:r w:rsidRPr="0073029B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0FE42" w14:textId="77777777"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  <w:p w14:paraId="7C56DBF3" w14:textId="77777777"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40FF67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2CB49" w14:textId="77777777"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8DAA8D" w14:textId="77777777"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14:paraId="4BD0C991" w14:textId="77777777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14F6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0680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2C7A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3257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13C7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39933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7E2365A4" w14:textId="77777777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1A8C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45943E" w14:textId="26B154BB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54EB36" w14:textId="24F63A4E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D0448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E25EB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595520" w14:textId="6A5547E3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3B93FF5" w14:textId="77777777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EFF4D8D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a </w:t>
            </w:r>
            <w:r w:rsidR="00F8061C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4EDD96" w14:textId="22F60DA1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53978248" w14:textId="2C79B546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66DE63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126831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6D7F9D0F" w14:textId="1880643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0091154" w14:textId="77777777" w:rsidTr="00F4554D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4D78F6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73029B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73029B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A5C78C" w14:textId="47130D73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5EE5313B" w14:textId="4A85E3B1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99E897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20B61D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39B5018B" w14:textId="55D64258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A269F03" w14:textId="77777777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AA9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7808CE" w14:textId="377D1135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F6743D" w14:textId="490EDB50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D64B3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10249E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599E9B" w14:textId="470229D5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08B1A0E" w14:textId="77777777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6AF15D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E604EB" w14:textId="698CDE0C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5457722D" w14:textId="03DCFB96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9C41B2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351F20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69BF7226" w14:textId="6FD05E49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6668792" w14:textId="77777777" w:rsidTr="00F4554D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738DC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12434A" w14:textId="036E30E1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0EAC325F" w14:textId="6429DF44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151AB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7AF8F4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5518E06D" w14:textId="6CB833C1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166BBAF1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3DEF6D4B" w14:textId="19C81A6B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p28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540A38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BCD2364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B85E76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B85E76" w:rsidRPr="00B85E76">
        <w:rPr>
          <w:rFonts w:ascii="Arial Narrow" w:hAnsi="Arial Narrow"/>
          <w:sz w:val="22"/>
          <w:szCs w:val="22"/>
        </w:rPr>
        <w:t xml:space="preserve"> </w:t>
      </w:r>
      <w:r w:rsidR="00B85E76">
        <w:rPr>
          <w:rFonts w:ascii="Arial Narrow" w:hAnsi="Arial Narrow"/>
          <w:sz w:val="22"/>
          <w:szCs w:val="22"/>
        </w:rPr>
        <w:t>prílohe</w:t>
      </w:r>
      <w:r w:rsidR="00B85E76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s) o </w:t>
      </w:r>
      <w:r w:rsidR="00B85E76">
        <w:rPr>
          <w:rFonts w:ascii="Arial Narrow" w:hAnsi="Arial Narrow"/>
          <w:sz w:val="22"/>
          <w:szCs w:val="22"/>
        </w:rPr>
        <w:t>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0669B7" w:rsidRPr="0073029B" w14:paraId="1C060073" w14:textId="77777777" w:rsidTr="005C0183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38E84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F39F8" w14:textId="77777777" w:rsidR="000669B7" w:rsidRPr="0073029B" w:rsidRDefault="000669B7" w:rsidP="00F4554D">
            <w:pPr>
              <w:pStyle w:val="TopHeader"/>
            </w:pPr>
            <w:r w:rsidRPr="0073029B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F94AB" w14:textId="77777777" w:rsidR="000669B7" w:rsidRPr="0073029B" w:rsidRDefault="000669B7" w:rsidP="00F4554D">
            <w:pPr>
              <w:pStyle w:val="TopHeader"/>
            </w:pPr>
            <w:r w:rsidRPr="0073029B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673918" w14:textId="77777777" w:rsidR="000669B7" w:rsidRPr="0073029B" w:rsidRDefault="000669B7" w:rsidP="00F4554D">
            <w:pPr>
              <w:pStyle w:val="TopHeader"/>
            </w:pPr>
            <w:r w:rsidRPr="0073029B">
              <w:t>Pohľadávky spolu</w:t>
            </w:r>
          </w:p>
        </w:tc>
      </w:tr>
      <w:tr w:rsidR="000669B7" w:rsidRPr="0073029B" w14:paraId="65C92B3A" w14:textId="77777777" w:rsidTr="005C0183">
        <w:trPr>
          <w:trHeight w:hRule="exact" w:val="227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BEE2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B443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52F8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ADFCD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14:paraId="2D2FF347" w14:textId="77777777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718C449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Dlhodobé pohľadávky</w:t>
            </w:r>
          </w:p>
        </w:tc>
      </w:tr>
      <w:tr w:rsidR="000669B7" w:rsidRPr="0073029B" w14:paraId="4CBA55B9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94BB0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D85D1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5677981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451188CF" w14:textId="50AF6483" w:rsidR="000669B7" w:rsidRPr="00F571F6" w:rsidRDefault="001B07D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 a04225  \* MERGEFORMAT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3124AEC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237782F5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AE7C84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14:paraId="68FBD68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14:paraId="20623830" w14:textId="76FDEDC2" w:rsidR="000669B7" w:rsidRPr="00F571F6" w:rsidRDefault="00D54BC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 a04226  \* MERGEFORMAT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1056159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1FD1367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8247C3B" w14:textId="77777777" w:rsidR="000669B7" w:rsidRPr="00F571F6" w:rsidRDefault="000669B7" w:rsidP="00024E3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14:paraId="6ABEB1F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14:paraId="30BDEBA2" w14:textId="1FED2702" w:rsidR="000669B7" w:rsidRPr="00F571F6" w:rsidRDefault="00D54BC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 a04227  \* MERGEFORMAT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2D4981A" w14:textId="77777777" w:rsidTr="005C0183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6744F59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spoločníkom, </w:t>
            </w:r>
            <w:r w:rsidR="00F8061C">
              <w:rPr>
                <w:rFonts w:ascii="Arial Narrow" w:hAnsi="Arial Narrow"/>
                <w:sz w:val="22"/>
                <w:szCs w:val="22"/>
              </w:rPr>
              <w:t>č</w:t>
            </w:r>
            <w:r w:rsidRPr="0073029B">
              <w:rPr>
                <w:rFonts w:ascii="Arial Narrow" w:hAnsi="Arial Narrow"/>
                <w:sz w:val="22"/>
                <w:szCs w:val="22"/>
              </w:rPr>
              <w:t>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14F62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7A332B6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1814D8F9" w14:textId="27E13612" w:rsidR="000669B7" w:rsidRPr="00F571F6" w:rsidRDefault="00D54BC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 a04228  \* MERGEFORMAT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F58DA3B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0DC20D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E5D59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473EEB4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3D3CC7E" w14:textId="6DB13CAC" w:rsidR="000669B7" w:rsidRPr="00F571F6" w:rsidRDefault="00D54BC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 a04229  \* MERGEFORMAT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3F05348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B90F2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883A6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4134F0A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27005CAE" w14:textId="38360FFB" w:rsidR="000669B7" w:rsidRPr="00F571F6" w:rsidRDefault="00D54BC1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 a04230  \* MERGEFORMAT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35CE3780" w14:textId="77777777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B7C35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0669B7" w:rsidRPr="0073029B" w14:paraId="6FEB7B64" w14:textId="77777777" w:rsidTr="005C0183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34013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2075E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2157D23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41297E9F" w14:textId="1EBA0C52" w:rsidR="000669B7" w:rsidRPr="00F571F6" w:rsidRDefault="00D54BC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 a04231  \* MERGEFORMAT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00AE141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37E99F2B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188C079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14:paraId="4F0B227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14:paraId="7934F794" w14:textId="6ADEDC5C" w:rsidR="000669B7" w:rsidRPr="00F571F6" w:rsidRDefault="00D54BC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 a04232  \* MERGEFORMAT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0061F57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3C70311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717F4D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14:paraId="2D19513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14:paraId="3F4CCAA0" w14:textId="3B4917F3" w:rsidR="000669B7" w:rsidRPr="00F571F6" w:rsidRDefault="00D54BC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 a04232  \* MERGEFORMAT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09F6B67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05ECFD7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FC45BD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14:paraId="5B03B1D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14:paraId="37CA8D67" w14:textId="2B829766" w:rsidR="000669B7" w:rsidRPr="00F571F6" w:rsidRDefault="00D54BC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 a04234  \* MERGEFORMAT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1029DD8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EE8371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96641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2D8BA8E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1DC06ED" w14:textId="351BA86E" w:rsidR="000669B7" w:rsidRPr="00F571F6" w:rsidRDefault="00D54BC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7335.80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01438D4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C6E48F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F1782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139C57C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6FDF2ED3" w14:textId="3830F709" w:rsidR="000669B7" w:rsidRPr="00F571F6" w:rsidRDefault="00D54BC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 a04236  \* MERGEFORMAT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111007.27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B06E868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02D517A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43FA089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14:paraId="6A2839E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14:paraId="244375B2" w14:textId="352987D3" w:rsidR="000669B7" w:rsidRPr="00F571F6" w:rsidRDefault="00D54BC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9482D41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0EC73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FD058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2DCA24F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3EF933E2" w14:textId="39CA438D" w:rsidR="000669B7" w:rsidRPr="00F571F6" w:rsidRDefault="00D54BC1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118343.07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0FD13BE" w14:textId="77777777"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14:paraId="67EB470C" w14:textId="302E95A9" w:rsidR="000669B7" w:rsidRDefault="000669B7" w:rsidP="000669B7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p29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8118E3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488F126" w14:textId="77777777"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5C0183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5C0183" w:rsidRPr="005C0183">
        <w:rPr>
          <w:rFonts w:ascii="Arial Narrow" w:hAnsi="Arial Narrow"/>
          <w:sz w:val="22"/>
          <w:szCs w:val="22"/>
        </w:rPr>
        <w:t xml:space="preserve"> </w:t>
      </w:r>
      <w:r w:rsidR="005C0183">
        <w:rPr>
          <w:rFonts w:ascii="Arial Narrow" w:hAnsi="Arial Narrow"/>
          <w:sz w:val="22"/>
          <w:szCs w:val="22"/>
        </w:rPr>
        <w:t>prílohe</w:t>
      </w:r>
      <w:r w:rsidR="005C0183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t) a u) o pohľadávkach zabezpečených záložným právom a</w:t>
      </w:r>
      <w:r w:rsidR="005C0183">
        <w:rPr>
          <w:rFonts w:ascii="Arial Narrow" w:hAnsi="Arial Narrow"/>
          <w:sz w:val="22"/>
          <w:szCs w:val="22"/>
        </w:rPr>
        <w:t>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2"/>
        <w:gridCol w:w="2706"/>
        <w:gridCol w:w="2304"/>
      </w:tblGrid>
      <w:tr w:rsidR="000669B7" w:rsidRPr="0073029B" w14:paraId="0822D237" w14:textId="77777777" w:rsidTr="00894FE1">
        <w:trPr>
          <w:jc w:val="center"/>
        </w:trPr>
        <w:tc>
          <w:tcPr>
            <w:tcW w:w="42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98289A" w14:textId="77777777" w:rsidR="000669B7" w:rsidRPr="0073029B" w:rsidRDefault="000669B7" w:rsidP="00F4554D">
            <w:pPr>
              <w:pStyle w:val="TopHeader"/>
            </w:pPr>
            <w:r w:rsidRPr="0073029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C5A8812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5B5138A0" w14:textId="77777777" w:rsidTr="00894FE1">
        <w:trPr>
          <w:jc w:val="center"/>
        </w:trPr>
        <w:tc>
          <w:tcPr>
            <w:tcW w:w="42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AE739E2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A46BE4" w14:textId="77777777" w:rsidR="000669B7" w:rsidRPr="0073029B" w:rsidRDefault="000669B7" w:rsidP="00F4554D">
            <w:pPr>
              <w:pStyle w:val="TopHeader"/>
            </w:pPr>
            <w:r w:rsidRPr="0073029B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5CBED08" w14:textId="77777777" w:rsidR="000669B7" w:rsidRPr="0073029B" w:rsidRDefault="000669B7" w:rsidP="00F4554D">
            <w:pPr>
              <w:pStyle w:val="TopHeader"/>
            </w:pPr>
            <w:r w:rsidRPr="0073029B">
              <w:t>Hodnota pohľadávky</w:t>
            </w:r>
          </w:p>
        </w:tc>
      </w:tr>
      <w:tr w:rsidR="000669B7" w:rsidRPr="0073029B" w14:paraId="5977F99E" w14:textId="77777777" w:rsidTr="00894FE1">
        <w:trPr>
          <w:jc w:val="center"/>
        </w:trPr>
        <w:tc>
          <w:tcPr>
            <w:tcW w:w="420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F6417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33A6F4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CC236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FC5DE9A" w14:textId="77777777" w:rsidTr="00894FE1">
        <w:trPr>
          <w:jc w:val="center"/>
        </w:trPr>
        <w:tc>
          <w:tcPr>
            <w:tcW w:w="420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0074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130ED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C2C6FB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4F972BE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60B3B0B9" w14:textId="0630447F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p31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688F90E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6B6FD1B" w14:textId="77777777" w:rsidR="000669B7" w:rsidRPr="0073029B" w:rsidRDefault="006923C5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17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w) o krátkodobom finančnom majetku </w:t>
      </w:r>
    </w:p>
    <w:p w14:paraId="1518D312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706"/>
        <w:gridCol w:w="2342"/>
      </w:tblGrid>
      <w:tr w:rsidR="000669B7" w:rsidRPr="0073029B" w14:paraId="138B70FF" w14:textId="77777777" w:rsidTr="00F4554D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662058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F3C2C3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E8370CD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36B8614D" w14:textId="77777777" w:rsidTr="00F4554D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7A985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321F4F" w14:textId="50F0E869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36.40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4EE80944" w14:textId="42832231" w:rsidR="000669B7" w:rsidRPr="00F571F6" w:rsidRDefault="009B7C1C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1164,27</w:t>
            </w:r>
          </w:p>
        </w:tc>
      </w:tr>
      <w:tr w:rsidR="000669B7" w:rsidRPr="0073029B" w14:paraId="56958EA1" w14:textId="77777777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5A799A84" w14:textId="77777777" w:rsidR="000669B7" w:rsidRPr="0073029B" w:rsidRDefault="000669B7" w:rsidP="00554FC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Bežné </w:t>
            </w:r>
            <w:r w:rsidR="00554FC2">
              <w:rPr>
                <w:rFonts w:ascii="Arial Narrow" w:hAnsi="Arial Narrow"/>
                <w:sz w:val="22"/>
                <w:szCs w:val="22"/>
              </w:rPr>
              <w:t>účty v banke alebo v pobočke zahraničnej 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0629A81A" w14:textId="212DAB2F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118969.57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14:paraId="0722A160" w14:textId="09494C07" w:rsidR="000669B7" w:rsidRPr="00F571F6" w:rsidRDefault="009B7C1C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309619,17</w:t>
            </w:r>
          </w:p>
        </w:tc>
      </w:tr>
      <w:tr w:rsidR="000669B7" w:rsidRPr="0073029B" w14:paraId="6565D0ED" w14:textId="77777777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428D9D84" w14:textId="77777777" w:rsidR="000669B7" w:rsidRPr="0073029B" w:rsidRDefault="00554FC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4DE0A16D" w14:textId="0E4517D9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14:paraId="3D9DAF96" w14:textId="51B4A60B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7DDD2C3" w14:textId="77777777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0E0D003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23CE424E" w14:textId="66482C0B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14:paraId="3AD27BA2" w14:textId="1B36157E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15D9354" w14:textId="77777777" w:rsidTr="00F4554D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EB65A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A8415E" w14:textId="44A2AC1B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119005.97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39E06A5F" w14:textId="460888C9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s04254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9B7C1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119005,97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2DE9EF09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0283E6F1" w14:textId="36D4CFE5" w:rsidR="000669B7" w:rsidRPr="00193BAE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begin"/>
      </w:r>
      <w:r w:rsidRPr="00193BAE">
        <w:rPr>
          <w:rFonts w:ascii="Arial Narrow" w:hAnsi="Arial Narrow"/>
          <w:b w:val="0"/>
          <w:bCs w:val="0"/>
          <w:sz w:val="22"/>
          <w:szCs w:val="22"/>
        </w:rPr>
        <w:instrText xml:space="preserve"> MERGEFIELD p32 </w:instrText>
      </w: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end"/>
      </w:r>
    </w:p>
    <w:p w14:paraId="193F67A5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3077F259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3"/>
        <w:gridCol w:w="1273"/>
        <w:gridCol w:w="1038"/>
        <w:gridCol w:w="990"/>
        <w:gridCol w:w="990"/>
        <w:gridCol w:w="1718"/>
      </w:tblGrid>
      <w:tr w:rsidR="008D2421" w:rsidRPr="0073029B" w14:paraId="015E7049" w14:textId="77777777" w:rsidTr="00DE1422">
        <w:trPr>
          <w:jc w:val="center"/>
        </w:trPr>
        <w:tc>
          <w:tcPr>
            <w:tcW w:w="321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98FCCE" w14:textId="77777777" w:rsidR="008D2421" w:rsidRPr="0073029B" w:rsidRDefault="008D2421" w:rsidP="00F4554D">
            <w:pPr>
              <w:pStyle w:val="TopHeader"/>
            </w:pPr>
            <w:r w:rsidRPr="0073029B">
              <w:t>Krátkodobý  finančný majetok</w:t>
            </w:r>
          </w:p>
        </w:tc>
        <w:tc>
          <w:tcPr>
            <w:tcW w:w="6024" w:type="dxa"/>
            <w:gridSpan w:val="5"/>
            <w:tcBorders>
              <w:top w:val="single" w:sz="12" w:space="0" w:color="auto"/>
            </w:tcBorders>
          </w:tcPr>
          <w:p w14:paraId="7C270E59" w14:textId="77777777" w:rsidR="008D2421" w:rsidRPr="0073029B" w:rsidRDefault="008D2421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0202E" w:rsidRPr="0073029B" w14:paraId="265D7974" w14:textId="77777777" w:rsidTr="00DE1422">
        <w:trPr>
          <w:jc w:val="center"/>
        </w:trPr>
        <w:tc>
          <w:tcPr>
            <w:tcW w:w="321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064F0D" w14:textId="77777777" w:rsidR="008D2421" w:rsidRPr="0073029B" w:rsidRDefault="008D2421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377D8" w14:textId="77777777" w:rsidR="0000202E" w:rsidRDefault="008D2421" w:rsidP="00F4554D">
            <w:pPr>
              <w:pStyle w:val="TopHeader"/>
            </w:pPr>
            <w:r w:rsidRPr="0073029B">
              <w:t>Stav </w:t>
            </w:r>
          </w:p>
          <w:p w14:paraId="15E981CF" w14:textId="77777777" w:rsidR="008D2421" w:rsidRPr="0073029B" w:rsidRDefault="008D2421" w:rsidP="00F4554D">
            <w:pPr>
              <w:pStyle w:val="TopHeader"/>
            </w:pPr>
            <w:r w:rsidRPr="0073029B">
              <w:t>na začiatku účtovného obdobia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5A662" w14:textId="77777777" w:rsidR="008D2421" w:rsidRPr="0073029B" w:rsidRDefault="008D2421" w:rsidP="00F4554D">
            <w:pPr>
              <w:pStyle w:val="TopHeader"/>
            </w:pPr>
            <w:r w:rsidRPr="0073029B">
              <w:t>Prírastky</w:t>
            </w:r>
          </w:p>
          <w:p w14:paraId="516CE2AE" w14:textId="77777777"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410853" w14:textId="77777777" w:rsidR="008D2421" w:rsidRPr="0073029B" w:rsidRDefault="008D2421" w:rsidP="00F4554D">
            <w:pPr>
              <w:pStyle w:val="TopHeader"/>
            </w:pPr>
            <w:r w:rsidRPr="0073029B">
              <w:t>Úbytky</w:t>
            </w:r>
          </w:p>
          <w:p w14:paraId="2EE92D33" w14:textId="77777777"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77B739" w14:textId="77777777" w:rsidR="00456CA1" w:rsidRDefault="00456CA1" w:rsidP="00F4554D">
            <w:pPr>
              <w:pStyle w:val="TopHeader"/>
            </w:pPr>
          </w:p>
          <w:p w14:paraId="05BCDA4E" w14:textId="77777777" w:rsidR="008D2421" w:rsidRPr="0073029B" w:rsidRDefault="008D2421" w:rsidP="00F4554D">
            <w:pPr>
              <w:pStyle w:val="TopHeader"/>
            </w:pPr>
            <w:r>
              <w:t>Presuny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0F9896" w14:textId="77777777" w:rsidR="008D2421" w:rsidRPr="0073029B" w:rsidRDefault="008D2421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0202E" w:rsidRPr="0073029B" w14:paraId="489D8A20" w14:textId="77777777" w:rsidTr="00DE1422">
        <w:trPr>
          <w:trHeight w:val="74"/>
          <w:jc w:val="center"/>
        </w:trPr>
        <w:tc>
          <w:tcPr>
            <w:tcW w:w="32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90B23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D402A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36E3E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8F1FA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67D92A" w14:textId="77777777"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02F5D3" w14:textId="77777777"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0202E" w:rsidRPr="0073029B" w14:paraId="6705BBD3" w14:textId="77777777" w:rsidTr="00DE1422">
        <w:trPr>
          <w:jc w:val="center"/>
        </w:trPr>
        <w:tc>
          <w:tcPr>
            <w:tcW w:w="32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C8CBCF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3FAA66" w14:textId="71DE2D45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12" w:space="0" w:color="auto"/>
            </w:tcBorders>
            <w:vAlign w:val="center"/>
          </w:tcPr>
          <w:p w14:paraId="1D7901F8" w14:textId="15FB7A7B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64D44AF" w14:textId="0241BDE6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1D50D341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12" w:space="0" w:color="auto"/>
            </w:tcBorders>
            <w:vAlign w:val="center"/>
          </w:tcPr>
          <w:p w14:paraId="40C52ABF" w14:textId="58906DEA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3FF34071" w14:textId="77777777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14:paraId="620370B5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3907AE8A" w14:textId="3078802F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14:paraId="76BFB55A" w14:textId="264B64BF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39D3A01" w14:textId="1A36101D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14:paraId="31C6F907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14:paraId="394C5204" w14:textId="0333E9E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28818FB3" w14:textId="77777777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1FBF27C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926B2B" w14:textId="38FBDA5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14:paraId="31262EA8" w14:textId="171EB05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0D8BB4D" w14:textId="499E8038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35962B66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14:paraId="5D0BCB42" w14:textId="289418AD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6707E1E9" w14:textId="77777777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D728F03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E5166A" w14:textId="7AA9D706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14:paraId="3599E6C8" w14:textId="6E08531D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C374D50" w14:textId="4254F023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209DDAEB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14:paraId="62E42FBA" w14:textId="540B1812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61BB35F3" w14:textId="77777777" w:rsidTr="00DE1422">
        <w:trPr>
          <w:jc w:val="center"/>
        </w:trPr>
        <w:tc>
          <w:tcPr>
            <w:tcW w:w="321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472A4B3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2546F0" w14:textId="61558202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6" w:space="0" w:color="auto"/>
            </w:tcBorders>
            <w:vAlign w:val="center"/>
          </w:tcPr>
          <w:p w14:paraId="0A1F2BD9" w14:textId="77D51734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8E1E252" w14:textId="466E5AD9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3CB4505C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</w:tcBorders>
            <w:vAlign w:val="center"/>
          </w:tcPr>
          <w:p w14:paraId="6C7BBAD4" w14:textId="6CA7CDAF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0E1D734D" w14:textId="77777777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14:paraId="66118A82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49FB9842" w14:textId="68585B25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14:paraId="540CFF8E" w14:textId="5C69BA9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1B4D3CA" w14:textId="0070C57A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14:paraId="612DA0C2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14:paraId="2E7D0B0B" w14:textId="527FD501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261198CE" w14:textId="77777777" w:rsidTr="00DE1422">
        <w:trPr>
          <w:jc w:val="center"/>
        </w:trPr>
        <w:tc>
          <w:tcPr>
            <w:tcW w:w="32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DCFD55" w14:textId="77777777" w:rsidR="008D2421" w:rsidRPr="0073029B" w:rsidRDefault="008D2421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EF6DBD" w14:textId="29873A69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14:paraId="3E51A68E" w14:textId="1129B212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D6F6695" w14:textId="3F7244C4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a03261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15BF4988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12" w:space="0" w:color="auto"/>
            </w:tcBorders>
            <w:vAlign w:val="center"/>
          </w:tcPr>
          <w:p w14:paraId="6674B35B" w14:textId="322C656D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0C1FDC26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  <w:lang w:eastAsia="sk-SK"/>
        </w:rPr>
      </w:pPr>
    </w:p>
    <w:p w14:paraId="3D4D51F5" w14:textId="4C6F24C7"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fldChar w:fldCharType="begin"/>
      </w:r>
      <w:r>
        <w:rPr>
          <w:rFonts w:ascii="Arial Narrow" w:hAnsi="Arial Narrow"/>
          <w:sz w:val="22"/>
          <w:szCs w:val="22"/>
          <w:lang w:eastAsia="sk-SK"/>
        </w:rPr>
        <w:instrText xml:space="preserve"> MERGEFIELD p33 </w:instrText>
      </w:r>
      <w:r>
        <w:rPr>
          <w:rFonts w:ascii="Arial Narrow" w:hAnsi="Arial Narrow"/>
          <w:sz w:val="22"/>
          <w:szCs w:val="22"/>
          <w:lang w:eastAsia="sk-SK"/>
        </w:rPr>
        <w:fldChar w:fldCharType="end"/>
      </w:r>
    </w:p>
    <w:p w14:paraId="5A4DE7AA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  <w:lang w:eastAsia="sk-SK"/>
        </w:rPr>
      </w:pPr>
    </w:p>
    <w:p w14:paraId="79BD3F6B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>1</w:t>
      </w:r>
      <w:r w:rsidR="006923C5">
        <w:rPr>
          <w:rFonts w:ascii="Arial Narrow" w:hAnsi="Arial Narrow"/>
          <w:sz w:val="22"/>
          <w:szCs w:val="22"/>
          <w:lang w:eastAsia="sk-SK"/>
        </w:rPr>
        <w:t>8</w:t>
      </w:r>
      <w:r w:rsidRPr="0073029B">
        <w:rPr>
          <w:rFonts w:ascii="Arial Narrow" w:hAnsi="Arial Narrow"/>
          <w:sz w:val="22"/>
          <w:szCs w:val="22"/>
          <w:lang w:eastAsia="sk-SK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4"/>
        <w:gridCol w:w="1168"/>
        <w:gridCol w:w="830"/>
        <w:gridCol w:w="1617"/>
        <w:gridCol w:w="1730"/>
        <w:gridCol w:w="1123"/>
      </w:tblGrid>
      <w:tr w:rsidR="000669B7" w:rsidRPr="0073029B" w14:paraId="10BF38CA" w14:textId="77777777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6E3D4" w14:textId="77777777" w:rsidR="000669B7" w:rsidRPr="0073029B" w:rsidRDefault="000669B7" w:rsidP="00F4554D">
            <w:pPr>
              <w:pStyle w:val="TopHeader"/>
            </w:pPr>
            <w:r w:rsidRPr="0073029B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F34E1" w14:textId="77777777" w:rsidR="000669B7" w:rsidRPr="0073029B" w:rsidRDefault="000669B7" w:rsidP="00F4554D">
            <w:pPr>
              <w:pStyle w:val="TopHeader"/>
            </w:pPr>
            <w:r w:rsidRPr="0073029B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C4EC3" w14:textId="77777777" w:rsidR="000669B7" w:rsidRPr="0073029B" w:rsidRDefault="000669B7" w:rsidP="00F4554D">
            <w:pPr>
              <w:pStyle w:val="TopHeader"/>
            </w:pPr>
            <w:r w:rsidRPr="0073029B">
              <w:t>Tvorba OP</w:t>
            </w:r>
          </w:p>
          <w:p w14:paraId="56D6836D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CDEB6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  <w:p w14:paraId="1778DE76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B0F8A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vyradenia majetku z účtovníctva</w:t>
            </w:r>
          </w:p>
          <w:p w14:paraId="448FDD3A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26C778" w14:textId="77777777" w:rsidR="000669B7" w:rsidRPr="0073029B" w:rsidRDefault="000669B7" w:rsidP="00F4554D">
            <w:pPr>
              <w:pStyle w:val="TopHeader"/>
            </w:pPr>
            <w:r w:rsidRPr="0073029B">
              <w:t>Stav  OP na konci účtovného obdobia</w:t>
            </w:r>
          </w:p>
        </w:tc>
      </w:tr>
      <w:tr w:rsidR="000669B7" w:rsidRPr="0073029B" w14:paraId="0152EFBA" w14:textId="77777777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249F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C657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E67A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BDD5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6503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20BF2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74BE32B6" w14:textId="77777777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365E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428EC4B" w14:textId="38FC7CE3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FDBFFC" w14:textId="5B247D7B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BAC5A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3D0D0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29B2D3" w14:textId="2978B37F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4654185" w14:textId="77777777" w:rsidTr="00F4554D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FAC616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21C532" w14:textId="76B63805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5196F704" w14:textId="0497FF72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278F24DA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3985953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54BA2689" w14:textId="56847165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C01A643" w14:textId="77777777" w:rsidTr="00F4554D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8F466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8DF63B" w14:textId="7B8B2663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1B2BEA1C" w14:textId="189B214D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7EC1023F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4D80261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48414BB1" w14:textId="4D52EC8C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36540D77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51955FC0" w14:textId="7E5DB36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p34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6A873A9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0DEA324" w14:textId="77777777"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6"/>
        <w:gridCol w:w="2516"/>
      </w:tblGrid>
      <w:tr w:rsidR="000669B7" w:rsidRPr="0073029B" w14:paraId="06FF830F" w14:textId="77777777" w:rsidTr="008965F0">
        <w:trPr>
          <w:trHeight w:val="397"/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58D72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B02170" w14:textId="77777777" w:rsidR="000669B7" w:rsidRPr="0073029B" w:rsidRDefault="000669B7" w:rsidP="00F4554D">
            <w:pPr>
              <w:pStyle w:val="TopHeader"/>
            </w:pPr>
            <w:r w:rsidRPr="0073029B">
              <w:t>Hodnota za bežné účtovné obdobie</w:t>
            </w:r>
          </w:p>
        </w:tc>
      </w:tr>
      <w:tr w:rsidR="000669B7" w:rsidRPr="0073029B" w14:paraId="18CAC430" w14:textId="77777777" w:rsidTr="008965F0">
        <w:trPr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380D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Krátkodobý 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834A6C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5D52CB2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4E207889" w14:textId="6BB87353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p35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EBD11B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65E3DB3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0"/>
        <w:gridCol w:w="1979"/>
        <w:gridCol w:w="2279"/>
        <w:gridCol w:w="1630"/>
      </w:tblGrid>
      <w:tr w:rsidR="000669B7" w:rsidRPr="0073029B" w14:paraId="542F4C71" w14:textId="77777777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1E527" w14:textId="77777777" w:rsidR="000669B7" w:rsidRPr="0073029B" w:rsidRDefault="000669B7" w:rsidP="00F4554D">
            <w:pPr>
              <w:pStyle w:val="TopHeader"/>
            </w:pPr>
            <w:r w:rsidRPr="0073029B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0DCF0" w14:textId="77777777" w:rsidR="000669B7" w:rsidRPr="0073029B" w:rsidRDefault="000669B7" w:rsidP="00F4554D">
            <w:pPr>
              <w:pStyle w:val="TopHeader"/>
            </w:pPr>
            <w:r w:rsidRPr="0073029B">
              <w:t>Zvýšenie/ zníženie hodnoty</w:t>
            </w:r>
          </w:p>
          <w:p w14:paraId="68D8BFDF" w14:textId="77777777" w:rsidR="000669B7" w:rsidRPr="0073029B" w:rsidRDefault="000669B7" w:rsidP="00F4554D">
            <w:pPr>
              <w:pStyle w:val="TopHeader"/>
            </w:pPr>
            <w:r w:rsidRPr="0073029B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45C24D" w14:textId="77777777"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3BDA37" w14:textId="77777777"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vlastné imanie</w:t>
            </w:r>
          </w:p>
        </w:tc>
      </w:tr>
      <w:tr w:rsidR="000669B7" w:rsidRPr="0073029B" w14:paraId="6C10AA24" w14:textId="77777777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946A6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C406E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4AB3C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E0830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14:paraId="15D01330" w14:textId="77777777" w:rsidTr="00F4554D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5C232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BDADF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2C6CC6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0F9D04D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A4F54B0" w14:textId="77777777" w:rsidTr="00F4554D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A7CD2C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B015C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B40778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2336D9D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5AC51AC" w14:textId="77777777" w:rsidTr="00F4554D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070A0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B8204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1BC428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2E5107F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6F2BE48" w14:textId="77777777" w:rsidTr="00F4554D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6EC61F6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41AEBBA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761F9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14:paraId="34B7B6F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58849C6" w14:textId="77777777" w:rsidTr="00F4554D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7A8B8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4681F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4F3EF9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4D3B430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08831B0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8B0BD2D" w14:textId="1E2D14BD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p36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1F5634D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935557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E1BEB9B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</w:t>
      </w:r>
      <w:proofErr w:type="spellStart"/>
      <w:r w:rsidRPr="0073029B">
        <w:rPr>
          <w:rFonts w:ascii="Arial Narrow" w:hAnsi="Arial Narrow"/>
          <w:sz w:val="22"/>
          <w:szCs w:val="22"/>
        </w:rPr>
        <w:t>z</w:t>
      </w:r>
      <w:r w:rsidR="006923C5">
        <w:rPr>
          <w:rFonts w:ascii="Arial Narrow" w:hAnsi="Arial Narrow"/>
          <w:sz w:val="22"/>
          <w:szCs w:val="22"/>
        </w:rPr>
        <w:t>c</w:t>
      </w:r>
      <w:proofErr w:type="spellEnd"/>
      <w:r w:rsidRPr="0073029B">
        <w:rPr>
          <w:rFonts w:ascii="Arial Narrow" w:hAnsi="Arial Narrow"/>
          <w:sz w:val="22"/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669B7" w:rsidRPr="0073029B" w14:paraId="19C68C73" w14:textId="77777777" w:rsidTr="00F4554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2A5015" w14:textId="77777777"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4F0700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C6EE2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5751F940" w14:textId="77777777" w:rsidTr="00F4554D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6E207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A26F9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55DED1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14:paraId="471069B2" w14:textId="77777777" w:rsidTr="00F4554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3F9DE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25AFE3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D96338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C02751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B155AD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307C14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14E7E1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14:paraId="3A1A828C" w14:textId="77777777" w:rsidTr="00F4554D">
        <w:trPr>
          <w:trHeight w:val="7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B3AC0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DB64A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B0576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158E8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A1DA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212BB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9722A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14:paraId="7EF68677" w14:textId="77777777" w:rsidTr="00F4554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0EFFB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4D4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B844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DEB48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1120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DBF6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5C8D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0103F6AC" w14:textId="77777777" w:rsidTr="00F4554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91836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C0B1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191E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76EEA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E95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AFE2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450F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1DD61FDD" w14:textId="77777777" w:rsidTr="00F4554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1AC23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9A2F8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1ED23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7404D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EB6D8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D676F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9FADA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3A91113D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14:paraId="6A4F3496" w14:textId="42816B8E"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p38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BA1601D" w14:textId="7A07F8B4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p39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8F141E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A792CA1" w14:textId="77777777" w:rsidR="000669B7" w:rsidRPr="0073029B" w:rsidRDefault="006923C5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a) tretiemu bodu o rozdelení účtovného zisku alebo o vysporiadaní účtovnej straty </w:t>
      </w:r>
    </w:p>
    <w:p w14:paraId="75B1F8D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6"/>
        <w:gridCol w:w="2342"/>
      </w:tblGrid>
      <w:tr w:rsidR="000669B7" w:rsidRPr="0073029B" w14:paraId="12775223" w14:textId="77777777" w:rsidTr="00F4554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581CA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71091C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04BDDBB4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6CFD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AF939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C12A3DC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A245B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8146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14:paraId="4B2DA2B4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24F88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E2E9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4EF8ED5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7C36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05BD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70F4EB3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4771D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75E0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EBC4D1C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ACAD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3B10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29F86A9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E7220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1083D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DCCA050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FDBEE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91CF5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92930EB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EF72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B6D3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D5CF5BB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4676B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5586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8E54581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4BD50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3791E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EA81FA2" w14:textId="77777777"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</w:p>
    <w:p w14:paraId="12D27C6C" w14:textId="1EDD1498"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  <w:r w:rsidRPr="00FD553E">
        <w:rPr>
          <w:rFonts w:ascii="Arial Narrow" w:hAnsi="Arial Narrow"/>
          <w:sz w:val="22"/>
          <w:szCs w:val="22"/>
        </w:rPr>
        <w:fldChar w:fldCharType="begin"/>
      </w:r>
      <w:r w:rsidRPr="00FD553E">
        <w:rPr>
          <w:rFonts w:ascii="Arial Narrow" w:hAnsi="Arial Narrow"/>
          <w:sz w:val="22"/>
          <w:szCs w:val="22"/>
        </w:rPr>
        <w:instrText xml:space="preserve"> MERGEFIELD p40 </w:instrText>
      </w:r>
      <w:r w:rsidRPr="00FD553E">
        <w:rPr>
          <w:rFonts w:ascii="Arial Narrow" w:hAnsi="Arial Narrow"/>
          <w:sz w:val="22"/>
          <w:szCs w:val="22"/>
        </w:rPr>
        <w:fldChar w:fldCharType="end"/>
      </w:r>
    </w:p>
    <w:p w14:paraId="2FFBE45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D74DFA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6"/>
        <w:gridCol w:w="2342"/>
      </w:tblGrid>
      <w:tr w:rsidR="000669B7" w:rsidRPr="0073029B" w14:paraId="591C323B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B442D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75D94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14:paraId="19728C52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BFF44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0BF2E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E00A790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7DD7B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C87A1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14:paraId="0F408BED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905A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CB607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B86EE6F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4BCA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05CC9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4DEEE4B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76050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AC665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999DA50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8B98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spoločníkmi</w:t>
            </w:r>
            <w:r w:rsidR="000D57C3">
              <w:rPr>
                <w:rFonts w:ascii="Arial Narrow" w:hAnsi="Arial Narrow"/>
                <w:sz w:val="22"/>
                <w:szCs w:val="22"/>
              </w:rPr>
              <w:t>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1E9F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D2489AD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58F56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CBF93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2BF4D14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26B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1A83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EE8252C" w14:textId="77777777" w:rsidTr="00F4554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FCBED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3268B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AE6EA05" w14:textId="77777777" w:rsidR="000669B7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14:paraId="57AC7DE8" w14:textId="226BC0CB" w:rsidR="000669B7" w:rsidRPr="000053B0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0053B0">
        <w:rPr>
          <w:rFonts w:ascii="Arial Narrow" w:hAnsi="Arial Narrow"/>
          <w:b w:val="0"/>
          <w:sz w:val="22"/>
          <w:szCs w:val="22"/>
        </w:rPr>
        <w:fldChar w:fldCharType="begin"/>
      </w:r>
      <w:r w:rsidRPr="000053B0">
        <w:rPr>
          <w:rFonts w:ascii="Arial Narrow" w:hAnsi="Arial Narrow"/>
          <w:b w:val="0"/>
          <w:sz w:val="22"/>
          <w:szCs w:val="22"/>
        </w:rPr>
        <w:instrText xml:space="preserve"> MERGEFIELD p41 </w:instrText>
      </w:r>
      <w:r w:rsidRPr="000053B0">
        <w:rPr>
          <w:rFonts w:ascii="Arial Narrow" w:hAnsi="Arial Narrow"/>
          <w:b w:val="0"/>
          <w:sz w:val="22"/>
          <w:szCs w:val="22"/>
        </w:rPr>
        <w:fldChar w:fldCharType="end"/>
      </w:r>
    </w:p>
    <w:p w14:paraId="0F67210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26B9531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b) o rezervách</w:t>
      </w:r>
    </w:p>
    <w:p w14:paraId="7447256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0669B7" w:rsidRPr="0073029B" w14:paraId="5CB61680" w14:textId="77777777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71FD5D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1C4C1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61573611" w14:textId="77777777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A060A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1689CB" w14:textId="77777777"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11A9F" w14:textId="77777777"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57127C" w14:textId="77777777"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6D1F3F" w14:textId="77777777"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54AC00" w14:textId="77777777"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14:paraId="522129A5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2219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904C0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C20AD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262FC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0380B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6DD8C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14:paraId="71308042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478E5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2D3D16" w14:textId="1051CAC2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8D2A6A" w14:textId="7D56A9DA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A111E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38AC4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34EB38" w14:textId="568FD350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AECAE51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B557AA" w14:textId="3A027DAC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aTxt01401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0FFFC" w14:textId="5595F3F8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91753" w14:textId="57B277CC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0AE8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3858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6266B" w14:textId="170D8899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8ED38CC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80BEE" w14:textId="52108BEA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aTxt01402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E6D45" w14:textId="349FAC4C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2D8AB" w14:textId="0C06729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EE17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CD87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A2514" w14:textId="60BB66BA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1E51BFD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8BD5A" w14:textId="6CC8ED90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aTxt01403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1E55" w14:textId="29DB8B9A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96770" w14:textId="3BDCB53D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2153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5D86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B71B0" w14:textId="4BA507A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41A9180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D6FBBCF" w14:textId="08FA61C2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284F18E" w14:textId="23923479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33AA15" w14:textId="2B7DFDC2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10A4C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78DFBC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D01AB6E" w14:textId="0DA2D836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21ABAC6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4C9C9D" w14:textId="21441CAA" w:rsidR="000669B7" w:rsidRPr="000B015D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2106F4" w14:textId="29D5AA1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14A944" w14:textId="2FF1754E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AE5B6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8F4BBF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DB7B6C" w14:textId="056F0CE2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DD20BAE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BFDE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C8FEDB" w14:textId="634158A2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E60A46" w14:textId="163D1904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24FCD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05978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30FCE" w14:textId="68C14915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002B795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6F4BD" w14:textId="3A3EB7F4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B7F165" w14:textId="7AF64F3B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B47765" w14:textId="4EC5C91E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55576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05D71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1A5A30" w14:textId="5574DE64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C7106D1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49A84B" w14:textId="1C39E5A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CA24ED" w14:textId="02A1DFC6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F79694" w14:textId="7EA15566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58769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CB76D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9B2898" w14:textId="72603B0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A687AC7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F513A" w14:textId="5F99E934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7BD49E" w14:textId="256C88F5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98943B" w14:textId="07394BA3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7B655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EA8BA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FC3421" w14:textId="07325AD1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35BEFE2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B053F" w14:textId="7CDE100F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543BC" w14:textId="45FA77EC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47B42" w14:textId="3B4ADC95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9657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6AC4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BC0AF" w14:textId="1DEDB148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0FAE9E1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EAA09" w14:textId="7A577135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DFB8E" w14:textId="55965D65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839B9" w14:textId="50D1C8A8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B3E7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7D69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0084A" w14:textId="2CC9B71A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250FDE0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B4543" w14:textId="07B305DB"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D042A" w14:textId="65763599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59D85" w14:textId="212768F9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8BE1F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29E0D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B63D0E" w14:textId="7BD630B4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628DFF96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878A2" w14:textId="1263532E"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894E0" w14:textId="7530037A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42DCA" w14:textId="3C874CFD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D851C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85E24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02BD2" w14:textId="102E2003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1720E4AA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9317B2" w14:textId="06334588"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0111AF" w14:textId="7890348F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103087" w14:textId="03D65A9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228F98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EBB16F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02A281" w14:textId="6C90591A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14:paraId="63F1114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23067CC" w14:textId="254F66B6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p42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060ACDE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789299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0669B7" w:rsidRPr="0073029B" w14:paraId="6983C46F" w14:textId="77777777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0DABE6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85DCF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41C510E9" w14:textId="77777777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13C870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FD6307" w14:textId="77777777" w:rsidR="000669B7" w:rsidRPr="0073029B" w:rsidRDefault="000669B7" w:rsidP="00F4554D">
            <w:pPr>
              <w:pStyle w:val="TopHeader"/>
            </w:pPr>
            <w:r w:rsidRPr="0073029B">
              <w:t xml:space="preserve">Stav na začiatku </w:t>
            </w:r>
            <w:r w:rsidRPr="0073029B">
              <w:lastRenderedPageBreak/>
              <w:t>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CCE492" w14:textId="77777777" w:rsidR="000669B7" w:rsidRPr="0073029B" w:rsidRDefault="000669B7" w:rsidP="00F4554D">
            <w:pPr>
              <w:pStyle w:val="TopHeader"/>
            </w:pPr>
            <w:r w:rsidRPr="0073029B">
              <w:lastRenderedPageBreak/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69BDDD" w14:textId="77777777"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A56E7A" w14:textId="77777777"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BF1BA" w14:textId="77777777" w:rsidR="000669B7" w:rsidRPr="0073029B" w:rsidRDefault="000669B7" w:rsidP="00F4554D">
            <w:pPr>
              <w:pStyle w:val="TopHeader"/>
            </w:pPr>
            <w:r w:rsidRPr="0073029B">
              <w:t xml:space="preserve">Stav na konci </w:t>
            </w:r>
            <w:r w:rsidRPr="0073029B">
              <w:lastRenderedPageBreak/>
              <w:t>účtovného obdobia</w:t>
            </w:r>
          </w:p>
        </w:tc>
      </w:tr>
      <w:tr w:rsidR="000669B7" w:rsidRPr="0073029B" w14:paraId="39E779D1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26982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A8046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BCF2D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BE5BF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DAA51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FC2A1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14:paraId="6264B16D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9090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1B99E0" w14:textId="1F753D93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EADB6C" w14:textId="45F050C4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F0BD8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A421E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B5CC20" w14:textId="6E24BD88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5E5D808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79F94" w14:textId="05C72E8C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aTxt01401s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1C9B4" w14:textId="078C1BBA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3EF88" w14:textId="048B6A4D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9190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245F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1CF97" w14:textId="5081979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AFA0090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D6E45" w14:textId="4A2733E2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C0BDC" w14:textId="75E08EFF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FB2A3" w14:textId="792C4938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50E8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A24E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7B5E6" w14:textId="2E1698AA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30E227F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45D25" w14:textId="6A7D4A9C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61D32" w14:textId="7EEB460A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AEF51" w14:textId="2BF62CE2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BBC5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4F4C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F3F5A" w14:textId="72858B58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32D2055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04E0F37" w14:textId="0A7157D4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AA90C0" w14:textId="366A9C29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37FF4C2" w14:textId="3CB387FB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DD9C9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6CDAFF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BE45F68" w14:textId="28A2DA38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1F10E5A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3E009E" w14:textId="5CAFC7B8" w:rsidR="000669B7" w:rsidRPr="0073029B" w:rsidRDefault="00F9573B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MERGEFIELD aTxt01405s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AA9FE4" w14:textId="226D2DCF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C4CD5D" w14:textId="36FCF660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0732F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E3B00D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9B895A" w14:textId="79478D86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4EFD42D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03F3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4583AF" w14:textId="08CFBB1A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D9A996" w14:textId="44E94E8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4BD79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9B0F4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A6ED71" w14:textId="5EAB41AF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61E742F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BB12B" w14:textId="0790C450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88AE6" w14:textId="14378DC3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56FF2" w14:textId="65C80171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4815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1B13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7FB3E" w14:textId="1ED2B7F3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18D5382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BEFE2" w14:textId="17B8C94D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EB5E0" w14:textId="589F1233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4271E" w14:textId="33827842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D947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4BE7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CC2E3" w14:textId="48DCF71D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8268C7C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98249" w14:textId="21374FAD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7FF1E" w14:textId="37BA1050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2D825" w14:textId="391C6919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AF0C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3434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8DDEC" w14:textId="31B7326D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90997A9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86482" w14:textId="60F069AB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4CBFB" w14:textId="5634675F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246A8" w14:textId="7FFB3136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D792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D394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C86BC" w14:textId="162D5FD8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78E127F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C2587" w14:textId="770C403C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8A4E7" w14:textId="58850A76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B0B3B" w14:textId="20BEEAE8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AC40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01CF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3D4F9" w14:textId="67804996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32BD352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87B43" w14:textId="2866C823"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D8D1C" w14:textId="4ECC4A52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B47DB" w14:textId="332DC83A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090D9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1AB12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CD45E" w14:textId="1254B74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19A3C1B0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6BAF9" w14:textId="633FA58C"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F8F31" w14:textId="5A868BAB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50F22" w14:textId="55761278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27E5F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6AF06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5289C" w14:textId="1584FB42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00393801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4A4EAF" w14:textId="27C51BAA"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B96FEE" w14:textId="2EFE2D42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07EDEE" w14:textId="4D6141D0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3F8F98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745C50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063557" w14:textId="44FABCC1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14:paraId="2E263955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0B7249DA" w14:textId="373FA410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p43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3A87D52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8086840" w14:textId="77777777"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24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0669B7" w:rsidRPr="0073029B" w14:paraId="65C55763" w14:textId="77777777" w:rsidTr="00F455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40C22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A2469F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C2C88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E51BAB" w:rsidRPr="0073029B" w14:paraId="1A79AB6F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66614" w14:textId="77777777"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76E370" w14:textId="3B6D5401" w:rsidR="00E51BAB" w:rsidRPr="00F571F6" w:rsidRDefault="00682CBE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a04431  \* MERGEFORMAT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9FFEED1" w14:textId="09CA074B" w:rsidR="00E51BAB" w:rsidRPr="000166BC" w:rsidRDefault="00F51989" w:rsidP="00F5198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MERGEFIELD  s04431  \* MERGEFORMAT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E51BAB" w:rsidRPr="0073029B" w14:paraId="7F43C250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27D31" w14:textId="77777777"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799FAA" w14:textId="77777777" w:rsidR="00E51BAB" w:rsidRPr="00F571F6" w:rsidRDefault="00E51BAB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EEE97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14:paraId="460BAEA4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27564" w14:textId="77777777"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DE60C2" w14:textId="77777777" w:rsidR="00E51BAB" w:rsidRPr="00F571F6" w:rsidRDefault="00E51BAB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2CDBD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14:paraId="18138F5E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37A165" w14:textId="77777777"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377508" w14:textId="58E1FF35" w:rsidR="00E51BAB" w:rsidRPr="00F571F6" w:rsidRDefault="00682CBE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a04430  \* MERGEFORMAT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b/>
                <w:noProof/>
                <w:sz w:val="18"/>
                <w:szCs w:val="18"/>
              </w:rPr>
              <w:t>146648.84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891AFD6" w14:textId="4E1E6E59" w:rsidR="00E51BAB" w:rsidRPr="000166BC" w:rsidRDefault="00F51989" w:rsidP="00F5198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MERGEFIELD  s04430  \* MERGEFORMAT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0669B7" w:rsidRPr="0073029B" w14:paraId="02090C00" w14:textId="77777777" w:rsidTr="00F4554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6FCED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5E985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D0849E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1BAB" w:rsidRPr="0073029B" w14:paraId="66A3A324" w14:textId="77777777" w:rsidTr="00F4554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E1BFD" w14:textId="77777777"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249767" w14:textId="77777777" w:rsidR="00E51BAB" w:rsidRPr="00F571F6" w:rsidRDefault="00E51BAB" w:rsidP="00D71752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0F068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2EB6825B" w14:textId="77777777" w:rsidR="000669B7" w:rsidRPr="0073029B" w:rsidRDefault="000669B7" w:rsidP="000669B7">
      <w:pPr>
        <w:pStyle w:val="Nzov"/>
        <w:spacing w:after="120"/>
        <w:jc w:val="both"/>
        <w:rPr>
          <w:rFonts w:ascii="Arial Narrow" w:hAnsi="Arial Narrow"/>
          <w:sz w:val="22"/>
          <w:szCs w:val="22"/>
        </w:rPr>
      </w:pPr>
    </w:p>
    <w:p w14:paraId="2AB3B494" w14:textId="34AEE4B8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p44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B234B3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40A22DA" w14:textId="77777777" w:rsidR="000669B7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v) a časti G. písm. f) o odloženej daňovej pohľadávke alebo o odloženom daňovom záväzku</w:t>
      </w:r>
    </w:p>
    <w:p w14:paraId="33E7C7CF" w14:textId="77777777"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490"/>
        <w:gridCol w:w="2509"/>
      </w:tblGrid>
      <w:tr w:rsidR="000669B7" w:rsidRPr="0073029B" w14:paraId="023937A9" w14:textId="77777777" w:rsidTr="00F4554D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E91608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FF15D5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57FEB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5B22D40E" w14:textId="77777777" w:rsidTr="00F4554D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19075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3B703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DF0F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C2BB15C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DF52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821B6E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1789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736C595" w14:textId="77777777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4010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BBF54B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22918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F1D6B26" w14:textId="77777777" w:rsidTr="00F4554D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46CC88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214A5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E73C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1C1A2D5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A444F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6F62EA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690A6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609139F" w14:textId="77777777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097C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21C65D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7AF4A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FDFA59E" w14:textId="77777777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4289E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B09C1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1C56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D804C0A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148A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AD3FF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B553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927EF3E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1CC2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331BE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1B41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84C76B4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1D92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3C51093" w14:textId="58CF7080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19BBF4" w14:textId="196D8F9A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FDE4339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2A2F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E3CEA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CABF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92DFEC0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5E4C2" w14:textId="77777777" w:rsidR="000669B7" w:rsidRPr="0073029B" w:rsidRDefault="000669B7" w:rsidP="006C636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Zaúčtovaná  ako </w:t>
            </w:r>
            <w:r w:rsidR="006C6361">
              <w:rPr>
                <w:rFonts w:ascii="Arial Narrow" w:hAnsi="Arial Narrow"/>
                <w:sz w:val="22"/>
                <w:szCs w:val="22"/>
              </w:rPr>
              <w:t>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E5B47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9898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BCB07C0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2C52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A1FB8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3B30C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71F704A" w14:textId="77777777" w:rsidTr="00F4554D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6F5394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A31B2E" w14:textId="7A6C8F2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568B01" w14:textId="50934629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4F8139D" w14:textId="77777777" w:rsidTr="00F4554D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3B94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88808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B7DF2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F6C12B7" w14:textId="77777777" w:rsidTr="00511BB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5360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C70CD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43E9C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E93B8D7" w14:textId="77777777" w:rsidTr="00511BB9">
        <w:trPr>
          <w:trHeight w:val="345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16E2C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05CBB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5484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11BB9" w:rsidRPr="0073029B" w14:paraId="33EA2A2B" w14:textId="77777777" w:rsidTr="00511BB9">
        <w:trPr>
          <w:trHeight w:val="34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270E83" w14:textId="77777777" w:rsidR="00511BB9" w:rsidRPr="0073029B" w:rsidRDefault="00511BB9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9647B8C" w14:textId="77777777"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E4A065" w14:textId="77777777"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3960878B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473CA3C1" w14:textId="7DDC19E4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p45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C630F2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F496EE2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01"/>
        <w:gridCol w:w="2489"/>
        <w:gridCol w:w="2498"/>
      </w:tblGrid>
      <w:tr w:rsidR="000669B7" w:rsidRPr="0073029B" w14:paraId="433F8F41" w14:textId="77777777" w:rsidTr="00F4554D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2FCFF5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49CD96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0B654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69EB1C4A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7892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067803" w14:textId="490C38FB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2631.81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6DDE4" w14:textId="72825B4B" w:rsidR="000669B7" w:rsidRPr="00F571F6" w:rsidRDefault="009B7C1C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1745,22</w:t>
            </w:r>
          </w:p>
        </w:tc>
      </w:tr>
      <w:tr w:rsidR="000669B7" w:rsidRPr="0073029B" w14:paraId="4889DBE0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A9200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3E313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1E27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3AADE04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C508B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ED889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CDBD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0F43F10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3F7A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11EDE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143D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DDA4F30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405E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026401" w14:textId="554FDC36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954.28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C3427B" w14:textId="6678DADA" w:rsidR="000669B7" w:rsidRPr="00F571F6" w:rsidRDefault="009B7C1C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886,59</w:t>
            </w:r>
          </w:p>
        </w:tc>
      </w:tr>
      <w:tr w:rsidR="000669B7" w:rsidRPr="0073029B" w14:paraId="4436B575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CAA8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C59D9B" w14:textId="3503B4BA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3C2A7C" w14:textId="5B9AB222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C597589" w14:textId="77777777" w:rsidTr="00F4554D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DC1E4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81416F" w14:textId="698F8E5E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B7C1C">
              <w:rPr>
                <w:rFonts w:ascii="Arial Narrow" w:hAnsi="Arial Narrow"/>
                <w:sz w:val="18"/>
                <w:szCs w:val="18"/>
              </w:rPr>
              <w:t>3</w:t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586.09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B82468" w14:textId="4D33AD20" w:rsidR="000669B7" w:rsidRPr="00F571F6" w:rsidRDefault="009B7C1C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2631,81</w:t>
            </w:r>
          </w:p>
        </w:tc>
      </w:tr>
    </w:tbl>
    <w:p w14:paraId="4EFED4B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1348445" w14:textId="6364AB6D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p46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6C31F9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69F9323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7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2"/>
        <w:gridCol w:w="1420"/>
        <w:gridCol w:w="1419"/>
        <w:gridCol w:w="1419"/>
        <w:gridCol w:w="1419"/>
        <w:gridCol w:w="1419"/>
      </w:tblGrid>
      <w:tr w:rsidR="000669B7" w:rsidRPr="0073029B" w14:paraId="72A02B53" w14:textId="77777777" w:rsidTr="00F4554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DC70DF" w14:textId="77777777" w:rsidR="000669B7" w:rsidRPr="0073029B" w:rsidRDefault="000669B7" w:rsidP="00F4554D">
            <w:pPr>
              <w:pStyle w:val="TopHeader"/>
            </w:pPr>
            <w:r w:rsidRPr="0073029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E2D59A" w14:textId="77777777" w:rsidR="000669B7" w:rsidRPr="0073029B" w:rsidRDefault="000669B7" w:rsidP="00F4554D">
            <w:pPr>
              <w:pStyle w:val="TopHeader"/>
            </w:pPr>
            <w:r w:rsidRPr="0073029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2976CD" w14:textId="77777777" w:rsidR="000669B7" w:rsidRPr="0073029B" w:rsidRDefault="000669B7" w:rsidP="00F4554D">
            <w:pPr>
              <w:pStyle w:val="TopHeader"/>
            </w:pPr>
            <w:r w:rsidRPr="0073029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BF41B6" w14:textId="77777777" w:rsidR="000669B7" w:rsidRPr="0073029B" w:rsidRDefault="000669B7" w:rsidP="00F4554D">
            <w:pPr>
              <w:pStyle w:val="TopHeader"/>
            </w:pPr>
            <w:r w:rsidRPr="0073029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488F2D" w14:textId="77777777" w:rsidR="000669B7" w:rsidRPr="0073029B" w:rsidRDefault="000669B7" w:rsidP="00F4554D">
            <w:pPr>
              <w:pStyle w:val="TopHeader"/>
            </w:pPr>
            <w:r w:rsidRPr="0073029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A99AB0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14:paraId="2EB83732" w14:textId="77777777" w:rsidTr="00F4554D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AB03B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BB5BC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BCAD4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5010F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A70E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F7DC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4F5D40FD" w14:textId="77777777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2A4A2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6BEE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A1A69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7FAAB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C433F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0AB20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6AB5AF66" w14:textId="77777777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3007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5341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D0B7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C858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A7A1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A57C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7B657BB0" w14:textId="77777777" w:rsidTr="00F4554D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16DAE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D8E3F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AEC4A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BB753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8D8A1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7618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7F47149B" w14:textId="77777777" w:rsidR="000669B7" w:rsidRPr="0073029B" w:rsidRDefault="000669B7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</w:p>
    <w:p w14:paraId="64EE804F" w14:textId="2811546F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p47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CBD363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1D665F9" w14:textId="77777777" w:rsidR="000669B7" w:rsidRPr="0073029B" w:rsidRDefault="00405CD9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28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i) o bankových úveroch, pôžičkách a krátkodobých finančných výpomociach</w:t>
      </w:r>
    </w:p>
    <w:p w14:paraId="4912FAE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67"/>
        <w:gridCol w:w="788"/>
        <w:gridCol w:w="885"/>
        <w:gridCol w:w="1096"/>
        <w:gridCol w:w="1620"/>
        <w:gridCol w:w="1246"/>
        <w:gridCol w:w="1586"/>
      </w:tblGrid>
      <w:tr w:rsidR="005E5AD7" w:rsidRPr="0073029B" w14:paraId="59CE0239" w14:textId="77777777" w:rsidTr="002578DE">
        <w:trPr>
          <w:trHeight w:val="99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30CDC7" w14:textId="77777777" w:rsidR="005E5AD7" w:rsidRPr="0073029B" w:rsidRDefault="005E5AD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534548" w14:textId="77777777" w:rsidR="005E5AD7" w:rsidRPr="0073029B" w:rsidRDefault="005E5AD7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95838B" w14:textId="77777777" w:rsidR="005E5AD7" w:rsidRPr="0073029B" w:rsidRDefault="005E5AD7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14:paraId="7EE441AA" w14:textId="77777777" w:rsidR="005E5AD7" w:rsidRPr="0073029B" w:rsidRDefault="005E5AD7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B80342" w14:textId="77777777" w:rsidR="005E5AD7" w:rsidRPr="0073029B" w:rsidRDefault="005E5AD7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1AF0D" w14:textId="77777777" w:rsidR="005E5AD7" w:rsidRPr="0073029B" w:rsidRDefault="005E5AD7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8568C6" w14:textId="77777777" w:rsidR="005E5AD7" w:rsidRDefault="005E5AD7" w:rsidP="00F4554D">
            <w:pPr>
              <w:pStyle w:val="TopHeader"/>
            </w:pPr>
          </w:p>
          <w:p w14:paraId="26117914" w14:textId="77777777" w:rsidR="005E5AD7" w:rsidRPr="0073029B" w:rsidRDefault="005E5AD7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5EC591" w14:textId="77777777" w:rsidR="005E5AD7" w:rsidRPr="0073029B" w:rsidRDefault="005E5AD7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5E5AD7" w:rsidRPr="0073029B" w14:paraId="0FC369F6" w14:textId="77777777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382789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51A303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E787AD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4CCCAC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548746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D66964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195ED75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5E5AD7" w:rsidRPr="0073029B" w14:paraId="57386655" w14:textId="77777777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6C4CEA5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5E5AD7" w:rsidRPr="0073029B" w14:paraId="0CDE6F3F" w14:textId="77777777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9BAB547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AC93BEE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14:paraId="150D232F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14:paraId="340B7028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14:paraId="35DA7D35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14:paraId="1A022975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14:paraId="5FFD20C1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5351C576" w14:textId="77777777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14:paraId="4C5E8347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60DF07E4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14:paraId="673EB282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14:paraId="6B5308A7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14:paraId="6B7FF04B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14:paraId="26325061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14:paraId="734258B3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17F9DAA9" w14:textId="77777777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14:paraId="03111238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40F4935C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14:paraId="01C5FFED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14:paraId="23F7E6DD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14:paraId="786075DD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14:paraId="27969E5E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14:paraId="58463205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0F2B3038" w14:textId="77777777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464DFF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5E5AD7" w:rsidRPr="0073029B" w14:paraId="0D20BFA2" w14:textId="77777777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6E57C22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CD7E923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14:paraId="7217B3CF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14:paraId="125A1313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14:paraId="249A7195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14:paraId="54042503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14:paraId="3E0CD3A9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4DC12B54" w14:textId="77777777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14:paraId="3C645709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706BBC0C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14:paraId="701A1902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14:paraId="343E5D49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14:paraId="578D813A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14:paraId="6AA36163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14:paraId="18DC1292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2AD0AC3D" w14:textId="77777777" w:rsidTr="002578DE">
        <w:trPr>
          <w:trHeight w:val="345"/>
          <w:jc w:val="center"/>
        </w:trPr>
        <w:tc>
          <w:tcPr>
            <w:tcW w:w="206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A80984" w14:textId="77777777" w:rsidR="005E5AD7" w:rsidRPr="0073029B" w:rsidRDefault="005E5AD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781B1D1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6" w:type="dxa"/>
            <w:tcBorders>
              <w:bottom w:val="single" w:sz="12" w:space="0" w:color="auto"/>
            </w:tcBorders>
            <w:noWrap/>
            <w:vAlign w:val="center"/>
          </w:tcPr>
          <w:p w14:paraId="458F86DA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7" w:type="dxa"/>
            <w:tcBorders>
              <w:bottom w:val="single" w:sz="12" w:space="0" w:color="auto"/>
            </w:tcBorders>
            <w:noWrap/>
            <w:vAlign w:val="center"/>
          </w:tcPr>
          <w:p w14:paraId="2E3530A3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noWrap/>
            <w:vAlign w:val="center"/>
          </w:tcPr>
          <w:p w14:paraId="4997B614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</w:tcPr>
          <w:p w14:paraId="5C310770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bottom w:val="single" w:sz="12" w:space="0" w:color="auto"/>
            </w:tcBorders>
            <w:noWrap/>
            <w:vAlign w:val="center"/>
          </w:tcPr>
          <w:p w14:paraId="5FF73C49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26C7355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14:paraId="35914F2F" w14:textId="3BE0E604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p48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297869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A13BB8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497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27"/>
        <w:gridCol w:w="789"/>
        <w:gridCol w:w="914"/>
        <w:gridCol w:w="1083"/>
        <w:gridCol w:w="1330"/>
        <w:gridCol w:w="1188"/>
        <w:gridCol w:w="2011"/>
      </w:tblGrid>
      <w:tr w:rsidR="002D450E" w:rsidRPr="0073029B" w14:paraId="56F165E2" w14:textId="77777777" w:rsidTr="00330AB1">
        <w:trPr>
          <w:trHeight w:val="99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0F08DB" w14:textId="77777777" w:rsidR="002D450E" w:rsidRPr="0073029B" w:rsidRDefault="002D450E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D3A455" w14:textId="77777777" w:rsidR="002D450E" w:rsidRPr="0073029B" w:rsidRDefault="002D450E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542480" w14:textId="77777777" w:rsidR="002D450E" w:rsidRPr="0073029B" w:rsidRDefault="002D450E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14:paraId="0E091141" w14:textId="77777777" w:rsidR="002D450E" w:rsidRPr="0073029B" w:rsidRDefault="002D450E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E79A6C" w14:textId="77777777" w:rsidR="002D450E" w:rsidRPr="0073029B" w:rsidRDefault="002D450E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1BD05E" w14:textId="77777777" w:rsidR="002D450E" w:rsidRPr="0073029B" w:rsidRDefault="002D450E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15634A" w14:textId="77777777" w:rsidR="002D450E" w:rsidRDefault="002D450E" w:rsidP="00F4554D">
            <w:pPr>
              <w:pStyle w:val="TopHeader"/>
            </w:pPr>
          </w:p>
          <w:p w14:paraId="498EF01D" w14:textId="77777777" w:rsidR="002D450E" w:rsidRPr="0073029B" w:rsidRDefault="002D450E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9E6766" w14:textId="77777777" w:rsidR="002D450E" w:rsidRPr="0073029B" w:rsidRDefault="002D450E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2D450E" w:rsidRPr="0073029B" w14:paraId="2983E168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DE60ED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392510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4F9CCD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3F0A9D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86EDF8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642120" w14:textId="77777777"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357C742" w14:textId="77777777"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D450E" w:rsidRPr="0073029B" w14:paraId="7D43337B" w14:textId="77777777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6B0FA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45E9EAA3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61AE50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0D1146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1007E17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1960B73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14:paraId="2E60B86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14:paraId="4F8F2CF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14:paraId="42BC1E7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2B66B1BD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39DB518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2DD3412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1C76FC8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1BC1FFCA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7C7EA5D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21AC676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6E075C24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79AA93AA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1DBD5F6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0502A22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5114806C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1A8F948A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11423BCA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34FC7D1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5556AFF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4D7CB2CF" w14:textId="77777777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EFCC4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28D4834F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3E4821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05EC25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3E520FE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6D3895F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14:paraId="2EDCF88C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14:paraId="6E37DD1C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14:paraId="702A7B9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5FFF96B6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7BBE48BC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4DF948BC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6F6838A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0C51344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224F863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5FDC166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1954A9B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7645FE45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6B45BE0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6D97DA5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759F7C9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027B8FF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594F9C6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5E2EE2F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47C5471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74C55415" w14:textId="77777777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389BF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2D20BC1C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137B0B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083963A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332713E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7D34314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14:paraId="56545EB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</w:tcPr>
          <w:p w14:paraId="7DC37DF4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14:paraId="4FC3FF2A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50E" w:rsidRPr="0073029B" w14:paraId="32ABE847" w14:textId="77777777" w:rsidTr="00330AB1">
        <w:trPr>
          <w:trHeight w:val="345"/>
          <w:jc w:val="center"/>
        </w:trPr>
        <w:tc>
          <w:tcPr>
            <w:tcW w:w="192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DD4D72" w14:textId="77777777" w:rsidR="002D450E" w:rsidRPr="0073029B" w:rsidRDefault="002D450E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3F0EEF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14:paraId="5D0D8BA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</w:tcPr>
          <w:p w14:paraId="6BB31F1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bottom w:val="single" w:sz="12" w:space="0" w:color="auto"/>
            </w:tcBorders>
            <w:noWrap/>
            <w:vAlign w:val="center"/>
          </w:tcPr>
          <w:p w14:paraId="51BBBF1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bottom w:val="single" w:sz="12" w:space="0" w:color="auto"/>
            </w:tcBorders>
          </w:tcPr>
          <w:p w14:paraId="2A9FCA2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bottom w:val="single" w:sz="12" w:space="0" w:color="auto"/>
            </w:tcBorders>
            <w:noWrap/>
            <w:vAlign w:val="center"/>
          </w:tcPr>
          <w:p w14:paraId="4F19FA8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07FAB53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80725D9" w14:textId="3DE4EA11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p49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0543BD0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2B70B5D" w14:textId="77777777" w:rsidR="000669B7" w:rsidRPr="0073029B" w:rsidRDefault="00405CD9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 G. písm. k) o významných položkách derivátov za bežné účtovné obdobie </w:t>
      </w:r>
    </w:p>
    <w:p w14:paraId="133B982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63"/>
        <w:gridCol w:w="1491"/>
        <w:gridCol w:w="14"/>
        <w:gridCol w:w="1617"/>
        <w:gridCol w:w="2203"/>
      </w:tblGrid>
      <w:tr w:rsidR="000669B7" w:rsidRPr="0073029B" w14:paraId="0560E954" w14:textId="77777777" w:rsidTr="00F4554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048A778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4D933E" w14:textId="77777777" w:rsidR="000669B7" w:rsidRPr="0073029B" w:rsidRDefault="000669B7" w:rsidP="00F4554D">
            <w:pPr>
              <w:pStyle w:val="TopHeader"/>
            </w:pPr>
            <w:r w:rsidRPr="0073029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11673AF" w14:textId="77777777" w:rsidR="000669B7" w:rsidRPr="0073029B" w:rsidRDefault="000669B7" w:rsidP="00F4554D">
            <w:pPr>
              <w:pStyle w:val="TopHeader"/>
            </w:pPr>
            <w:r w:rsidRPr="0073029B">
              <w:t>Dohodnutá cena  podkladového nástroja</w:t>
            </w:r>
          </w:p>
        </w:tc>
      </w:tr>
      <w:tr w:rsidR="000669B7" w:rsidRPr="0073029B" w14:paraId="07C4860B" w14:textId="77777777" w:rsidTr="00F4554D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E3EC9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F85C1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F17BF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2D0FD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C60A155" w14:textId="77777777" w:rsidTr="00F4554D">
        <w:trPr>
          <w:trHeight w:val="106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57018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E368D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3A128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E528F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14:paraId="072BB934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1A166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AC6D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BC468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AA57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14:paraId="465FF6A2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6CBEF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E77AC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5DE4B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1CBBD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CEC764A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58D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34FD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A656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14E7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F66C64E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2B1C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BD2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2C75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5DEF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303CD81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D2506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62CCB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537D4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F960C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0039A35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EF7B5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5BC2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463DE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C2AA1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FCA157E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FAE1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72D4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0029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0048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37501AF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A75F0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F4C0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8C69A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BDB92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DCC548D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E5B5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93A88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B4D6D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A234B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343395C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D46E9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A2F6E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E820A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390A0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4FC77C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48CFD92" w14:textId="11F45403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p51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FE8748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3CB122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55"/>
        <w:gridCol w:w="1424"/>
        <w:gridCol w:w="993"/>
        <w:gridCol w:w="1429"/>
        <w:gridCol w:w="1487"/>
      </w:tblGrid>
      <w:tr w:rsidR="000669B7" w:rsidRPr="0073029B" w14:paraId="6E2C1B94" w14:textId="77777777" w:rsidTr="00F4554D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3EAC8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D2F697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4AC31E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5F006EA1" w14:textId="77777777" w:rsidTr="00F4554D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2AFA1F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CA4CC1" w14:textId="77777777" w:rsidR="000669B7" w:rsidRPr="0073029B" w:rsidRDefault="000669B7" w:rsidP="00F4554D">
            <w:pPr>
              <w:pStyle w:val="TopHeader"/>
            </w:pPr>
            <w:r w:rsidRPr="0073029B">
              <w:t xml:space="preserve">Zmena reálnej hodnoty </w:t>
            </w:r>
            <w:r w:rsidRPr="0073029B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F6B9E" w14:textId="77777777" w:rsidR="000669B7" w:rsidRPr="0073029B" w:rsidRDefault="000669B7" w:rsidP="00F4554D">
            <w:pPr>
              <w:pStyle w:val="TopHeader"/>
            </w:pPr>
            <w:r w:rsidRPr="0073029B">
              <w:t>Zmena reálnej hodnoty (+/-) s vplyvom na</w:t>
            </w:r>
          </w:p>
        </w:tc>
      </w:tr>
      <w:tr w:rsidR="000669B7" w:rsidRPr="0073029B" w14:paraId="58B3A580" w14:textId="77777777" w:rsidTr="00F4554D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A0F559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F12F85" w14:textId="77777777"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B8F981" w14:textId="77777777"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488AD3" w14:textId="77777777"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02AD00" w14:textId="77777777"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</w:tr>
      <w:tr w:rsidR="000669B7" w:rsidRPr="0073029B" w14:paraId="033FE3F5" w14:textId="77777777" w:rsidTr="00F4554D">
        <w:trPr>
          <w:trHeight w:val="149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10AC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68122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8CEDC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8AF16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5C4E9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0669B7" w:rsidRPr="0073029B" w14:paraId="1F74FF72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8CD1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1208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C9FA3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FFC2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9094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07957B5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8836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672E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82788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7D6B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549B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ABB9EAF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6820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67CF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04DB5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F305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F033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78A4B40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C39EE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B2E88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8EF46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44102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2B989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14:paraId="68F8561A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75A1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AF6E0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1CA5E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15AB4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59394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C9752C6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0C0B7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FF2B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B07D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C6C5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5771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7C1EAF0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F5B7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4762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E5065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1FC1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A1FF0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9329ED4" w14:textId="77777777" w:rsidTr="00F4554D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5EDDF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7632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875CC6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2F905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C13C4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603EA7A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3F4744C1" w14:textId="6547B5A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p52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C25725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39F2481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405CD9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405CD9" w:rsidRPr="00405CD9">
        <w:rPr>
          <w:rFonts w:ascii="Arial Narrow" w:hAnsi="Arial Narrow"/>
          <w:sz w:val="22"/>
          <w:szCs w:val="22"/>
        </w:rPr>
        <w:t xml:space="preserve"> </w:t>
      </w:r>
      <w:r w:rsidR="00405CD9">
        <w:rPr>
          <w:rFonts w:ascii="Arial Narrow" w:hAnsi="Arial Narrow"/>
          <w:sz w:val="22"/>
          <w:szCs w:val="22"/>
        </w:rPr>
        <w:t>prílohe</w:t>
      </w:r>
      <w:r w:rsidR="00405C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00"/>
        <w:gridCol w:w="1984"/>
        <w:gridCol w:w="2004"/>
      </w:tblGrid>
      <w:tr w:rsidR="000669B7" w:rsidRPr="0073029B" w14:paraId="33683B6A" w14:textId="77777777" w:rsidTr="00F4554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B48409A" w14:textId="77777777" w:rsidR="000669B7" w:rsidRPr="0073029B" w:rsidRDefault="000669B7" w:rsidP="00F4554D">
            <w:pPr>
              <w:pStyle w:val="TopHeader"/>
            </w:pPr>
            <w:r w:rsidRPr="0073029B">
              <w:lastRenderedPageBreak/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E348B0" w14:textId="77777777" w:rsidR="000669B7" w:rsidRPr="0073029B" w:rsidRDefault="000669B7" w:rsidP="00F4554D">
            <w:pPr>
              <w:pStyle w:val="TopHeader"/>
            </w:pPr>
            <w:r w:rsidRPr="0073029B">
              <w:t>Reálna hodnota</w:t>
            </w:r>
          </w:p>
        </w:tc>
      </w:tr>
      <w:tr w:rsidR="000669B7" w:rsidRPr="0073029B" w14:paraId="1A94763D" w14:textId="77777777" w:rsidTr="00F4554D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BC232E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E751B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F34AC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32939217" w14:textId="77777777" w:rsidTr="00F4554D">
        <w:trPr>
          <w:trHeight w:val="167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88CE2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58F59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D2C31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14:paraId="220692E9" w14:textId="77777777" w:rsidTr="00F4554D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8478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BC272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8119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576BFFD1" w14:textId="77777777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EC71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67A9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F452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67BE6580" w14:textId="77777777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1E67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C325E0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4D4E3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647E132F" w14:textId="77777777" w:rsidTr="00F4554D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48D15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92E6E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0AA3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653161EF" w14:textId="77777777" w:rsidTr="00F4554D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B2D5C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C1109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A7032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3286FB72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7F691449" w14:textId="0B10BB36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p53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D3C267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79D4788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669B7" w:rsidRPr="0073029B" w14:paraId="21961FB3" w14:textId="77777777" w:rsidTr="00F4554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CDCFD9" w14:textId="77777777"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AB8E72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84AAB7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607092C5" w14:textId="77777777" w:rsidTr="00F4554D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ADB1D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4AD25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333476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14:paraId="49CC887A" w14:textId="77777777" w:rsidTr="00F4554D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B6BCD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238852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15409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1911F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D9206A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BD474B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64D858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14:paraId="1612CAFD" w14:textId="77777777" w:rsidTr="00F4554D">
        <w:trPr>
          <w:trHeight w:val="151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C885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281BA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BA5EB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CF719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6482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4C1D1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0522B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14:paraId="2F59CE24" w14:textId="77777777" w:rsidTr="00F4554D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1F7F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2B77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4356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D28C7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359F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037E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EE19A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58AF0E3C" w14:textId="77777777" w:rsidTr="00F4554D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460BB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BBCF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C97D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E9B33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E753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4A10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11F9F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763D339D" w14:textId="77777777" w:rsidTr="00F4554D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C1F2B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89CF1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DA996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3C859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DD265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15AAB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43A5D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24F2156F" w14:textId="77777777"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14:paraId="762CFF7D" w14:textId="1BEABD8B" w:rsidR="000669B7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  <w:r w:rsidRPr="00AB4291">
        <w:rPr>
          <w:rFonts w:ascii="Arial Narrow" w:hAnsi="Arial Narrow"/>
          <w:b w:val="0"/>
          <w:sz w:val="22"/>
          <w:szCs w:val="22"/>
        </w:rPr>
        <w:fldChar w:fldCharType="begin"/>
      </w:r>
      <w:r w:rsidRPr="00AB4291">
        <w:rPr>
          <w:rFonts w:ascii="Arial Narrow" w:hAnsi="Arial Narrow"/>
          <w:b w:val="0"/>
          <w:sz w:val="22"/>
          <w:szCs w:val="22"/>
        </w:rPr>
        <w:instrText xml:space="preserve"> MERGEFIELD p54 </w:instrText>
      </w:r>
      <w:r w:rsidRPr="00AB4291">
        <w:rPr>
          <w:rFonts w:ascii="Arial Narrow" w:hAnsi="Arial Narrow"/>
          <w:b w:val="0"/>
          <w:sz w:val="22"/>
          <w:szCs w:val="22"/>
        </w:rPr>
        <w:fldChar w:fldCharType="end"/>
      </w:r>
    </w:p>
    <w:p w14:paraId="37525925" w14:textId="77777777" w:rsidR="000669B7" w:rsidRPr="00AB4291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</w:p>
    <w:p w14:paraId="6D32A84C" w14:textId="77777777"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b)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31"/>
        <w:gridCol w:w="1140"/>
        <w:gridCol w:w="1109"/>
        <w:gridCol w:w="1312"/>
        <w:gridCol w:w="1444"/>
        <w:gridCol w:w="1752"/>
      </w:tblGrid>
      <w:tr w:rsidR="000669B7" w:rsidRPr="0073029B" w14:paraId="41C93099" w14:textId="77777777" w:rsidTr="00F4554D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6F4CDE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E4B1CD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5AE15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7446B5" w14:textId="77777777" w:rsidR="000669B7" w:rsidRPr="0073029B" w:rsidRDefault="000669B7" w:rsidP="00F4554D">
            <w:pPr>
              <w:pStyle w:val="TopHeader"/>
            </w:pPr>
            <w:r w:rsidRPr="0073029B">
              <w:t xml:space="preserve">Zmena stavu vnútroorganizačných zásob </w:t>
            </w:r>
          </w:p>
        </w:tc>
      </w:tr>
      <w:tr w:rsidR="000669B7" w:rsidRPr="0073029B" w14:paraId="261E0399" w14:textId="77777777" w:rsidTr="00F4554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A22D1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F69679" w14:textId="77777777"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F7850A" w14:textId="77777777"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78563" w14:textId="77777777" w:rsidR="000669B7" w:rsidRPr="0073029B" w:rsidRDefault="000669B7" w:rsidP="00F4554D">
            <w:pPr>
              <w:pStyle w:val="TopHeader"/>
            </w:pPr>
            <w:r w:rsidRPr="0073029B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4D5A6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4FB00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16CA6FBA" w14:textId="77777777" w:rsidTr="00F4554D">
        <w:trPr>
          <w:trHeight w:val="144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CBAD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8445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02719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CD236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D3BC9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F7217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14:paraId="14E9E97B" w14:textId="77777777" w:rsidTr="00F4554D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2CF93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73029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B620AED" w14:textId="5CA40765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9EC74" w14:textId="746FEBD6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10D7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F24E3" w14:textId="5B5C874E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7065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15D7ADE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ED2E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DE8D44" w14:textId="4CB6F6CA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DE21FA" w14:textId="3A2B02A3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CA371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B0E4FD" w14:textId="0BA52E63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4DCA7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D196F1E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A3F7A9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04F4BC5" w14:textId="686963B3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ABEFF" w14:textId="6A9DC8CE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E353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BA2F8" w14:textId="41C93BBC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D7DBD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B265DB5" w14:textId="77777777" w:rsidTr="00F4554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C8ABB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714355" w14:textId="6396D874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30ED44" w14:textId="603D19F9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B3E4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18F00" w14:textId="70F43AEC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B7BEF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E14EF0A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596E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DB3E4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F167F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2E225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8DCAC" w14:textId="2FC1B175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65D4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2E65397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233DB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0311E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D1EFB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6B09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1CB5B" w14:textId="3B0E8FEF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3198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357321C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186A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374A0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1F992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443AB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EA4B3" w14:textId="3D07E1B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155D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CA9376E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2A329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4E2A8B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66F254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F5385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7EE92C" w14:textId="38D0BB48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C4241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785BD8C" w14:textId="77777777" w:rsidTr="00F4554D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0763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Zmena stavu </w:t>
            </w: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vnútroorga-nizačných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C82F9C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7B47E0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53379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87A6E4" w14:textId="53BBAD45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1A644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60C5A82E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14:paraId="19D1E486" w14:textId="46D2384B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p56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438AD2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D57FED9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0669B7" w:rsidRPr="0073029B" w14:paraId="764F39CC" w14:textId="77777777" w:rsidTr="00F4554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D89576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EAA669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EDC1E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0218A421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692B3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BAA3B" w14:textId="421D33FF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E7DB0" w14:textId="232B3105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F108518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D3BA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5B828" w14:textId="79C1040E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730351.82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69C21" w14:textId="2B8901E6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6B15716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E9A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55CFA" w14:textId="1D3BD6E0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CA6A1" w14:textId="4F5C639C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7B64CDB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6D6B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7D75C" w14:textId="34F37886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DDD0F" w14:textId="7650C205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455B795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F678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240E40" w14:textId="5D56CFF5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35D0D" w14:textId="5BD3DAF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7EA9AFE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08C5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4F52C" w14:textId="3BCA1096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E4D5D" w14:textId="0464E08C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CEE891F" w14:textId="77777777" w:rsidTr="00F4554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48AA3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6AC56" w14:textId="0644EE1E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730351.82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FE4D75" w14:textId="5ED10445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660F61C5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7726B7FA" w14:textId="21CC29F5"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p58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36CE3DD" w14:textId="77777777" w:rsidR="005A0A25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236E5A72" w14:textId="77777777" w:rsidR="005A0A25" w:rsidRPr="005A0A25" w:rsidRDefault="005A0A25" w:rsidP="005A0A25">
      <w:pPr>
        <w:pStyle w:val="Nzov"/>
        <w:keepNext/>
        <w:jc w:val="left"/>
        <w:outlineLvl w:val="0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Pr="0036548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časti </w:t>
      </w:r>
      <w:r>
        <w:rPr>
          <w:rFonts w:ascii="Arial Narrow" w:hAnsi="Arial Narrow"/>
          <w:sz w:val="22"/>
          <w:szCs w:val="22"/>
        </w:rPr>
        <w:t xml:space="preserve">I. </w:t>
      </w:r>
      <w:r w:rsidRPr="005A0A25">
        <w:rPr>
          <w:rFonts w:ascii="Arial Narrow" w:hAnsi="Arial Narrow"/>
          <w:sz w:val="22"/>
          <w:szCs w:val="22"/>
        </w:rPr>
        <w:t>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5A0A25" w:rsidRPr="003F477D" w14:paraId="4ACAB5FB" w14:textId="77777777" w:rsidTr="001B07D1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093FD" w14:textId="77777777" w:rsidR="005A0A25" w:rsidRPr="003F477D" w:rsidRDefault="005A0A25" w:rsidP="001B07D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A432D" w14:textId="77777777" w:rsidR="005A0A25" w:rsidRPr="003F477D" w:rsidRDefault="005A0A25" w:rsidP="001B07D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FEF43" w14:textId="77777777" w:rsidR="005A0A25" w:rsidRPr="003F477D" w:rsidRDefault="005A0A25" w:rsidP="001B07D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0A25" w:rsidRPr="003F477D" w14:paraId="2239E75A" w14:textId="77777777" w:rsidTr="001B07D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B43373" w14:textId="77777777" w:rsidR="005A0A25" w:rsidRPr="003F477D" w:rsidRDefault="005A0A25" w:rsidP="001B07D1">
            <w:pPr>
              <w:rPr>
                <w:b/>
                <w:szCs w:val="22"/>
              </w:rPr>
            </w:pPr>
            <w:r w:rsidRPr="005A0A25">
              <w:rPr>
                <w:rFonts w:ascii="Arial Narrow" w:hAnsi="Arial Narrow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6B7BD" w14:textId="77777777" w:rsidR="005A0A25" w:rsidRPr="003F477D" w:rsidRDefault="005A0A25" w:rsidP="001B07D1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3BC42" w14:textId="77777777" w:rsidR="005A0A25" w:rsidRPr="003F477D" w:rsidRDefault="005A0A25" w:rsidP="001B07D1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5A0A25" w:rsidRPr="003F477D" w14:paraId="3D466B97" w14:textId="77777777" w:rsidTr="001B07D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6D2417" w14:textId="77777777" w:rsidR="005A0A25" w:rsidRPr="005A0A25" w:rsidRDefault="005A0A25" w:rsidP="001B07D1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0E4944" w14:textId="77777777" w:rsidR="005A0A25" w:rsidRPr="003F477D" w:rsidRDefault="005A0A25" w:rsidP="001B07D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1D9769" w14:textId="77777777" w:rsidR="005A0A25" w:rsidRPr="003F477D" w:rsidRDefault="005A0A25" w:rsidP="001B07D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5E8F5DDD" w14:textId="77777777" w:rsidTr="001B07D1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A4E88" w14:textId="77777777" w:rsidR="005A0A25" w:rsidRPr="005A0A25" w:rsidRDefault="005A0A25" w:rsidP="001B07D1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proofErr w:type="spellStart"/>
            <w:r w:rsidRPr="005A0A25">
              <w:rPr>
                <w:rFonts w:ascii="Arial Narrow" w:hAnsi="Arial Narrow"/>
                <w:sz w:val="22"/>
                <w:szCs w:val="22"/>
              </w:rPr>
              <w:t>uisťovacie</w:t>
            </w:r>
            <w:proofErr w:type="spellEnd"/>
            <w:r w:rsidRPr="005A0A25">
              <w:rPr>
                <w:rFonts w:ascii="Arial Narrow" w:hAnsi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3869B" w14:textId="77777777" w:rsidR="005A0A25" w:rsidRPr="003F477D" w:rsidRDefault="005A0A25" w:rsidP="001B07D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FC1ED" w14:textId="77777777" w:rsidR="005A0A25" w:rsidRPr="003F477D" w:rsidRDefault="005A0A25" w:rsidP="001B07D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5827D177" w14:textId="77777777" w:rsidTr="001B07D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0CD0A" w14:textId="77777777" w:rsidR="005A0A25" w:rsidRPr="005A0A25" w:rsidRDefault="005A0A25" w:rsidP="001B07D1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6C5BC" w14:textId="77777777" w:rsidR="005A0A25" w:rsidRPr="003F477D" w:rsidRDefault="005A0A25" w:rsidP="001B07D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C939D" w14:textId="77777777" w:rsidR="005A0A25" w:rsidRPr="003F477D" w:rsidRDefault="005A0A25" w:rsidP="001B07D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56A54BCE" w14:textId="77777777" w:rsidTr="001B07D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B9D7F" w14:textId="77777777" w:rsidR="005A0A25" w:rsidRPr="005A0A25" w:rsidRDefault="005A0A25" w:rsidP="001B07D1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5CDC2" w14:textId="77777777" w:rsidR="005A0A25" w:rsidRPr="003F477D" w:rsidRDefault="005A0A25" w:rsidP="001B07D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33CEF" w14:textId="77777777" w:rsidR="005A0A25" w:rsidRPr="003F477D" w:rsidRDefault="005A0A25" w:rsidP="001B07D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3B075E6C" w14:textId="77777777" w:rsidTr="001B07D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9F368" w14:textId="77777777" w:rsidR="005A0A25" w:rsidRPr="005A0A25" w:rsidRDefault="005A0A25" w:rsidP="001B07D1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BA0E3" w14:textId="77777777" w:rsidR="005A0A25" w:rsidRPr="003F477D" w:rsidRDefault="005A0A25" w:rsidP="001B07D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828F0" w14:textId="77777777" w:rsidR="005A0A25" w:rsidRPr="003F477D" w:rsidRDefault="005A0A25" w:rsidP="001B07D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BE29E8" w14:textId="77777777" w:rsidR="005A0A25" w:rsidRPr="003F477D" w:rsidRDefault="005A0A25" w:rsidP="005A0A25">
      <w:pPr>
        <w:pStyle w:val="Nzov"/>
        <w:jc w:val="left"/>
        <w:rPr>
          <w:szCs w:val="22"/>
        </w:rPr>
      </w:pPr>
    </w:p>
    <w:p w14:paraId="2E5A6680" w14:textId="77777777" w:rsidR="000669B7" w:rsidRPr="0073029B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35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>
        <w:rPr>
          <w:rFonts w:ascii="Arial Narrow" w:hAnsi="Arial Narrow"/>
          <w:sz w:val="22"/>
          <w:szCs w:val="22"/>
        </w:rPr>
        <w:t> 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písm. a) až e)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0669B7" w:rsidRPr="0073029B" w14:paraId="5A597533" w14:textId="77777777" w:rsidTr="00F4554D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1AFF56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C260FA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F55C1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7D032AE2" w14:textId="77777777" w:rsidTr="00F4554D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F2063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41F0D" w14:textId="6261481A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817BB" w14:textId="33FB3A55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7BA4DC6" w14:textId="77777777" w:rsidTr="00F4554D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912B0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C2FAA" w14:textId="6FCB8F3F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D664C" w14:textId="39FB6E4D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1214119" w14:textId="77777777" w:rsidTr="00F4554D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6687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2183C6" w14:textId="3B894DA9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C94322" w14:textId="7FBE5F90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BB8EADA" w14:textId="77777777" w:rsidTr="00F4554D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CB3C7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DA8528" w14:textId="75BE00AB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31BA8" w14:textId="2CEF0DB0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3933214" w14:textId="77777777" w:rsidTr="00F4554D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16797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EED5A" w14:textId="635751CC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459BB" w14:textId="30BB09F4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2DFC50F" w14:textId="77777777" w:rsidTr="00F4554D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4E6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324646" w14:textId="1DCC296E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BEAC2C" w14:textId="5E4165D8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5BA" w:rsidRPr="00B81E7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0D97CFAE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14070A2D" w14:textId="554C2708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p60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6D1E0A2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4788802" w14:textId="77777777" w:rsidR="000669B7" w:rsidRPr="0073029B" w:rsidRDefault="005A0A25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36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5A0A2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0669B7" w:rsidRPr="0073029B" w14:paraId="0CF1DC9F" w14:textId="77777777" w:rsidTr="00F4554D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0688B9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B7EC70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64641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5A68DA8F" w14:textId="77777777" w:rsidTr="00F4554D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5A96B4C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F860A8A" w14:textId="77777777"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44F385C" w14:textId="77777777"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E31EE4C" w14:textId="77777777"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C8FC163" w14:textId="77777777"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1FABC65" w14:textId="77777777"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B1A48D5" w14:textId="77777777"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</w:tr>
      <w:tr w:rsidR="000669B7" w:rsidRPr="0073029B" w14:paraId="604BB0FB" w14:textId="77777777" w:rsidTr="00F4554D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58F3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4271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B9B3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E068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D9E2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B8CC4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80B92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14:paraId="78BF8872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186A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72C4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A6C7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7F244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FDA5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7081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DB90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0669B7" w:rsidRPr="0073029B" w14:paraId="110DF774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E26DE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9E434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88D6C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A3BEF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E3136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6C3D7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7E0EE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B909BB9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DAE09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E653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1F19A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277A0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8123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299E2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A448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5D4A638E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3008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8A36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13DC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C885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815A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4690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E5A4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14:paraId="52AF7B34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DA31E7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9334D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1D648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662AC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42425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B7A1C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82F67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301F42D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64C3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78B8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0FCA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8A1F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AC6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CAA7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5163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14:paraId="247779A4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4507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1FFD9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10DA9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5E08A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3E74D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D2E4B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5CB5C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95CAE" w:rsidRPr="0073029B" w14:paraId="12D779B0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24DAA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A385E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13E2B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AF786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6ABEA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E20DA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F13CC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3F769E9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4231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2EE2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6AB5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77DA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D064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5AC2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930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12C2DF58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6D2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FD3A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89B0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FDC5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5DBE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26AB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4A5A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73540499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EDBE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6275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F53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E9F3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FB0B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C2AB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0539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28844DCC" w14:textId="77777777" w:rsidTr="00F4554D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4150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BEEB7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5BBF8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D021B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AB659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653D7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F35EB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76A94600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56EF655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91061E6" w14:textId="77777777"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Vysvetlivky:</w:t>
      </w:r>
    </w:p>
    <w:p w14:paraId="44888879" w14:textId="77777777"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</w:p>
    <w:p w14:paraId="44E87494" w14:textId="77777777"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(1) </w:t>
      </w:r>
      <w:r w:rsidR="00D532A4" w:rsidRPr="00D532A4">
        <w:rPr>
          <w:rFonts w:ascii="Arial Narrow" w:hAnsi="Arial Narrow"/>
          <w:sz w:val="22"/>
          <w:szCs w:val="22"/>
        </w:rPr>
        <w:t>Daňové identifikačné číslo sa vyplňuje, ak ho má účtovná jednotka pridelené.</w:t>
      </w:r>
    </w:p>
    <w:p w14:paraId="24CD3DD0" w14:textId="77777777"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14:paraId="70C92B8D" w14:textId="77777777"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(2)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Identifikačné číslo organizácie (IČO) sa vyplňuje podľa Registra organizácií vedeného Štatistickým úradom Slovenskej republiky.</w:t>
      </w:r>
    </w:p>
    <w:p w14:paraId="7098BC00" w14:textId="77777777"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</w:p>
    <w:p w14:paraId="2E714EE7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lastRenderedPageBreak/>
        <w:t xml:space="preserve">(3)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Kód SK NACE sa vypĺňa podľa vyhlášky Štatistického úradu Slovenskej republiky č. 306/2007 Z. z., ktorou sa vydáva Štatistická klasifikácia ekonomických činností.</w:t>
      </w:r>
    </w:p>
    <w:p w14:paraId="4BECB3FB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52C189A3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(4)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Údaje, ktorými sú číslo telefónu, číslo faxu, e-mailová adresa, podpisový záznam osoby zodpovednej za vedenie účtovníctva a podpisový záznam osoby zodpovednej za zostavenie účtovnej závierky, sú dobrovoľne vypĺňanými údajmi.</w:t>
      </w:r>
    </w:p>
    <w:p w14:paraId="65CA09CE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12E70AA4" w14:textId="77777777" w:rsidR="000669B7" w:rsidRPr="0073029B" w:rsidRDefault="000669B7" w:rsidP="000669B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(5)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V bodoch č. 2, 4 a 6 sa prvotným ocenením majetku rozumie jeho ocenenie podľa § 25 zákona.</w:t>
      </w:r>
      <w:r w:rsidRPr="0073029B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448FF125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612301CA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(6) </w:t>
      </w:r>
      <w:r w:rsidR="00D532A4" w:rsidRPr="00D532A4">
        <w:rPr>
          <w:rFonts w:ascii="Arial Narrow" w:hAnsi="Arial Narrow"/>
          <w:b w:val="0"/>
          <w:bCs w:val="0"/>
          <w:sz w:val="22"/>
          <w:szCs w:val="22"/>
        </w:rPr>
        <w:t>V bodoch č. 8, 23, 27, 28 a 29 sa obsahová náplň tabuliek a počet riadkov v nich uvádzajú podľa potrieb účtovnej jednotky.</w:t>
      </w:r>
    </w:p>
    <w:p w14:paraId="17088B0F" w14:textId="77777777" w:rsidR="00D532A4" w:rsidRDefault="00D532A4" w:rsidP="000669B7">
      <w:pPr>
        <w:rPr>
          <w:rFonts w:ascii="Arial Narrow" w:hAnsi="Arial Narrow"/>
          <w:b/>
          <w:bCs/>
          <w:sz w:val="22"/>
          <w:szCs w:val="22"/>
        </w:rPr>
      </w:pPr>
    </w:p>
    <w:p w14:paraId="3DCB8EC6" w14:textId="77777777"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Použité  skratky:</w:t>
      </w:r>
    </w:p>
    <w:p w14:paraId="453110F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66538DD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CP - cenný papier</w:t>
      </w:r>
    </w:p>
    <w:p w14:paraId="74433B4B" w14:textId="77777777"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č. - číslo</w:t>
      </w:r>
    </w:p>
    <w:p w14:paraId="5246914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DFM – dlhodobý finančný majetok</w:t>
      </w:r>
    </w:p>
    <w:p w14:paraId="783F186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DHM – dlhodobý hmotný majetok</w:t>
      </w:r>
    </w:p>
    <w:p w14:paraId="2797B3D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DIČ – daňové identifikačné číslo</w:t>
      </w:r>
    </w:p>
    <w:p w14:paraId="01DBB86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DNM – dlhodobý nehmotný majetok</w:t>
      </w:r>
    </w:p>
    <w:p w14:paraId="653DBA6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DÚJ – dcérska účtovná jednotka</w:t>
      </w:r>
    </w:p>
    <w:p w14:paraId="0C240438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IČO – identifikačné číslo organizácie</w:t>
      </w:r>
    </w:p>
    <w:p w14:paraId="5CC28ED1" w14:textId="77777777" w:rsidR="00D532A4" w:rsidRDefault="00D532A4" w:rsidP="000669B7">
      <w:pPr>
        <w:rPr>
          <w:rFonts w:ascii="Arial Narrow" w:hAnsi="Arial Narrow"/>
          <w:sz w:val="22"/>
          <w:szCs w:val="22"/>
        </w:rPr>
      </w:pPr>
      <w:proofErr w:type="spellStart"/>
      <w:r w:rsidRPr="0073029B">
        <w:rPr>
          <w:rFonts w:ascii="Arial Narrow" w:hAnsi="Arial Narrow"/>
          <w:sz w:val="22"/>
          <w:szCs w:val="22"/>
        </w:rPr>
        <w:t>kons</w:t>
      </w:r>
      <w:proofErr w:type="spellEnd"/>
      <w:r w:rsidRPr="0073029B"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>–</w:t>
      </w:r>
      <w:r w:rsidRPr="0073029B">
        <w:rPr>
          <w:rFonts w:ascii="Arial Narrow" w:hAnsi="Arial Narrow"/>
          <w:sz w:val="22"/>
          <w:szCs w:val="22"/>
        </w:rPr>
        <w:t xml:space="preserve"> konsolidovaný</w:t>
      </w:r>
    </w:p>
    <w:p w14:paraId="2EEDC3CA" w14:textId="77777777"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MÚJ - </w:t>
      </w:r>
      <w:r w:rsidRPr="00D532A4">
        <w:rPr>
          <w:rFonts w:ascii="Arial Narrow" w:hAnsi="Arial Narrow"/>
          <w:sz w:val="22"/>
          <w:szCs w:val="22"/>
        </w:rPr>
        <w:t>materská účtovná jednotka</w:t>
      </w:r>
    </w:p>
    <w:p w14:paraId="727CEA61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OP – opravná položka</w:t>
      </w:r>
    </w:p>
    <w:p w14:paraId="3D388ED0" w14:textId="77777777"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 xml:space="preserve">p. a. – per </w:t>
      </w:r>
      <w:proofErr w:type="spellStart"/>
      <w:r w:rsidRPr="00D532A4">
        <w:rPr>
          <w:rFonts w:ascii="Arial Narrow" w:hAnsi="Arial Narrow"/>
          <w:sz w:val="22"/>
          <w:szCs w:val="22"/>
        </w:rPr>
        <w:t>annum</w:t>
      </w:r>
      <w:proofErr w:type="spellEnd"/>
    </w:p>
    <w:p w14:paraId="3DCB99E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PSČ – poštové smerovacie číslo</w:t>
      </w:r>
    </w:p>
    <w:p w14:paraId="46DC12AD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ÚJ – účtovná jednotka</w:t>
      </w:r>
    </w:p>
    <w:p w14:paraId="03C555F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VI – vlastné imanie</w:t>
      </w:r>
    </w:p>
    <w:p w14:paraId="447E788E" w14:textId="77777777" w:rsidR="00F47675" w:rsidRPr="00D532A4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ZI – základné imanie</w:t>
      </w:r>
    </w:p>
    <w:sectPr w:rsidR="00F47675" w:rsidRPr="00D532A4" w:rsidSect="00787135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8" w:right="1416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5D81D" w14:textId="77777777" w:rsidR="00340BA3" w:rsidRDefault="00340BA3">
      <w:r>
        <w:separator/>
      </w:r>
    </w:p>
  </w:endnote>
  <w:endnote w:type="continuationSeparator" w:id="0">
    <w:p w14:paraId="7E1DE0E0" w14:textId="77777777" w:rsidR="00340BA3" w:rsidRDefault="00340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67A28" w14:textId="77777777" w:rsidR="001B07D1" w:rsidRDefault="001B07D1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A693DD9" w14:textId="77777777" w:rsidR="001B07D1" w:rsidRDefault="001B07D1" w:rsidP="002509F7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38030" w14:textId="77777777" w:rsidR="001B07D1" w:rsidRPr="00010D38" w:rsidRDefault="001B07D1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2</w:t>
    </w:r>
    <w:r>
      <w:rPr>
        <w:rStyle w:val="slostrany"/>
        <w:sz w:val="16"/>
        <w:szCs w:val="16"/>
      </w:rPr>
      <w:t>1</w:t>
    </w:r>
    <w:r w:rsidRPr="00010D38">
      <w:rPr>
        <w:rStyle w:val="slostrany"/>
        <w:sz w:val="16"/>
        <w:szCs w:val="16"/>
      </w:rPr>
      <w:fldChar w:fldCharType="end"/>
    </w:r>
  </w:p>
  <w:p w14:paraId="1D297BEB" w14:textId="77777777" w:rsidR="001B07D1" w:rsidRDefault="001B07D1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3BA70" w14:textId="77777777" w:rsidR="00340BA3" w:rsidRDefault="00340BA3">
      <w:r>
        <w:separator/>
      </w:r>
    </w:p>
  </w:footnote>
  <w:footnote w:type="continuationSeparator" w:id="0">
    <w:p w14:paraId="1C23C518" w14:textId="77777777" w:rsidR="00340BA3" w:rsidRDefault="00340B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63"/>
      <w:gridCol w:w="2699"/>
      <w:gridCol w:w="3256"/>
      <w:gridCol w:w="3544"/>
    </w:tblGrid>
    <w:tr w:rsidR="001B07D1" w:rsidRPr="0073029B" w14:paraId="09A5C6FE" w14:textId="77777777" w:rsidTr="00D71752">
      <w:trPr>
        <w:trHeight w:val="59"/>
      </w:trPr>
      <w:tc>
        <w:tcPr>
          <w:tcW w:w="416" w:type="pct"/>
          <w:noWrap/>
        </w:tcPr>
        <w:p w14:paraId="79E748FE" w14:textId="77777777" w:rsidR="001B07D1" w:rsidRPr="0073029B" w:rsidRDefault="001B07D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38E84105" w14:textId="77777777" w:rsidR="001B07D1" w:rsidRPr="0073029B" w:rsidRDefault="001B07D1" w:rsidP="00787135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Poznámky </w:t>
          </w:r>
          <w:proofErr w:type="spellStart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Úč</w:t>
          </w:r>
          <w:proofErr w:type="spellEnd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1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14:paraId="41132353" w14:textId="77777777" w:rsidR="001B07D1" w:rsidRDefault="001B07D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163EFE12" w14:textId="5FF4DD0D" w:rsidR="001B07D1" w:rsidRPr="0073029B" w:rsidRDefault="001B07D1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STYLEREF  ICO  \* MERGEFORMAT </w:instrText>
          </w:r>
          <w:r>
            <w:rPr>
              <w:noProof/>
            </w:rPr>
            <w:fldChar w:fldCharType="separate"/>
          </w:r>
          <w:r w:rsidR="00881A8E">
            <w:rPr>
              <w:noProof/>
            </w:rPr>
            <w:t>36299219</w:t>
          </w:r>
          <w:r>
            <w:rPr>
              <w:noProof/>
            </w:rPr>
            <w:fldChar w:fldCharType="end"/>
          </w:r>
        </w:p>
      </w:tc>
    </w:tr>
    <w:tr w:rsidR="001B07D1" w:rsidRPr="0073029B" w14:paraId="34953B07" w14:textId="77777777" w:rsidTr="00D71752">
      <w:trPr>
        <w:trHeight w:val="59"/>
      </w:trPr>
      <w:tc>
        <w:tcPr>
          <w:tcW w:w="416" w:type="pct"/>
          <w:noWrap/>
        </w:tcPr>
        <w:p w14:paraId="37CFB892" w14:textId="77777777" w:rsidR="001B07D1" w:rsidRPr="0073029B" w:rsidRDefault="001B07D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36E878A7" w14:textId="77777777" w:rsidR="001B07D1" w:rsidRPr="0073029B" w:rsidRDefault="001B07D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14:paraId="0F6980AD" w14:textId="77777777" w:rsidR="001B07D1" w:rsidRDefault="001B07D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5D7A36CD" w14:textId="27D551B4" w:rsidR="001B07D1" w:rsidRPr="0073029B" w:rsidRDefault="001B07D1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DIČ 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STYLEREF  DIC  \* MERGEFORMAT </w:instrText>
          </w:r>
          <w:r>
            <w:rPr>
              <w:noProof/>
            </w:rPr>
            <w:fldChar w:fldCharType="separate"/>
          </w:r>
          <w:r w:rsidR="00881A8E">
            <w:rPr>
              <w:noProof/>
            </w:rPr>
            <w:t>2020079732</w:t>
          </w:r>
          <w:r>
            <w:rPr>
              <w:noProof/>
            </w:rPr>
            <w:fldChar w:fldCharType="end"/>
          </w:r>
        </w:p>
      </w:tc>
    </w:tr>
  </w:tbl>
  <w:p w14:paraId="5C064C3D" w14:textId="77777777" w:rsidR="001B07D1" w:rsidRDefault="001B07D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63"/>
      <w:gridCol w:w="2699"/>
      <w:gridCol w:w="3256"/>
      <w:gridCol w:w="3544"/>
    </w:tblGrid>
    <w:tr w:rsidR="001B07D1" w:rsidRPr="0073029B" w14:paraId="26507284" w14:textId="77777777" w:rsidTr="00D71752">
      <w:trPr>
        <w:trHeight w:val="59"/>
      </w:trPr>
      <w:tc>
        <w:tcPr>
          <w:tcW w:w="416" w:type="pct"/>
          <w:noWrap/>
        </w:tcPr>
        <w:p w14:paraId="65DC8708" w14:textId="77777777" w:rsidR="001B07D1" w:rsidRPr="0073029B" w:rsidRDefault="001B07D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5835326B" w14:textId="77777777" w:rsidR="001B07D1" w:rsidRPr="0073029B" w:rsidRDefault="001B07D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Poznámky </w:t>
          </w:r>
          <w:proofErr w:type="spellStart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Úč</w:t>
          </w:r>
          <w:proofErr w:type="spellEnd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4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14:paraId="0BDC1E06" w14:textId="77777777" w:rsidR="001B07D1" w:rsidRDefault="001B07D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167875EB" w14:textId="7F1FE9C5" w:rsidR="001B07D1" w:rsidRPr="0073029B" w:rsidRDefault="001B07D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fldSimple w:instr=" MERGEFIELD  aSUB_ICO  \* MERGEFORMAT ">
            <w:r w:rsidR="004D55BA">
              <w:rPr>
                <w:noProof/>
              </w:rPr>
              <w:t>36299219</w:t>
            </w:r>
          </w:fldSimple>
        </w:p>
      </w:tc>
    </w:tr>
    <w:tr w:rsidR="001B07D1" w:rsidRPr="0073029B" w14:paraId="539B3F5A" w14:textId="77777777" w:rsidTr="00D71752">
      <w:trPr>
        <w:trHeight w:val="59"/>
      </w:trPr>
      <w:tc>
        <w:tcPr>
          <w:tcW w:w="416" w:type="pct"/>
          <w:noWrap/>
        </w:tcPr>
        <w:p w14:paraId="774609FE" w14:textId="77777777" w:rsidR="001B07D1" w:rsidRPr="0073029B" w:rsidRDefault="001B07D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54FA3F85" w14:textId="77777777" w:rsidR="001B07D1" w:rsidRPr="0073029B" w:rsidRDefault="001B07D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14:paraId="1F63C109" w14:textId="77777777" w:rsidR="001B07D1" w:rsidRDefault="001B07D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50F14970" w14:textId="7AD2275A" w:rsidR="001B07D1" w:rsidRPr="0073029B" w:rsidRDefault="001B07D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proofErr w:type="spellStart"/>
          <w:r>
            <w:rPr>
              <w:rFonts w:ascii="Arial Narrow" w:hAnsi="Arial Narrow"/>
              <w:sz w:val="22"/>
              <w:szCs w:val="22"/>
              <w:lang w:eastAsia="sk-SK"/>
            </w:rPr>
            <w:t>DiČ</w:t>
          </w:r>
          <w:proofErr w:type="spellEnd"/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  </w:t>
          </w:r>
          <w:fldSimple w:instr=" MERGEFIELD  aSUB_DIC  \* MERGEFORMAT ">
            <w:r w:rsidR="004D55BA">
              <w:rPr>
                <w:noProof/>
              </w:rPr>
              <w:t>2020079732</w:t>
            </w:r>
          </w:fldSimple>
        </w:p>
      </w:tc>
    </w:tr>
  </w:tbl>
  <w:p w14:paraId="05DA4E98" w14:textId="77777777" w:rsidR="001B07D1" w:rsidRDefault="001B07D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3E1DFB"/>
    <w:multiLevelType w:val="hybridMultilevel"/>
    <w:tmpl w:val="2174D922"/>
    <w:lvl w:ilvl="0" w:tplc="EEB07E20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4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8816D58"/>
    <w:multiLevelType w:val="hybridMultilevel"/>
    <w:tmpl w:val="896EA622"/>
    <w:lvl w:ilvl="0" w:tplc="432C72FC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6669D2"/>
    <w:multiLevelType w:val="hybridMultilevel"/>
    <w:tmpl w:val="5A62E192"/>
    <w:lvl w:ilvl="0" w:tplc="ED8A7606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5331871">
    <w:abstractNumId w:val="6"/>
  </w:num>
  <w:num w:numId="2" w16cid:durableId="515850150">
    <w:abstractNumId w:val="8"/>
  </w:num>
  <w:num w:numId="3" w16cid:durableId="805784082">
    <w:abstractNumId w:val="4"/>
  </w:num>
  <w:num w:numId="4" w16cid:durableId="942374830">
    <w:abstractNumId w:val="3"/>
  </w:num>
  <w:num w:numId="5" w16cid:durableId="209146665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50603630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51708164">
    <w:abstractNumId w:val="10"/>
  </w:num>
  <w:num w:numId="8" w16cid:durableId="1813866941">
    <w:abstractNumId w:val="0"/>
  </w:num>
  <w:num w:numId="9" w16cid:durableId="1389844949">
    <w:abstractNumId w:val="9"/>
  </w:num>
  <w:num w:numId="10" w16cid:durableId="519977248">
    <w:abstractNumId w:val="5"/>
  </w:num>
  <w:num w:numId="11" w16cid:durableId="1162895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5090"/>
    <w:docVar w:name="arg3" w:val="driver=asa17;DBF=c:\ANASOFT\data\blahobyt.db;DBN=blahobyt;ENG=sql_blahobyt;links=tcpip(ip=192.168.151.6);uid=DANKA;con=finus(12.0);pwd=36990022512345"/>
    <w:docVar w:name="arg4" w:val="656382"/>
    <w:docVar w:name="arg5" w:val="C:\Users\user\AppData\Local\Temp\9229313.doc"/>
    <w:docVar w:name="arg6" w:val="1"/>
  </w:docVars>
  <w:rsids>
    <w:rsidRoot w:val="004D55BA"/>
    <w:rsid w:val="0000202E"/>
    <w:rsid w:val="000053B0"/>
    <w:rsid w:val="00011EDC"/>
    <w:rsid w:val="000166BC"/>
    <w:rsid w:val="000234F7"/>
    <w:rsid w:val="0002470E"/>
    <w:rsid w:val="00024E32"/>
    <w:rsid w:val="00030DEB"/>
    <w:rsid w:val="000422B9"/>
    <w:rsid w:val="000461D1"/>
    <w:rsid w:val="00051D36"/>
    <w:rsid w:val="000669B7"/>
    <w:rsid w:val="00070A5B"/>
    <w:rsid w:val="000722C5"/>
    <w:rsid w:val="000772A5"/>
    <w:rsid w:val="0008070F"/>
    <w:rsid w:val="00083284"/>
    <w:rsid w:val="00085147"/>
    <w:rsid w:val="000929AD"/>
    <w:rsid w:val="000954D3"/>
    <w:rsid w:val="00097E02"/>
    <w:rsid w:val="00097E73"/>
    <w:rsid w:val="000B015D"/>
    <w:rsid w:val="000B5B43"/>
    <w:rsid w:val="000B63F5"/>
    <w:rsid w:val="000B7785"/>
    <w:rsid w:val="000C0CBC"/>
    <w:rsid w:val="000C553E"/>
    <w:rsid w:val="000D57C3"/>
    <w:rsid w:val="000F0107"/>
    <w:rsid w:val="00103E1A"/>
    <w:rsid w:val="00120F10"/>
    <w:rsid w:val="0012652D"/>
    <w:rsid w:val="0013217B"/>
    <w:rsid w:val="00136610"/>
    <w:rsid w:val="0014597D"/>
    <w:rsid w:val="001465C1"/>
    <w:rsid w:val="0015103D"/>
    <w:rsid w:val="00152B1C"/>
    <w:rsid w:val="0015454F"/>
    <w:rsid w:val="00163764"/>
    <w:rsid w:val="001664BB"/>
    <w:rsid w:val="001746CD"/>
    <w:rsid w:val="001811A5"/>
    <w:rsid w:val="00193BAE"/>
    <w:rsid w:val="0019621E"/>
    <w:rsid w:val="00197241"/>
    <w:rsid w:val="00197E0F"/>
    <w:rsid w:val="001B07D1"/>
    <w:rsid w:val="001B6B5C"/>
    <w:rsid w:val="001C3F51"/>
    <w:rsid w:val="001C7A18"/>
    <w:rsid w:val="001D2AB6"/>
    <w:rsid w:val="001E33AE"/>
    <w:rsid w:val="001E538B"/>
    <w:rsid w:val="001F17B9"/>
    <w:rsid w:val="001F68D9"/>
    <w:rsid w:val="001F7461"/>
    <w:rsid w:val="00200A6E"/>
    <w:rsid w:val="002066E2"/>
    <w:rsid w:val="00207A36"/>
    <w:rsid w:val="00212499"/>
    <w:rsid w:val="00220DC1"/>
    <w:rsid w:val="00221C2E"/>
    <w:rsid w:val="00223C24"/>
    <w:rsid w:val="00224039"/>
    <w:rsid w:val="002247A4"/>
    <w:rsid w:val="00224F8F"/>
    <w:rsid w:val="00230F36"/>
    <w:rsid w:val="00240D97"/>
    <w:rsid w:val="00241F9D"/>
    <w:rsid w:val="002509F7"/>
    <w:rsid w:val="00251EEE"/>
    <w:rsid w:val="00253A0A"/>
    <w:rsid w:val="00254422"/>
    <w:rsid w:val="002578DE"/>
    <w:rsid w:val="002739DE"/>
    <w:rsid w:val="00280B22"/>
    <w:rsid w:val="0028560E"/>
    <w:rsid w:val="00292243"/>
    <w:rsid w:val="00292AC0"/>
    <w:rsid w:val="002B2255"/>
    <w:rsid w:val="002C5CE4"/>
    <w:rsid w:val="002D0906"/>
    <w:rsid w:val="002D0F3E"/>
    <w:rsid w:val="002D450E"/>
    <w:rsid w:val="002E14BB"/>
    <w:rsid w:val="002E4E32"/>
    <w:rsid w:val="002F002B"/>
    <w:rsid w:val="002F1265"/>
    <w:rsid w:val="002F24B7"/>
    <w:rsid w:val="002F733E"/>
    <w:rsid w:val="0030373C"/>
    <w:rsid w:val="0031248C"/>
    <w:rsid w:val="00317C8F"/>
    <w:rsid w:val="003212F5"/>
    <w:rsid w:val="00330AB1"/>
    <w:rsid w:val="00337BB7"/>
    <w:rsid w:val="00340BA3"/>
    <w:rsid w:val="00354A2E"/>
    <w:rsid w:val="003607F8"/>
    <w:rsid w:val="00361BA9"/>
    <w:rsid w:val="00365482"/>
    <w:rsid w:val="00387060"/>
    <w:rsid w:val="0038798B"/>
    <w:rsid w:val="00391121"/>
    <w:rsid w:val="00392BB9"/>
    <w:rsid w:val="003934AB"/>
    <w:rsid w:val="003B4653"/>
    <w:rsid w:val="003E5CE2"/>
    <w:rsid w:val="003F1699"/>
    <w:rsid w:val="00403D96"/>
    <w:rsid w:val="00405CD9"/>
    <w:rsid w:val="004100DF"/>
    <w:rsid w:val="00422144"/>
    <w:rsid w:val="0042364E"/>
    <w:rsid w:val="00436EDC"/>
    <w:rsid w:val="0044062B"/>
    <w:rsid w:val="00442EE3"/>
    <w:rsid w:val="0044430B"/>
    <w:rsid w:val="00444AB0"/>
    <w:rsid w:val="00447203"/>
    <w:rsid w:val="004508BD"/>
    <w:rsid w:val="004528F6"/>
    <w:rsid w:val="00456CA1"/>
    <w:rsid w:val="0047156B"/>
    <w:rsid w:val="00473992"/>
    <w:rsid w:val="00474E35"/>
    <w:rsid w:val="004920E3"/>
    <w:rsid w:val="00495CAE"/>
    <w:rsid w:val="004969BE"/>
    <w:rsid w:val="004A7E73"/>
    <w:rsid w:val="004B16CA"/>
    <w:rsid w:val="004C1789"/>
    <w:rsid w:val="004C2826"/>
    <w:rsid w:val="004D55BA"/>
    <w:rsid w:val="004D77A8"/>
    <w:rsid w:val="004E08B1"/>
    <w:rsid w:val="004E1617"/>
    <w:rsid w:val="00511537"/>
    <w:rsid w:val="00511BB9"/>
    <w:rsid w:val="0053372C"/>
    <w:rsid w:val="0053676C"/>
    <w:rsid w:val="00546167"/>
    <w:rsid w:val="00554FC2"/>
    <w:rsid w:val="005572BC"/>
    <w:rsid w:val="005576CC"/>
    <w:rsid w:val="005723C1"/>
    <w:rsid w:val="00572A39"/>
    <w:rsid w:val="00573DF0"/>
    <w:rsid w:val="00583D8D"/>
    <w:rsid w:val="00590A9F"/>
    <w:rsid w:val="00590AC7"/>
    <w:rsid w:val="00592EA0"/>
    <w:rsid w:val="005947AF"/>
    <w:rsid w:val="00596287"/>
    <w:rsid w:val="005A0A25"/>
    <w:rsid w:val="005A2C6A"/>
    <w:rsid w:val="005A3AA4"/>
    <w:rsid w:val="005B1909"/>
    <w:rsid w:val="005C0183"/>
    <w:rsid w:val="005C6EF7"/>
    <w:rsid w:val="005D44A5"/>
    <w:rsid w:val="005E5613"/>
    <w:rsid w:val="005E5AD7"/>
    <w:rsid w:val="005F037D"/>
    <w:rsid w:val="0060758C"/>
    <w:rsid w:val="00614891"/>
    <w:rsid w:val="00631973"/>
    <w:rsid w:val="00642355"/>
    <w:rsid w:val="00643188"/>
    <w:rsid w:val="00660AB8"/>
    <w:rsid w:val="00663DC0"/>
    <w:rsid w:val="0066542A"/>
    <w:rsid w:val="00674100"/>
    <w:rsid w:val="006818FD"/>
    <w:rsid w:val="00682CBE"/>
    <w:rsid w:val="00683EB7"/>
    <w:rsid w:val="006851AB"/>
    <w:rsid w:val="006913C6"/>
    <w:rsid w:val="006923C5"/>
    <w:rsid w:val="006A3399"/>
    <w:rsid w:val="006B2D46"/>
    <w:rsid w:val="006B3ABB"/>
    <w:rsid w:val="006B4786"/>
    <w:rsid w:val="006B6170"/>
    <w:rsid w:val="006C6361"/>
    <w:rsid w:val="006D3E16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1F5F"/>
    <w:rsid w:val="00752C7A"/>
    <w:rsid w:val="00755C3C"/>
    <w:rsid w:val="00760DAD"/>
    <w:rsid w:val="0076308E"/>
    <w:rsid w:val="00764ED3"/>
    <w:rsid w:val="007772AA"/>
    <w:rsid w:val="00777A9C"/>
    <w:rsid w:val="007822F9"/>
    <w:rsid w:val="00787135"/>
    <w:rsid w:val="00793C02"/>
    <w:rsid w:val="0079716F"/>
    <w:rsid w:val="007A6CB8"/>
    <w:rsid w:val="007A6FE5"/>
    <w:rsid w:val="007A7376"/>
    <w:rsid w:val="007B42AA"/>
    <w:rsid w:val="007B478D"/>
    <w:rsid w:val="007B49DB"/>
    <w:rsid w:val="007C39C0"/>
    <w:rsid w:val="007C5B6C"/>
    <w:rsid w:val="007C71E0"/>
    <w:rsid w:val="007E020B"/>
    <w:rsid w:val="007E4E98"/>
    <w:rsid w:val="007F0FEA"/>
    <w:rsid w:val="007F12E0"/>
    <w:rsid w:val="007F1872"/>
    <w:rsid w:val="007F63F2"/>
    <w:rsid w:val="00801080"/>
    <w:rsid w:val="00820918"/>
    <w:rsid w:val="00825BB7"/>
    <w:rsid w:val="0083409F"/>
    <w:rsid w:val="00845909"/>
    <w:rsid w:val="0086010C"/>
    <w:rsid w:val="0087241F"/>
    <w:rsid w:val="00874C86"/>
    <w:rsid w:val="00880EE0"/>
    <w:rsid w:val="00881A8E"/>
    <w:rsid w:val="00881D09"/>
    <w:rsid w:val="00894FE1"/>
    <w:rsid w:val="008965F0"/>
    <w:rsid w:val="008A0E11"/>
    <w:rsid w:val="008B2D38"/>
    <w:rsid w:val="008B4077"/>
    <w:rsid w:val="008C1980"/>
    <w:rsid w:val="008D2421"/>
    <w:rsid w:val="008D6310"/>
    <w:rsid w:val="00901C02"/>
    <w:rsid w:val="0090277A"/>
    <w:rsid w:val="00917B6D"/>
    <w:rsid w:val="00924809"/>
    <w:rsid w:val="009265BB"/>
    <w:rsid w:val="00935402"/>
    <w:rsid w:val="009414CE"/>
    <w:rsid w:val="0094468D"/>
    <w:rsid w:val="00951CD2"/>
    <w:rsid w:val="0096055A"/>
    <w:rsid w:val="009811F7"/>
    <w:rsid w:val="009A278B"/>
    <w:rsid w:val="009B7C1C"/>
    <w:rsid w:val="009E1BB8"/>
    <w:rsid w:val="009E6601"/>
    <w:rsid w:val="009F2298"/>
    <w:rsid w:val="009F386C"/>
    <w:rsid w:val="009F61B4"/>
    <w:rsid w:val="00A00889"/>
    <w:rsid w:val="00A02DF7"/>
    <w:rsid w:val="00A052AA"/>
    <w:rsid w:val="00A0740D"/>
    <w:rsid w:val="00A1733A"/>
    <w:rsid w:val="00A44202"/>
    <w:rsid w:val="00A4559A"/>
    <w:rsid w:val="00A45CBB"/>
    <w:rsid w:val="00A548D2"/>
    <w:rsid w:val="00A61D74"/>
    <w:rsid w:val="00A65012"/>
    <w:rsid w:val="00A67AA4"/>
    <w:rsid w:val="00A80683"/>
    <w:rsid w:val="00A82CC0"/>
    <w:rsid w:val="00A97460"/>
    <w:rsid w:val="00AB4291"/>
    <w:rsid w:val="00AC1897"/>
    <w:rsid w:val="00AD5EAF"/>
    <w:rsid w:val="00AD6F86"/>
    <w:rsid w:val="00AF62F4"/>
    <w:rsid w:val="00B01A26"/>
    <w:rsid w:val="00B1198E"/>
    <w:rsid w:val="00B20E3B"/>
    <w:rsid w:val="00B21A23"/>
    <w:rsid w:val="00B24C48"/>
    <w:rsid w:val="00B30D51"/>
    <w:rsid w:val="00B461FE"/>
    <w:rsid w:val="00B5159F"/>
    <w:rsid w:val="00B53D26"/>
    <w:rsid w:val="00B6597A"/>
    <w:rsid w:val="00B8145D"/>
    <w:rsid w:val="00B85E76"/>
    <w:rsid w:val="00B85F0B"/>
    <w:rsid w:val="00B9049A"/>
    <w:rsid w:val="00B943F2"/>
    <w:rsid w:val="00BB2432"/>
    <w:rsid w:val="00BB5DA2"/>
    <w:rsid w:val="00BB64C5"/>
    <w:rsid w:val="00BC1B5E"/>
    <w:rsid w:val="00BC2414"/>
    <w:rsid w:val="00BD226B"/>
    <w:rsid w:val="00BD28DC"/>
    <w:rsid w:val="00BD2A75"/>
    <w:rsid w:val="00BE4106"/>
    <w:rsid w:val="00C0036E"/>
    <w:rsid w:val="00C0216D"/>
    <w:rsid w:val="00C05815"/>
    <w:rsid w:val="00C11151"/>
    <w:rsid w:val="00C165AD"/>
    <w:rsid w:val="00C213A6"/>
    <w:rsid w:val="00C26642"/>
    <w:rsid w:val="00C32EEF"/>
    <w:rsid w:val="00C3539E"/>
    <w:rsid w:val="00C41449"/>
    <w:rsid w:val="00C419BE"/>
    <w:rsid w:val="00C43B24"/>
    <w:rsid w:val="00C52CD8"/>
    <w:rsid w:val="00C53EFA"/>
    <w:rsid w:val="00C6138D"/>
    <w:rsid w:val="00C64245"/>
    <w:rsid w:val="00C736A2"/>
    <w:rsid w:val="00C74B1A"/>
    <w:rsid w:val="00C77B5A"/>
    <w:rsid w:val="00C82075"/>
    <w:rsid w:val="00CA16E9"/>
    <w:rsid w:val="00CB5868"/>
    <w:rsid w:val="00CB6966"/>
    <w:rsid w:val="00CC0C8C"/>
    <w:rsid w:val="00CD2022"/>
    <w:rsid w:val="00CD6DB7"/>
    <w:rsid w:val="00CE23A8"/>
    <w:rsid w:val="00CE28FD"/>
    <w:rsid w:val="00CE5EE1"/>
    <w:rsid w:val="00CE72BE"/>
    <w:rsid w:val="00CF690C"/>
    <w:rsid w:val="00D009DF"/>
    <w:rsid w:val="00D01172"/>
    <w:rsid w:val="00D01B9C"/>
    <w:rsid w:val="00D250F3"/>
    <w:rsid w:val="00D40CBA"/>
    <w:rsid w:val="00D42477"/>
    <w:rsid w:val="00D43DE2"/>
    <w:rsid w:val="00D45B56"/>
    <w:rsid w:val="00D46F86"/>
    <w:rsid w:val="00D47486"/>
    <w:rsid w:val="00D501B8"/>
    <w:rsid w:val="00D532A4"/>
    <w:rsid w:val="00D536C2"/>
    <w:rsid w:val="00D54BC1"/>
    <w:rsid w:val="00D55236"/>
    <w:rsid w:val="00D57937"/>
    <w:rsid w:val="00D618EE"/>
    <w:rsid w:val="00D71752"/>
    <w:rsid w:val="00D83C37"/>
    <w:rsid w:val="00D84B5C"/>
    <w:rsid w:val="00D8555B"/>
    <w:rsid w:val="00DA1033"/>
    <w:rsid w:val="00DA1207"/>
    <w:rsid w:val="00DA4018"/>
    <w:rsid w:val="00DB1FF0"/>
    <w:rsid w:val="00DB4A38"/>
    <w:rsid w:val="00DC0931"/>
    <w:rsid w:val="00DC7516"/>
    <w:rsid w:val="00DE1422"/>
    <w:rsid w:val="00DE4789"/>
    <w:rsid w:val="00DE4A85"/>
    <w:rsid w:val="00DF7339"/>
    <w:rsid w:val="00E139C9"/>
    <w:rsid w:val="00E15A6B"/>
    <w:rsid w:val="00E22677"/>
    <w:rsid w:val="00E51BAB"/>
    <w:rsid w:val="00E51C26"/>
    <w:rsid w:val="00E56EB4"/>
    <w:rsid w:val="00E61EAC"/>
    <w:rsid w:val="00E62CA8"/>
    <w:rsid w:val="00E83ED5"/>
    <w:rsid w:val="00E85CCA"/>
    <w:rsid w:val="00E91A19"/>
    <w:rsid w:val="00E9202B"/>
    <w:rsid w:val="00EA31BC"/>
    <w:rsid w:val="00EA3CDD"/>
    <w:rsid w:val="00EA6F2E"/>
    <w:rsid w:val="00EC328A"/>
    <w:rsid w:val="00EC656A"/>
    <w:rsid w:val="00ED4DCA"/>
    <w:rsid w:val="00EE25B5"/>
    <w:rsid w:val="00EE423C"/>
    <w:rsid w:val="00EF4BFA"/>
    <w:rsid w:val="00EF754E"/>
    <w:rsid w:val="00F018C0"/>
    <w:rsid w:val="00F13F7C"/>
    <w:rsid w:val="00F2247B"/>
    <w:rsid w:val="00F42BB3"/>
    <w:rsid w:val="00F4554D"/>
    <w:rsid w:val="00F475A7"/>
    <w:rsid w:val="00F47675"/>
    <w:rsid w:val="00F50F2E"/>
    <w:rsid w:val="00F51989"/>
    <w:rsid w:val="00F535E8"/>
    <w:rsid w:val="00F57F6C"/>
    <w:rsid w:val="00F62577"/>
    <w:rsid w:val="00F8061C"/>
    <w:rsid w:val="00F918DE"/>
    <w:rsid w:val="00F9573B"/>
    <w:rsid w:val="00FC4108"/>
    <w:rsid w:val="00FC4134"/>
    <w:rsid w:val="00FD16FC"/>
    <w:rsid w:val="00FD553E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4220C8"/>
  <w15:docId w15:val="{15AAA673-275B-4F48-8AFD-6FA55382D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itleChar1">
    <w:name w:val="Title Char1"/>
    <w:basedOn w:val="Predvolenpsmoodseku"/>
    <w:uiPriority w:val="99"/>
    <w:locked/>
    <w:rsid w:val="005A0A25"/>
    <w:rPr>
      <w:rFonts w:eastAsia="Times New Roman" w:cs="Times New Roman"/>
      <w:b/>
      <w:bCs/>
      <w:kern w:val="28"/>
      <w:sz w:val="32"/>
      <w:szCs w:val="32"/>
    </w:rPr>
  </w:style>
  <w:style w:type="paragraph" w:customStyle="1" w:styleId="ICO">
    <w:name w:val="ICO"/>
    <w:basedOn w:val="Normlny"/>
    <w:link w:val="ICOChar"/>
    <w:qFormat/>
    <w:rsid w:val="007A6FE5"/>
    <w:rPr>
      <w:rFonts w:ascii="Arial Narrow" w:hAnsi="Arial Narrow"/>
      <w:noProof/>
      <w:sz w:val="22"/>
      <w:szCs w:val="22"/>
      <w:lang w:eastAsia="sk-SK"/>
    </w:rPr>
  </w:style>
  <w:style w:type="paragraph" w:customStyle="1" w:styleId="DIC">
    <w:name w:val="DIC"/>
    <w:basedOn w:val="ICO"/>
    <w:link w:val="DICChar"/>
    <w:qFormat/>
    <w:rsid w:val="007A6FE5"/>
  </w:style>
  <w:style w:type="character" w:customStyle="1" w:styleId="ICOChar">
    <w:name w:val="ICO Char"/>
    <w:basedOn w:val="Predvolenpsmoodseku"/>
    <w:link w:val="ICO"/>
    <w:rsid w:val="007A6FE5"/>
    <w:rPr>
      <w:rFonts w:ascii="Arial Narrow" w:hAnsi="Arial Narrow"/>
      <w:noProof/>
      <w:sz w:val="22"/>
      <w:szCs w:val="22"/>
    </w:rPr>
  </w:style>
  <w:style w:type="character" w:customStyle="1" w:styleId="DICChar">
    <w:name w:val="DIC Char"/>
    <w:basedOn w:val="ICOChar"/>
    <w:link w:val="DIC"/>
    <w:rsid w:val="007A6FE5"/>
    <w:rPr>
      <w:rFonts w:ascii="Arial Narrow" w:hAnsi="Arial Narrow"/>
      <w:noProof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_Blahobyt\finus\doc\poznamky_podnikatelia_2014_UCPOD3_0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AB5CB-514C-42B0-9C75-377765988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poznamky_podnikatelia_2014_UCPOD3_04.dotm</Template>
  <TotalTime>47</TotalTime>
  <Pages>23</Pages>
  <Words>8234</Words>
  <Characters>43809</Characters>
  <Application>Microsoft Office Word</Application>
  <DocSecurity>0</DocSecurity>
  <Lines>7301</Lines>
  <Paragraphs>4003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«najomca_nazov»</vt:lpstr>
      <vt:lpstr>«najomca_nazov»</vt:lpstr>
      <vt:lpstr>«najomca_nazov»</vt:lpstr>
    </vt:vector>
  </TitlesOfParts>
  <Company>None</Company>
  <LinksUpToDate>false</LinksUpToDate>
  <CharactersWithSpaces>48040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«najomca_nazov»</dc:title>
  <dc:creator>BENET, s.r.o.</dc:creator>
  <cp:lastModifiedBy>Benet Novaky</cp:lastModifiedBy>
  <cp:revision>5</cp:revision>
  <cp:lastPrinted>2009-07-30T10:15:00Z</cp:lastPrinted>
  <dcterms:created xsi:type="dcterms:W3CDTF">2026-06-23T11:21:00Z</dcterms:created>
  <dcterms:modified xsi:type="dcterms:W3CDTF">2026-06-25T09:23:00Z</dcterms:modified>
</cp:coreProperties>
</file>