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Mreality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43799485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nie je súčasťou konsolidovaného celku 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administratívna budova,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stavba trafostanica,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klimatizácia, rovnomerné odpisy, 12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parkovací systém,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technické zhodnotenie budovy,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rekonštrukcia, rovnomerné odpisy, 40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dlhodobý 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z w:val="22"/>
          <w:szCs w:val="22"/>
        </w:rPr>
        <w:t>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43799485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2022892355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LibreOffice/6.0.3.2$Windows_x86 LibreOffice_project/8f48d515416608e3a835360314dac7e47fd0b821</Application>
  <Pages>3</Pages>
  <Words>1041</Words>
  <Characters>6348</Characters>
  <CharactersWithSpaces>7391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2026-06-05T20:22:00Z</dcterms:created>
  <dc:creator>maria</dc:creator>
  <dc:description/>
  <cp:keywords/>
  <dc:language>sk-SK</dc:language>
  <cp:lastModifiedBy>Alena Slaninková</cp:lastModifiedBy>
  <dcterms:modified xsi:type="dcterms:W3CDTF">2026-06-05T20:26:00Z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