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Rondo Prešov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51450721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Osobné motorové vozidlo,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Vysokozdvižný vozík: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Sklady: rovnomerné odpisy, 20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bankový úver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28 kmeňových akcíí, menovitá hodnota jednej akcie 1.000,-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Ostatné pohľádávky voči spoločníkom k 31.12.: 176.707,02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úroková sadzba 2%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14</TotalTime>
  <Application>LibreOffice/6.0.3.2$Windows_x86 LibreOffice_project/8f48d515416608e3a835360314dac7e47fd0b821</Application>
  <Pages>3</Pages>
  <Words>1020</Words>
  <Characters>6246</Characters>
  <CharactersWithSpaces>7267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2026-06-17T10:33:00Z</dcterms:created>
  <dc:creator>maria</dc:creator>
  <dc:description/>
  <cp:keywords/>
  <dc:language>sk-SK</dc:language>
  <cp:lastModifiedBy>Alena Slaninková</cp:lastModifiedBy>
  <cp:lastPrinted>2015-03-15T13:57:00Z</cp:lastPrinted>
  <dcterms:modified xsi:type="dcterms:W3CDTF">2026-06-17T10:46:00Z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