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Digitálny fotoaparát,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Objektív Canon,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00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1022</Words>
  <Characters>6226</Characters>
  <CharactersWithSpaces>7251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2026-06-25T11:26:00Z</dcterms:created>
  <dc:creator>maria</dc:creator>
  <dc:description/>
  <cp:keywords/>
  <dc:language>sk-SK</dc:language>
  <cp:lastModifiedBy>Alena Slaninková</cp:lastModifiedBy>
  <dcterms:modified xsi:type="dcterms:W3CDTF">2026-06-25T11:26:00Z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