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SOLARIS ten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45256225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Courier New">
    <w:charset w:val="00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45256225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2022922473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1009</Words>
  <Characters>6121</Characters>
  <CharactersWithSpaces>7133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2026-05-14T17:48:00Z</dcterms:created>
  <dc:creator>maria</dc:creator>
  <dc:description/>
  <cp:keywords/>
  <dc:language>sk-SK</dc:language>
  <cp:lastModifiedBy>Alena Slaninková</cp:lastModifiedBy>
  <cp:lastPrinted>2015-03-15T14:31:00Z</cp:lastPrinted>
  <dcterms:modified xsi:type="dcterms:W3CDTF">2026-05-14T17:48:00Z</dcterms:modified>
  <cp:revision>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