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Genovital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47354135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47354135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2023847771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1008</Words>
  <Characters>6120</Characters>
  <CharactersWithSpaces>7133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2026-05-18T22:01:00Z</dcterms:created>
  <dc:creator>maria</dc:creator>
  <dc:description/>
  <cp:keywords/>
  <dc:language>sk-SK</dc:language>
  <cp:lastModifiedBy>Alena Slaninková</cp:lastModifiedBy>
  <cp:lastPrinted>2015-03-15T10:39:00Z</cp:lastPrinted>
  <dcterms:modified xsi:type="dcterms:W3CDTF">2026-05-18T22:01:00Z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