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8"/>
        <w:gridCol w:w="341"/>
        <w:gridCol w:w="1516"/>
        <w:gridCol w:w="249"/>
        <w:gridCol w:w="268"/>
        <w:gridCol w:w="268"/>
        <w:gridCol w:w="269"/>
        <w:gridCol w:w="269"/>
        <w:gridCol w:w="269"/>
        <w:gridCol w:w="345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52"/>
        <w:gridCol w:w="36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3BF9CD2D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</w:t>
            </w:r>
            <w:r w:rsidR="00D3360C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1B07826E" w:rsidR="00727BE8" w:rsidRPr="00ED0163" w:rsidRDefault="00456AFE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2FF6682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28C9A329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5DAF4A7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064126C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61A5793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5370050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727BE8" w:rsidP="00944C3D">
                                  <w:fldSimple w:instr=" MERGEFIELD  aDMOD  \* MERGEFORMAT ">
                                    <w:r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727BE8" w:rsidP="00944C3D">
                            <w:fldSimple w:instr=" MERGEFIELD  aDMOD  \* MERGEFORMAT ">
                              <w:r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48ED8DAC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4F17FD4D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3360C">
                                    <w:rPr>
                                      <w:rFonts w:ascii="Arial" w:hAnsi="Arial" w:cs="Arial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4F17FD4D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3360C">
                              <w:rPr>
                                <w:rFonts w:ascii="Arial" w:hAnsi="Arial" w:cs="Arial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1711F5C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24081CDC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D3360C">
                                    <w:t>5</w:t>
                                  </w:r>
                                  <w:r w:rsidR="00D92E41">
                                    <w:t>1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24081CDC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D3360C">
                              <w:t>5</w:t>
                            </w:r>
                            <w:r w:rsidR="00D92E41">
                              <w:t>1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A67DE3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40F0D89" w:rsidR="00727BE8" w:rsidRDefault="00456AFE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464D06E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59003D9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0E4CBB3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5C0A8BF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DD9E0A2" w:rsidR="00727BE8" w:rsidRDefault="00893D0C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D3360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DD9E0A2" w:rsidR="00727BE8" w:rsidRDefault="00893D0C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D3360C">
                              <w:rPr>
                                <w:rFonts w:ascii="Arial" w:hAnsi="Arial" w:cs="Arial"/>
                                <w:noProof/>
                              </w:rPr>
                              <w:t>4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2C41D1F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577BA72" w:rsidR="00727BE8" w:rsidRDefault="00893D0C" w:rsidP="00944C3D">
                                  <w:r>
                                    <w:t>1</w:t>
                                  </w:r>
                                  <w:r w:rsidR="004F36A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577BA72" w:rsidR="00727BE8" w:rsidRDefault="00893D0C" w:rsidP="00944C3D">
                            <w:r>
                              <w:t>1</w:t>
                            </w:r>
                            <w:r w:rsidR="004F36A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65A1D93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6D1975FC" w:rsidR="00727BE8" w:rsidRDefault="00893D0C" w:rsidP="00944C3D">
                                  <w:r>
                                    <w:t>202</w:t>
                                  </w:r>
                                  <w:r w:rsidR="00D3360C">
                                    <w:t>4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6D1975FC" w:rsidR="00727BE8" w:rsidRDefault="00893D0C" w:rsidP="00944C3D">
                            <w:r>
                              <w:t>202</w:t>
                            </w:r>
                            <w:r w:rsidR="00D3360C">
                              <w:t>4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1F80831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7DBC93DB" w:rsidR="00727BE8" w:rsidRDefault="00893D0C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7DBC93DB" w:rsidR="00727BE8" w:rsidRDefault="00893D0C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5B79AD02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6A4B07D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63C68D05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17DF121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2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303E8897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68AC2CC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768F1C61" w:rsidR="00D92E41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  </w:t>
                                  </w:r>
                                  <w:r w:rsidR="00BD391B" w:rsidRPr="00BD391B">
                                    <w:rPr>
                                      <w:rFonts w:ascii="Arial" w:hAnsi="Arial" w:cs="Arial"/>
                                    </w:rPr>
                                    <w:t>36120839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96BBAE" w14:textId="768F1C61" w:rsidR="00D92E41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BD391B" w:rsidRPr="00BD391B">
                              <w:rPr>
                                <w:rFonts w:ascii="Arial" w:hAnsi="Arial" w:cs="Arial"/>
                              </w:rPr>
                              <w:t>36120839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9E2018A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0E61C3EF" w:rsidR="00727BE8" w:rsidRPr="00ED0163" w:rsidRDefault="00D3360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6A20D043">
                      <wp:simplePos x="0" y="0"/>
                      <wp:positionH relativeFrom="column">
                        <wp:posOffset>-641985</wp:posOffset>
                      </wp:positionH>
                      <wp:positionV relativeFrom="paragraph">
                        <wp:posOffset>-160020</wp:posOffset>
                      </wp:positionV>
                      <wp:extent cx="1270635" cy="228600"/>
                      <wp:effectExtent l="0" t="0" r="24765" b="1905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318E4E49" w:rsidR="00727BE8" w:rsidRPr="00391121" w:rsidRDefault="00BD391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BD391B">
                                    <w:rPr>
                                      <w:rFonts w:ascii="Arial" w:hAnsi="Arial" w:cs="Arial"/>
                                    </w:rPr>
                                    <w:t>2021560816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-50.55pt;margin-top:-12.6pt;width:100.0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">
                      <v:textbox>
                        <w:txbxContent>
                          <w:p w14:paraId="154C8C6F" w14:textId="318E4E49" w:rsidR="00727BE8" w:rsidRPr="00391121" w:rsidRDefault="00BD391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D391B">
                              <w:rPr>
                                <w:rFonts w:ascii="Arial" w:hAnsi="Arial" w:cs="Arial"/>
                              </w:rPr>
                              <w:t>2021560816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05998A8F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01F3EB6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2E738736" w:rsidR="00727BE8" w:rsidRPr="00391121" w:rsidRDefault="00BD391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BD391B">
                                    <w:t xml:space="preserve">Pozemkové </w:t>
                                  </w:r>
                                  <w:proofErr w:type="spellStart"/>
                                  <w:r w:rsidRPr="00BD391B">
                                    <w:t>spolo</w:t>
                                  </w:r>
                                  <w:proofErr w:type="spellEnd"/>
                                  <w:r w:rsidRPr="00BD391B">
                                    <w:t xml:space="preserve"> </w:t>
                                  </w:r>
                                  <w:proofErr w:type="spellStart"/>
                                  <w:r w:rsidRPr="00BD391B">
                                    <w:t>enstvo</w:t>
                                  </w:r>
                                  <w:proofErr w:type="spellEnd"/>
                                  <w:r w:rsidRPr="00BD391B">
                                    <w:t xml:space="preserve"> urbárske</w:t>
                                  </w:r>
                                  <w:r w:rsidR="00596F7C">
                                    <w:br/>
                                  </w:r>
                                  <w:r w:rsidR="00596F7C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Pod Sokolice 514</w:t>
                                  </w:r>
                                  <w:r w:rsidR="00596F7C">
                                    <w:br/>
                                  </w:r>
                                  <w:r w:rsidR="00596F7C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Pod Sokolice 514</w:t>
                                  </w:r>
                                  <w:r w:rsidR="00596F7C">
                                    <w:br/>
                                  </w:r>
                                  <w:r w:rsidR="00596F7C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Pod Sokolice 514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2E738736" w:rsidR="00727BE8" w:rsidRPr="00391121" w:rsidRDefault="00BD391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D391B">
                              <w:t xml:space="preserve">Pozemkové </w:t>
                            </w:r>
                            <w:proofErr w:type="spellStart"/>
                            <w:r w:rsidRPr="00BD391B">
                              <w:t>spolo</w:t>
                            </w:r>
                            <w:proofErr w:type="spellEnd"/>
                            <w:r w:rsidRPr="00BD391B">
                              <w:t xml:space="preserve"> </w:t>
                            </w:r>
                            <w:proofErr w:type="spellStart"/>
                            <w:r w:rsidRPr="00BD391B">
                              <w:t>enstvo</w:t>
                            </w:r>
                            <w:proofErr w:type="spellEnd"/>
                            <w:r w:rsidRPr="00BD391B">
                              <w:t xml:space="preserve"> urbárske</w:t>
                            </w:r>
                            <w:r w:rsidR="00596F7C">
                              <w:br/>
                            </w:r>
                            <w:r w:rsidR="00596F7C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Pod Sokolice 514</w:t>
                            </w:r>
                            <w:r w:rsidR="00596F7C">
                              <w:br/>
                            </w:r>
                            <w:r w:rsidR="00596F7C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Pod Sokolice 514</w:t>
                            </w:r>
                            <w:r w:rsidR="00596F7C">
                              <w:br/>
                            </w:r>
                            <w:r w:rsidR="00596F7C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Pod Sokolice 514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483B07F7" w:rsidR="00727BE8" w:rsidRPr="00ED0163" w:rsidRDefault="00BD391B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System</w:t>
            </w:r>
            <w:r w:rsidRPr="00BD391B">
              <w:t>Pozemkové</w:t>
            </w:r>
            <w:proofErr w:type="spellEnd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4DD666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661F70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FA2D8B0" w:rsidR="00727BE8" w:rsidRPr="00391121" w:rsidRDefault="00BD391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Potočná </w:t>
                                  </w:r>
                                  <w:r w:rsidR="00D033A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FA2D8B0" w:rsidR="00727BE8" w:rsidRPr="00391121" w:rsidRDefault="00BD391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Potočná </w:t>
                            </w:r>
                            <w:r w:rsidR="00D033A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66EF50F1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390DF15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066E02E1" w:rsidR="00727BE8" w:rsidRDefault="00BD391B" w:rsidP="00944C3D">
                                  <w:r>
                                    <w:t>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066E02E1" w:rsidR="00727BE8" w:rsidRDefault="00BD391B" w:rsidP="00944C3D">
                            <w:r>
                              <w:t>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2ED41A80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5C29133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3F43D8C8" w:rsidR="00727BE8" w:rsidRPr="00391121" w:rsidRDefault="00BD391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3F43D8C8" w:rsidR="00727BE8" w:rsidRPr="00391121" w:rsidRDefault="00BD391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2DD09D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5265D998" w:rsidR="00727BE8" w:rsidRPr="00391121" w:rsidRDefault="00BD391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5265D998" w:rsidR="00727BE8" w:rsidRPr="00391121" w:rsidRDefault="00BD391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45552581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0880840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6DA0DDE1" w:rsidR="00727BE8" w:rsidRPr="00391121" w:rsidRDefault="00724E0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0902532860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6DA0DDE1" w:rsidR="00727BE8" w:rsidRPr="00391121" w:rsidRDefault="00724E0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0902532860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3947495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9C8488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4291980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11EE0B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4F6D057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4F6D057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2501DE26" w:rsidR="00D96BED" w:rsidRPr="00ED0163" w:rsidRDefault="00724E00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08.06.2026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32BF83C8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2B658EF9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5C2DDF8B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22BBAC43" w:rsidR="00727BE8" w:rsidRPr="008D0433" w:rsidRDefault="00BD391B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Závodská Veronika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CF6865D" w:rsidR="00727BE8" w:rsidRPr="008D0433" w:rsidRDefault="00BD391B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Kobza</w:t>
            </w:r>
            <w:proofErr w:type="spellEnd"/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182020E6" w:rsidR="00727BE8" w:rsidRPr="008D0433" w:rsidRDefault="00BD391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sokol</w:t>
            </w: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07B8DD8F" w:rsidR="00727BE8" w:rsidRPr="008D0433" w:rsidRDefault="00BD391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80D8E5E" w:rsidR="00727BE8" w:rsidRPr="008D0433" w:rsidRDefault="00BD391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3B42DE5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135B92C7" w14:textId="77777777" w:rsidR="00727BE8" w:rsidRDefault="00727BE8" w:rsidP="00893D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0B3199" w14:textId="5A2B659E" w:rsidR="00E14E23" w:rsidRPr="008C56AB" w:rsidRDefault="00BD391B" w:rsidP="007A3C2A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BD391B">
              <w:rPr>
                <w:rFonts w:ascii="Arial" w:hAnsi="Arial" w:cs="Arial"/>
                <w:sz w:val="18"/>
                <w:szCs w:val="18"/>
              </w:rPr>
              <w:t>–554</w:t>
            </w:r>
          </w:p>
        </w:tc>
        <w:tc>
          <w:tcPr>
            <w:tcW w:w="1325" w:type="dxa"/>
            <w:vAlign w:val="center"/>
          </w:tcPr>
          <w:p w14:paraId="057AB2C5" w14:textId="50463410" w:rsidR="00727BE8" w:rsidRPr="008C56AB" w:rsidRDefault="00D033AA" w:rsidP="00893D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5A2C8ED3" w:rsidR="00727BE8" w:rsidRPr="008C56AB" w:rsidRDefault="00D033A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528EABBA" w:rsidR="00727BE8" w:rsidRPr="008C56AB" w:rsidRDefault="003569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69A8">
              <w:rPr>
                <w:rFonts w:ascii="Arial" w:hAnsi="Arial" w:cs="Arial"/>
                <w:sz w:val="18"/>
                <w:szCs w:val="18"/>
              </w:rPr>
              <w:t>–1097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45D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F045D" w:rsidRPr="008D0433" w:rsidRDefault="007F045D" w:rsidP="007F04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A9E1D61" w14:textId="6D7369A6" w:rsidR="007F045D" w:rsidRPr="008C56AB" w:rsidRDefault="003569A8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69A8">
              <w:rPr>
                <w:rFonts w:ascii="Arial" w:hAnsi="Arial" w:cs="Arial"/>
                <w:sz w:val="18"/>
                <w:szCs w:val="18"/>
              </w:rPr>
              <w:t>13780</w:t>
            </w:r>
          </w:p>
        </w:tc>
        <w:tc>
          <w:tcPr>
            <w:tcW w:w="1325" w:type="dxa"/>
            <w:vAlign w:val="center"/>
          </w:tcPr>
          <w:p w14:paraId="0ED9D7DA" w14:textId="703FC006" w:rsidR="007F045D" w:rsidRPr="008C56AB" w:rsidRDefault="003569A8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563A6FDB" w14:textId="4710FF35" w:rsidR="007F045D" w:rsidRPr="008C56AB" w:rsidRDefault="00724E00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1AE1FE1A" w14:textId="118E82A7" w:rsidR="007F045D" w:rsidRPr="008C56AB" w:rsidRDefault="003569A8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69A8">
              <w:rPr>
                <w:rFonts w:ascii="Arial" w:hAnsi="Arial" w:cs="Arial"/>
                <w:sz w:val="18"/>
                <w:szCs w:val="18"/>
              </w:rPr>
              <w:t>12451</w:t>
            </w:r>
          </w:p>
        </w:tc>
      </w:tr>
      <w:tr w:rsidR="007F045D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F045D" w:rsidRPr="008D0433" w:rsidRDefault="007F045D" w:rsidP="007F04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62EC5AFF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45D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F045D" w:rsidRPr="008D0433" w:rsidRDefault="007F045D" w:rsidP="007F04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6582E0C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02F14DF0" w14:textId="32BF273A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7E47A3A9" w14:textId="7777777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45D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F045D" w:rsidRPr="008D0433" w:rsidRDefault="007F045D" w:rsidP="007F045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63746736" w:rsidR="007F045D" w:rsidRPr="00C12015" w:rsidRDefault="007F045D" w:rsidP="007F04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72A1B8CF" w14:textId="58B68B7B" w:rsidR="007F045D" w:rsidRPr="007F045D" w:rsidRDefault="007F045D" w:rsidP="007F04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413BCFD7" w14:textId="04C4D3F5" w:rsidR="007F045D" w:rsidRPr="007F045D" w:rsidRDefault="00724E00" w:rsidP="007F04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2EA141A6" w14:textId="6E11DDB3" w:rsidR="007F045D" w:rsidRPr="00C12015" w:rsidRDefault="007F045D" w:rsidP="007F04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727BE8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5E7C92DF" w:rsidR="00727BE8" w:rsidRPr="008C56AB" w:rsidRDefault="003569A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6E64F619" w:rsidR="00727BE8" w:rsidRPr="008C56AB" w:rsidRDefault="003569A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C1F7E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9C1F7E" w:rsidRPr="00050529" w:rsidRDefault="009C1F7E" w:rsidP="009C1F7E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2B8D20BC" w:rsidR="009C1F7E" w:rsidRPr="008C56AB" w:rsidRDefault="003569A8" w:rsidP="009C1F7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0D87AACC" w14:textId="7702227C" w:rsidR="009C1F7E" w:rsidRPr="008C56AB" w:rsidRDefault="003569A8" w:rsidP="009C1F7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C1F7E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9C1F7E" w:rsidRPr="00050529" w:rsidRDefault="009C1F7E" w:rsidP="009C1F7E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9C1F7E" w:rsidRPr="008C56AB" w:rsidRDefault="009C1F7E" w:rsidP="009C1F7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175034E5" w:rsidR="009C1F7E" w:rsidRPr="008C56AB" w:rsidRDefault="009C1F7E" w:rsidP="009C1F7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C1F7E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9C1F7E" w:rsidRPr="00050529" w:rsidRDefault="009C1F7E" w:rsidP="009C1F7E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524E3E42" w:rsidR="009C1F7E" w:rsidRPr="00C12015" w:rsidRDefault="003569A8" w:rsidP="009C1F7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733B1440" w14:textId="04D0BA51" w:rsidR="009C1F7E" w:rsidRPr="00C12015" w:rsidRDefault="003569A8" w:rsidP="009C1F7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65391602" w:rsidR="00727BE8" w:rsidRPr="008C56AB" w:rsidRDefault="00D033AA" w:rsidP="00D033A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768AD656" w14:textId="77777777" w:rsidR="00570E68" w:rsidRDefault="00570E68" w:rsidP="00944C3D">
      <w:pPr>
        <w:rPr>
          <w:rFonts w:ascii="Arial" w:hAnsi="Arial"/>
          <w:b/>
        </w:rPr>
      </w:pPr>
    </w:p>
    <w:p w14:paraId="3344FAF8" w14:textId="77777777" w:rsidR="009D4C63" w:rsidRDefault="009D4C63" w:rsidP="00944C3D">
      <w:pPr>
        <w:rPr>
          <w:rFonts w:ascii="Arial" w:hAnsi="Arial"/>
          <w:b/>
        </w:rPr>
      </w:pPr>
    </w:p>
    <w:p w14:paraId="2C4A69E0" w14:textId="55CD3BFE" w:rsidR="00727BE8" w:rsidRPr="00570E68" w:rsidRDefault="00727BE8" w:rsidP="00570E68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>Opis a výška zmien vlastných</w:t>
      </w:r>
      <w:r w:rsidRPr="00570E68">
        <w:rPr>
          <w:rFonts w:ascii="Arial" w:hAnsi="Arial"/>
          <w:b/>
          <w:sz w:val="22"/>
          <w:szCs w:val="22"/>
        </w:rPr>
        <w:t xml:space="preserve">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7DFA1B35" w:rsidR="00FF05B7" w:rsidRPr="008C56AB" w:rsidRDefault="00724E00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574DE2C9" w14:textId="3F5B7672" w:rsidR="00FF05B7" w:rsidRPr="008C56AB" w:rsidRDefault="00724E00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620228A9" w14:textId="33026372" w:rsidR="00FF05B7" w:rsidRPr="008C56AB" w:rsidRDefault="00724E00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64" w:type="dxa"/>
            <w:vAlign w:val="center"/>
          </w:tcPr>
          <w:p w14:paraId="07DECDF7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10CC3B4B" w:rsidR="00FF05B7" w:rsidRPr="008C56AB" w:rsidRDefault="00724E00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F05B7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2C90A8FB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1A55AA1D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FF05B7" w:rsidRPr="008C56AB" w:rsidRDefault="00FF05B7" w:rsidP="00FF05B7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FF05B7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3D9C6ECB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520E1E99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044EBDFA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73ACC17F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FF05B7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1407612E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B67E150" w14:textId="76B7C251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4B3B7555" w14:textId="02A6A786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FF05B7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FF05B7" w:rsidRPr="00050529" w:rsidRDefault="00FF05B7" w:rsidP="00FF05B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7CE59391" w:rsidR="00FF05B7" w:rsidRPr="00FF05B7" w:rsidRDefault="00724E00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2EC0EAC9" w14:textId="55A05948" w:rsidR="00FF05B7" w:rsidRPr="00FF05B7" w:rsidRDefault="00724E00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39FBFFBB" w14:textId="78D83D55" w:rsidR="00FF05B7" w:rsidRPr="00FF05B7" w:rsidRDefault="00724E00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4" w:type="dxa"/>
            <w:vAlign w:val="center"/>
          </w:tcPr>
          <w:p w14:paraId="138E7331" w14:textId="77777777" w:rsidR="00FF05B7" w:rsidRPr="00FF05B7" w:rsidRDefault="00FF05B7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4C82853E" w:rsidR="00FF05B7" w:rsidRPr="00FF05B7" w:rsidRDefault="00724E00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6BAA083D" w:rsidR="00727BE8" w:rsidRPr="00050529" w:rsidRDefault="003569A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515</w:t>
            </w: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727BE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727BE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5DFE260D" w:rsidR="00727BE8" w:rsidRPr="008C56AB" w:rsidRDefault="00A0089A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0B49D5FF" w:rsidR="00727BE8" w:rsidRPr="008C56AB" w:rsidRDefault="00A0089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1A4C8777" w:rsidR="00727BE8" w:rsidRPr="008C56AB" w:rsidRDefault="00E14E23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252E117A" w14:textId="55615159" w:rsidR="00727BE8" w:rsidRPr="008C56AB" w:rsidRDefault="00A0089A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2F60D7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2F60D7" w:rsidRPr="00050529" w:rsidRDefault="002F60D7" w:rsidP="002F60D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10EFD8D7" w:rsidR="002F60D7" w:rsidRPr="008C56AB" w:rsidRDefault="003569A8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6EC8B8A1" w14:textId="2E10666E" w:rsidR="002F60D7" w:rsidRPr="008C56AB" w:rsidRDefault="003569A8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  <w:tr w:rsidR="002F60D7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2F60D7" w:rsidRPr="00050529" w:rsidRDefault="002F60D7" w:rsidP="002F60D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33AA5BF0" w:rsidR="002F60D7" w:rsidRPr="00C55D39" w:rsidRDefault="00724E00" w:rsidP="002F60D7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253AF30" w14:textId="3564E793" w:rsidR="002F60D7" w:rsidRPr="00C55D39" w:rsidRDefault="00724E00" w:rsidP="002F60D7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0</w:t>
            </w:r>
          </w:p>
        </w:tc>
      </w:tr>
      <w:tr w:rsidR="002F60D7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2F60D7" w:rsidRPr="00050529" w:rsidRDefault="002F60D7" w:rsidP="002F60D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2F60D7" w:rsidRPr="008C56AB" w:rsidRDefault="002F60D7" w:rsidP="002F60D7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2B4A3A5B" w:rsidR="002F60D7" w:rsidRPr="008C56AB" w:rsidRDefault="002F60D7" w:rsidP="002F60D7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2F60D7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2F60D7" w:rsidRPr="00050529" w:rsidRDefault="002F60D7" w:rsidP="002F60D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1688144C" w:rsidR="002F60D7" w:rsidRPr="008C56AB" w:rsidRDefault="003569A8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569A8">
              <w:t>591515</w:t>
            </w:r>
          </w:p>
        </w:tc>
        <w:tc>
          <w:tcPr>
            <w:tcW w:w="2835" w:type="dxa"/>
            <w:vAlign w:val="center"/>
          </w:tcPr>
          <w:p w14:paraId="32B408FF" w14:textId="3BDE9CE0" w:rsidR="002F60D7" w:rsidRPr="008C56AB" w:rsidRDefault="003569A8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569A8">
              <w:t>594140</w:t>
            </w:r>
          </w:p>
        </w:tc>
      </w:tr>
      <w:tr w:rsidR="002F60D7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2F60D7" w:rsidRPr="00050529" w:rsidRDefault="002F60D7" w:rsidP="002F60D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57095EBC" w:rsidR="002F60D7" w:rsidRPr="008C56AB" w:rsidRDefault="003569A8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569A8">
              <w:t>591515</w:t>
            </w:r>
          </w:p>
        </w:tc>
        <w:tc>
          <w:tcPr>
            <w:tcW w:w="2835" w:type="dxa"/>
            <w:vAlign w:val="center"/>
          </w:tcPr>
          <w:p w14:paraId="74A06852" w14:textId="2F463093" w:rsidR="002F60D7" w:rsidRPr="008C56AB" w:rsidRDefault="003569A8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569A8">
              <w:rPr>
                <w:rFonts w:ascii="Arial" w:hAnsi="Arial"/>
                <w:b/>
                <w:sz w:val="18"/>
                <w:szCs w:val="18"/>
              </w:rPr>
              <w:t>594140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529BDF89" w14:textId="77777777" w:rsidR="0019073B" w:rsidRDefault="0019073B" w:rsidP="00944C3D">
      <w:pPr>
        <w:rPr>
          <w:rFonts w:ascii="Arial" w:hAnsi="Arial"/>
        </w:rPr>
      </w:pPr>
    </w:p>
    <w:p w14:paraId="3C677E11" w14:textId="77777777" w:rsidR="0019073B" w:rsidRDefault="0019073B" w:rsidP="00944C3D">
      <w:pPr>
        <w:rPr>
          <w:rFonts w:ascii="Arial" w:hAnsi="Arial"/>
        </w:rPr>
      </w:pPr>
    </w:p>
    <w:p w14:paraId="2BC5F101" w14:textId="40DB696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E62F0B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E62F0B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E62F0B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E62F0B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2F0B" w:rsidRPr="00E05001" w14:paraId="1034A3CE" w14:textId="77777777" w:rsidTr="00E62F0B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6E3F396D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1E1710A2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901149" w14:textId="0E922788" w:rsidR="00E62F0B" w:rsidRPr="00E05001" w:rsidRDefault="00E62F0B" w:rsidP="00E62F0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F3EF6B" w14:textId="50E18553" w:rsidR="00E62F0B" w:rsidRPr="00E05001" w:rsidRDefault="00E62F0B" w:rsidP="00E62F0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62F0B" w:rsidRPr="00E05001" w14:paraId="13808A81" w14:textId="77777777" w:rsidTr="00E62F0B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B740A8C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5E5DE68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180347AD" w:rsidR="00E62F0B" w:rsidRPr="00C55D39" w:rsidRDefault="00E62F0B" w:rsidP="00E62F0B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6C493F2" w:rsidR="00E62F0B" w:rsidRPr="00E62F0B" w:rsidRDefault="00E62F0B" w:rsidP="00E62F0B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9860A49" w14:textId="77777777" w:rsidR="0019073B" w:rsidRDefault="0019073B" w:rsidP="00944C3D">
      <w:pPr>
        <w:rPr>
          <w:rFonts w:ascii="Arial" w:hAnsi="Arial"/>
          <w:b/>
          <w:sz w:val="22"/>
          <w:szCs w:val="22"/>
        </w:rPr>
      </w:pPr>
    </w:p>
    <w:p w14:paraId="10B81FA1" w14:textId="77777777" w:rsidR="0019073B" w:rsidRDefault="0019073B" w:rsidP="00944C3D">
      <w:pPr>
        <w:rPr>
          <w:rFonts w:ascii="Arial" w:hAnsi="Arial"/>
          <w:b/>
          <w:sz w:val="22"/>
          <w:szCs w:val="22"/>
        </w:rPr>
      </w:pPr>
    </w:p>
    <w:p w14:paraId="435A5490" w14:textId="77777777" w:rsidR="0019073B" w:rsidRDefault="0019073B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5A5FA1C7" w:rsidR="00727BE8" w:rsidRPr="008C56AB" w:rsidRDefault="003569A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5" w:type="dxa"/>
            <w:vAlign w:val="center"/>
          </w:tcPr>
          <w:p w14:paraId="4E645A52" w14:textId="7CF2F02F" w:rsidR="00727BE8" w:rsidRPr="008C56AB" w:rsidRDefault="003569A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29526DCB" w:rsidR="00727BE8" w:rsidRPr="008C56AB" w:rsidRDefault="003569A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3569A8">
              <w:rPr>
                <w:rFonts w:ascii="Arial" w:hAnsi="Arial"/>
                <w:sz w:val="18"/>
                <w:szCs w:val="18"/>
              </w:rPr>
              <w:t>6353</w:t>
            </w:r>
          </w:p>
        </w:tc>
        <w:tc>
          <w:tcPr>
            <w:tcW w:w="2891" w:type="dxa"/>
            <w:vAlign w:val="center"/>
          </w:tcPr>
          <w:p w14:paraId="26D8F377" w14:textId="38975B8A" w:rsidR="00727BE8" w:rsidRPr="008C56AB" w:rsidRDefault="003569A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3569A8">
              <w:rPr>
                <w:rFonts w:ascii="Arial" w:hAnsi="Arial"/>
                <w:sz w:val="18"/>
                <w:szCs w:val="18"/>
              </w:rPr>
              <w:t>7855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22EC54B" w:rsidR="00727BE8" w:rsidRPr="008C56AB" w:rsidRDefault="003569A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2041</w:t>
            </w:r>
          </w:p>
        </w:tc>
        <w:tc>
          <w:tcPr>
            <w:tcW w:w="2891" w:type="dxa"/>
            <w:vAlign w:val="center"/>
          </w:tcPr>
          <w:p w14:paraId="59FE3E0C" w14:textId="7CFD0156" w:rsidR="00727BE8" w:rsidRPr="008C56AB" w:rsidRDefault="003569A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lastRenderedPageBreak/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lastRenderedPageBreak/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8010" w14:textId="77777777" w:rsidR="00240573" w:rsidRDefault="00240573">
      <w:r>
        <w:separator/>
      </w:r>
    </w:p>
  </w:endnote>
  <w:endnote w:type="continuationSeparator" w:id="0">
    <w:p w14:paraId="51040EBD" w14:textId="77777777" w:rsidR="00240573" w:rsidRDefault="0024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769D9" w14:textId="77777777" w:rsidR="00240573" w:rsidRDefault="00240573">
      <w:r>
        <w:separator/>
      </w:r>
    </w:p>
  </w:footnote>
  <w:footnote w:type="continuationSeparator" w:id="0">
    <w:p w14:paraId="6EEF7699" w14:textId="77777777" w:rsidR="00240573" w:rsidRDefault="00240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30E62D7"/>
    <w:multiLevelType w:val="hybridMultilevel"/>
    <w:tmpl w:val="0666FB98"/>
    <w:lvl w:ilvl="0" w:tplc="79DA0BF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4"/>
  </w:num>
  <w:num w:numId="2" w16cid:durableId="814762294">
    <w:abstractNumId w:val="18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1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20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6"/>
  </w:num>
  <w:num w:numId="15" w16cid:durableId="1250576259">
    <w:abstractNumId w:val="15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9"/>
  </w:num>
  <w:num w:numId="21" w16cid:durableId="76178494">
    <w:abstractNumId w:val="1"/>
  </w:num>
  <w:num w:numId="22" w16cid:durableId="1605573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17E7E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570E"/>
    <w:rsid w:val="00070A5B"/>
    <w:rsid w:val="000722C5"/>
    <w:rsid w:val="000731BD"/>
    <w:rsid w:val="000772A5"/>
    <w:rsid w:val="00084436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073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573"/>
    <w:rsid w:val="00240D97"/>
    <w:rsid w:val="00241F9D"/>
    <w:rsid w:val="002450C0"/>
    <w:rsid w:val="002509F7"/>
    <w:rsid w:val="00251EEE"/>
    <w:rsid w:val="00253A0A"/>
    <w:rsid w:val="00254422"/>
    <w:rsid w:val="002671C7"/>
    <w:rsid w:val="0027012E"/>
    <w:rsid w:val="00271772"/>
    <w:rsid w:val="002739DE"/>
    <w:rsid w:val="00273F6B"/>
    <w:rsid w:val="00277F8D"/>
    <w:rsid w:val="00280B22"/>
    <w:rsid w:val="002848ED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60D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569A8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56AFE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36A7"/>
    <w:rsid w:val="004F4A5E"/>
    <w:rsid w:val="00503750"/>
    <w:rsid w:val="00506C67"/>
    <w:rsid w:val="00511537"/>
    <w:rsid w:val="0053372C"/>
    <w:rsid w:val="00552EBB"/>
    <w:rsid w:val="005703FD"/>
    <w:rsid w:val="00570E68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96F7C"/>
    <w:rsid w:val="005A2C6A"/>
    <w:rsid w:val="005A3AA4"/>
    <w:rsid w:val="005B1909"/>
    <w:rsid w:val="005B376D"/>
    <w:rsid w:val="005C6EF7"/>
    <w:rsid w:val="005D44A5"/>
    <w:rsid w:val="005E5613"/>
    <w:rsid w:val="005F2E02"/>
    <w:rsid w:val="005F3295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4E00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3C2A"/>
    <w:rsid w:val="007A7376"/>
    <w:rsid w:val="007B42AA"/>
    <w:rsid w:val="007B478D"/>
    <w:rsid w:val="007C71E0"/>
    <w:rsid w:val="007E020B"/>
    <w:rsid w:val="007F045D"/>
    <w:rsid w:val="007F0FEA"/>
    <w:rsid w:val="007F1872"/>
    <w:rsid w:val="007F63F2"/>
    <w:rsid w:val="0080066D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3D0C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73C14"/>
    <w:rsid w:val="009838F5"/>
    <w:rsid w:val="009A278B"/>
    <w:rsid w:val="009B2521"/>
    <w:rsid w:val="009B4C58"/>
    <w:rsid w:val="009C1F7E"/>
    <w:rsid w:val="009D200B"/>
    <w:rsid w:val="009D30DB"/>
    <w:rsid w:val="009D4C63"/>
    <w:rsid w:val="009E1BB8"/>
    <w:rsid w:val="009E6601"/>
    <w:rsid w:val="009F2298"/>
    <w:rsid w:val="009F61B4"/>
    <w:rsid w:val="00A0089A"/>
    <w:rsid w:val="00A02DF7"/>
    <w:rsid w:val="00A052AA"/>
    <w:rsid w:val="00A0740D"/>
    <w:rsid w:val="00A136FC"/>
    <w:rsid w:val="00A2325E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A7A07"/>
    <w:rsid w:val="00AC1897"/>
    <w:rsid w:val="00AD5EAF"/>
    <w:rsid w:val="00AD6F86"/>
    <w:rsid w:val="00AE0F29"/>
    <w:rsid w:val="00AE2196"/>
    <w:rsid w:val="00AE2F23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391B"/>
    <w:rsid w:val="00BD47C9"/>
    <w:rsid w:val="00BD603E"/>
    <w:rsid w:val="00BE1CFF"/>
    <w:rsid w:val="00BE6AF8"/>
    <w:rsid w:val="00BE7552"/>
    <w:rsid w:val="00C0036E"/>
    <w:rsid w:val="00C05815"/>
    <w:rsid w:val="00C11151"/>
    <w:rsid w:val="00C12015"/>
    <w:rsid w:val="00C162EC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55D39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970E7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3AA"/>
    <w:rsid w:val="00D03E3F"/>
    <w:rsid w:val="00D127FC"/>
    <w:rsid w:val="00D13246"/>
    <w:rsid w:val="00D229D5"/>
    <w:rsid w:val="00D250F3"/>
    <w:rsid w:val="00D3360C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4E23"/>
    <w:rsid w:val="00E17884"/>
    <w:rsid w:val="00E22677"/>
    <w:rsid w:val="00E51C26"/>
    <w:rsid w:val="00E56EB4"/>
    <w:rsid w:val="00E61EAC"/>
    <w:rsid w:val="00E62CA8"/>
    <w:rsid w:val="00E62F0B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B7D8B"/>
    <w:rsid w:val="00FC4108"/>
    <w:rsid w:val="00FC4134"/>
    <w:rsid w:val="00FC7207"/>
    <w:rsid w:val="00FD5DA8"/>
    <w:rsid w:val="00FD7995"/>
    <w:rsid w:val="00FE1AC9"/>
    <w:rsid w:val="00FE3A1E"/>
    <w:rsid w:val="00FE4246"/>
    <w:rsid w:val="00FF05B7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3C61E-8390-46CB-83B1-D55664A4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6</TotalTime>
  <Pages>17</Pages>
  <Words>5058</Words>
  <Characters>28835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NTB</cp:lastModifiedBy>
  <cp:revision>2</cp:revision>
  <cp:lastPrinted>2025-05-26T14:09:00Z</cp:lastPrinted>
  <dcterms:created xsi:type="dcterms:W3CDTF">2026-06-29T15:41:00Z</dcterms:created>
  <dcterms:modified xsi:type="dcterms:W3CDTF">2026-06-29T15:41:00Z</dcterms:modified>
</cp:coreProperties>
</file>