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proofErr w:type="spellStart"/>
            <w:r w:rsidR="002B0B06">
              <w:rPr>
                <w:sz w:val="22"/>
              </w:rPr>
              <w:t>AjMy</w:t>
            </w:r>
            <w:proofErr w:type="spellEnd"/>
            <w:r w:rsidR="002B0B06">
              <w:rPr>
                <w:sz w:val="22"/>
              </w:rPr>
              <w:t xml:space="preserve"> s.r.o.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2B0B06">
              <w:rPr>
                <w:sz w:val="22"/>
              </w:rPr>
              <w:t>Milana Rastislava Štefánika 27, 05401, Levoča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3A7B6B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6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3A7B6B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Podľa § 59 zákona č. 5/2004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3A7B6B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Nominálna hodnota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3A7B6B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21 302,06</w:t>
            </w:r>
            <w:bookmarkStart w:id="0" w:name="_GoBack"/>
            <w:bookmarkEnd w:id="0"/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3A7B6B" w:rsidP="003A7B6B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Podľa § 60 zákona č. 5/2004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3A7B6B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Nominálna hodnota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3A7B6B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33 591,31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2B0B06" w:rsidP="002B0B06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2B0B06" w:rsidP="002B0B06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1042CB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2CB" w:rsidRDefault="001042CB" w:rsidP="00536B52">
      <w:pPr>
        <w:spacing w:after="0" w:line="240" w:lineRule="auto"/>
      </w:pPr>
      <w:r>
        <w:separator/>
      </w:r>
    </w:p>
  </w:endnote>
  <w:endnote w:type="continuationSeparator" w:id="0">
    <w:p w:rsidR="001042CB" w:rsidRDefault="001042CB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2CB" w:rsidRDefault="001042CB" w:rsidP="00536B52">
      <w:pPr>
        <w:spacing w:after="0" w:line="240" w:lineRule="auto"/>
      </w:pPr>
      <w:r>
        <w:separator/>
      </w:r>
    </w:p>
  </w:footnote>
  <w:footnote w:type="continuationSeparator" w:id="0">
    <w:p w:rsidR="001042CB" w:rsidRDefault="001042CB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3A7B6B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3A7B6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3A7B6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3A7B6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3A7B6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3A7B6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3A7B6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3A7B6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7" w:type="dxa"/>
        </w:tcPr>
        <w:p w:rsidR="00536B52" w:rsidRDefault="003A7B6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3A7B6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3A7B6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3A7B6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3A7B6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3A7B6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3A7B6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3A7B6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3A7B6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:rsidR="00536B52" w:rsidRDefault="003A7B6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3A7B6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B06"/>
    <w:rsid w:val="00014F35"/>
    <w:rsid w:val="001042CB"/>
    <w:rsid w:val="00104CBE"/>
    <w:rsid w:val="00104CF6"/>
    <w:rsid w:val="0010796B"/>
    <w:rsid w:val="0011611B"/>
    <w:rsid w:val="00123F1F"/>
    <w:rsid w:val="00172443"/>
    <w:rsid w:val="002052C4"/>
    <w:rsid w:val="00222B0D"/>
    <w:rsid w:val="002B0B06"/>
    <w:rsid w:val="0031338E"/>
    <w:rsid w:val="00320ED4"/>
    <w:rsid w:val="003652EB"/>
    <w:rsid w:val="003A7B6B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62DA0"/>
    <w:rsid w:val="009D09A4"/>
    <w:rsid w:val="00A65CD7"/>
    <w:rsid w:val="00AD23CF"/>
    <w:rsid w:val="00B202C7"/>
    <w:rsid w:val="00BA61F6"/>
    <w:rsid w:val="00BB6695"/>
    <w:rsid w:val="00BD039E"/>
    <w:rsid w:val="00BE22EC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0</TotalTime>
  <Pages>5</Pages>
  <Words>1434</Words>
  <Characters>8180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AjMy1</dc:creator>
  <cp:lastModifiedBy>AjMy1</cp:lastModifiedBy>
  <cp:revision>2</cp:revision>
  <dcterms:created xsi:type="dcterms:W3CDTF">2026-06-30T12:54:00Z</dcterms:created>
  <dcterms:modified xsi:type="dcterms:W3CDTF">2026-06-30T12:54:00Z</dcterms:modified>
</cp:coreProperties>
</file>