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C73B8" w14:textId="17B8E9FA" w:rsidR="00016097" w:rsidRDefault="00016097" w:rsidP="005D536A">
      <w:pPr>
        <w:pStyle w:val="Default"/>
        <w:jc w:val="both"/>
        <w:rPr>
          <w:color w:val="auto"/>
        </w:rPr>
      </w:pPr>
      <w:r>
        <w:rPr>
          <w:color w:val="auto"/>
        </w:rPr>
        <w:t>Účtovná závierka k 31.12.202</w:t>
      </w:r>
      <w:r w:rsidR="00AC76F6">
        <w:rPr>
          <w:color w:val="auto"/>
        </w:rPr>
        <w:t>4</w:t>
      </w:r>
    </w:p>
    <w:p w14:paraId="504C73B9" w14:textId="647ADA8A" w:rsidR="00016097" w:rsidRDefault="00016097" w:rsidP="005D536A">
      <w:pPr>
        <w:pStyle w:val="Default"/>
        <w:jc w:val="both"/>
        <w:rPr>
          <w:color w:val="auto"/>
        </w:rPr>
      </w:pPr>
      <w:r>
        <w:rPr>
          <w:color w:val="auto"/>
        </w:rPr>
        <w:t xml:space="preserve">Zostavená: </w:t>
      </w:r>
      <w:r w:rsidR="004A57BC">
        <w:rPr>
          <w:color w:val="auto"/>
        </w:rPr>
        <w:t>30</w:t>
      </w:r>
      <w:r w:rsidR="008452EB">
        <w:rPr>
          <w:color w:val="auto"/>
        </w:rPr>
        <w:t>.6</w:t>
      </w:r>
      <w:r w:rsidR="00D72962">
        <w:rPr>
          <w:color w:val="auto"/>
        </w:rPr>
        <w:t>.</w:t>
      </w:r>
      <w:r w:rsidR="004A7448">
        <w:rPr>
          <w:color w:val="auto"/>
        </w:rPr>
        <w:t>202</w:t>
      </w:r>
      <w:r w:rsidR="004A57BC">
        <w:rPr>
          <w:color w:val="auto"/>
        </w:rPr>
        <w:t>6</w:t>
      </w:r>
    </w:p>
    <w:p w14:paraId="504C73BA" w14:textId="581EC476" w:rsidR="00016097" w:rsidRDefault="00016097" w:rsidP="005D536A">
      <w:pPr>
        <w:pStyle w:val="Default"/>
        <w:jc w:val="both"/>
        <w:rPr>
          <w:color w:val="auto"/>
        </w:rPr>
      </w:pPr>
      <w:r>
        <w:rPr>
          <w:color w:val="auto"/>
        </w:rPr>
        <w:t xml:space="preserve">Schválená: </w:t>
      </w:r>
    </w:p>
    <w:p w14:paraId="504C73BB" w14:textId="77777777" w:rsidR="00016097" w:rsidRDefault="005D536A" w:rsidP="005D536A">
      <w:pPr>
        <w:pStyle w:val="Default"/>
        <w:jc w:val="both"/>
        <w:rPr>
          <w:color w:val="auto"/>
        </w:rPr>
      </w:pPr>
      <w:r>
        <w:rPr>
          <w:color w:val="auto"/>
        </w:rPr>
        <w:t xml:space="preserve"> </w:t>
      </w:r>
    </w:p>
    <w:p w14:paraId="504C73B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 </w:t>
      </w:r>
    </w:p>
    <w:p w14:paraId="504C73B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504C73B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14:paraId="504C73BF" w14:textId="77777777" w:rsidR="00BA61F6" w:rsidRDefault="00BA61F6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BA61F6" w:rsidRPr="00536B52" w14:paraId="504C73C2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C0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M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eno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C1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spoločnosti</w:t>
            </w:r>
          </w:p>
        </w:tc>
      </w:tr>
      <w:tr w:rsidR="00BA61F6" w:rsidRPr="00536B52" w14:paraId="504C73C5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C3" w14:textId="4AEC473A" w:rsidR="00BA61F6" w:rsidRPr="00536B52" w:rsidRDefault="008452EB" w:rsidP="003E317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22"/>
                <w:lang w:eastAsia="sk-SK"/>
              </w:rPr>
              <w:t>MKM-DOG</w:t>
            </w:r>
            <w:r w:rsidR="00E06895">
              <w:rPr>
                <w:sz w:val="22"/>
              </w:rPr>
              <w:t xml:space="preserve"> s.r.o.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C4" w14:textId="41BB4FD9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  <w:r w:rsidR="00E221F0">
              <w:rPr>
                <w:sz w:val="22"/>
              </w:rPr>
              <w:t>Čachtická 6560/7D, 91501 Nové Mesto</w:t>
            </w:r>
            <w:r w:rsidR="00810D55">
              <w:rPr>
                <w:sz w:val="22"/>
              </w:rPr>
              <w:t xml:space="preserve"> </w:t>
            </w:r>
            <w:proofErr w:type="spellStart"/>
            <w:r w:rsidR="00810D55">
              <w:rPr>
                <w:sz w:val="22"/>
              </w:rPr>
              <w:t>n.V</w:t>
            </w:r>
            <w:proofErr w:type="spellEnd"/>
            <w:r w:rsidR="00810D55">
              <w:rPr>
                <w:sz w:val="22"/>
              </w:rPr>
              <w:t>.</w:t>
            </w:r>
          </w:p>
        </w:tc>
      </w:tr>
    </w:tbl>
    <w:p w14:paraId="504C73C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3C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504C73C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504C73C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504C73C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3CB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504C73CC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504C73C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504C73C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504C73D1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C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D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504C73D4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D2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D3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04C73D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D5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D6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04C73DA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D8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D9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04C73D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DB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D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3DE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504C73DF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504C73E0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504C73E1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504C73E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14:paraId="504C73E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87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365"/>
      </w:tblGrid>
      <w:tr w:rsidR="008420B2" w:rsidRPr="00536B52" w14:paraId="504C73E6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E4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E5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536B52" w14:paraId="504C73E9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E7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Priemerný prepočítaný počet zamestnancov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3E8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Cs/>
                <w:lang w:eastAsia="sk-SK"/>
              </w:rPr>
            </w:pPr>
          </w:p>
        </w:tc>
      </w:tr>
    </w:tbl>
    <w:p w14:paraId="504C73E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3E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504C73E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504C73E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504C73E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3EF" w14:textId="77777777" w:rsidR="005D536A" w:rsidRPr="006A364B" w:rsidRDefault="00536B52" w:rsidP="00536B52">
      <w:pPr>
        <w:pStyle w:val="Default"/>
        <w:ind w:firstLine="708"/>
        <w:jc w:val="both"/>
        <w:rPr>
          <w:b/>
          <w:color w:val="auto"/>
          <w:sz w:val="23"/>
          <w:szCs w:val="23"/>
        </w:rPr>
      </w:pPr>
      <w:r w:rsidRPr="006A364B">
        <w:rPr>
          <w:b/>
          <w:color w:val="auto"/>
          <w:sz w:val="23"/>
          <w:szCs w:val="23"/>
        </w:rPr>
        <w:t xml:space="preserve">Áno </w:t>
      </w:r>
      <w:r w:rsidRPr="006A364B">
        <w:rPr>
          <w:b/>
          <w:color w:val="auto"/>
          <w:sz w:val="23"/>
          <w:szCs w:val="23"/>
        </w:rPr>
        <w:tab/>
        <w:t xml:space="preserve"> </w:t>
      </w:r>
    </w:p>
    <w:p w14:paraId="504C73F0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3F1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504C73F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504C73F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F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F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F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504C73F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3F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3F8" w14:textId="77777777" w:rsidR="00536B52" w:rsidRPr="00536B52" w:rsidRDefault="00536B52" w:rsidP="00BE164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3F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3F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3F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3FC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BE164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3FD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Sú zahrnuté do ceny obstarania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02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3F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0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0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0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0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04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05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Sú zahrnuté do ceny obstarania</w:t>
            </w: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0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4C740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0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0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0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0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0C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Pri vzniku menovitou hodnotou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0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12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0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lastRenderedPageBreak/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10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Pri vzniku menovitou hodnotou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1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1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4C741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14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Pri vzniku menovitou hodnotou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1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1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1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1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1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504C741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1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504C741D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504C7422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1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1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2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2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C44B3E" w:rsidRPr="00536B52" w14:paraId="1BDE8F56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527DB" w14:textId="77777777" w:rsidR="00C44B3E" w:rsidRPr="00536B52" w:rsidRDefault="00C44B3E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B44E" w14:textId="77777777" w:rsidR="00C44B3E" w:rsidRPr="00536B52" w:rsidRDefault="00C44B3E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FF392" w14:textId="77777777" w:rsidR="00C44B3E" w:rsidRPr="00536B52" w:rsidRDefault="00C44B3E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8FFCB5" w14:textId="77777777" w:rsidR="00C44B3E" w:rsidRPr="00536B52" w:rsidRDefault="00C44B3E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</w:pPr>
          </w:p>
        </w:tc>
      </w:tr>
      <w:tr w:rsidR="00536B52" w:rsidRPr="00536B52" w14:paraId="504C7427" w14:textId="77777777" w:rsidTr="007F43A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3" w14:textId="4E129FC7" w:rsidR="00536B52" w:rsidRPr="00210323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4" w14:textId="60747159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5" w14:textId="44C1F8D9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04C7426" w14:textId="65172A63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B51E65" w:rsidRPr="00536B52" w14:paraId="504C742C" w14:textId="77777777" w:rsidTr="007F43A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8" w14:textId="3B887DF8" w:rsidR="00B51E65" w:rsidRPr="00536B52" w:rsidRDefault="00B51E65" w:rsidP="00B51E65">
            <w:pPr>
              <w:spacing w:after="0" w:line="240" w:lineRule="auto"/>
              <w:ind w:firstLineChars="100" w:firstLine="241"/>
              <w:rPr>
                <w:rFonts w:eastAsia="Times New Roman"/>
                <w:b/>
                <w:bCs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9" w14:textId="2AC3AEB7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A" w14:textId="5DAF57AF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04C742B" w14:textId="6E2D5F56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B51E65" w:rsidRPr="00536B52" w14:paraId="504C7432" w14:textId="77777777" w:rsidTr="007F43A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D" w14:textId="7E55636A" w:rsidR="00B51E65" w:rsidRPr="00536B52" w:rsidRDefault="00B51E65" w:rsidP="00B51E65">
            <w:pPr>
              <w:spacing w:after="0" w:line="240" w:lineRule="auto"/>
              <w:ind w:firstLineChars="100" w:firstLine="241"/>
              <w:rPr>
                <w:rFonts w:eastAsia="Times New Roman"/>
                <w:b/>
                <w:bCs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E" w14:textId="3EDEC8E1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F" w14:textId="21EA918E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04C7431" w14:textId="7232CCE0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630519" w:rsidRPr="00536B52" w14:paraId="504C7437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33" w14:textId="2CD3CEEC" w:rsidR="00630519" w:rsidRDefault="00630519" w:rsidP="00B51E65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34" w14:textId="6D943CB9" w:rsidR="00630519" w:rsidRDefault="00630519" w:rsidP="00B51E65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35" w14:textId="75237D8B" w:rsidR="00630519" w:rsidRDefault="00630519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04C7436" w14:textId="03CD46D8" w:rsidR="00630519" w:rsidRDefault="00630519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4C4B41" w:rsidRPr="00536B52" w14:paraId="1492851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2264EC" w14:textId="54B5FF7C" w:rsidR="004C4B41" w:rsidRDefault="004C4B41" w:rsidP="00B51E65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869EAE" w14:textId="3A7EE930" w:rsidR="004C4B41" w:rsidRDefault="004C4B41" w:rsidP="00B51E65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82573E" w14:textId="3EC584A8" w:rsidR="004C4B41" w:rsidRDefault="004C4B41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7559E426" w14:textId="6AEA6F87" w:rsidR="004C4B41" w:rsidRDefault="004C4B41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</w:tbl>
    <w:p w14:paraId="504C743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3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504C743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504C743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3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3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3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504C744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3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0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4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504C744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4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45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504C744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7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8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49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504C744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B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C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4D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504C744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50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504C7451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504C745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52" w14:textId="77777777" w:rsidR="00E23D62" w:rsidRPr="00E23D62" w:rsidRDefault="00320ED4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Dotácia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5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Ocenenie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5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Výška dotácie</w:t>
            </w:r>
          </w:p>
        </w:tc>
      </w:tr>
      <w:tr w:rsidR="00E23D62" w:rsidRPr="00E23D62" w14:paraId="504C745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56" w14:textId="5882D428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57" w14:textId="2E11E5BD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58" w14:textId="7FA74A04" w:rsidR="00E23D62" w:rsidRPr="006A364B" w:rsidRDefault="00E23D62" w:rsidP="00BA61F6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</w:tr>
      <w:tr w:rsidR="00E23D62" w:rsidRPr="00E23D62" w14:paraId="504C745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5A" w14:textId="77777777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5B" w14:textId="77777777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5C" w14:textId="77777777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46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5E" w14:textId="77777777" w:rsidR="00E23D62" w:rsidRPr="00E23D62" w:rsidRDefault="00E23D62" w:rsidP="00E23D6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5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60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462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504C746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504C7464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504C746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6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6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6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504C746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C746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6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6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504C747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C746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6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504C7471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72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3930B121" w14:textId="77777777" w:rsidR="00E72249" w:rsidRDefault="00E72249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7A65F473" w14:textId="77777777" w:rsidR="00E72249" w:rsidRDefault="00E72249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596BDC9B" w14:textId="77777777" w:rsidR="00E72249" w:rsidRDefault="00E72249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50D0BA7B" w14:textId="77777777" w:rsidR="00E72249" w:rsidRDefault="00E72249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7BFDA8E4" w14:textId="77777777" w:rsidR="00C657A6" w:rsidRDefault="00C657A6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742ADB69" w14:textId="77777777" w:rsidR="00C657A6" w:rsidRDefault="00C657A6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6D033C9E" w14:textId="77777777" w:rsidR="00E72249" w:rsidRDefault="00E72249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504C7473" w14:textId="728ED80C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Čl. III </w:t>
      </w:r>
    </w:p>
    <w:p w14:paraId="504C747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504C7475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504C747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504C747A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7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7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7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504C747E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7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7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04C7482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7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8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86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8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8A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8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8E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8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48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90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504C749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504C7492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04C749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93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94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504C7498" w14:textId="77777777" w:rsidTr="00757CB9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9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C7497" w14:textId="2B36A1D4" w:rsidR="008420B2" w:rsidRPr="00E23D62" w:rsidRDefault="008420B2" w:rsidP="00757CB9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</w:p>
        </w:tc>
      </w:tr>
      <w:tr w:rsidR="008420B2" w:rsidRPr="00E23D62" w14:paraId="504C749B" w14:textId="77777777" w:rsidTr="00757CB9">
        <w:trPr>
          <w:trHeight w:val="277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99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C749A" w14:textId="77777777" w:rsidR="008420B2" w:rsidRPr="00E23D62" w:rsidRDefault="008420B2" w:rsidP="00757CB9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504C749E" w14:textId="77777777" w:rsidTr="00757CB9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9C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C749D" w14:textId="7A08E434" w:rsidR="008420B2" w:rsidRPr="00E23D62" w:rsidRDefault="008420B2" w:rsidP="00757CB9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504C74A1" w14:textId="77777777" w:rsidTr="00757CB9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49F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C74A0" w14:textId="1F594AAD" w:rsidR="008420B2" w:rsidRPr="00E23D62" w:rsidRDefault="004A57BC" w:rsidP="00757CB9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2996</w:t>
            </w:r>
          </w:p>
        </w:tc>
      </w:tr>
      <w:tr w:rsidR="008420B2" w:rsidRPr="00E23D62" w14:paraId="504C74A4" w14:textId="77777777" w:rsidTr="00757CB9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A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C74A3" w14:textId="3A8B936D" w:rsidR="008420B2" w:rsidRPr="00E23D62" w:rsidRDefault="004A57BC" w:rsidP="00757CB9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2996</w:t>
            </w:r>
          </w:p>
        </w:tc>
      </w:tr>
      <w:tr w:rsidR="008420B2" w:rsidRPr="00E23D62" w14:paraId="504C74A7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A5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A6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4A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4A9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504C74AA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504C74AD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A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A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504C74B1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4C74A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A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B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504C74B5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B3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B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B9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B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BD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B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C1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BF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C0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C5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C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C3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C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4C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C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C8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504C74C9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504C74CA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504C74CB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504C74CC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504C74CD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504C74CE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504C74D1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C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lastRenderedPageBreak/>
              <w:t>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D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lastRenderedPageBreak/>
              <w:t>Bežné účtovné obdobie</w:t>
            </w:r>
          </w:p>
        </w:tc>
      </w:tr>
      <w:tr w:rsidR="00E23D62" w:rsidRPr="00E23D62" w14:paraId="504C74D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D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D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D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D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504C74DD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D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D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D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D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D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04C74E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D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D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E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E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E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04C74E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E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E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E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E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E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04C74E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E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E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E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E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04C74F5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F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F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F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F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F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F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50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F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F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50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50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0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0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0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0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50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50D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0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0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0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0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0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1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0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0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51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51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1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1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51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51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1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1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51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504C7520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504C752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504C752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504C752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504C7524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504C7525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504C7526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504C752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504C7528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504C752C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4C752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4C752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4C752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504C7534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4C752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C752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2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3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C753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3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504C753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C753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3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3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4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C753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4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4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4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C754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4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4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5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C754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5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5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5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5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5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4C75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55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55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C755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55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55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C755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55D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55E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55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504C7560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504C756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504C7562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504C756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56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6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56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504C756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567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6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6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6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56B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6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6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7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6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7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7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7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57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7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7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7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7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7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7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57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57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504C757D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504C757E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04C757F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504C7580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504C7581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504C7584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82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8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504C7588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85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86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587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504C758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8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8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58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4C7590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8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8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58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4C7594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4C7591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9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93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4C7598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5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59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4C759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59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4C75A0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59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5A1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5A2" w14:textId="104C5A73" w:rsidR="005D536A" w:rsidRPr="00B51E65" w:rsidRDefault="005D536A" w:rsidP="005D536A">
      <w:pPr>
        <w:pStyle w:val="Default"/>
        <w:spacing w:after="27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 opise významných finančných povinností a v</w:t>
      </w:r>
      <w:r w:rsidR="00B51E65">
        <w:rPr>
          <w:color w:val="auto"/>
          <w:sz w:val="23"/>
          <w:szCs w:val="23"/>
        </w:rPr>
        <w:t xml:space="preserve">ýznamných podmienených záväzkov : </w:t>
      </w:r>
    </w:p>
    <w:p w14:paraId="504C75A3" w14:textId="77777777" w:rsidR="00F31652" w:rsidRDefault="00F316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5A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504C75A5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5A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504C75A7" w14:textId="77777777" w:rsidR="00020183" w:rsidRDefault="00020183" w:rsidP="005D536A">
      <w:pPr>
        <w:jc w:val="both"/>
      </w:pPr>
    </w:p>
    <w:sectPr w:rsidR="00020183" w:rsidSect="000D116B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30B282" w14:textId="77777777" w:rsidR="00F34E32" w:rsidRDefault="00F34E32" w:rsidP="00536B52">
      <w:pPr>
        <w:spacing w:after="0" w:line="240" w:lineRule="auto"/>
      </w:pPr>
      <w:r>
        <w:separator/>
      </w:r>
    </w:p>
  </w:endnote>
  <w:endnote w:type="continuationSeparator" w:id="0">
    <w:p w14:paraId="33D5780E" w14:textId="77777777" w:rsidR="00F34E32" w:rsidRDefault="00F34E32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FAFFC7" w14:textId="77777777" w:rsidR="00F34E32" w:rsidRDefault="00F34E32" w:rsidP="00536B52">
      <w:pPr>
        <w:spacing w:after="0" w:line="240" w:lineRule="auto"/>
      </w:pPr>
      <w:r>
        <w:separator/>
      </w:r>
    </w:p>
  </w:footnote>
  <w:footnote w:type="continuationSeparator" w:id="0">
    <w:p w14:paraId="74DDDD2B" w14:textId="77777777" w:rsidR="00F34E32" w:rsidRDefault="00F34E32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riekatabuky"/>
      <w:tblW w:w="10267" w:type="dxa"/>
      <w:tblLook w:val="04A0" w:firstRow="1" w:lastRow="0" w:firstColumn="1" w:lastColumn="0" w:noHBand="0" w:noVBand="1"/>
    </w:tblPr>
    <w:tblGrid>
      <w:gridCol w:w="2771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5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F75B6E" w14:paraId="504C75C1" w14:textId="77777777" w:rsidTr="00F75B6E">
      <w:tc>
        <w:tcPr>
          <w:tcW w:w="2859" w:type="dxa"/>
        </w:tcPr>
        <w:p w14:paraId="504C75AC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504C75AD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336" w:type="dxa"/>
        </w:tcPr>
        <w:p w14:paraId="504C75AE" w14:textId="77777777" w:rsidR="00536B52" w:rsidRDefault="008F3BC5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14:paraId="504C75AF" w14:textId="6287226A" w:rsidR="00536B52" w:rsidRDefault="00E72E0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14:paraId="504C75B0" w14:textId="366F8876" w:rsidR="00536B52" w:rsidRDefault="00E72E0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504C75B1" w14:textId="0A971F5C" w:rsidR="00536B52" w:rsidRDefault="00E72E0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14:paraId="504C75B2" w14:textId="493D0E6D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14:paraId="504C75B3" w14:textId="52842E00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14:paraId="504C75B4" w14:textId="0C4434D2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14:paraId="504C75B5" w14:textId="4F5AD174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847" w:type="dxa"/>
          <w:tcBorders>
            <w:top w:val="nil"/>
            <w:bottom w:val="nil"/>
          </w:tcBorders>
        </w:tcPr>
        <w:p w14:paraId="504C75B6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336" w:type="dxa"/>
        </w:tcPr>
        <w:p w14:paraId="504C75B7" w14:textId="77777777" w:rsidR="00536B52" w:rsidRDefault="00F75B6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504C75B8" w14:textId="77777777" w:rsidR="00536B52" w:rsidRDefault="00F75B6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14:paraId="504C75B9" w14:textId="77777777" w:rsidR="00536B52" w:rsidRDefault="00F75B6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504C75BA" w14:textId="3D14C523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14:paraId="504C75BB" w14:textId="77777777" w:rsidR="00536B52" w:rsidRDefault="00F75B6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14:paraId="504C75BC" w14:textId="67940C48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336" w:type="dxa"/>
        </w:tcPr>
        <w:p w14:paraId="504C75BD" w14:textId="09680790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504C75BE" w14:textId="75468975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14:paraId="504C75BF" w14:textId="4079784B" w:rsidR="00536B52" w:rsidRDefault="0049775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36" w:type="dxa"/>
        </w:tcPr>
        <w:p w14:paraId="504C75C0" w14:textId="5B684E35" w:rsidR="00536B52" w:rsidRDefault="0049775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</w:tr>
  </w:tbl>
  <w:p w14:paraId="504C75C2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95"/>
    <w:rsid w:val="00014F35"/>
    <w:rsid w:val="00016097"/>
    <w:rsid w:val="00020183"/>
    <w:rsid w:val="00031887"/>
    <w:rsid w:val="000D116B"/>
    <w:rsid w:val="00104CBE"/>
    <w:rsid w:val="00104CF6"/>
    <w:rsid w:val="0010796B"/>
    <w:rsid w:val="0011611B"/>
    <w:rsid w:val="00123F1F"/>
    <w:rsid w:val="00172443"/>
    <w:rsid w:val="00185AE5"/>
    <w:rsid w:val="001919AD"/>
    <w:rsid w:val="002052C4"/>
    <w:rsid w:val="00210323"/>
    <w:rsid w:val="00222B0D"/>
    <w:rsid w:val="00280AA7"/>
    <w:rsid w:val="00296546"/>
    <w:rsid w:val="00303018"/>
    <w:rsid w:val="0031338E"/>
    <w:rsid w:val="00320ED4"/>
    <w:rsid w:val="00341256"/>
    <w:rsid w:val="003652EB"/>
    <w:rsid w:val="003B69B1"/>
    <w:rsid w:val="003E317F"/>
    <w:rsid w:val="0040300D"/>
    <w:rsid w:val="00426E80"/>
    <w:rsid w:val="00435A05"/>
    <w:rsid w:val="00497757"/>
    <w:rsid w:val="004A57BC"/>
    <w:rsid w:val="004A7448"/>
    <w:rsid w:val="004B403F"/>
    <w:rsid w:val="004C01A9"/>
    <w:rsid w:val="004C2B90"/>
    <w:rsid w:val="004C4B41"/>
    <w:rsid w:val="0052082A"/>
    <w:rsid w:val="00536B52"/>
    <w:rsid w:val="005D536A"/>
    <w:rsid w:val="005E1C8A"/>
    <w:rsid w:val="006128AF"/>
    <w:rsid w:val="006171F8"/>
    <w:rsid w:val="00630519"/>
    <w:rsid w:val="00692217"/>
    <w:rsid w:val="006A0AB4"/>
    <w:rsid w:val="006A364B"/>
    <w:rsid w:val="006A7C8A"/>
    <w:rsid w:val="00757CB9"/>
    <w:rsid w:val="007619D7"/>
    <w:rsid w:val="00786CB1"/>
    <w:rsid w:val="007A0F50"/>
    <w:rsid w:val="007F1B68"/>
    <w:rsid w:val="007F43A2"/>
    <w:rsid w:val="00810D55"/>
    <w:rsid w:val="00823B80"/>
    <w:rsid w:val="00827528"/>
    <w:rsid w:val="008420B2"/>
    <w:rsid w:val="008452EB"/>
    <w:rsid w:val="008948EC"/>
    <w:rsid w:val="008C12FE"/>
    <w:rsid w:val="008C57A5"/>
    <w:rsid w:val="008D018D"/>
    <w:rsid w:val="008D2463"/>
    <w:rsid w:val="008F3BC5"/>
    <w:rsid w:val="00933F8E"/>
    <w:rsid w:val="009527A6"/>
    <w:rsid w:val="00962DA0"/>
    <w:rsid w:val="009A1A90"/>
    <w:rsid w:val="009C62AB"/>
    <w:rsid w:val="009D09A4"/>
    <w:rsid w:val="00A65CD7"/>
    <w:rsid w:val="00A83401"/>
    <w:rsid w:val="00A837F3"/>
    <w:rsid w:val="00AC2AB9"/>
    <w:rsid w:val="00AC76F6"/>
    <w:rsid w:val="00AD23CF"/>
    <w:rsid w:val="00AE083A"/>
    <w:rsid w:val="00AF0BB2"/>
    <w:rsid w:val="00B000A1"/>
    <w:rsid w:val="00B202C7"/>
    <w:rsid w:val="00B31F80"/>
    <w:rsid w:val="00B51E65"/>
    <w:rsid w:val="00BA61F6"/>
    <w:rsid w:val="00BB6695"/>
    <w:rsid w:val="00BD039E"/>
    <w:rsid w:val="00BE164D"/>
    <w:rsid w:val="00BE22EC"/>
    <w:rsid w:val="00C14CC7"/>
    <w:rsid w:val="00C3277A"/>
    <w:rsid w:val="00C44B3E"/>
    <w:rsid w:val="00C657A6"/>
    <w:rsid w:val="00CE14D4"/>
    <w:rsid w:val="00D10215"/>
    <w:rsid w:val="00D20B35"/>
    <w:rsid w:val="00D72962"/>
    <w:rsid w:val="00D73AA9"/>
    <w:rsid w:val="00D971AA"/>
    <w:rsid w:val="00DF4595"/>
    <w:rsid w:val="00E06895"/>
    <w:rsid w:val="00E221F0"/>
    <w:rsid w:val="00E23D62"/>
    <w:rsid w:val="00E72249"/>
    <w:rsid w:val="00E72E04"/>
    <w:rsid w:val="00E777EB"/>
    <w:rsid w:val="00E77D78"/>
    <w:rsid w:val="00E93DD4"/>
    <w:rsid w:val="00EA15CB"/>
    <w:rsid w:val="00EA5B96"/>
    <w:rsid w:val="00EF5CB9"/>
    <w:rsid w:val="00EF721A"/>
    <w:rsid w:val="00F01409"/>
    <w:rsid w:val="00F31652"/>
    <w:rsid w:val="00F34E32"/>
    <w:rsid w:val="00F75B6E"/>
    <w:rsid w:val="00F81FE0"/>
    <w:rsid w:val="00FC2071"/>
    <w:rsid w:val="00FC65AB"/>
    <w:rsid w:val="00FE14C8"/>
    <w:rsid w:val="00FE1E5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73B8"/>
  <w15:docId w15:val="{F1C0DD70-CE94-42FA-8EE7-20AD9578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_mu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Poznamky_muj.dotx</Template>
  <TotalTime>1</TotalTime>
  <Pages>5</Pages>
  <Words>1453</Words>
  <Characters>8285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Spackova</dc:creator>
  <cp:lastModifiedBy>Ivana Máleková</cp:lastModifiedBy>
  <cp:revision>3</cp:revision>
  <dcterms:created xsi:type="dcterms:W3CDTF">2026-06-04T13:16:00Z</dcterms:created>
  <dcterms:modified xsi:type="dcterms:W3CDTF">2026-06-30T14:43:00Z</dcterms:modified>
</cp:coreProperties>
</file>