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6272BEA4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112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3A58243B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4B79F37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7087B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323ACC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07D40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582FA2C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649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35DF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A1C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431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4DE5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16E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F9F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CD0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6D5514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E4B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D8A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50D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29C2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173B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4550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02A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1E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780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55F426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C433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3A2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10F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D5B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869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50F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230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A74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16D75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7D0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046B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F32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97CE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F1D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C31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1E51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3A0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6CE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504ED8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291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89F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A35A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E44B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732315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6E5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AAF5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93CF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645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AD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441F5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81B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682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F1B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72BA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0270C0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9176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8097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4A26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A55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6CE2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197417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337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476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446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10B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854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DFD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3ED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C594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E1CE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B45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E0B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616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BE9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1D8C763" w14:textId="7F55F78A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31. 12. 2024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5E1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C6E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118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F2EC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355F3A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15B0B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CDD31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CC24E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4E51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8AF0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53FCB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B645A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824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C6CB31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7A2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AAB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268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F35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599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2F19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A8D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9D3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D5C0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575C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906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6F9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CA9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69A6B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21B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B3B5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3505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150A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2E3B31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FF74E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D86AD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2C219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B5CC2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092DA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CCB73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426AC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993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CDC9BC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FDB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39EB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60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56C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C53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A9E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FA1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F7B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20E4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321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500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21E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223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7EA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DAD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B29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E669A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3B95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F595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3979F3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16921B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7E25DD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A4E9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0AA9BD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64B8A821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6504C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718A0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573667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D377A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45354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BCDD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28D96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CCA8A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711E8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BDDA6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4155C2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1168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0E01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FADA1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0A9F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799B22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F9222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343527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76420A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5E9B7F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E89F2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D3210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7478C7C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1B16DDCC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611C65" w14:textId="1CA32B8B" w:rsidR="001B07D1" w:rsidRDefault="007A6CB8" w:rsidP="000669B7">
                                  <w:fldSimple w:instr=" MERGEFIELD  aDMD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5E611C65" w14:textId="1CA32B8B" w:rsidR="001B07D1" w:rsidRDefault="007A6CB8" w:rsidP="000669B7">
                            <w:fldSimple w:instr=" MERGEFIELD  aDMD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13360" w14:textId="44B43656" w:rsidR="001B07D1" w:rsidRDefault="007A6CB8" w:rsidP="000669B7">
                                  <w:fldSimple w:instr=" MERGEFIELD  aDRD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4F113360" w14:textId="44B43656" w:rsidR="001B07D1" w:rsidRDefault="007A6CB8" w:rsidP="000669B7">
                            <w:fldSimple w:instr=" MERGEFIELD  aDRD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B7481" w14:textId="4855FD9C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532B7481" w14:textId="4855FD9C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69731" w14:textId="70EB2F47" w:rsidR="001B07D1" w:rsidRDefault="007A6CB8" w:rsidP="000669B7">
                                  <w:fldSimple w:instr=" MERGEFIELD  aDMOD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2D069731" w14:textId="70EB2F47" w:rsidR="001B07D1" w:rsidRDefault="007A6CB8" w:rsidP="000669B7">
                            <w:fldSimple w:instr=" MERGEFIELD  aDMOD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3A5F1641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6EE565C8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717EA9B5" w14:textId="478927F6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5209E1" w:rsidRPr="007D3DCC">
              <w:rPr>
                <w:color w:val="FFFFFF" w:themeColor="background1"/>
              </w:rPr>
              <w:t>36226599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23416EEE" w14:textId="66781B05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5209E1" w:rsidRPr="007D3DCC">
              <w:rPr>
                <w:color w:val="FFFFFF" w:themeColor="background1"/>
              </w:rPr>
              <w:t>2020193406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8D7F4" w14:textId="5AC9C129" w:rsidR="001B07D1" w:rsidRDefault="007A6CB8" w:rsidP="000669B7">
                                  <w:fldSimple w:instr=" MERGEFIELD  aDROD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4CA8D7F4" w14:textId="5AC9C129" w:rsidR="001B07D1" w:rsidRDefault="007A6CB8" w:rsidP="000669B7">
                            <w:fldSimple w:instr=" MERGEFIELD  aDROD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2F4E8" w14:textId="1C9B8866" w:rsidR="001B07D1" w:rsidRDefault="007A6CB8" w:rsidP="000669B7">
                                  <w:fldSimple w:instr=" MERGEFIELD  aDRDO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1492F4E8" w14:textId="1C9B8866" w:rsidR="001B07D1" w:rsidRDefault="007A6CB8" w:rsidP="000669B7">
                            <w:fldSimple w:instr=" MERGEFIELD  aDRDO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2DB9D" w14:textId="0A2637F0" w:rsidR="001B07D1" w:rsidRDefault="007A6CB8" w:rsidP="000669B7">
                                  <w:fldSimple w:instr=" MERGEFIELD  aDMD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3AA2DB9D" w14:textId="0A2637F0" w:rsidR="001B07D1" w:rsidRDefault="007A6CB8" w:rsidP="000669B7">
                            <w:fldSimple w:instr=" MERGEFIELD  aDMD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65B4C" w14:textId="78770E39" w:rsidR="001B07D1" w:rsidRDefault="007A6CB8" w:rsidP="000669B7">
                                  <w:fldSimple w:instr=" MERGEFIELD  aDMOD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04F65B4C" w14:textId="78770E39" w:rsidR="001B07D1" w:rsidRDefault="007A6CB8" w:rsidP="000669B7">
                            <w:fldSimple w:instr=" MERGEFIELD  aDMOD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4962C6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3D056770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6CE58AA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ADCE662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35DF8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69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78A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937F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8679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DF7C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63C3D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C6D83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26E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7A4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4BA99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77F1B2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9B094" w14:textId="52FEEF2A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1. 1. 1900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3169B094" w14:textId="52FEEF2A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1. 1. 1900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242D5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28FC10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903A2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B8EF9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702B5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E0AAA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A28BE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582DBC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DA0C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D238D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7EB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70C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3CE2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C112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E93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359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9A08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2D5D1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67DA57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6952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9033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F23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980C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221B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8F60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6D6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7DB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58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614B89E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68B52F8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09ED91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9EF24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665F1D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69F6B0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7E13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55863F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A3AB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598B1C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48BFAF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7CC85B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D62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961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508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2BDF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18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3AB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949C8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3EABDB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1AD6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3A9E26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49BD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C92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F8EBC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526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BDE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2DF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33D9E9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B692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EFCE7C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3F6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B1E1A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CF087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27DB5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BBA93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BE6B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273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584A6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01AE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7DD1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78D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32EAD4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DFA9FC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2CFD48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A1A27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87694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681DA4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25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54F6A3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14EB03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170244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4D177F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91FF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103E2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5D063B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E5828D2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40B9908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9EA2C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17B885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CD924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515FDB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656E1C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4C428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2F0F4E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79308E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56E4F8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9295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31B623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33827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BCB441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0722D6D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A4253" w14:textId="5DBFD568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36226599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4D3A4253" w14:textId="5DBFD568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36226599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5E987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1AC0FA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785A7D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4286A6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42AAA1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70BFE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230F2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7ACF9C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270EE" w14:textId="587CCD40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2020193406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186270EE" w14:textId="587CCD40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2020193406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09AB21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5270C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460763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2474E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34FF90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4B640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57D9E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5E0CAE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278DC6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51349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4FF100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6B9C83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E6386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B32EB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7C8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9A2D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C8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44294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954C9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74BD8C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A603E95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305BD7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4E60E1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5AA3F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1F58C3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B42C4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B80B6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3DBDF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529A5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19BACC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2E4684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626874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C544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280FC8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0086BD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4C1076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2EA16B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01A1FB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3E356B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225B1E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1CA1F6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0C8998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D6C23" w14:textId="72ABD24B" w:rsidR="001B07D1" w:rsidRDefault="005209E1" w:rsidP="000669B7">
                                  <w:r>
                                    <w:t>35</w:t>
                                  </w:r>
                                  <w:r>
                                    <w:tab/>
                                  </w:r>
                                  <w:r w:rsidR="007A6CB8">
                                    <w:fldChar w:fldCharType="begin"/>
                                  </w:r>
                                  <w:r w:rsidR="007A6CB8">
                                    <w:instrText xml:space="preserve"> MERGEFIELD  aSUB_SKNACE12  \* MERGEFORMAT </w:instrText>
                                  </w:r>
                                  <w:r w:rsidR="007A6CB8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0D6D6C23" w14:textId="72ABD24B" w:rsidR="001B07D1" w:rsidRDefault="005209E1" w:rsidP="000669B7">
                            <w:r>
                              <w:t>35</w:t>
                            </w:r>
                            <w:r>
                              <w:tab/>
                            </w:r>
                            <w:r w:rsidR="007A6CB8">
                              <w:fldChar w:fldCharType="begin"/>
                            </w:r>
                            <w:r w:rsidR="007A6CB8">
                              <w:instrText xml:space="preserve"> MERGEFIELD  aSUB_SKNACE12  \* MERGEFORMAT </w:instrText>
                            </w:r>
                            <w:r w:rsidR="007A6CB8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15B66E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12B6E9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0E1CF3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07B011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4A35B" w14:textId="6240015E" w:rsidR="001B07D1" w:rsidRDefault="005209E1" w:rsidP="000669B7">
                                  <w:r>
                                    <w:t>30</w:t>
                                  </w:r>
                                  <w:r>
                                    <w:tab/>
                                  </w:r>
                                  <w:r w:rsidR="007A6CB8">
                                    <w:fldChar w:fldCharType="begin"/>
                                  </w:r>
                                  <w:r w:rsidR="007A6CB8">
                                    <w:instrText xml:space="preserve"> MERGEFIELD  aSUB_SKNACE34  \* MERGEFORMAT </w:instrText>
                                  </w:r>
                                  <w:r w:rsidR="007A6CB8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01D4A35B" w14:textId="6240015E" w:rsidR="001B07D1" w:rsidRDefault="005209E1" w:rsidP="000669B7">
                            <w:r>
                              <w:t>30</w:t>
                            </w:r>
                            <w:r>
                              <w:tab/>
                            </w:r>
                            <w:r w:rsidR="007A6CB8">
                              <w:fldChar w:fldCharType="begin"/>
                            </w:r>
                            <w:r w:rsidR="007A6CB8">
                              <w:instrText xml:space="preserve"> MERGEFIELD  aSUB_SKNACE34  \* MERGEFORMAT </w:instrText>
                            </w:r>
                            <w:r w:rsidR="007A6CB8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08A493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2CC58A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15DBC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80479" w14:textId="0C24FF9E" w:rsidR="001B07D1" w:rsidRDefault="005209E1" w:rsidP="000669B7">
                                  <w:r>
                                    <w:t>0</w:t>
                                  </w:r>
                                  <w:r w:rsidR="007A6CB8">
                                    <w:fldChar w:fldCharType="begin"/>
                                  </w:r>
                                  <w:r w:rsidR="007A6CB8">
                                    <w:instrText xml:space="preserve"> MERGEFIELD  aSUB_SKNACE5  \* MERGEFORMAT </w:instrText>
                                  </w:r>
                                  <w:r w:rsidR="007A6CB8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66F80479" w14:textId="0C24FF9E" w:rsidR="001B07D1" w:rsidRDefault="005209E1" w:rsidP="000669B7">
                            <w:r>
                              <w:t>0</w:t>
                            </w:r>
                            <w:r w:rsidR="007A6CB8">
                              <w:fldChar w:fldCharType="begin"/>
                            </w:r>
                            <w:r w:rsidR="007A6CB8">
                              <w:instrText xml:space="preserve"> MERGEFIELD  aSUB_SKNACE5  \* MERGEFORMAT </w:instrText>
                            </w:r>
                            <w:r w:rsidR="007A6CB8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2533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48B9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FE1A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47E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76C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729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E2D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6F9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1FEDA4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94D9A9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12F8E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EB9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82A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763B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768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18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358A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1FEF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E4B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1543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D424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801B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AD91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9B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EE4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584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E5D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5E8997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6EC8EE3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9557A" w14:textId="7FD64FB3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BYSPRAV spol. s 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0409557A" w14:textId="7FD64FB3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BYSPRAV spol. s 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3259E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2B0D38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4AFDA9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796229C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4500FC" w14:textId="5657C5F8" w:rsidR="001B07D1" w:rsidRDefault="007A6CB8" w:rsidP="000669B7">
                                  <w:fldSimple w:instr=" MERGEFIELD  aSUB_ULICA_CISLO  \* MERGEFORMAT ">
                                    <w:r w:rsidR="005209E1" w:rsidRPr="005209E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940/1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074500FC" w14:textId="5657C5F8" w:rsidR="001B07D1" w:rsidRDefault="007A6CB8" w:rsidP="000669B7">
                            <w:fldSimple w:instr=" MERGEFIELD  aSUB_ULICA_CISLO  \* MERGEFORMAT ">
                              <w:r w:rsidR="005209E1" w:rsidRPr="005209E1">
                                <w:rPr>
                                  <w:rFonts w:ascii="Arial" w:hAnsi="Arial" w:cs="Arial"/>
                                  <w:noProof/>
                                </w:rPr>
                                <w:t>940/1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2207D" w14:textId="16394641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Mierové nám.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21D2207D" w14:textId="16394641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Mierové nám.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7BC53567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0755629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1B449A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C7B06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C4A7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712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60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8EC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A332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9A1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75B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9180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0072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4806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EF3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CF5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29D7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361F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5BEE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CEAF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247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08E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6ED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597624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79EA5C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1BB83" w14:textId="21443788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Galanta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33C1BB83" w14:textId="21443788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Galanta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6AA45" w14:textId="5A283836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92418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7506AA45" w14:textId="5A283836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92418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49C8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2D6DD2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BA34D3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19D939A8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7EED94A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E5B60F" w14:textId="3E387DDF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031/7804843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0DE5B60F" w14:textId="3E387DDF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031/7804843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12C79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87FF8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2B7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280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1FE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66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E0D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621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C26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9B8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ED800" w14:textId="2BB44A7D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70AED800" w14:textId="2BB44A7D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6D2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FB6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1D4F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7DB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FE2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34C5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7ECC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EF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1CA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0C7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1C4D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D2E9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5CE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503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973C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FC0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84AC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E2FA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BB4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10F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FB6E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FA069E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8590F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38BA4" w14:textId="3A6FFC26" w:rsidR="001B07D1" w:rsidRPr="00391121" w:rsidRDefault="001B07D1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209E1" w:rsidRPr="007D3DC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ekonom@bysprav.sk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14538BA4" w14:textId="3A6FFC26" w:rsidR="001B07D1" w:rsidRPr="00391121" w:rsidRDefault="001B07D1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209E1" w:rsidRPr="007D3DCC">
                              <w:rPr>
                                <w:rFonts w:ascii="Arial" w:hAnsi="Arial" w:cs="Arial"/>
                                <w:noProof/>
                              </w:rPr>
                              <w:t>ekonom@bysprav.sk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161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EA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D9A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75A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0E5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638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92E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DB59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157AE5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521853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4BD5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AE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4AC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2F5F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630E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2A8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B5C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BC0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DB6E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1E6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6D15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DAF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DB2C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5220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B182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68C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8E9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4A83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DED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135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18EB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1C2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36D7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EE2D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5AAF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3B6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0EA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9F3B95F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0B0FE4" w14:textId="6B7FDF5F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5209E1">
              <w:rPr>
                <w:rFonts w:ascii="Arial Narrow" w:hAnsi="Arial Narrow"/>
                <w:sz w:val="22"/>
                <w:szCs w:val="22"/>
                <w:lang w:eastAsia="sk-SK"/>
              </w:rPr>
              <w:t>31/7/2026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6D83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35238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57DE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3A8D71A2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61B34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B9D4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25FF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676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5F4D18DC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DB27A" w14:textId="77777777" w:rsidR="001B07D1" w:rsidRPr="007C40F2" w:rsidRDefault="001B07D1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5BADB27A" w14:textId="77777777" w:rsidR="001B07D1" w:rsidRPr="007C40F2" w:rsidRDefault="001B07D1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BBF94ED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6FC11C3D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5E654FB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6FAEF2C5" w14:textId="3C729F6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A455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757786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4F6A92C6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72373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97CF7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FED62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E10E98B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8D9264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35E5B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EBA59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2221F7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DC63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6E2C0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3EEB1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0C14E0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7DF9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58E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BA36F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89B8C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8839219" w14:textId="14597F8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A88AC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3DB9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072AD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650302F2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F94E863" w14:textId="487EC48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EA3FC1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0A4424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18E4C763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BC1DE2F" w14:textId="4246180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77573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EC8C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D2643D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025C73DF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2FD5E138" w14:textId="1614AC1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B2DE5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C88840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2A1FFB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5FED52B6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AFD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3E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4EC36B5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AEF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B83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8F8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55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FAA3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178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826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4C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075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6E92BF3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BA5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BBC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AA9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2A64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17F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83A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4320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0C7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3D46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6AF642BE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AE4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0C3A3C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B688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3C3D" w14:textId="5EA438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B10D" w14:textId="11B606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FEBD" w14:textId="00240EC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6949" w14:textId="047751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DA13" w14:textId="501A76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12D3" w14:textId="50A62D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EF4F" w14:textId="6AD7B4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8E8D" w14:textId="6274A1A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9728D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F84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AB1A" w14:textId="22101E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E39A" w14:textId="548614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7F02" w14:textId="5164152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5780" w14:textId="5780F6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B94B" w14:textId="17F098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4C62" w14:textId="7A1344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3925" w14:textId="0AD91B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2FB7" w14:textId="2AD365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0270E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6A4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9900" w14:textId="74D03C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5703" w14:textId="3C8F04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E8E7" w14:textId="645B08C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C573" w14:textId="6A6CD8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BD52" w14:textId="671B5B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C609" w14:textId="6CF4BF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198B" w14:textId="4082B9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EADE9" w14:textId="1F0611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DA7DB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1C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A2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A6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9E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9F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64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6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15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E48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62D86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80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7EA4" w14:textId="5CF1326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4A0D" w14:textId="02E4167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917E" w14:textId="1FF8AF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4E2A" w14:textId="1B90026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6E5D" w14:textId="78F7344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95BD" w14:textId="66612D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5717" w14:textId="5ECFE6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2E89E" w14:textId="51F935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7AC36F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3D9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9C19F9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288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BB2D" w14:textId="27809B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5F79" w14:textId="58B91D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92A7" w14:textId="2F12FE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FE83" w14:textId="4F874B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5F" w14:textId="1AC9B0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17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6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E1A3F" w14:textId="1BE7B2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F14B7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3CF8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2573" w14:textId="6C0CCD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C5C" w14:textId="289E7C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F603" w14:textId="58E9F41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9A99" w14:textId="2E80C2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9A53" w14:textId="5C19C4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4B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36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91681" w14:textId="294360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660B8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32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4B01" w14:textId="69D73A8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523C" w14:textId="16BAE1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9EC9" w14:textId="7C2A97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80CC" w14:textId="0D1E9A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1503" w14:textId="3DDA2A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D4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C1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C85A" w14:textId="6EE59AA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A4107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3E9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1A86" w14:textId="046EE9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6F5B" w14:textId="0C1294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C663" w14:textId="2CB7BA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6CA6" w14:textId="523C9D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0E58" w14:textId="6F4525D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48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33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2041" w14:textId="735AAE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39A3CE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972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BEBB38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E076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C886" w14:textId="0174E7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941F" w14:textId="474E1C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4220" w14:textId="255C2D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AFCD" w14:textId="3C8D1BF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0DB6" w14:textId="7E7ED07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C878" w14:textId="0BC412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9D20" w14:textId="6CC104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AC671" w14:textId="3E928C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083DC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2C0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DCE3" w14:textId="64CB8F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B4CC" w14:textId="51E5D40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E921" w14:textId="617196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4392" w14:textId="53CB15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14CD" w14:textId="0A9CA3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D15D" w14:textId="1F52B7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D546" w14:textId="5CD9F7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94E8" w14:textId="112DBDA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B43C6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6EF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DD52" w14:textId="141307F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4BBD" w14:textId="1883D8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46EF" w14:textId="499C2F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1E49" w14:textId="6B0653D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99BB" w14:textId="674FA4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7227" w14:textId="2E3FCA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0622" w14:textId="6379F2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2F029" w14:textId="5F68C73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E3FD8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CDC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3275" w14:textId="64461B9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07411" w14:textId="3B9F790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878B" w14:textId="57F5E4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B164" w14:textId="251B58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37A0" w14:textId="57E229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B6FE" w14:textId="66C8A9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D4CA" w14:textId="3CCD45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0ACC" w14:textId="57AB01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B2C9E9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884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141F1C7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8B9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6785" w14:textId="634F6A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5CBE" w14:textId="1DF61C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AF95" w14:textId="10A494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058" w14:textId="6B53520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2FB2" w14:textId="0405C5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B48E" w14:textId="653F82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6CD8" w14:textId="1AA8EB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5A2B0" w14:textId="331058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071977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3FB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FA70" w14:textId="64A8A0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6E03" w14:textId="30DC085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1BF8" w14:textId="5270B4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B963" w14:textId="1327BB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B89A" w14:textId="72D8D7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90CF" w14:textId="67F321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3D20" w14:textId="0F1EC3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EE2FF" w14:textId="72E8262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268D95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B67137C" w14:textId="2A5603F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6341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E6198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67BED9D0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E8C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EB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7E1B5CF3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6F0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0EC6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AC0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A43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799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CCF4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7F2C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9103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AF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872971E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9DF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2E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6C0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847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4A0B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5EE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197F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0D9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5D75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9BA1728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C3F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B7A819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73C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C5ED" w14:textId="6361F5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D490" w14:textId="2806F1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8362" w14:textId="6D03E7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3619" w14:textId="442B84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1B58" w14:textId="5E2AD1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FCFF" w14:textId="6B47E1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068" w14:textId="507D79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56397" w14:textId="55CFC6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B763B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EF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EC9A" w14:textId="52E3B1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AECE" w14:textId="53FE2B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ED07" w14:textId="1E6F36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F75E" w14:textId="4028F3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921D" w14:textId="736FEC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2884" w14:textId="5CEBFF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42D2" w14:textId="065F87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3739" w14:textId="63E4479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94E4A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A484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17AD" w14:textId="1075D9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04C4" w14:textId="47DD4A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088" w14:textId="6F1314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4643" w14:textId="0B9543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75C5" w14:textId="532566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31A" w14:textId="0E7F785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42CC" w14:textId="151C471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6ABF" w14:textId="282C63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13599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78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1E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26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84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77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82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1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23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7B3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1D9238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EC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DF08" w14:textId="15EE93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F11A" w14:textId="3C25B76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38F4" w14:textId="0350DD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BF8F" w14:textId="0E963BE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9F67" w14:textId="58D649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ECB6" w14:textId="73F1B0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E818" w14:textId="4ADEA0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6C2B9" w14:textId="23285B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5C9E5D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B0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60230C4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443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7C66" w14:textId="6F6B5A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186A" w14:textId="12FE87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7FAA" w14:textId="1901DD4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5879" w14:textId="610666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113F" w14:textId="4EE347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7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23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7E46" w14:textId="1DD284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42DED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A2F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93DF" w14:textId="638BD2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97EC" w14:textId="0F9CA9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FE45" w14:textId="27BCA8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661F" w14:textId="1EA01D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90ED" w14:textId="312D4F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89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A0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54773" w14:textId="684360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935DB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AE2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18E" w14:textId="6F3D8A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9D2" w14:textId="398B1D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10D6" w14:textId="3EBF93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A985" w14:textId="563344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53F8" w14:textId="373C72C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26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AC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9104E" w14:textId="4A4CF7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D7155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E5B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0412" w14:textId="7CC31BA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AE002" w14:textId="52AE65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92C7" w14:textId="468210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C544" w14:textId="069D0F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ADE7" w14:textId="17487B8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35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A3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59F24" w14:textId="001E2A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30162.66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A1AF11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9E48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F67F2C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601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511F" w14:textId="6A3BAC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0054" w14:textId="4C9107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9034" w14:textId="3EFC85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DC5" w14:textId="39C307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BEDC" w14:textId="0D87F7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AB8E" w14:textId="0979D3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31D0" w14:textId="139F9C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3E07C" w14:textId="30C0094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4B1BC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8E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7579" w14:textId="00C4C7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317" w14:textId="1B415B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E4EC" w14:textId="14CFFA6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E3DC" w14:textId="0175A7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5C9E" w14:textId="37BA98F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F03E" w14:textId="152307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4201" w14:textId="19CAE2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0523" w14:textId="1EF0E44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B25ED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A7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C5FB" w14:textId="43F00B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0D1F" w14:textId="5B9549A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1721" w14:textId="03870F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4806" w14:textId="327A2A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CB65" w14:textId="6587C61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CAE5" w14:textId="057731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6791" w14:textId="519E211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CFE3F" w14:textId="3542F4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1BB28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C97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05BB" w14:textId="2A1F44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B832" w14:textId="77552E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00CD" w14:textId="5877D4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7983" w14:textId="55BF2D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638B" w14:textId="0ACDD3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93E2" w14:textId="33992A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E40C" w14:textId="296CB0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97ADF" w14:textId="7092738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0191B1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BAB2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48EE0A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F18A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BD5" w14:textId="448184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254D" w14:textId="672C08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DC9B" w14:textId="16A88E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F3C8" w14:textId="147E02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38D1" w14:textId="5212673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78C1" w14:textId="084D83E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AE3" w14:textId="3EABD8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4E7D6" w14:textId="04C520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1D203F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C128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5616" w14:textId="4A3A79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3993" w14:textId="3FA2CC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7CFD" w14:textId="6933D4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E5C8" w14:textId="2959AA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E467" w14:textId="6394673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067B" w14:textId="14850B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65F8" w14:textId="78EC89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680EE" w14:textId="14348F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96B0AD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A8CDBC4" w14:textId="0D16073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8D79E0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D58838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026316AD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7AFD9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81FA10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5852074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699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C6AA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3ABF0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BC06FC6" w14:textId="211FD194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08CEA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FFB14F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144207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5D24C90C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578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B8085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8D35661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1AA3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C36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23E5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E58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A88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981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2D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901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66C9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1610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FE45B7A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59A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D9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9BBA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02E5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E761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4B9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EF4F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96B1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F5C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05F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80BC48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1E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261F858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F0F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55B2" w14:textId="4818F8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6914" w14:textId="55FCE2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1187192.76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ED1" w14:textId="5C2CBF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1350698.69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BDDD" w14:textId="017F9E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9D60" w14:textId="6487462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60C3" w14:textId="36F2CC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0077" w14:textId="19EEA6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B729" w14:textId="1EBEA9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4893F" w14:textId="112E5C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2565360.87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8F9D7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4C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2A2E" w14:textId="310D3E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DAB6" w14:textId="0ADA890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5436" w14:textId="6884A9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48CC" w14:textId="298D23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840" w14:textId="11D220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A00C" w14:textId="40E75E2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F5DA" w14:textId="66F0AC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9206" w14:textId="035C40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2C43F" w14:textId="553C33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6E177A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802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F617" w14:textId="57B5752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7870" w14:textId="03E822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67B5" w14:textId="105371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31892.16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70E2" w14:textId="457BC47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57C1" w14:textId="2BCF3DE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7628" w14:textId="7CB5FDC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BDDC" w14:textId="7CF2D8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9F40" w14:textId="2DC1F6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3DAD" w14:textId="3D3D10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31892.16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CBF48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60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11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99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2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70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D2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0F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35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20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F2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FC2669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B3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DBEC" w14:textId="02A708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CF91" w14:textId="785CBB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1187192.76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FB78E" w14:textId="7A3D5C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1318806.53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A02C" w14:textId="24F1FD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8CCE" w14:textId="674DACC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85FD" w14:textId="215F3A1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BDF" w14:textId="163E69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EF22" w14:textId="6A30DA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E33D" w14:textId="73AF5C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2533468.71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13FEDF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76B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4DCCB8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5DA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4C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180A" w14:textId="3D16BA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557264.87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3775" w14:textId="18ED8A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1304937.00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7F36" w14:textId="575CCA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030" w14:textId="5AF172F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C58D" w14:textId="3FECBC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69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E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2143" w14:textId="05794B4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1867944.71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C1A8C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8B8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C5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E6C5" w14:textId="2203651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42091.18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EF80" w14:textId="0BB580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14115.20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FCD5" w14:textId="43BEA1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078" w14:textId="57A3DBF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E450" w14:textId="69E737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86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6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FBBBA" w14:textId="6BA447A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56206.38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64078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500A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29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6803" w14:textId="4F87DA5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0F29" w14:textId="5DE32E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31892.16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6A17" w14:textId="5F27433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D829" w14:textId="651A834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74A2" w14:textId="2B07A0C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5F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FD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86768" w14:textId="78C0840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31892.16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ECAD4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0AA1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1A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35F2" w14:textId="23B46A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599356.05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5204" w14:textId="33FEAF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1287160.04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39C5" w14:textId="42C091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DFF" w14:textId="4297EA7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9AE6" w14:textId="63F3D18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4C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FB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67ED5" w14:textId="3E57A6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1892258.93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4A27D6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19A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EB3C6B7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713B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8B8" w14:textId="20B4E6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9104" w14:textId="4A1C83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2CCE" w14:textId="42526E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52" w14:textId="25C933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5A81" w14:textId="42B294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C6EE" w14:textId="462EA4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578E" w14:textId="72E691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93D0" w14:textId="098E213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3795D" w14:textId="24A35F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0B7D1C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B43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4B1" w14:textId="19D6B15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CAA0" w14:textId="19096CD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2B2D" w14:textId="0FF130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2906" w14:textId="001130E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B68D" w14:textId="4A3D46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244D" w14:textId="036CCB9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7917" w14:textId="324BE52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160A" w14:textId="6D083D1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3754" w14:textId="3DA5CE4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B97D53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95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E7D" w14:textId="42B309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8C4D" w14:textId="76FAD5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5D56" w14:textId="409C28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6D5B" w14:textId="097F6C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0FFB" w14:textId="33708BC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D471" w14:textId="219C5B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DF19" w14:textId="629D24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9912" w14:textId="4D1661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4352" w14:textId="78F2F7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D3DF1F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9BF8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9659" w14:textId="1F6ADBB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B00C" w14:textId="21CF7E8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C6D" w14:textId="5CFCB9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20B1" w14:textId="4A9EBE0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D787" w14:textId="5CBFE45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3CD8" w14:textId="628302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0C67" w14:textId="5A2A55B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8E66" w14:textId="056A539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EE19" w14:textId="415D264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F099ED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357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23725D8F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04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B3F4" w14:textId="6A7270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572F" w14:textId="200A85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629927.89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5ABF" w14:textId="0187209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45761.69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45D4" w14:textId="3B36C0C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93FB" w14:textId="6489D00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E657" w14:textId="62E7C0E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-.02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6F80" w14:textId="06BBA7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E3772" w14:textId="093307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2083A" w14:textId="26D8C32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697416.16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01B2CF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EB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E7FA" w14:textId="0906542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385C" w14:textId="7CA32D6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587836.71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19C1" w14:textId="0F3605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31646.49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F660" w14:textId="2EC189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A4FA" w14:textId="411407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FE6F" w14:textId="1BF44CD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-.02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CCA7" w14:textId="4342916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04D4" w14:textId="029BF6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BEA8C" w14:textId="55A59A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641209.78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33580A6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369524CA" w14:textId="751ECB8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B133F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23B9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4107A73F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074D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EE2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0BB143F8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7FFF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480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378E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440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503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4D8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DFC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F46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38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62DA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A202961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949B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D323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D42A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3AB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15D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4F5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1C64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FDF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D6A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DAE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5694457F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01BB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08608B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B09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CBF5" w14:textId="5B397E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2894" w14:textId="7950A8F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1076564.46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A6E9" w14:textId="6640CC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1337309.18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F6E8" w14:textId="12BFBF3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2051" w14:textId="475E0D2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649E" w14:textId="14AC5E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ED25" w14:textId="354CC3D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9CEE" w14:textId="6C7D80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D0CEF" w14:textId="7D5B687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2441343.06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0CEF4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15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566" w14:textId="2706F3B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A266" w14:textId="3CF5D59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110628.30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C74" w14:textId="399291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13389.51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06DC" w14:textId="63FB566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1304" w14:textId="34B076D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6C46" w14:textId="05D73B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A1E2" w14:textId="39A05A1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124017.81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16AC" w14:textId="152454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8779" w14:textId="42F296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248035.62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6A1B5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FA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61" w14:textId="125F5B8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5DEB" w14:textId="7F62DFE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C562" w14:textId="4891A8E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FF3E" w14:textId="7D8022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C1AB" w14:textId="428226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AD4A" w14:textId="468BC45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C67F" w14:textId="568B57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124017.81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F571" w14:textId="635100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7BAE7" w14:textId="188AB4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124017.81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9A41D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8AA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A4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9C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0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E0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00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75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F3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4C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FD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A09DED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D59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44DA" w14:textId="158B74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3FB4" w14:textId="654399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1187192.76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B46F" w14:textId="20C6F4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1350698.69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CA36" w14:textId="123A9C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42D3" w14:textId="4035073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5DE3" w14:textId="2B8277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A102" w14:textId="33694DF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B7E0" w14:textId="3DFDD6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EC074" w14:textId="1E0EBE1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2565360.87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F9CC8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670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C2A1A9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940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2A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360D" w14:textId="2B0C230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516803.79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4EEA" w14:textId="7CEB47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1292394.25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37B5" w14:textId="2287EC3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E649" w14:textId="14E02C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3598" w14:textId="7CDD4D4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CF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EB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C7750" w14:textId="3B0E8F1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1814940.88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DDCEC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B0D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21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64A1" w14:textId="416234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40461.08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7418" w14:textId="7D472DA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12542.75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7D16" w14:textId="60BA443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6997" w14:textId="23954EF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B354" w14:textId="7A1F41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5F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B8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57F34" w14:textId="5AA5A3C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53003.83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E2159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256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4F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AD50" w14:textId="0EE2E4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B00E" w14:textId="0E30A7A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C254" w14:textId="48D540F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0807" w14:textId="5D8162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C398" w14:textId="4B85A4B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69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61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FB652" w14:textId="1785F4E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102C3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5B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B9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1484" w14:textId="1974655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557264.87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FD2B" w14:textId="1AA594A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1304937.00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4625" w14:textId="5C109F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C605" w14:textId="338A55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79B8" w14:textId="743E72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5742.84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61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28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9DC2A" w14:textId="1B79B7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1867944.71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4D0AC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D4F0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D96E9E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EC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2EE3" w14:textId="357685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98A7" w14:textId="44CCAD1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FE82" w14:textId="0A4EC47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91C6" w14:textId="766595E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3CE3" w14:textId="501F90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8FC7" w14:textId="0EA649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B1CA" w14:textId="1A4B10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6CD2" w14:textId="799493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9759" w14:textId="05F99C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C0EBD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22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26F8" w14:textId="745543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B96E" w14:textId="4119CA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99C9" w14:textId="0932DD9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9247" w14:textId="4F964E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9AF6" w14:textId="52F4D79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C228" w14:textId="0732362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5CDD" w14:textId="1AA5CEC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4614" w14:textId="6669362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34529" w14:textId="617F0B2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70322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8E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91DB" w14:textId="29C0CB5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594C" w14:textId="63A0FB0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912C" w14:textId="0E52DBB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39A7" w14:textId="636EB20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6807" w14:textId="5D58333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9C67" w14:textId="71AD893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650" w14:textId="25E0615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8C0F" w14:textId="3B39EA9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E02D9" w14:textId="11FD1E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8C07E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0A4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6A9F" w14:textId="749F78F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05CB" w14:textId="00343BE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00C9" w14:textId="441B44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E6CC" w14:textId="6D392D6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20C3" w14:textId="3AE065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E09" w14:textId="4F9EBC2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56E6" w14:textId="00C334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A846" w14:textId="4CBE60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53C6D" w14:textId="544E8D6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9A3187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6F3F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30DFB8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B10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9CAB" w14:textId="226559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157A" w14:textId="4F0C43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559760.67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BC7D" w14:textId="7B7265D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44914.93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F913" w14:textId="5262C26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3CDF" w14:textId="08DB0F9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113A" w14:textId="08901FE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-.02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AC39" w14:textId="628290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CB7E" w14:textId="6084686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370E0" w14:textId="35ADEEF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626402.18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FC2A0A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6F5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8E4F" w14:textId="4E3B196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35E7" w14:textId="5C339F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629927.89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CA83" w14:textId="0BDFAA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45761.69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FD80" w14:textId="0AAB2CB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DF47" w14:textId="63526D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A772" w14:textId="55A0B4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-.02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9587" w14:textId="55C582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21726.60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696E" w14:textId="6741E0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97E0" w14:textId="1F6021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697416.16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AE5AE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85BC22B" w14:textId="2040C28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334C6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AAD6FDB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29CCAD93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91519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9B59B0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0CE149B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BA4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452E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F9553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4476086" w14:textId="6F74279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14EAE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9B6C70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F9BC0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6634CA85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E46D5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3DE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1688139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4249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A88F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85F12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2FAC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5B62B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A83E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357E3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F7BEE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2127C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DB4B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4BD9AA6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2B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3AFF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1864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8D71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496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D46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641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23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983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7484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4988A968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2A2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F25B1B4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7E8B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06C6" w14:textId="68DC134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B69" w14:textId="594D45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910D" w14:textId="26E1FC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5466" w14:textId="5846E72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9B21" w14:textId="2A378EA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252B" w14:textId="6AB062B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B6D8" w14:textId="26C9D05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363E" w14:textId="34774E9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9DB9" w14:textId="5FC8ADB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EB5CC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04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78B3" w14:textId="140A514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3270" w14:textId="07E2C47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AA22" w14:textId="00844C0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C412" w14:textId="673664C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F20E" w14:textId="1AB5B0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E552" w14:textId="477C8A9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334A" w14:textId="6C43929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4FB6" w14:textId="01B2A5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FE1EE" w14:textId="535DF97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FA6C7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3E9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7948" w14:textId="6C1386B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8463" w14:textId="10987B4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C3E0" w14:textId="7FD5358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303A" w14:textId="7BB4F2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28B2" w14:textId="48D3B41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DF72" w14:textId="6EDB318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0DC1" w14:textId="01170E2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755E" w14:textId="14F170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838DD" w14:textId="22F03D0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34B2E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F3C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50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2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EA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44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D8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B5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25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45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9C0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E82847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65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0BFF" w14:textId="5FC9BA3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32C5" w14:textId="4E76970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703A" w14:textId="0BB544C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57E8" w14:textId="5D58CD6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3C6A" w14:textId="00DFB33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A63D" w14:textId="4A078F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7C68" w14:textId="328871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5A33" w14:textId="12AAB5D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54E1E" w14:textId="4B0DB23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EA5AC0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12345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4252FE1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78DC5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839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29B429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5087" w14:textId="2C10969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3A76" w14:textId="18FC7B7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9E99" w14:textId="3849DDF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5CC7" w14:textId="5B7E138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0840" w14:textId="7351B86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3D70" w14:textId="5ED816F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E8C0" w14:textId="22D0AEF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D948" w14:textId="5D9AFE5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0563A" w14:textId="6BE6AC8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A01DA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E2D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727F" w14:textId="6B00B57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54AA" w14:textId="0F8D1A6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87E" w14:textId="6EF73EC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C1A2" w14:textId="3609A86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1EBF" w14:textId="76295A3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5662" w14:textId="2901E06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D500" w14:textId="5405694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450" w14:textId="12E7D46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A6FCF" w14:textId="1EEB58F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31150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E9E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B678" w14:textId="553EA08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CEA5" w14:textId="4B07BCC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5A7F" w14:textId="4AB357D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536" w14:textId="724739F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1D5B" w14:textId="3AFEB5B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2178" w14:textId="2177F98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EAA3" w14:textId="375D852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3461" w14:textId="310B5D6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21374" w14:textId="6D68515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5DA93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37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DB95" w14:textId="756D2BA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B938" w14:textId="17B7175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8E3B" w14:textId="097BEC5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550E" w14:textId="7152246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024F" w14:textId="1339042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CDF" w14:textId="679338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B505" w14:textId="46D79FB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4886" w14:textId="7427095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71000" w14:textId="1ED66F2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F852B4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6F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5ED58D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9C2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310A70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0817" w14:textId="4EE5789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4BF2" w14:textId="002A1DA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6AD6" w14:textId="44A743D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918D" w14:textId="6C65787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80CD" w14:textId="780EA43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0341" w14:textId="3FD32B8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92BA" w14:textId="63D531E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D9AA" w14:textId="7879C3C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1E68" w14:textId="1C95010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B38F35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620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F317" w14:textId="3CDE40C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784C" w14:textId="45898A6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C543" w14:textId="6BB3EB1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8A63" w14:textId="1C8AC42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B2C8" w14:textId="388209A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930C" w14:textId="26201E6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1EE1" w14:textId="7E468A9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90C1" w14:textId="11A54E3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90F0F" w14:textId="63150A6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389DF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5076B6" w14:textId="67F63DE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8E700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1C6C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1F5BBD5A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B5EDD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32193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0C69128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DAF9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C3B8E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579CC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E5E54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5807B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E987F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0141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5D3AC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4065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28CA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1761674E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7D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91CC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254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8BF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6346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43DF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8EBC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A88C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E702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10F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33358595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4E94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9E4D6C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281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5D3E" w14:textId="038B1F5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CFC4" w14:textId="31AB683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6D8A" w14:textId="29E8B5E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3114" w14:textId="6FBBE5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C654" w14:textId="3DBA1BA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33F1" w14:textId="7EFE45C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A3EF" w14:textId="1471E54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B335" w14:textId="2CA5D2D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AD89D" w14:textId="64D1762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ADE8D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05E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9FCF" w14:textId="1EA027D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B24C" w14:textId="6FF8736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EF3D" w14:textId="22DB4DD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EB01" w14:textId="1D8F7C9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31CC" w14:textId="3ED5C0A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2DEF" w14:textId="1CA3D14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1DF6" w14:textId="1ECD060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552F" w14:textId="29B0A32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5DEB7" w14:textId="3010C7F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2F750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B9D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9C49" w14:textId="3131423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7FE0" w14:textId="5BA6D4D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88AC" w14:textId="1DC195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EF3A" w14:textId="05F518A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525" w14:textId="2173E75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CBAB" w14:textId="53425EA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4972" w14:textId="02320E6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6A96" w14:textId="3094982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DE3F8" w14:textId="3BB106E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53384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DE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D8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9A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1E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76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8DC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55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588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AA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76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7DBE7C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38A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4112" w14:textId="1BBC3F6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3B0F" w14:textId="42608FE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A177" w14:textId="4B5AAE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252E" w14:textId="2756140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0C1C" w14:textId="1FE777B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6311" w14:textId="6D3BC7C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554D" w14:textId="021C036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2173" w14:textId="3A1EB51A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EE48" w14:textId="033305D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CE1658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833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01CFC8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0D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E777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2EC3" w14:textId="2590666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DAA9" w14:textId="1816BA7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6DD8" w14:textId="52503CF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966" w14:textId="643C4C2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077A" w14:textId="18712B6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C2F7" w14:textId="406FA13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49EE" w14:textId="0FF661D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53F" w14:textId="064CC42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9D067" w14:textId="7DA03B2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230E5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6D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6DF0" w14:textId="56F29E8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6D2D" w14:textId="6596095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1AC8" w14:textId="797BA1D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56C8" w14:textId="76907D72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E40" w14:textId="551E62D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04E9" w14:textId="61F1E4F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3B8F" w14:textId="3CD266C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996B" w14:textId="1D61EE2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267C1" w14:textId="737A328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D93B9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CE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06F7" w14:textId="2ABC9D7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12C3" w14:textId="7FA10A4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A54D" w14:textId="3118A97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2202" w14:textId="0F7BC35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98EB" w14:textId="0DA62DE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4250" w14:textId="0E53B59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FA30" w14:textId="6646EDD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D87C" w14:textId="68ED14AE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4C6BD" w14:textId="21AF14E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FB140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0F91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8EEA" w14:textId="76E227C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A39D" w14:textId="480AEE8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9A93" w14:textId="391C05A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B964" w14:textId="5EFB114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0FCF" w14:textId="3D96B88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7A46" w14:textId="7F82A9C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B5DB" w14:textId="2AB903DD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7803" w14:textId="64CCC72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EE2AE" w14:textId="26FA7A6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6A3E2A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B99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F33F50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FB9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32ECD6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3EDB" w14:textId="48FC0A8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233D" w14:textId="621948E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A02C" w14:textId="22FFF21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769F" w14:textId="650FCF4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AC45" w14:textId="09DCAD8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AC4F" w14:textId="5842A3F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12FC" w14:textId="7D238B85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47E9" w14:textId="0EF057E9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5A96" w14:textId="1C317828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6C619A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BD1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3252" w14:textId="304A7C1C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2098" w14:textId="537646CF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58E4" w14:textId="4564194B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DBFF" w14:textId="4F84D024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B62E" w14:textId="17889A23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D5CE" w14:textId="512CE8F6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2A89" w14:textId="1C964831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966D" w14:textId="414A9060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801C" w14:textId="2065DC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7E929F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76FB941C" w14:textId="4A1658E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6DFCE5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128BA773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677CE494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39A7B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20E6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67A47E6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9F7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7EAD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25290E" w14:textId="565D64F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8A4EA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C550B2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59BC7591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5A3D8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B4D97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10EDCC4A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7221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24E5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86325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06951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53153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22261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54645B9D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2FF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D7D2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5F9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2205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F6D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4FA47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0A4C7C0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B8A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12BC2AA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8FD8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593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AAAF2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3257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5880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3AEDA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9AA0C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7BD6D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910A6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C09A0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DE282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5A5B4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04AE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28900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616E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7BB36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432E7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FEE22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A5B6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9494D5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49D05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B29D6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F29E4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1ECA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57BD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FC38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80790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229F4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BC1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FED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CF2B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DD5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778E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3A230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DB1170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478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24B9D3C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8BB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8761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C1F5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FD0B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BB6F3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A839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5AC03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7FF48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8E09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F0E94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6373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B4C10E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31D2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7DA28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E8D64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14293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13B3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8EA81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84AA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9EA7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82B5A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AD203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5CC89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B39F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F3416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2213D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3A6D5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8AEAB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F56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66B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F1497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9C380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1EC1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AECA53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A01B9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5AA60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5FFA21E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EF0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D1E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6551E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7C09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387E9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1D52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BA70D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9F346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4F6B7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7DDB8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E8A7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B6EA8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47D4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2F86A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886E7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A6A2B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61B6B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4FFFE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CDCF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1A92CF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75E70D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44D9C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08BA9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9033F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CB50B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87E53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44CC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E2C0D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B3A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0BD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3B1921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3F15B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C34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C064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5E7E2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0D1EA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0585026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A9D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934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E18D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EFAA3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62C7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8085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C2C25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AB90F1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883D2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420CC0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93FD7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12AC60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0FBB1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68557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56B6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711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5130A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6882F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1A21CE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33C03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045472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3823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A52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DBD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5D2C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32C0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DC4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8A768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3DAAFC5A" w14:textId="57F749C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39FCB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55BAE4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6A12C05F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F66C9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7226E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0C800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59360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8885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9041A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4EAF233D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7C8E5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7A6028F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AEB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427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984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955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C1F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3DA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EA32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7D6C17BD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CF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06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2DC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382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42F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5E1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53F5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B374EB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6D7A8C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 xml:space="preserve">viac ako tri </w:t>
            </w:r>
            <w:r w:rsidR="004528F6">
              <w:rPr>
                <w:rFonts w:ascii="Arial Narrow" w:hAnsi="Arial Narrow"/>
                <w:sz w:val="22"/>
                <w:szCs w:val="22"/>
              </w:rPr>
              <w:lastRenderedPageBreak/>
              <w:t>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51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F7B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650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463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485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DACB3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DB5AD1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D99371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07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899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2A9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BE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B8D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BAB5C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248D1D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637FC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04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6C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8D7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753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327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ECF29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C40D82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652C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3D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D0F1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91F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A70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239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3B51F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146DE1D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56C3C69D" w14:textId="44D5F5F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FA76B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C84829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15DBAF08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356B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F329F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5D50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B450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37681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61AB8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23FD7BE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6838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F84D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0C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675E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568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97951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62F830C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470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D63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8D4ED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BB7E1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84869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CFD8DA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E2D50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7C36596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E1CF9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A1F3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80FF6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76DE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64A7E7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60F094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3143F8B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AD69F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C2E8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E65D02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EF39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E8506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D71988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1FA4F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ABA9E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D661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E2333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76F8B4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D402BA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C9ED0A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B40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56E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EFCB8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2050590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7473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F7D0F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C974C2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3527FB7" w14:textId="5F48DD3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EFA64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F7E85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1F998CE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07E5BCA1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03DD5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0F72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748B27A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8227D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EEAD4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36F54" w14:textId="77777777" w:rsidR="000669B7" w:rsidRPr="0073029B" w:rsidRDefault="000669B7" w:rsidP="00F4554D">
            <w:pPr>
              <w:pStyle w:val="TopHeader"/>
            </w:pPr>
          </w:p>
          <w:p w14:paraId="2792B8B8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42C53519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2292DA2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7A404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C20D7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4CDD1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3D416E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3CD5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A108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BC5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43A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FF11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04C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5272757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0AB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C0E00" w14:textId="71DE7BF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1C1DBC2" w14:textId="67EED07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15187F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67DDBCF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0A7EC75" w14:textId="0DD5879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62D182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A1CD8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4F9BF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DF32BA7" w14:textId="0550F93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4DE70D2" w14:textId="7AFF894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49B093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ABE916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BDBE166" w14:textId="3FFA926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E284F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30C3E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7CDFDAA" w14:textId="30D1B6A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4895C24" w14:textId="39336A4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4A0B4D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44539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ECDD7F5" w14:textId="0034722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C85B08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1372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134436" w14:textId="3B70CB6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12CBD96" w14:textId="1559B40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1C71E18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7E6078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2EBBC02D" w14:textId="59A9D4E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E9E46D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936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0F268" w14:textId="0C3A945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AE05C3F" w14:textId="2D761B0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5C3F95E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0E66C7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180F2ACE" w14:textId="5378D35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CD8270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FECD6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BFE3E2E" w14:textId="0509935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3A43CC3" w14:textId="2B95315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EBBB4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20273F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3272545" w14:textId="18C7B01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FBE63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11C9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76350F4" w14:textId="110214A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8258844" w14:textId="6AA592F4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2E97A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212823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3B19C734" w14:textId="6E39B14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1E2E85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B9B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74D97" w14:textId="4ED7FB4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64A83880" w14:textId="255C9C3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48C6B8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A0516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7038F50F" w14:textId="3535E5A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4EB77B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5C6152" w14:textId="2293542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B0E8F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AB01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326E9D13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2EB7D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210FF8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68F8BD79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8C9E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FEBE0" w14:textId="23BCE67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ABE434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9C7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C9BA6" w14:textId="12CCAC2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05E81E0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14A91FD5" w14:textId="1022D10E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3736DD5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D6E7F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6C2F5559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BF63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0F0B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8400BD3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A32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DDD5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125540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65D498D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DB5CC5" w14:textId="22BABCDC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7182D46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31B16E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014BAC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0AAAD2C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CC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4FE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AC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8F2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3381441E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597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150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5F1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F00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7AEF65D5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1F0D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553F0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60392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7E50D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E42186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4D22A7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5776F6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1F9E03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A1B8C5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2C0612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700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67A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D223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7B6C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9F1E48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DA4440" w14:textId="70EC154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37920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D8BD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7ED1754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32D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E0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FF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4DDB645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D4D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716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EEC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4805D3B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A666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A9D79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C155D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C75EE9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2990F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64EC7FF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5FF6311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0D87D8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0D2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E5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6C2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591C4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11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2B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43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9FD8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632D36F" w14:textId="2BF9C22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6E62F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BFDE5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1C39F125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3E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B0D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968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00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11720630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D4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63A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D3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D64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51C0BB0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42B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F3A19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8BE63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0ABDB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13BE27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2FF937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6CD5E6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0FAC303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C1DB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0208D0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2B2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00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D69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53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18DE5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A169416" w14:textId="2799246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F3BD9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1C5DD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2D6FAA5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977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D9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E08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C843F7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58C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DC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C8C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3C261484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3A1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E6131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768DA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F9073C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BEDF0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236472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7539E9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6BDF6D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781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06162E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31C1C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857F92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763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105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CDD6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BD9C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05DB987" w14:textId="3916A15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6A31F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FE1DD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4F71A5BB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CBC37B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17219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90D7DCA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EFD00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C4EE4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B836E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192DDD84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7E088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D7123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A1A3D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4511F8F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F69E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D98C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10E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78A9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CBBC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0D2BA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9AE94D1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5B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AD2A66" w14:textId="17D7663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07A41" w14:textId="293634EC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EB2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FB88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665DC" w14:textId="68BB617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DCDEDF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90055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9DEA1" w14:textId="0F0E961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24EA247" w14:textId="0AB432D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B444D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C133F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79F42282" w14:textId="244501DE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B67DE5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5EDE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75456" w14:textId="1A45A15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9BB3A30" w14:textId="2648B183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B4203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44196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3290165B" w14:textId="4D52AF9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484146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896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16516" w14:textId="6D90D9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3FDA34" w14:textId="4603175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2D53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DB18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3BEEE2" w14:textId="05F92E32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EE37BE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6FCE6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143E2" w14:textId="3C450BE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0063DA0" w14:textId="37D2D62A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76D4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CEA6B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1DED06A" w14:textId="42A2EBDD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B805B9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DD47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F73D3" w14:textId="670CEB76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BDB1995" w14:textId="3127AA3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7117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AE202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313628A" w14:textId="3A8F37E1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3C06FE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8911D9A" w14:textId="2455F34B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22951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160FDF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33F883E6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BBCC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AF54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125D3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4D050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707E01A6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8EB8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0F6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DF49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CD61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3047308B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2D1240A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14:paraId="6AEC736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1E11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791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DE779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2E2FCC" w14:textId="50FA9FC6" w:rsidR="000669B7" w:rsidRPr="00F571F6" w:rsidRDefault="001B07D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a04225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2DC76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C1455DE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32EED8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A5A4F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59A2943" w14:textId="160F9AC5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a04226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C3573F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546BE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6068AC5" w14:textId="77777777" w:rsidR="000669B7" w:rsidRPr="00F571F6" w:rsidRDefault="000669B7" w:rsidP="00024E3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140654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51DFB22D" w14:textId="65BC0A7B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a04227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9AEC27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9F6B8C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B2F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3070F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0EB0E94" w14:textId="68C577B3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a04228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69B33F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626A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963A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65821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1597B4" w14:textId="2E4AF2C1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a04229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4F688F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0E767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29E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4F898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FF4117B" w14:textId="6747AE21" w:rsidR="000669B7" w:rsidRPr="00F571F6" w:rsidRDefault="00D54BC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 a04230  \* MERGEFORMAT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3E603213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B1D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7287929B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DE4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10A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B7F43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C4B5EFA" w14:textId="7547E9B7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a04231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12B7D7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61032D4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67AC5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6F0550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39EA6432" w14:textId="1B835B1B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a04232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C1393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9239F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AEB1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76D7DF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52AC0ED1" w14:textId="7FE5F793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a04232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3FFC1F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8BD1C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9FFBC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22E4ED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4370F3A6" w14:textId="4DC3DECB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a04234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D6AD87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4B822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B0D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3D82B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712C32F" w14:textId="27E82575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22952.60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81969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CBEA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F06E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6CF90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3DD57E3" w14:textId="5F5E2464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a04236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72264.31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C7493E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F7B64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BCEDC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49DEDD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14:paraId="05D84B24" w14:textId="7A5D971A" w:rsidR="000669B7" w:rsidRPr="00F571F6" w:rsidRDefault="00D54BC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6C605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1ACF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520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B930A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0C3C26" w14:textId="5C600F3D" w:rsidR="000669B7" w:rsidRPr="00F571F6" w:rsidRDefault="00D54BC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95216.91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3B897AF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6BA0099C" w14:textId="5ABE0D5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59D9B3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59267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04211E46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264D39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6D45F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7A20C15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93103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2BF76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D800C4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132C5C11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67A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7D47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23B6E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73D5F5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4A8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9DC6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687C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E3D3A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63B5142" w14:textId="4812B33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CA935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777341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1B8D5E1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14:paraId="471AE2A1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EFA7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B487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D922D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8CC45A0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527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22AB1" w14:textId="7D589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3498.75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6ACA896" w14:textId="0DA1F34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670.06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59642E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F9801BC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8777D2" w14:textId="0BFA44C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1914899.48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90C63B2" w14:textId="42BBB7B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1517875.96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29312A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F64FB3F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007851E" w14:textId="2404A75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B8A92AA" w14:textId="46E1F2E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CF65CC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D4FF4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F74B5D7" w14:textId="32F328F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-21.25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B70CF59" w14:textId="500EB10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-17.66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086B9C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80FC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56097" w14:textId="582E15DB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1918376.98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4567828E" w14:textId="2B1F4F33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1518528.36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151A5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1A026D7" w14:textId="6193E995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07FED89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6C8654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51310F1B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18298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465BF775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59AA3ECA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D6336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3F7BE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27F407CC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D36E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274B1740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C87F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3963663C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5EB2E" w14:textId="77777777" w:rsidR="00456CA1" w:rsidRDefault="00456CA1" w:rsidP="00F4554D">
            <w:pPr>
              <w:pStyle w:val="TopHeader"/>
            </w:pPr>
          </w:p>
          <w:p w14:paraId="3C2C2651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6CCC4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5504C1ED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79F13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E97FC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97097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14D16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72521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8182F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055E02FA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908EDE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5B875" w14:textId="2DDD03A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32424A3B" w14:textId="720C919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26784D" w14:textId="10600A6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2E1E4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6F0DF432" w14:textId="67BFD85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45C36DA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02A4D80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8FF9E7F" w14:textId="6D55C89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5170127B" w14:textId="0719F97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381C6D3" w14:textId="3CF9BA4C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4B5688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2E775DF4" w14:textId="64EDB92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BA4C130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B1218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06487" w14:textId="19BABD9D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AFD6E21" w14:textId="6C75461E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76AEB8" w14:textId="4B994310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F19B4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1834C636" w14:textId="1518785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22EB826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94116D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6D44E8" w14:textId="4FF747A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43F96EF8" w14:textId="225B353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22EF24" w14:textId="1AF27F8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E3D2A1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B85AC46" w14:textId="3B4CCC0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CF03547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5B3E8D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BA2A1" w14:textId="2C810AC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4A1ADA9F" w14:textId="7026383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41E154" w14:textId="5B7C302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16E05A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44DB5247" w14:textId="581B45F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CC08D89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1638A33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5DA0DDC" w14:textId="175487F5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69527016" w14:textId="0BEC0042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AA2DA8E" w14:textId="487B4CA0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74A735E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4DCBC139" w14:textId="53DFDCF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9811596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294D7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CE4D" w14:textId="7DD95261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313B43C7" w14:textId="7BFF30E9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A40109" w14:textId="1025A26F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3C884A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2E9587A2" w14:textId="09F337E6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825FD20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46C821A" w14:textId="641B32F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61C7F23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4EA50359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4AB45A27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4A78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BAEF8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41D9D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21A0C86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421D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5B03A89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8C257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6BF450A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62634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4E957CB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36C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049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FCE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455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FC6D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3AFA0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C9F24FE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E1A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9D11EA" w14:textId="11D20D2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54B78" w14:textId="4DA2EC50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D38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997A0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9F66B" w14:textId="30508309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9BC865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05AD3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62EA60" w14:textId="790A446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08C6425A" w14:textId="1D439C9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38EC2DD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57A785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50B26A10" w14:textId="6FAC450B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7C642F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3A9B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21E28" w14:textId="70A165D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24FBAE1D" w14:textId="132F130F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653503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53A66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C6F2F74" w14:textId="7A3B1EC6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F1C404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9D9EE02" w14:textId="4F0CAFB3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88C87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45DC0B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4B56463C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75DE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A1A78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16635587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141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9F7C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BD4D36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EBF6C44" w14:textId="34BD53B9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0A92F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9A3B7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0DDCE96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8D040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0249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07869EF6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012F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733C4C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0866B668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209C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ED5F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32C2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118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756409AA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072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B0C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5E3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4C06E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C5B850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9D3BE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ED5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5A6F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A82A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FE2239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3CA6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6F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9843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16A67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E4D55A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573B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3A13B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68CE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7EB856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5F5EBC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989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9635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B4869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29C89C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7C1FC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111DDD" w14:textId="5E41B70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3B374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7F10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AA69CF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44F389CE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9DE59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3E65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90BB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954D3E7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764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79453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1FF8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459B751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23A7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5A5F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9D89C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7BA4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30FD1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2715D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3BC4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DF668E1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A96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F3C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B3D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C24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0F5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0A9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202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59DE4D2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22F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7C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ED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D7A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3B5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7A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88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512E346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03D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EA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C13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3E1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F8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82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741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DEC5BDD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DC8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926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A09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12B1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F50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7FE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AE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F8CF22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D324C82" w14:textId="1A183535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ADF39C" w14:textId="2DBDF0AC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567A6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697081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1C0DDFD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6843E828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08F1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F809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7DB4A2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E2A3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3D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BBEDB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82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12A9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E5EDC1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ACC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E1B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9836E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F5B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990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71EE3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FC9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9CF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3A2F5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D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8B8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A229F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68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B1F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17385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FA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F15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446F7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A1A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334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F1AFD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461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A53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82511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28A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6D1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6D67E5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2637B14E" w14:textId="6AC6B5B9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4199D3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553D15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03D6DC5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373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53D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22759DD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0673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5D4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E039F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613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FA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7990D8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DA3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EE5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B631B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88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6FD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9FE28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D0A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C6B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56B37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2CF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BCF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7B212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FA9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B77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29593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D8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D8A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B0734F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FD65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F89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44548C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456C5733" w14:textId="64365FBC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685A1F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6F129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14298B0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6D91EA4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7EA7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4C9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273D91DC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92EA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EA10B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4F292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AA122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63E1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87000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21D700A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160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0C3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6A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16A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994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2C6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1A4BA9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4F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40C97" w14:textId="0391895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3E05C" w14:textId="00F6F20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30B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2E4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5E73B" w14:textId="0CBAF73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C37B3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826BA" w14:textId="3EA7CB2E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738D" w14:textId="40EF040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DB17" w14:textId="5D5F5D2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C6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C2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9388" w14:textId="74C47EC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33D46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A7FF1" w14:textId="6ED776BA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F24E" w14:textId="6BC8F0A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E6530" w14:textId="343C73A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CD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343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BFAA" w14:textId="4DBAF16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ACA03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E9C8" w14:textId="5F7FFFE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07D" w14:textId="552115F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7054A" w14:textId="451AAF4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C5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61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ECA88" w14:textId="5A189FB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16DB87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8C4662" w14:textId="04682052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5121E" w14:textId="677E037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4CDB0" w14:textId="39CA8D2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382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08E0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AC53C7" w14:textId="6C1A8E1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397C37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8E01" w14:textId="23F23460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48C8A" w14:textId="588B005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04B3F" w14:textId="37F2045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383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8460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5548E" w14:textId="663313E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89DEB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F1F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46897" w14:textId="4C47CD4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D4F35" w14:textId="177D5A7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82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868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8EAF1" w14:textId="4E9BE90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582D8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1F109" w14:textId="57B8EE8E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8EF4F" w14:textId="2C876F1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1B272" w14:textId="474CCF1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785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985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9261F" w14:textId="018A20A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3225E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88691" w14:textId="3EDB5108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F2452" w14:textId="1982343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127BE" w14:textId="7F74616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88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A66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9AEC2" w14:textId="41C61F8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14695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548E3" w14:textId="0577E9EB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A263A" w14:textId="04F336B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938EB" w14:textId="797DD5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94B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3C1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33992" w14:textId="34EECC0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50058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AC7A9" w14:textId="229F5DDF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A850C" w14:textId="5621F66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F15A" w14:textId="753A99C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FB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E07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077C7" w14:textId="6CEF2B4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6F4CE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1E098" w14:textId="50420A8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F01F" w14:textId="43158FB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CB59" w14:textId="2B17F81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F9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92B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8F36B" w14:textId="78124C9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E8CEA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0001" w14:textId="36D185B9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1362" w14:textId="42FF9B8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7B87" w14:textId="56225648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DDA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5A5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E5D93" w14:textId="39E5EBA1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415DBF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CDF6C" w14:textId="79EE681F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E45D" w14:textId="129699A5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8B1D" w14:textId="386F105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D4B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449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2CD97" w14:textId="2A0DE666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E87F86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38E54" w14:textId="000916F3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82E4B" w14:textId="08389C63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BDCD" w14:textId="74E1A71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2310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06F7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083AB" w14:textId="59492D7D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4150A9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81D009" w14:textId="5913022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516BD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7604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7E0C729E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F37D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E0C5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EBE2D24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611C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40AC8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začiatku </w:t>
            </w:r>
            <w:r w:rsidRPr="0073029B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E6330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FFBAE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73AD8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95B3E" w14:textId="77777777" w:rsidR="000669B7" w:rsidRPr="0073029B" w:rsidRDefault="000669B7" w:rsidP="00F4554D">
            <w:pPr>
              <w:pStyle w:val="TopHeader"/>
            </w:pPr>
            <w:r w:rsidRPr="0073029B">
              <w:t xml:space="preserve">Stav na konci </w:t>
            </w:r>
            <w:r w:rsidRPr="0073029B">
              <w:lastRenderedPageBreak/>
              <w:t>účtovného obdobia</w:t>
            </w:r>
          </w:p>
        </w:tc>
      </w:tr>
      <w:tr w:rsidR="000669B7" w:rsidRPr="0073029B" w14:paraId="7735496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6B3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535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0C3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73E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46D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926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A61ED5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DA8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E7AD5" w14:textId="183F88B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AE4A4" w14:textId="1F7629B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248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CEB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8F6D3" w14:textId="266E70C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D4AD4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B2A00" w14:textId="121931B4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72475" w14:textId="02B62BA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E69E7" w14:textId="5468741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B5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DC6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649A9" w14:textId="26FADCB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FC72A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8C200" w14:textId="42A4228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7D34" w14:textId="4A871D4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E977" w14:textId="1B66806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B4F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30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7F630" w14:textId="58ECD0F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CD56D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6EA4E" w14:textId="4218F4CE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54F4" w14:textId="11A1D8D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EB56" w14:textId="3C19156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12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B3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8CFEC" w14:textId="35980E2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12A1B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8A5D17" w14:textId="15B6EC28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21F80D" w14:textId="173F495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35C325" w14:textId="0F6C307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C33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6D6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8777FC" w14:textId="29B3E90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0F60A9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1BE0C" w14:textId="11D0D9C1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4956C" w14:textId="7BE671D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51985" w14:textId="1997107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0A9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6632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DA929" w14:textId="33F0CD5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77ADF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C1A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8B1F7" w14:textId="295B39D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035F6" w14:textId="001F365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2E1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0A2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5BF45" w14:textId="6A7503B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B2F8A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A4FF3" w14:textId="229D9061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9E7FA" w14:textId="777AA70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65B2" w14:textId="4564238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2B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36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A2FA7" w14:textId="2D40763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FFC0B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AEAF9" w14:textId="18A441F4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4267" w14:textId="407FF6F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12B21" w14:textId="71977F1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076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E4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83AAC" w14:textId="77CAFF1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331C7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0D2FF" w14:textId="7AE1249F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420C" w14:textId="7EC601A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B627" w14:textId="7131FDE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5D0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2D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0003" w14:textId="7F18FC1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44E5A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74BCF" w14:textId="4FE051B4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0A7C" w14:textId="0FD5492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F90F" w14:textId="2673F9B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8F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DC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B478E" w14:textId="7173A42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2B41A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2EE8" w14:textId="7FB7820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6D4B" w14:textId="758B179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CF8F" w14:textId="568DC9F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057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C6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87130" w14:textId="7A3264D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5B91D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1E628" w14:textId="70BF1584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3B24" w14:textId="3C04318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86CF" w14:textId="38B4B426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4658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AE7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AF6C" w14:textId="1351A87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1BA4D7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5884A" w14:textId="61343153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73C5" w14:textId="7A4555D5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3431" w14:textId="6C30F8AB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1DA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986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8E0F0" w14:textId="0887753E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F7D1B1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BFA25" w14:textId="35BEC60F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844B1" w14:textId="28CD0E79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1FAE" w14:textId="7CBA3A26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C26E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D842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4696B" w14:textId="68EBBD53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5D86217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DBDDA31" w14:textId="269BC09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7688A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945957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7A34F927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FFF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EE09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324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12237D3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736D1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0ECE44" w14:textId="5F02B6AD" w:rsidR="00E51BAB" w:rsidRPr="00F571F6" w:rsidRDefault="00682CBE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0BAE1E" w14:textId="452B3CD8" w:rsidR="00E51BAB" w:rsidRPr="000166BC" w:rsidRDefault="00F51989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s04431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51BAB" w:rsidRPr="0073029B" w14:paraId="1CE7E587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71897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75DDB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85DEB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63A0D7E8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27EA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0F482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D10E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17A975C8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7C69C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B14A7" w14:textId="1DFD1FDB" w:rsidR="00E51BAB" w:rsidRPr="00F571F6" w:rsidRDefault="00682CBE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noProof/>
                <w:sz w:val="18"/>
                <w:szCs w:val="18"/>
              </w:rPr>
              <w:t>4185430.22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B43D89" w14:textId="05329047" w:rsidR="00E51BAB" w:rsidRPr="000166BC" w:rsidRDefault="00F51989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s04430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b/>
                <w:noProof/>
                <w:sz w:val="18"/>
                <w:szCs w:val="18"/>
              </w:rPr>
              <w:t>3495625.04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0669B7" w:rsidRPr="0073029B" w14:paraId="37595B7A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83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48F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7BB8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7BFBE49B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72F6F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3A68A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8E7A7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97E0094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41E8E164" w14:textId="431FCC7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1E1B98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C70056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2464B238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42AC2357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5D30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E893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2E79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B9E3DF2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4880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2B8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C39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F9DBC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4F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D25D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C17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4FFAF27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02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5175B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5A2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76FF726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EF1C8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6F5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AD8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8BEE9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3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A54A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E2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29CCE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DAD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F809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13D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ECF28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6ACE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51F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DC5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C6207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0AA1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2908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B4A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13AB7A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8FD8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8218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0C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BC7E9F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0A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3407B4" w14:textId="46EA917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3C24" w14:textId="6503F3C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779B3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6E3F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39E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430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CFBF6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9A5BA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A7C5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66C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57B08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E09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EFCA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A1C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513F14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1D18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54A736" w14:textId="3A87E88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F7B7E" w14:textId="23C5D00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0F2461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DC5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CBD8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2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D5990B8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36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829F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D97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AB1522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1E3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45D4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360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03AC9B65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67E70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3D544C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7B7A3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D2277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C41D04A" w14:textId="36D4A32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3E04D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0043B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0F0B6F8D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3083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00BE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5DE3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B509C9A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404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5A549" w14:textId="3CBC04C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910.58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28B8E" w14:textId="30AEFAB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5213.81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0EA4C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4AD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EE3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B6B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C93999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38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AD2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C9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8ED912C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81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38C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DC3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7C60951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72EE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05A85" w14:textId="49E30942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3713.88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D7608" w14:textId="5525FC9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5165.40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5F5C76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03E5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58319" w14:textId="22E3A78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4396.05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345F3" w14:textId="3035A59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9468.63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BD303A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AE4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C10B7" w14:textId="43CEBCB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228.41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A0922" w14:textId="7E999F6B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910.58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EEFD0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1E9784" w14:textId="347D177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DA78B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A74FA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7D7529DB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8B781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49BEB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E47DC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79351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B86CF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F7AC2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0F823F3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BE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C5B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B13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F8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718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CDB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19CF597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7F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379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3B8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D9C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9C5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A03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07B0F99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675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18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19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74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77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47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AF85DE7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22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92C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76D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17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F33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715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53733A5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11C51AC9" w14:textId="3DF9E8E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1A13C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1943BE8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1ECB01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08D08F73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5A3FA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0A02A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25ED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E64D78F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E2FFD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8BD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8CD9B" w14:textId="77777777" w:rsidR="005E5AD7" w:rsidRDefault="005E5AD7" w:rsidP="00F4554D">
            <w:pPr>
              <w:pStyle w:val="TopHeader"/>
            </w:pPr>
          </w:p>
          <w:p w14:paraId="40249012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7D76F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55A287FA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BE54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6A41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2BA8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AF70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4B36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3055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0470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679CD3AD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475BE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65F8D39F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7187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5DFE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4CF9A8C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20CCB52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84F8C3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4EC2E00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2519B31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DC5D85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5DB592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AF8C1B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542CE71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59AB4EF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1C01A7F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069450D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02EF34B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367D1F6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A09AAF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FEFE3D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3105D9A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487C787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A267D6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1A5517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1E3286B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8D473D7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EE80E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762C098A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6CC8F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67492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5E6D72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27C4AD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3F2E02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3252A2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23CFCE5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EE699E4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276F1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8287E9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448CB37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4CD524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33D9CE7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5D2D4A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44348BD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574B8205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A9C4A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3AA24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776FED4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1BEFCB0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594D024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7A5DD1E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7C4AA93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C7D33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AFE667B" w14:textId="3767BF8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CAE487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1DBC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7A262F11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BA6A3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4B619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AB2BA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C4754A7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3E4C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DA2DC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0D7CB5" w14:textId="77777777" w:rsidR="002D450E" w:rsidRDefault="002D450E" w:rsidP="00F4554D">
            <w:pPr>
              <w:pStyle w:val="TopHeader"/>
            </w:pPr>
          </w:p>
          <w:p w14:paraId="3F75FABB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209CA5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300CACD1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8AA2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50B5C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1BD2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2A796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3E93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D737B3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80D8DE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710E214E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EA4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B21D28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209A5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BCE79F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6B2AAC1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F18A56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F8F33E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3C798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B3B406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9B9D3EC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B95961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4AB305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66B5B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F9C069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FB60E4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64F57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CCB2E3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BFBE298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903BEA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FB5F62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2B19FD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34EF62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746A66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C6A0AD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2B2EC30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A0CC815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0A3E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D94A3F8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64AE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84CC3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D9C19E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89B63C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C508CF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93D6D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49AB16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337D957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A633BF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C00F2B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B6B0FF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5517D1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2395C2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D9070B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9404F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4B04B7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099BCA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4E6B7D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227B24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7EE7CB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3321A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4311F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B95963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3E9E55E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CEB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3B7F979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112F4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5062E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3EE3DA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5BF5F4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9B6B7B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1B3365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3392E7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32727F10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A6EED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AE370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D8161C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3790FA8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4FE7710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7CE7A93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5E5308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D8163C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DD9067" w14:textId="222A8172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9F981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E733C6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37BA12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653ECE71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63296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8743E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D032F0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791ADD05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2BA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B3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32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7F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AF1176A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E09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F55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D29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7D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9453B1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BF4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E3E7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510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1B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0A70252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881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2A2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3C5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5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F7FEF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D42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79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3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B4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049DF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83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83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48C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A1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535C7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C29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667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E1D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A1C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10349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E319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166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A34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49B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7A631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EDC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6B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B27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6E8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95220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1C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A2A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4E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011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C069B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34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13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C25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653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6C37C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5537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F29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3CB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3F8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A534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CB81C4" w14:textId="53B4B42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33DEC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9B65C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0932F58E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DE48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5428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4DD1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7E1360D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30A8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78A87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A1A56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7F847FA8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35E4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47D32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3B1DE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B6F2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445BF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1468A981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56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F93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9F2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648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7FB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07318F9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6E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D1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650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EA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3E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A6CDD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E3F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9A6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AC6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754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D4B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39808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48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0F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260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45A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29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3259B3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533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421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A008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B82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1FE3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19D894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7FA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180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25E5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41F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6A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68135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786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96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B7E6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1FC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880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A4BB7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77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B8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C1D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2E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C8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F20740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981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761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366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4CA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41B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90CED8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002291E" w14:textId="566F14E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DF0372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8058B6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0123B888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D828E4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58672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35032E7F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AE94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471F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950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4493A99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B88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D7D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8E4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DE903C0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9E7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4DE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470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107233D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98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85E4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786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89EE2A1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FC6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BC15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8F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457AC28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690C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12B9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8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976844B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434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1E48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034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2BE124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0D0103F" w14:textId="7E82B81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0C34A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4CCD80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62B5FF1C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47161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E73D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E3A7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2E0A1CB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8B62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FEB7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978E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5DF3E179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BBB1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531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1B595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E44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4644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71F3A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D97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3813C183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DD0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1F2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08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8A8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6B8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9CE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E71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78AC09E2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384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E8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6A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63CF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3A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55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CA1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37968BC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423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998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6EC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14D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422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34A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546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202EF9E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3B45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B12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F2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08D4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E47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397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2E4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5AF7630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5755D798" w14:textId="77DE1F93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133CB8FD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1B91826D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5705CF60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5522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CC79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161D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25BBA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1073EDE0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89C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FE426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05082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D68BE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7E88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FB8D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7F96181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59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CCC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1AC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16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0E4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A58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FC6651D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E50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0618E0" w14:textId="34AACC8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44C8" w14:textId="7D3E93C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8C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FCF2" w14:textId="61D141A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1A8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823698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1E0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A9B0B8" w14:textId="65F961E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D679E" w14:textId="211DF53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D24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8E94F" w14:textId="1977E76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B80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D097FC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752F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9CAFAB" w14:textId="1B406A8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C07F1" w14:textId="7885763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73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8A15A" w14:textId="0FAB3AB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AE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CC1F721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91A0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7E1FE" w14:textId="42E5472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5C5B0" w14:textId="0F87653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DA0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3CEE8" w14:textId="36B442B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63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CE43F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270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16C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992E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C40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ED9B" w14:textId="1381A7C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03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E4FAB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350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78D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139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01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1854E" w14:textId="25E0CDA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CB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1077A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257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97AB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D1C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244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C4D9C" w14:textId="5FFFFD4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A35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3E8A5C6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BF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7DD9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02E5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913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8321" w14:textId="08C8455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56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EAE7AB5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C3D2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32B8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E428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789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395C6" w14:textId="3FFC531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9A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6A644B3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73A663C9" w14:textId="446E8CC8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14F114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56A2F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7E6FB52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A7B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9EF3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B2C1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0D334E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43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2C250" w14:textId="6D1837F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2025057.11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54489" w14:textId="310D930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1473457.60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7E7BB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5D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47688" w14:textId="0ACB23F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1085894.07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3F1C2" w14:textId="55D171E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591283.48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1FDCA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E5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ED6FA" w14:textId="6287799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9E8AB" w14:textId="7CA9024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BA01D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01D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BB619" w14:textId="0A0427C4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BDAB" w14:textId="25F229C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67FA7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8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0CA59" w14:textId="5E72B7E9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FA0C9" w14:textId="0834BEB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2E06C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F76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8E01" w14:textId="1544CB88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7C94" w14:textId="12BBF0A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45D138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769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7A544" w14:textId="16CE6E2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3110951.18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2F4" w14:textId="7FBDF41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2064741.08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7781E5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631F1DC" w14:textId="6C1E331F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5186C78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450638FF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67B4B659" w14:textId="77777777" w:rsidTr="001B07D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55CCA" w14:textId="77777777" w:rsidR="005A0A25" w:rsidRPr="003F477D" w:rsidRDefault="005A0A25" w:rsidP="001B07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762B" w14:textId="77777777" w:rsidR="005A0A25" w:rsidRPr="003F477D" w:rsidRDefault="005A0A25" w:rsidP="001B07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1FB8" w14:textId="77777777" w:rsidR="005A0A25" w:rsidRPr="003F477D" w:rsidRDefault="005A0A25" w:rsidP="001B07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00D2057D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472BD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808B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4411" w14:textId="77777777"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6065E101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94090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E97FA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911A0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E447587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DC8F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3F67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2A03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9918EEB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9DFA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42CF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C183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F7B2AA4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760F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E922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5BFF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D30EFBA" w14:textId="77777777" w:rsidTr="001B07D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C0CD" w14:textId="77777777"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4F8A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3D85" w14:textId="77777777"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9BFA9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48EA916F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3769A996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A1D6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6B63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9F00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1EF56CC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BBB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E093" w14:textId="731A6F56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B552D" w14:textId="7E06288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3C2843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193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347BF" w14:textId="3540F035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44C9E" w14:textId="7AE60ED3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D2FC39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144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0F772" w14:textId="097BC5CF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19160" w14:textId="6D61F23E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1D8A3F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2E3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538E" w14:textId="08183DF1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2642" w14:textId="4B8C499C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22E0A7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D45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8F144" w14:textId="22F06F1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CAA6C" w14:textId="66472E6D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43087B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144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7264E" w14:textId="5B75F48A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5455E" w14:textId="19777970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209E1" w:rsidRPr="007D3DC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9A92EA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A6F7995" w14:textId="52F7800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1983C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620926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475DA855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5CDD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7CBD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ADD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FDFB46C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F0FAA8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0EF615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035E12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3C953B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35D738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8E5090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B5A09E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04712980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98A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B1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70B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927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D9E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F07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8F8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DD0B8D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1C3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DD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6C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D3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C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E8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0CE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5398D1D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0AE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9E7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F7F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5FA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190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328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52F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590CA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75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43F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367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7A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2B8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E5E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D4F45F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0F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2D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2D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3B4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88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FBE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BA5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48CB793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30E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D00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BE3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4034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870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6DD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C977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27D13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5E3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2D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88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FFB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31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41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713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4D5CEB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2B88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C7D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B459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8A9E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232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1CC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E6E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2DD23FF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1A4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5AAF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C283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F63E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746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2A3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2C87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9504D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C0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C8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B5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E39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5B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A3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DD6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4014AD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8D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55E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0F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3C7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44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E50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B39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BE102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DB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4D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46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C8A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15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A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B71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D75FEA4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25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2FE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317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507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DD8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BEB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398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2B6BDD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79D86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14341DC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5C424733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5B244CB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530614B5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2B55526D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0347DDF1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771A1ED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401D47F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E5DB77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2C539AE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E699D5B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54C669F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ADB6A77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2E90333E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6D0AAD75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4DAD5CD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CF56F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4348C1D6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594102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2E12D7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3F107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70B55E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78FEA48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5BFBF05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6B3F42B1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74EE7663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7B4097F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7813D7FE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2C521A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64D6D60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20DDFA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7ECDA173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1457" w14:textId="77777777" w:rsidR="00B5053E" w:rsidRDefault="00B5053E">
      <w:r>
        <w:separator/>
      </w:r>
    </w:p>
  </w:endnote>
  <w:endnote w:type="continuationSeparator" w:id="0">
    <w:p w14:paraId="4751820D" w14:textId="77777777" w:rsidR="00B5053E" w:rsidRDefault="00B5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6FF1" w14:textId="77777777" w:rsidR="001B07D1" w:rsidRDefault="001B07D1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912CDF" w14:textId="77777777" w:rsidR="001B07D1" w:rsidRDefault="001B07D1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D078" w14:textId="77777777" w:rsidR="001B07D1" w:rsidRPr="00010D38" w:rsidRDefault="001B07D1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331A5FBD" w14:textId="77777777" w:rsidR="001B07D1" w:rsidRDefault="001B07D1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78C9" w14:textId="77777777" w:rsidR="00B5053E" w:rsidRDefault="00B5053E">
      <w:r>
        <w:separator/>
      </w:r>
    </w:p>
  </w:footnote>
  <w:footnote w:type="continuationSeparator" w:id="0">
    <w:p w14:paraId="003E40F8" w14:textId="77777777" w:rsidR="00B5053E" w:rsidRDefault="00B5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1B07D1" w:rsidRPr="0073029B" w14:paraId="7B07A73D" w14:textId="77777777" w:rsidTr="00D71752">
      <w:trPr>
        <w:trHeight w:val="59"/>
      </w:trPr>
      <w:tc>
        <w:tcPr>
          <w:tcW w:w="416" w:type="pct"/>
          <w:noWrap/>
        </w:tcPr>
        <w:p w14:paraId="5895CC24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5C57765" w14:textId="77777777" w:rsidR="001B07D1" w:rsidRPr="0073029B" w:rsidRDefault="001B07D1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038209E7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EC29CD7" w14:textId="5CFE9F5D"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5209E1">
            <w:rPr>
              <w:noProof/>
            </w:rPr>
            <w:t>36226599</w:t>
          </w:r>
          <w:r>
            <w:rPr>
              <w:noProof/>
            </w:rPr>
            <w:fldChar w:fldCharType="end"/>
          </w:r>
        </w:p>
      </w:tc>
    </w:tr>
    <w:tr w:rsidR="001B07D1" w:rsidRPr="0073029B" w14:paraId="400A0F7C" w14:textId="77777777" w:rsidTr="00D71752">
      <w:trPr>
        <w:trHeight w:val="59"/>
      </w:trPr>
      <w:tc>
        <w:tcPr>
          <w:tcW w:w="416" w:type="pct"/>
          <w:noWrap/>
        </w:tcPr>
        <w:p w14:paraId="6FA7C5C5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25B0517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48DEF3D5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C3D203A" w14:textId="10200F7D"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5209E1">
            <w:rPr>
              <w:noProof/>
            </w:rPr>
            <w:t>2020193406</w:t>
          </w:r>
          <w:r>
            <w:rPr>
              <w:noProof/>
            </w:rPr>
            <w:fldChar w:fldCharType="end"/>
          </w:r>
        </w:p>
      </w:tc>
    </w:tr>
  </w:tbl>
  <w:p w14:paraId="5D00EDA6" w14:textId="77777777" w:rsidR="001B07D1" w:rsidRDefault="001B07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1B07D1" w:rsidRPr="0073029B" w14:paraId="38531459" w14:textId="77777777" w:rsidTr="00D71752">
      <w:trPr>
        <w:trHeight w:val="59"/>
      </w:trPr>
      <w:tc>
        <w:tcPr>
          <w:tcW w:w="416" w:type="pct"/>
          <w:noWrap/>
        </w:tcPr>
        <w:p w14:paraId="0E5AB457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48C51F5C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4D50D746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15F83E1" w14:textId="0DD97789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5209E1">
              <w:rPr>
                <w:noProof/>
              </w:rPr>
              <w:t>36226599</w:t>
            </w:r>
          </w:fldSimple>
        </w:p>
      </w:tc>
    </w:tr>
    <w:tr w:rsidR="001B07D1" w:rsidRPr="0073029B" w14:paraId="60E2A548" w14:textId="77777777" w:rsidTr="00D71752">
      <w:trPr>
        <w:trHeight w:val="59"/>
      </w:trPr>
      <w:tc>
        <w:tcPr>
          <w:tcW w:w="416" w:type="pct"/>
          <w:noWrap/>
        </w:tcPr>
        <w:p w14:paraId="66406A5A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03CFE99" w14:textId="77777777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4F000FBE" w14:textId="77777777"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068D5E5" w14:textId="4A7A8292"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5209E1">
              <w:rPr>
                <w:noProof/>
              </w:rPr>
              <w:t>2020193406</w:t>
            </w:r>
          </w:fldSimple>
        </w:p>
      </w:tc>
    </w:tr>
  </w:tbl>
  <w:p w14:paraId="71EB94FE" w14:textId="77777777" w:rsidR="001B07D1" w:rsidRDefault="001B07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890903">
    <w:abstractNumId w:val="6"/>
  </w:num>
  <w:num w:numId="2" w16cid:durableId="2045666549">
    <w:abstractNumId w:val="8"/>
  </w:num>
  <w:num w:numId="3" w16cid:durableId="245725547">
    <w:abstractNumId w:val="4"/>
  </w:num>
  <w:num w:numId="4" w16cid:durableId="1751654988">
    <w:abstractNumId w:val="3"/>
  </w:num>
  <w:num w:numId="5" w16cid:durableId="144561483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831446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327316">
    <w:abstractNumId w:val="10"/>
  </w:num>
  <w:num w:numId="8" w16cid:durableId="526404883">
    <w:abstractNumId w:val="0"/>
  </w:num>
  <w:num w:numId="9" w16cid:durableId="43262520">
    <w:abstractNumId w:val="9"/>
  </w:num>
  <w:num w:numId="10" w16cid:durableId="585114373">
    <w:abstractNumId w:val="5"/>
  </w:num>
  <w:num w:numId="11" w16cid:durableId="1040711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41"/>
    <w:docVar w:name="arg3" w:val="driver=asa17;DBF=c:\data\bysprav.db;DBN=bysprav;ENG=sql17;links=tcpip{ip=192.168.0.45};uid=hajasova;con=finus(12.0);pwd=328501630153618Test1234"/>
    <w:docVar w:name="arg4" w:val="14617690"/>
    <w:docVar w:name="arg5" w:val="C:\Users\ZORAHA~1\AppData\Local\Temp\308125.doc"/>
    <w:docVar w:name="arg6" w:val="1"/>
  </w:docVars>
  <w:rsids>
    <w:rsidRoot w:val="005209E1"/>
    <w:rsid w:val="0000202E"/>
    <w:rsid w:val="000053B0"/>
    <w:rsid w:val="00011EDC"/>
    <w:rsid w:val="000166BC"/>
    <w:rsid w:val="000234F7"/>
    <w:rsid w:val="0002470E"/>
    <w:rsid w:val="00024E32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07D1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1BA9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209E1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2CBE"/>
    <w:rsid w:val="00683EB7"/>
    <w:rsid w:val="006851AB"/>
    <w:rsid w:val="006913C6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CB8"/>
    <w:rsid w:val="007A6FE5"/>
    <w:rsid w:val="007A7376"/>
    <w:rsid w:val="007B42AA"/>
    <w:rsid w:val="007B478D"/>
    <w:rsid w:val="007B49DB"/>
    <w:rsid w:val="007C39C0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AF62F4"/>
    <w:rsid w:val="00B01A26"/>
    <w:rsid w:val="00B1198E"/>
    <w:rsid w:val="00B20E3B"/>
    <w:rsid w:val="00B21A23"/>
    <w:rsid w:val="00B24C48"/>
    <w:rsid w:val="00B30D51"/>
    <w:rsid w:val="00B461FE"/>
    <w:rsid w:val="00B5053E"/>
    <w:rsid w:val="00B5159F"/>
    <w:rsid w:val="00B53D26"/>
    <w:rsid w:val="00B6597A"/>
    <w:rsid w:val="00B8145D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BE77F7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4BC1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1989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6F447"/>
  <w15:docId w15:val="{0424276F-759D-4FF6-9EE9-FDBE6D5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B5CB-514C-42B0-9C75-37776598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5</TotalTime>
  <Pages>23</Pages>
  <Words>7881</Words>
  <Characters>44923</Characters>
  <Application>Microsoft Office Word</Application>
  <DocSecurity>0</DocSecurity>
  <Lines>374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Zora Hajasová</dc:creator>
  <cp:lastModifiedBy>Zora Hajasová</cp:lastModifiedBy>
  <cp:revision>1</cp:revision>
  <cp:lastPrinted>2009-07-30T10:15:00Z</cp:lastPrinted>
  <dcterms:created xsi:type="dcterms:W3CDTF">2026-07-31T14:06:00Z</dcterms:created>
  <dcterms:modified xsi:type="dcterms:W3CDTF">2026-07-31T14:11:00Z</dcterms:modified>
</cp:coreProperties>
</file>