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70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4"/>
        <w:gridCol w:w="281"/>
        <w:gridCol w:w="335"/>
        <w:gridCol w:w="234"/>
        <w:gridCol w:w="275"/>
        <w:gridCol w:w="242"/>
        <w:gridCol w:w="245"/>
        <w:gridCol w:w="244"/>
        <w:gridCol w:w="245"/>
        <w:gridCol w:w="275"/>
        <w:gridCol w:w="279"/>
        <w:gridCol w:w="245"/>
        <w:gridCol w:w="244"/>
        <w:gridCol w:w="257"/>
        <w:gridCol w:w="231"/>
        <w:gridCol w:w="290"/>
        <w:gridCol w:w="232"/>
        <w:gridCol w:w="210"/>
        <w:gridCol w:w="22"/>
        <w:gridCol w:w="236"/>
        <w:gridCol w:w="348"/>
        <w:gridCol w:w="210"/>
        <w:gridCol w:w="245"/>
        <w:gridCol w:w="30"/>
        <w:gridCol w:w="283"/>
        <w:gridCol w:w="219"/>
        <w:gridCol w:w="108"/>
        <w:gridCol w:w="102"/>
        <w:gridCol w:w="173"/>
        <w:gridCol w:w="61"/>
        <w:gridCol w:w="216"/>
        <w:gridCol w:w="43"/>
        <w:gridCol w:w="266"/>
        <w:gridCol w:w="279"/>
        <w:gridCol w:w="258"/>
        <w:gridCol w:w="69"/>
        <w:gridCol w:w="178"/>
        <w:gridCol w:w="76"/>
        <w:gridCol w:w="173"/>
        <w:gridCol w:w="76"/>
        <w:gridCol w:w="180"/>
        <w:gridCol w:w="73"/>
        <w:gridCol w:w="167"/>
        <w:gridCol w:w="253"/>
        <w:gridCol w:w="283"/>
      </w:tblGrid>
      <w:tr w:rsidR="003A5CA2" w:rsidRPr="002B2E75" w:rsidTr="00EB0EA2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6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EB0EA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EB0EA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B0EA2">
        <w:trPr>
          <w:trHeight w:val="57"/>
          <w:jc w:val="center"/>
        </w:trPr>
        <w:tc>
          <w:tcPr>
            <w:tcW w:w="295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B0EA2">
        <w:trPr>
          <w:trHeight w:val="182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582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B0EA2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582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B0EA2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687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B0EA2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687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B0EA2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6D35A2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2A01C2">
              <w:rPr>
                <w:lang w:eastAsia="sk-SK"/>
              </w:rPr>
              <w:t> 31.12.</w:t>
            </w:r>
            <w:r w:rsidRPr="002B2E75">
              <w:rPr>
                <w:lang w:eastAsia="sk-SK"/>
              </w:rPr>
              <w:t xml:space="preserve">  20</w:t>
            </w:r>
            <w:r w:rsidR="002A01C2">
              <w:rPr>
                <w:lang w:eastAsia="sk-SK"/>
              </w:rPr>
              <w:t>1</w:t>
            </w:r>
            <w:r w:rsidR="006D35A2">
              <w:rPr>
                <w:lang w:eastAsia="sk-SK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B0EA2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B0EA2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5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FC4244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6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B0EA2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1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4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2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1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B0EA2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3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1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2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5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B0EA2">
        <w:trPr>
          <w:trHeight w:val="57"/>
          <w:jc w:val="center"/>
        </w:trPr>
        <w:tc>
          <w:tcPr>
            <w:tcW w:w="1031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72AD" w:rsidRPr="002B2E75" w:rsidRDefault="003672A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672A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6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672A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672A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672A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D35A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3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672A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672A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672A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672A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672A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D35A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EB0EA2">
        <w:trPr>
          <w:trHeight w:val="57"/>
          <w:jc w:val="center"/>
        </w:trPr>
        <w:tc>
          <w:tcPr>
            <w:tcW w:w="1993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B0EA2">
        <w:trPr>
          <w:trHeight w:val="57"/>
          <w:jc w:val="center"/>
        </w:trPr>
        <w:tc>
          <w:tcPr>
            <w:tcW w:w="1993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4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672A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0EA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6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672A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3672AD">
              <w:rPr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3672AD">
              <w:rPr>
                <w:lang w:eastAsia="sk-SK"/>
              </w:rPr>
              <w:t>1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D35A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3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672A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672A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672A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672A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672A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D35A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EB0EA2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B0EA2">
        <w:trPr>
          <w:trHeight w:val="57"/>
          <w:jc w:val="center"/>
        </w:trPr>
        <w:tc>
          <w:tcPr>
            <w:tcW w:w="1993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64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0EA2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0EA2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30320D" w:rsidRDefault="003A5CA2" w:rsidP="00BF2C43">
            <w:pPr>
              <w:rPr>
                <w:bCs/>
                <w:lang w:eastAsia="sk-SK"/>
              </w:rPr>
            </w:pPr>
            <w:r w:rsidRPr="0030320D">
              <w:rPr>
                <w:bCs/>
                <w:lang w:eastAsia="sk-SK"/>
              </w:rPr>
              <w:t> </w:t>
            </w:r>
            <w:r w:rsidR="00FF1297" w:rsidRPr="0030320D">
              <w:rPr>
                <w:bCs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30320D" w:rsidRDefault="00D825FC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29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29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672A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3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72A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9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B0EA2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3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9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B0EA2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37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9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B0EA2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9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37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94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B0EA2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9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0EA2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25F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D825FC"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29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29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29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29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29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29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A01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B0EA2">
        <w:trPr>
          <w:trHeight w:val="57"/>
          <w:jc w:val="center"/>
        </w:trPr>
        <w:tc>
          <w:tcPr>
            <w:tcW w:w="283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0EA2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D825FC">
              <w:rPr>
                <w:lang w:eastAsia="sk-SK"/>
              </w:rPr>
              <w:t>N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,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D825FC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B0EA2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EB0EA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B0EA2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5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E3CD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ň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E3CD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E3CD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E3CD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72A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E3CDE">
              <w:rPr>
                <w:lang w:eastAsia="sk-SK"/>
              </w:rPr>
              <w:t>4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:rsidTr="00EB0EA2">
        <w:trPr>
          <w:trHeight w:val="57"/>
          <w:jc w:val="center"/>
        </w:trPr>
        <w:tc>
          <w:tcPr>
            <w:tcW w:w="239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0EA2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3672AD"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A01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2A01C2">
              <w:rPr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A01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A01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A01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2A01C2">
              <w:rPr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2A01C2">
              <w:rPr>
                <w:lang w:eastAsia="sk-SK"/>
              </w:rPr>
              <w:t>t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2A01C2"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A01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EB0EA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EB0EA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B0EA2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B0EA2">
        <w:trPr>
          <w:trHeight w:val="57"/>
          <w:jc w:val="center"/>
        </w:trPr>
        <w:tc>
          <w:tcPr>
            <w:tcW w:w="103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0EA2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B0EA2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B0EA2">
        <w:trPr>
          <w:trHeight w:val="850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3672AD" w:rsidRPr="002B2E75" w:rsidRDefault="006D35A2" w:rsidP="00EB0EA2">
            <w:pPr>
              <w:rPr>
                <w:lang w:eastAsia="sk-SK"/>
              </w:rPr>
            </w:pPr>
            <w:r>
              <w:rPr>
                <w:lang w:eastAsia="sk-SK"/>
              </w:rPr>
              <w:t>05.03.2014</w:t>
            </w:r>
          </w:p>
        </w:tc>
        <w:tc>
          <w:tcPr>
            <w:tcW w:w="121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12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76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B0EA2">
        <w:trPr>
          <w:trHeight w:val="848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17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12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76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4E35F4" w:rsidP="00E21EEF">
      <w:pPr>
        <w:jc w:val="both"/>
        <w:rPr>
          <w:b/>
          <w:bCs/>
        </w:rPr>
      </w:pPr>
      <w:r w:rsidRPr="004E35F4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1835FC" w:rsidRPr="007C40F2" w:rsidRDefault="001835FC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AE6BC4" w:rsidRPr="00862547" w:rsidRDefault="00AE6BC4" w:rsidP="001564E7">
      <w:pPr>
        <w:pStyle w:val="Nzov"/>
        <w:spacing w:before="0" w:beforeAutospacing="0" w:after="60"/>
        <w:jc w:val="left"/>
        <w:rPr>
          <w:b w:val="0"/>
        </w:rPr>
      </w:pPr>
      <w:r w:rsidRPr="00862547">
        <w:rPr>
          <w:b w:val="0"/>
        </w:rPr>
        <w:lastRenderedPageBreak/>
        <w:t xml:space="preserve">1. Obchodná spoločnosť </w:t>
      </w:r>
      <w:r w:rsidR="001E3CDE">
        <w:rPr>
          <w:b w:val="0"/>
        </w:rPr>
        <w:t>XINT</w:t>
      </w:r>
      <w:r w:rsidRPr="00862547">
        <w:rPr>
          <w:b w:val="0"/>
        </w:rPr>
        <w:t>, s.r.o. bola založená 23</w:t>
      </w:r>
      <w:r w:rsidR="001E3CDE">
        <w:rPr>
          <w:b w:val="0"/>
        </w:rPr>
        <w:t xml:space="preserve"> 6</w:t>
      </w:r>
      <w:r w:rsidRPr="00862547">
        <w:rPr>
          <w:b w:val="0"/>
        </w:rPr>
        <w:t>.20</w:t>
      </w:r>
      <w:r w:rsidR="001E3CDE">
        <w:rPr>
          <w:b w:val="0"/>
        </w:rPr>
        <w:t>10</w:t>
      </w:r>
      <w:r w:rsidRPr="00862547">
        <w:rPr>
          <w:b w:val="0"/>
        </w:rPr>
        <w:t xml:space="preserve"> a do obchodného registra bola zapísaná </w:t>
      </w:r>
      <w:r w:rsidR="001E3CDE">
        <w:rPr>
          <w:b w:val="0"/>
        </w:rPr>
        <w:t>23.6.</w:t>
      </w:r>
      <w:r w:rsidRPr="00862547">
        <w:rPr>
          <w:b w:val="0"/>
        </w:rPr>
        <w:t>.20</w:t>
      </w:r>
      <w:r w:rsidR="001E3CDE">
        <w:rPr>
          <w:b w:val="0"/>
        </w:rPr>
        <w:t xml:space="preserve">10 </w:t>
      </w:r>
      <w:r w:rsidRPr="00862547">
        <w:rPr>
          <w:b w:val="0"/>
        </w:rPr>
        <w:t xml:space="preserve">na Obchodnom registri Okresného súdu Nitra oddiel </w:t>
      </w:r>
      <w:proofErr w:type="spellStart"/>
      <w:r w:rsidRPr="00862547">
        <w:rPr>
          <w:b w:val="0"/>
        </w:rPr>
        <w:t>Sro</w:t>
      </w:r>
      <w:proofErr w:type="spellEnd"/>
      <w:r w:rsidRPr="00862547">
        <w:rPr>
          <w:b w:val="0"/>
        </w:rPr>
        <w:t xml:space="preserve"> </w:t>
      </w:r>
      <w:r w:rsidR="001E3CDE">
        <w:rPr>
          <w:b w:val="0"/>
        </w:rPr>
        <w:t>26943</w:t>
      </w:r>
      <w:r w:rsidRPr="00862547">
        <w:rPr>
          <w:b w:val="0"/>
        </w:rPr>
        <w:t>/N.</w:t>
      </w:r>
    </w:p>
    <w:p w:rsidR="00AE6BC4" w:rsidRPr="00AE6BC4" w:rsidRDefault="00AE6BC4" w:rsidP="00AE6BC4">
      <w:r>
        <w:t xml:space="preserve">2. Hlavné činnosti obchodnej spoločnosti sú:  </w:t>
      </w:r>
      <w:r w:rsidR="001E3CDE">
        <w:t>kúpa tovaru na účely jeho predaja konečnému spotrebiteľovi- maloobchod alebo iným prevádzkovateľom živnosti – veľkoobchod.</w:t>
      </w:r>
    </w:p>
    <w:p w:rsidR="00AE6BC4" w:rsidRPr="00862547" w:rsidRDefault="00F4783D" w:rsidP="001564E7">
      <w:pPr>
        <w:pStyle w:val="Nzov"/>
        <w:spacing w:before="0" w:beforeAutospacing="0" w:after="60"/>
        <w:jc w:val="left"/>
        <w:rPr>
          <w:b w:val="0"/>
        </w:rPr>
      </w:pPr>
      <w:r w:rsidRPr="00862547">
        <w:rPr>
          <w:b w:val="0"/>
        </w:rPr>
        <w:t>3. Obchodná spoločnosť nie je neobmedzene  ručiacim spoločníkom v žiadnej spoločnosti.</w:t>
      </w:r>
    </w:p>
    <w:p w:rsidR="00F4783D" w:rsidRDefault="00F4783D" w:rsidP="00F4783D">
      <w:r>
        <w:t>4. Účtovná závierka zostavená k</w:t>
      </w:r>
      <w:r w:rsidR="00EB0EA2">
        <w:t xml:space="preserve"> </w:t>
      </w:r>
      <w:r>
        <w:t>31.12.201</w:t>
      </w:r>
      <w:r w:rsidR="00E50065">
        <w:t>3</w:t>
      </w:r>
      <w:r>
        <w:t xml:space="preserve"> je zostavená ako riadna účtovná závierka podľa § 17 ods.6 zákona č. 431/2002  </w:t>
      </w:r>
      <w:proofErr w:type="spellStart"/>
      <w:r>
        <w:t>Z.z</w:t>
      </w:r>
      <w:proofErr w:type="spellEnd"/>
      <w:r>
        <w:t>. o účtovníctve v znení neskorších predpisov.</w:t>
      </w:r>
    </w:p>
    <w:p w:rsidR="00AE6BC4" w:rsidRDefault="00F4783D" w:rsidP="00C206D5">
      <w:r>
        <w:t>5. Účtovná závierka k 31.12.201</w:t>
      </w:r>
      <w:r w:rsidR="00E50065">
        <w:t>2</w:t>
      </w:r>
      <w:r>
        <w:t xml:space="preserve"> bola schválená za predchádzajúce účtovné obdobie valným zhromaždením dňa </w:t>
      </w:r>
      <w:r w:rsidR="001E3CDE">
        <w:t>31.05</w:t>
      </w:r>
      <w:r>
        <w:t>.201</w:t>
      </w:r>
      <w:r w:rsidR="00EB0EA2">
        <w:t>2</w:t>
      </w:r>
      <w:r w:rsidR="00E50065">
        <w:t xml:space="preserve"> a odovzdaná na obchodný register okresného súdu Nitra 2</w:t>
      </w:r>
      <w:r w:rsidR="001835FC">
        <w:t>0</w:t>
      </w:r>
      <w:r w:rsidR="00E50065">
        <w:t>.06.2013</w:t>
      </w:r>
    </w:p>
    <w:p w:rsidR="00C206D5" w:rsidRDefault="00C206D5" w:rsidP="00C206D5">
      <w:r>
        <w:t>6. Účtovná závierka bola zostavená za predpokladu nepretržitého trvania spoločnosti.</w:t>
      </w:r>
    </w:p>
    <w:p w:rsidR="00C206D5" w:rsidRDefault="00C206D5" w:rsidP="00C206D5">
      <w:r>
        <w:t>7. Účtovné metódy a všeobecné účtovné zásady boli počas účtovného obdobia dodržané.</w:t>
      </w:r>
    </w:p>
    <w:p w:rsidR="00B53FDC" w:rsidRDefault="00B53FDC" w:rsidP="00C206D5"/>
    <w:p w:rsidR="00AE6BC4" w:rsidRDefault="00AE6BC4" w:rsidP="001564E7">
      <w:pPr>
        <w:pStyle w:val="Nzov"/>
        <w:spacing w:before="0" w:beforeAutospacing="0" w:after="60"/>
        <w:jc w:val="left"/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093CC6" w:rsidP="00A96741">
            <w:pPr>
              <w:spacing w:line="360" w:lineRule="auto"/>
              <w:jc w:val="center"/>
            </w:pPr>
            <w:r>
              <w:t>3,75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A6FAF" w:rsidP="00A96741">
            <w:pPr>
              <w:spacing w:line="360" w:lineRule="auto"/>
              <w:jc w:val="center"/>
            </w:pPr>
            <w:r>
              <w:t>3,75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093CC6" w:rsidP="00A96741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A6FAF" w:rsidP="00A96741">
            <w:pPr>
              <w:spacing w:line="360" w:lineRule="auto"/>
              <w:jc w:val="center"/>
            </w:pPr>
            <w:r>
              <w:t>6</w:t>
            </w:r>
          </w:p>
        </w:tc>
      </w:tr>
      <w:tr w:rsidR="00517A7A" w:rsidRPr="002B2E75" w:rsidTr="00AE6BC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093CC6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D26F8F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AE6BC4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6BC4" w:rsidRDefault="00AE6BC4" w:rsidP="00576DC5"/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6BC4" w:rsidRDefault="00AE6BC4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AE6BC4" w:rsidRDefault="00AE6BC4" w:rsidP="00A96741">
            <w:pPr>
              <w:spacing w:line="360" w:lineRule="auto"/>
              <w:jc w:val="center"/>
            </w:pP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</w:pPr>
    </w:p>
    <w:p w:rsidR="00AE6BC4" w:rsidRPr="00AE6BC4" w:rsidRDefault="00AE6BC4" w:rsidP="00AE6BC4"/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C206D5" w:rsidP="006C2BCB">
            <w:proofErr w:type="spellStart"/>
            <w:r>
              <w:t>Kapalla</w:t>
            </w:r>
            <w:proofErr w:type="spellEnd"/>
            <w:r>
              <w:t xml:space="preserve"> Marián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206D5" w:rsidP="002009A6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206D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C206D5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C206D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206D5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135F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8135F5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/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D84695" w:rsidRDefault="00D84695" w:rsidP="00D84695">
      <w:pPr>
        <w:pStyle w:val="Nzov"/>
        <w:spacing w:before="0" w:beforeAutospacing="0" w:after="0"/>
        <w:jc w:val="left"/>
      </w:pPr>
    </w:p>
    <w:p w:rsidR="000722C7" w:rsidRDefault="000722C7" w:rsidP="000722C7"/>
    <w:p w:rsidR="000722C7" w:rsidRDefault="000722C7" w:rsidP="000722C7"/>
    <w:p w:rsidR="000722C7" w:rsidRDefault="000722C7" w:rsidP="000722C7"/>
    <w:p w:rsidR="000722C7" w:rsidRDefault="000722C7" w:rsidP="000722C7"/>
    <w:p w:rsidR="000722C7" w:rsidRPr="000722C7" w:rsidRDefault="000722C7" w:rsidP="000722C7"/>
    <w:p w:rsidR="00052F8B" w:rsidRPr="002B2E75" w:rsidRDefault="00862547" w:rsidP="00D84695">
      <w:pPr>
        <w:pStyle w:val="Nzov"/>
        <w:spacing w:before="0" w:beforeAutospacing="0" w:after="0"/>
        <w:jc w:val="left"/>
      </w:pPr>
      <w:r>
        <w:lastRenderedPageBreak/>
        <w:t>3</w:t>
      </w:r>
      <w:r w:rsidR="006C2BCB" w:rsidRPr="002B2E75">
        <w:t xml:space="preserve">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76172" w:rsidP="000923BC">
            <w:pPr>
              <w:autoSpaceDE w:val="0"/>
              <w:autoSpaceDN w:val="0"/>
              <w:adjustRightInd w:val="0"/>
              <w:jc w:val="center"/>
            </w:pPr>
            <w:r>
              <w:t>41742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76172" w:rsidP="000923BC">
            <w:pPr>
              <w:autoSpaceDE w:val="0"/>
              <w:autoSpaceDN w:val="0"/>
              <w:adjustRightInd w:val="0"/>
              <w:jc w:val="center"/>
            </w:pPr>
            <w:r>
              <w:t>41742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D412D" w:rsidP="00165D95">
            <w:pPr>
              <w:autoSpaceDE w:val="0"/>
              <w:autoSpaceDN w:val="0"/>
              <w:adjustRightInd w:val="0"/>
              <w:jc w:val="center"/>
            </w:pPr>
            <w:r>
              <w:t>1835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D412D" w:rsidP="000923BC">
            <w:pPr>
              <w:autoSpaceDE w:val="0"/>
              <w:autoSpaceDN w:val="0"/>
              <w:adjustRightInd w:val="0"/>
              <w:jc w:val="center"/>
            </w:pPr>
            <w:r>
              <w:t>1835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D412D" w:rsidP="000923BC">
            <w:pPr>
              <w:autoSpaceDE w:val="0"/>
              <w:autoSpaceDN w:val="0"/>
              <w:adjustRightInd w:val="0"/>
              <w:jc w:val="center"/>
            </w:pPr>
            <w:r>
              <w:t>2200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D412D" w:rsidP="00165D95">
            <w:pPr>
              <w:autoSpaceDE w:val="0"/>
              <w:autoSpaceDN w:val="0"/>
              <w:adjustRightInd w:val="0"/>
              <w:jc w:val="center"/>
            </w:pPr>
            <w:r>
              <w:t>5870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D412D" w:rsidP="000923BC">
            <w:pPr>
              <w:autoSpaceDE w:val="0"/>
              <w:autoSpaceDN w:val="0"/>
              <w:adjustRightInd w:val="0"/>
              <w:jc w:val="center"/>
            </w:pPr>
            <w:r>
              <w:t>1835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D412D" w:rsidP="000923BC">
            <w:pPr>
              <w:autoSpaceDE w:val="0"/>
              <w:autoSpaceDN w:val="0"/>
              <w:adjustRightInd w:val="0"/>
              <w:jc w:val="center"/>
            </w:pPr>
            <w:r>
              <w:t>2200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D412D" w:rsidP="000923BC">
            <w:pPr>
              <w:autoSpaceDE w:val="0"/>
              <w:autoSpaceDN w:val="0"/>
              <w:adjustRightInd w:val="0"/>
              <w:jc w:val="center"/>
            </w:pPr>
            <w:r>
              <w:t>4035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D412D" w:rsidP="000923BC">
            <w:pPr>
              <w:autoSpaceDE w:val="0"/>
              <w:autoSpaceDN w:val="0"/>
              <w:adjustRightInd w:val="0"/>
              <w:jc w:val="center"/>
            </w:pPr>
            <w:r>
              <w:t>43577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ED412D" w:rsidP="000923BC">
            <w:pPr>
              <w:autoSpaceDE w:val="0"/>
              <w:autoSpaceDN w:val="0"/>
              <w:adjustRightInd w:val="0"/>
              <w:jc w:val="center"/>
            </w:pPr>
            <w:r>
              <w:t>43577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D412D" w:rsidP="000923BC">
            <w:pPr>
              <w:autoSpaceDE w:val="0"/>
              <w:autoSpaceDN w:val="0"/>
              <w:adjustRightInd w:val="0"/>
              <w:jc w:val="center"/>
            </w:pPr>
            <w:r>
              <w:t>12986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D412D" w:rsidP="00165D95">
            <w:pPr>
              <w:autoSpaceDE w:val="0"/>
              <w:autoSpaceDN w:val="0"/>
              <w:adjustRightInd w:val="0"/>
              <w:jc w:val="center"/>
            </w:pPr>
            <w:r>
              <w:t>12986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D412D" w:rsidP="000923BC">
            <w:pPr>
              <w:autoSpaceDE w:val="0"/>
              <w:autoSpaceDN w:val="0"/>
              <w:adjustRightInd w:val="0"/>
              <w:jc w:val="center"/>
            </w:pPr>
            <w:r>
              <w:t>31144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D412D" w:rsidP="00165D95">
            <w:pPr>
              <w:autoSpaceDE w:val="0"/>
              <w:autoSpaceDN w:val="0"/>
              <w:adjustRightInd w:val="0"/>
              <w:jc w:val="center"/>
            </w:pPr>
            <w:r>
              <w:t>31144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D412D" w:rsidP="000923BC">
            <w:pPr>
              <w:autoSpaceDE w:val="0"/>
              <w:autoSpaceDN w:val="0"/>
              <w:adjustRightInd w:val="0"/>
              <w:jc w:val="center"/>
            </w:pPr>
            <w:r>
              <w:t>21662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D412D" w:rsidP="000923BC">
            <w:pPr>
              <w:autoSpaceDE w:val="0"/>
              <w:autoSpaceDN w:val="0"/>
              <w:adjustRightInd w:val="0"/>
              <w:jc w:val="center"/>
            </w:pPr>
            <w:r>
              <w:t>21662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D412D" w:rsidP="000923BC">
            <w:pPr>
              <w:autoSpaceDE w:val="0"/>
              <w:autoSpaceDN w:val="0"/>
              <w:adjustRightInd w:val="0"/>
              <w:jc w:val="center"/>
            </w:pPr>
            <w:r>
              <w:t>21662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ED412D" w:rsidP="00165D95">
            <w:pPr>
              <w:autoSpaceDE w:val="0"/>
              <w:autoSpaceDN w:val="0"/>
              <w:adjustRightInd w:val="0"/>
              <w:jc w:val="center"/>
            </w:pPr>
            <w:r>
              <w:t>22468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65D9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Default="00C3790A" w:rsidP="00462BF0"/>
    <w:p w:rsidR="0022559A" w:rsidRDefault="0022559A" w:rsidP="00462BF0"/>
    <w:p w:rsidR="0022559A" w:rsidRDefault="0022559A" w:rsidP="00462BF0"/>
    <w:p w:rsidR="00FC4244" w:rsidRDefault="00FC4244" w:rsidP="00462BF0"/>
    <w:p w:rsidR="00FC4244" w:rsidRDefault="00FC4244" w:rsidP="00462BF0"/>
    <w:p w:rsidR="0022559A" w:rsidRDefault="0022559A" w:rsidP="00462BF0"/>
    <w:p w:rsidR="0022559A" w:rsidRPr="002B2E75" w:rsidRDefault="0022559A" w:rsidP="00462BF0"/>
    <w:p w:rsidR="007F2BF6" w:rsidRPr="002B2E75" w:rsidRDefault="007F2BF6" w:rsidP="00462BF0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D412D" w:rsidP="00BD4D2D">
            <w:pPr>
              <w:autoSpaceDE w:val="0"/>
              <w:autoSpaceDN w:val="0"/>
              <w:adjustRightInd w:val="0"/>
              <w:jc w:val="center"/>
            </w:pPr>
            <w:r>
              <w:t>41742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D412D" w:rsidP="00BD4D2D">
            <w:pPr>
              <w:autoSpaceDE w:val="0"/>
              <w:autoSpaceDN w:val="0"/>
              <w:adjustRightInd w:val="0"/>
              <w:jc w:val="center"/>
            </w:pPr>
            <w:r>
              <w:t>41742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F76172" w:rsidP="00BD4D2D">
            <w:pPr>
              <w:autoSpaceDE w:val="0"/>
              <w:autoSpaceDN w:val="0"/>
              <w:adjustRightInd w:val="0"/>
              <w:jc w:val="center"/>
            </w:pPr>
            <w:r>
              <w:t>41742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F76172" w:rsidP="00165D95">
            <w:pPr>
              <w:autoSpaceDE w:val="0"/>
              <w:autoSpaceDN w:val="0"/>
              <w:adjustRightInd w:val="0"/>
              <w:jc w:val="center"/>
            </w:pPr>
            <w:r>
              <w:t>41742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D412D" w:rsidP="00BD4D2D">
            <w:pPr>
              <w:autoSpaceDE w:val="0"/>
              <w:autoSpaceDN w:val="0"/>
              <w:adjustRightInd w:val="0"/>
              <w:jc w:val="center"/>
            </w:pPr>
            <w:r>
              <w:t>3734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D412D" w:rsidP="00BD4D2D">
            <w:pPr>
              <w:autoSpaceDE w:val="0"/>
              <w:autoSpaceDN w:val="0"/>
              <w:adjustRightInd w:val="0"/>
              <w:jc w:val="center"/>
            </w:pPr>
            <w:r>
              <w:t>3734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D412D" w:rsidP="00BD4D2D">
            <w:pPr>
              <w:autoSpaceDE w:val="0"/>
              <w:autoSpaceDN w:val="0"/>
              <w:adjustRightInd w:val="0"/>
              <w:jc w:val="center"/>
            </w:pPr>
            <w:r>
              <w:t>9252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D412D" w:rsidP="00BD4D2D">
            <w:pPr>
              <w:autoSpaceDE w:val="0"/>
              <w:autoSpaceDN w:val="0"/>
              <w:adjustRightInd w:val="0"/>
              <w:jc w:val="center"/>
            </w:pPr>
            <w:r>
              <w:t>9252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D412D" w:rsidP="00BD4D2D">
            <w:pPr>
              <w:autoSpaceDE w:val="0"/>
              <w:autoSpaceDN w:val="0"/>
              <w:adjustRightInd w:val="0"/>
              <w:jc w:val="center"/>
            </w:pPr>
            <w:r>
              <w:t>12986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ED412D" w:rsidP="00BD4D2D">
            <w:pPr>
              <w:autoSpaceDE w:val="0"/>
              <w:autoSpaceDN w:val="0"/>
              <w:adjustRightInd w:val="0"/>
              <w:jc w:val="center"/>
            </w:pPr>
            <w:r>
              <w:t>12986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22559A">
            <w:pPr>
              <w:autoSpaceDE w:val="0"/>
              <w:autoSpaceDN w:val="0"/>
              <w:adjustRightInd w:val="0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0A5993" w:rsidRDefault="00C018F7" w:rsidP="003A5CA2">
      <w:pPr>
        <w:pStyle w:val="Nzov"/>
        <w:keepNext w:val="0"/>
        <w:spacing w:before="0" w:beforeAutospacing="0" w:after="0"/>
        <w:jc w:val="left"/>
      </w:pPr>
      <w:r w:rsidRPr="003D6407">
        <w:rPr>
          <w:b w:val="0"/>
        </w:rPr>
        <w:t>Do dlhodobého majetku patrí majetok, ku ktorému má  spoločnosť vlastnícke právo</w:t>
      </w:r>
      <w:r>
        <w:t>.</w:t>
      </w:r>
    </w:p>
    <w:p w:rsidR="00F76172" w:rsidRDefault="00C018F7" w:rsidP="00C018F7">
      <w:r>
        <w:t xml:space="preserve">Odpisy dlhodobého hmotného majetku sú stanovené podľa predpokladanej doby jeho používania </w:t>
      </w:r>
      <w:r w:rsidR="001D745A">
        <w:t xml:space="preserve"> </w:t>
      </w:r>
      <w:r>
        <w:t>a predpokladaného priebehu jeho opotrebenia.</w:t>
      </w:r>
    </w:p>
    <w:p w:rsidR="00C018F7" w:rsidRPr="00C018F7" w:rsidRDefault="00C018F7" w:rsidP="00C018F7">
      <w:r>
        <w:t xml:space="preserve"> Obstarávacia cena, ktorá je nižšia ako 1700 eur  a </w:t>
      </w:r>
      <w:proofErr w:type="spellStart"/>
      <w:r>
        <w:t>zároveń</w:t>
      </w:r>
      <w:proofErr w:type="spellEnd"/>
      <w:r>
        <w:t xml:space="preserve">  s dobou použiteľnosti dlhšou ako jeden rok sa účtuje o zásobách. Nakúpený  dlhodobý majetok sa oceňuje obstarávacou cenou.</w:t>
      </w:r>
      <w:r w:rsidR="00592CF8">
        <w:t xml:space="preserve"> Odpisy sa </w:t>
      </w:r>
      <w:proofErr w:type="spellStart"/>
      <w:r w:rsidR="00592CF8">
        <w:t>zaokruhľujú</w:t>
      </w:r>
      <w:proofErr w:type="spellEnd"/>
      <w:r w:rsidR="00592CF8">
        <w:t xml:space="preserve">  na celé EUR smerom nahor.</w:t>
      </w:r>
    </w:p>
    <w:p w:rsidR="00C018F7" w:rsidRDefault="00C018F7" w:rsidP="00C018F7"/>
    <w:p w:rsidR="00165D95" w:rsidRDefault="00165D95" w:rsidP="00C018F7"/>
    <w:p w:rsidR="00C018F7" w:rsidRDefault="00862547" w:rsidP="00D570D1">
      <w:pPr>
        <w:rPr>
          <w:b/>
        </w:rPr>
      </w:pPr>
      <w:r>
        <w:rPr>
          <w:b/>
        </w:rPr>
        <w:t xml:space="preserve">4. </w:t>
      </w:r>
      <w:r w:rsidR="00D570D1">
        <w:rPr>
          <w:b/>
        </w:rPr>
        <w:t>Zásoby</w:t>
      </w:r>
    </w:p>
    <w:p w:rsidR="00D570D1" w:rsidRDefault="00D570D1" w:rsidP="00D570D1">
      <w:pPr>
        <w:rPr>
          <w:b/>
        </w:rPr>
      </w:pPr>
    </w:p>
    <w:p w:rsidR="00D570D1" w:rsidRPr="00D570D1" w:rsidRDefault="00D570D1" w:rsidP="00D570D1">
      <w:r>
        <w:t>Spoločnosť nakupuje  zásoby tovar</w:t>
      </w:r>
      <w:r w:rsidR="00FC7A70">
        <w:t xml:space="preserve">u </w:t>
      </w:r>
      <w:r w:rsidR="00F6131F">
        <w:t xml:space="preserve">. </w:t>
      </w:r>
      <w:r>
        <w:t xml:space="preserve"> Oceňuje ho obstarávacou cenou .</w:t>
      </w:r>
      <w:r w:rsidR="00F6131F">
        <w:t xml:space="preserve"> </w:t>
      </w:r>
      <w:r>
        <w:t xml:space="preserve">Účtuje </w:t>
      </w:r>
      <w:r w:rsidR="00FC7A70">
        <w:t xml:space="preserve"> spôsobom „</w:t>
      </w:r>
      <w:r w:rsidR="00165D95">
        <w:t>A</w:t>
      </w:r>
      <w:r w:rsidR="00FC7A70">
        <w:t>“.</w:t>
      </w:r>
    </w:p>
    <w:p w:rsidR="00C018F7" w:rsidRDefault="00FC7A70" w:rsidP="00C018F7">
      <w:r>
        <w:t>Účtovná jednotka nevytvorila žiadne opravné položky k zásobám, a nie je na zásoby zriadené záložné právo.</w:t>
      </w:r>
    </w:p>
    <w:p w:rsidR="00A7105A" w:rsidRDefault="00A7105A" w:rsidP="00C018F7">
      <w:r>
        <w:t>K</w:t>
      </w:r>
      <w:r w:rsidR="00165D95">
        <w:t xml:space="preserve"> </w:t>
      </w:r>
      <w:r>
        <w:t> 31.12.201</w:t>
      </w:r>
      <w:r w:rsidR="00ED412D">
        <w:t>3</w:t>
      </w:r>
      <w:r w:rsidR="00F6131F">
        <w:t xml:space="preserve"> </w:t>
      </w:r>
      <w:r w:rsidR="00165D95">
        <w:t xml:space="preserve"> je</w:t>
      </w:r>
      <w:r>
        <w:t xml:space="preserve"> na stave účtu 132100 – tovar v predajniach  zostatok</w:t>
      </w:r>
      <w:r w:rsidR="00592CF8">
        <w:t xml:space="preserve"> </w:t>
      </w:r>
      <w:r>
        <w:t xml:space="preserve"> </w:t>
      </w:r>
      <w:r w:rsidR="00ED412D">
        <w:t>300098</w:t>
      </w:r>
      <w:r w:rsidR="00165D95">
        <w:t>.-</w:t>
      </w:r>
      <w:r>
        <w:t xml:space="preserve"> EUR.</w:t>
      </w:r>
    </w:p>
    <w:p w:rsidR="00A7105A" w:rsidRDefault="00A7105A" w:rsidP="00C018F7"/>
    <w:p w:rsidR="00C018F7" w:rsidRPr="00605C8A" w:rsidRDefault="00862547" w:rsidP="00C018F7">
      <w:pPr>
        <w:rPr>
          <w:b/>
        </w:rPr>
      </w:pPr>
      <w:r>
        <w:rPr>
          <w:b/>
        </w:rPr>
        <w:t xml:space="preserve">5. </w:t>
      </w:r>
      <w:r w:rsidR="00605C8A">
        <w:rPr>
          <w:b/>
        </w:rPr>
        <w:t>Pohľadávky</w:t>
      </w:r>
    </w:p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A30662" w:rsidRDefault="00605C8A" w:rsidP="0014565D">
      <w:r>
        <w:t xml:space="preserve">Pohľadávky spoločnosť pri ich vzniku oceňuje ich menovitou hodnotou. Ku dňu riadnej účtovnej závierky eviduje krátkodobé pohľadávky a to pohľadávky z obchodného styku  </w:t>
      </w:r>
      <w:r w:rsidR="008C5AEF">
        <w:t>.</w:t>
      </w:r>
      <w:r>
        <w:t xml:space="preserve"> Neexistuje žiadny objektívny dôkaz, aby bola vytvorená opravná položka na pohľadávky. </w:t>
      </w:r>
      <w:r w:rsidR="00374D93">
        <w:t xml:space="preserve"> Na pohľadávky  sa nezriadilo záložné právo </w:t>
      </w:r>
      <w:r w:rsidR="0030320D">
        <w:t>.</w:t>
      </w:r>
    </w:p>
    <w:p w:rsidR="00A30662" w:rsidRDefault="00A30662" w:rsidP="0014565D"/>
    <w:p w:rsidR="00052F8B" w:rsidRPr="002B2E75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 Informácie k časti F. písm. s) </w:t>
      </w:r>
      <w:r w:rsidR="007F2BF6" w:rsidRPr="002B2E75">
        <w:t xml:space="preserve">prílohy č. 3 </w:t>
      </w:r>
      <w:r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BE7682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FF7FA3" w:rsidP="00BE7682">
            <w:pPr>
              <w:jc w:val="center"/>
            </w:pPr>
            <w:r>
              <w:t>27923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BE7682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FF7FA3" w:rsidP="00BE76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27923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74D93" w:rsidRPr="002B2E75" w:rsidRDefault="00374D93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369DA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862547" w:rsidP="00857E56">
      <w:pPr>
        <w:pStyle w:val="Nzov"/>
        <w:spacing w:before="0" w:beforeAutospacing="0" w:after="0"/>
        <w:jc w:val="left"/>
      </w:pPr>
      <w:r>
        <w:t>6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786824" w:rsidP="00C37034">
            <w:r>
              <w:t>5071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786824" w:rsidP="00D911D9">
            <w:r>
              <w:t>7804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Default="00786824" w:rsidP="00D911D9">
            <w:r>
              <w:t>16307</w:t>
            </w:r>
          </w:p>
          <w:p w:rsidR="0030320D" w:rsidRPr="002B2E75" w:rsidRDefault="0030320D" w:rsidP="00D911D9"/>
        </w:tc>
        <w:tc>
          <w:tcPr>
            <w:tcW w:w="2331" w:type="dxa"/>
            <w:vAlign w:val="center"/>
          </w:tcPr>
          <w:p w:rsidR="00052F8B" w:rsidRPr="002B2E75" w:rsidRDefault="00786824" w:rsidP="00D911D9">
            <w:r>
              <w:t>6033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BE7682" w:rsidP="00C37034">
            <w: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6824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21378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86824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13837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635CF0" w:rsidRDefault="00635CF0" w:rsidP="00635CF0">
      <w:r>
        <w:t>Spoločnosť nevlastní žiadne majetkové cenné papiere na obchodovanie ani emisné kvóty.</w:t>
      </w:r>
    </w:p>
    <w:p w:rsidR="00635CF0" w:rsidRPr="00635CF0" w:rsidRDefault="00635CF0" w:rsidP="00635CF0">
      <w:r>
        <w:t>Peňažné prostriedky sa oceňujú ich menovitou hodnotou</w:t>
      </w:r>
      <w:r w:rsidR="003D6407">
        <w:t xml:space="preserve">. Peňažné prostriedky zahŕňajú peňažnú hotovosť, </w:t>
      </w:r>
      <w:r w:rsidR="00EF3716">
        <w:t xml:space="preserve">peniaze na ceste </w:t>
      </w:r>
      <w:r w:rsidR="003D6407">
        <w:t>a bežný bankový účet.</w:t>
      </w:r>
      <w:r w:rsidR="00830491">
        <w:t xml:space="preserve"> Účt</w:t>
      </w:r>
      <w:r w:rsidR="00EF3716">
        <w:t>om</w:t>
      </w:r>
      <w:r w:rsidR="00830491">
        <w:t xml:space="preserve"> v bank</w:t>
      </w:r>
      <w:r w:rsidR="00EF3716">
        <w:t>e</w:t>
      </w:r>
      <w:r w:rsidR="00830491">
        <w:t xml:space="preserve"> môže spoločnosť voľne disponovať.</w:t>
      </w: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9C7DE1" w:rsidRPr="002B2E75" w:rsidRDefault="009C7DE1" w:rsidP="009C7DE1"/>
    <w:p w:rsidR="00052F8B" w:rsidRPr="002B2E75" w:rsidRDefault="00862547" w:rsidP="00C6517C">
      <w:pPr>
        <w:pStyle w:val="Nzov"/>
        <w:spacing w:before="0" w:beforeAutospacing="0" w:after="60"/>
        <w:jc w:val="left"/>
      </w:pPr>
      <w:r>
        <w:t>7</w:t>
      </w:r>
      <w:r w:rsidR="00150E7E" w:rsidRPr="002B2E75">
        <w:t>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8E70E8" w:rsidP="00E34840">
            <w:pPr>
              <w:spacing w:line="360" w:lineRule="auto"/>
            </w:pPr>
            <w:r>
              <w:t>2652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8E70E8" w:rsidP="00E34840">
            <w:pPr>
              <w:spacing w:line="360" w:lineRule="auto"/>
            </w:pPr>
            <w:r>
              <w:t>5909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714B05" w:rsidP="00F41C36">
            <w:r>
              <w:t>nájomné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8E70E8" w:rsidP="005A0946">
            <w:pPr>
              <w:spacing w:line="360" w:lineRule="auto"/>
            </w:pPr>
            <w:r>
              <w:t>1926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8E70E8" w:rsidP="00E34840">
            <w:pPr>
              <w:spacing w:line="360" w:lineRule="auto"/>
            </w:pPr>
            <w:r>
              <w:t>4713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5A0946" w:rsidP="00F41C36">
            <w:r>
              <w:t>Poistenie majetku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8E70E8" w:rsidP="00E34840">
            <w:pPr>
              <w:spacing w:line="360" w:lineRule="auto"/>
            </w:pPr>
            <w:r>
              <w:t>364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2D5006" w:rsidP="00E34840">
            <w:pPr>
              <w:spacing w:line="360" w:lineRule="auto"/>
            </w:pPr>
            <w:r>
              <w:t>181</w:t>
            </w:r>
          </w:p>
        </w:tc>
      </w:tr>
      <w:tr w:rsidR="00714B05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14B05" w:rsidRDefault="00714B05" w:rsidP="00F41C36">
            <w:r>
              <w:t>Marketingové poplatky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4B05" w:rsidRDefault="008E70E8" w:rsidP="00E34840">
            <w:pPr>
              <w:spacing w:line="360" w:lineRule="auto"/>
            </w:pPr>
            <w:r>
              <w:t>330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714B05" w:rsidRPr="002B2E75" w:rsidRDefault="008E70E8" w:rsidP="00E34840">
            <w:pPr>
              <w:spacing w:line="360" w:lineRule="auto"/>
            </w:pPr>
            <w:r>
              <w:t>958</w:t>
            </w:r>
          </w:p>
        </w:tc>
      </w:tr>
      <w:tr w:rsidR="00714B05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14B05" w:rsidRDefault="005A0946" w:rsidP="00F41C36">
            <w:proofErr w:type="spellStart"/>
            <w:r>
              <w:t>telefon</w:t>
            </w:r>
            <w:proofErr w:type="spellEnd"/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4B05" w:rsidRDefault="008E70E8" w:rsidP="005A0946">
            <w:pPr>
              <w:spacing w:line="360" w:lineRule="auto"/>
            </w:pPr>
            <w:r>
              <w:t>15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714B05" w:rsidRPr="002B2E75" w:rsidRDefault="008E70E8" w:rsidP="00E34840">
            <w:pPr>
              <w:spacing w:line="360" w:lineRule="auto"/>
            </w:pPr>
            <w:r>
              <w:t>57</w:t>
            </w:r>
          </w:p>
        </w:tc>
      </w:tr>
      <w:tr w:rsidR="005A0946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0946" w:rsidRDefault="008E70E8" w:rsidP="00F41C36">
            <w:proofErr w:type="spellStart"/>
            <w:r>
              <w:t>Hosting</w:t>
            </w:r>
            <w:proofErr w:type="spellEnd"/>
            <w:r>
              <w:t xml:space="preserve"> k </w:t>
            </w:r>
            <w:proofErr w:type="spellStart"/>
            <w:r>
              <w:t>domene</w:t>
            </w:r>
            <w:proofErr w:type="spellEnd"/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0946" w:rsidRDefault="008E70E8" w:rsidP="00E34840">
            <w:pPr>
              <w:spacing w:line="360" w:lineRule="auto"/>
            </w:pPr>
            <w:r>
              <w:t>17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5A0946" w:rsidRPr="002B2E75" w:rsidRDefault="008E70E8" w:rsidP="00E34840">
            <w:pPr>
              <w:spacing w:line="360" w:lineRule="auto"/>
            </w:pPr>
            <w:r>
              <w:t>0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B56421" w:rsidRDefault="008C416F" w:rsidP="00B56421">
      <w:r>
        <w:t xml:space="preserve">Na účtoch časového rozlíšenia boli zaúčtované výdavky  na poistenie majetku, nájomné </w:t>
      </w:r>
      <w:r w:rsidR="00C0144C">
        <w:t>, propagačné poplatky ,</w:t>
      </w:r>
      <w:proofErr w:type="spellStart"/>
      <w:r w:rsidR="00C0144C">
        <w:t>telefon</w:t>
      </w:r>
      <w:proofErr w:type="spellEnd"/>
      <w:r w:rsidR="00C0144C">
        <w:t xml:space="preserve"> </w:t>
      </w:r>
      <w:r w:rsidR="000650FE">
        <w:t xml:space="preserve">, </w:t>
      </w:r>
      <w:proofErr w:type="spellStart"/>
      <w:r w:rsidR="000650FE">
        <w:t>hosting</w:t>
      </w:r>
      <w:proofErr w:type="spellEnd"/>
      <w:r w:rsidR="000650FE">
        <w:t xml:space="preserve"> k </w:t>
      </w:r>
      <w:proofErr w:type="spellStart"/>
      <w:r w:rsidR="000650FE">
        <w:t>domene</w:t>
      </w:r>
      <w:proofErr w:type="spellEnd"/>
      <w:r w:rsidR="00C0144C">
        <w:t>.</w:t>
      </w:r>
      <w:r>
        <w:t xml:space="preserve"> </w:t>
      </w:r>
    </w:p>
    <w:p w:rsidR="008C416F" w:rsidRDefault="008C416F" w:rsidP="00B56421"/>
    <w:p w:rsidR="00B56421" w:rsidRPr="00B56421" w:rsidRDefault="00B56421" w:rsidP="00B56421"/>
    <w:p w:rsidR="00C7387F" w:rsidRPr="002B2E75" w:rsidRDefault="00862547" w:rsidP="00C6517C">
      <w:pPr>
        <w:pStyle w:val="Nzov"/>
        <w:spacing w:before="0" w:beforeAutospacing="0" w:after="60"/>
        <w:jc w:val="both"/>
      </w:pPr>
      <w:r>
        <w:t>8</w:t>
      </w:r>
      <w:r w:rsidR="00150E7E" w:rsidRPr="002B2E75">
        <w:t>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D56710" w:rsidP="00180861">
            <w:pPr>
              <w:jc w:val="center"/>
            </w:pPr>
            <w:r>
              <w:t>380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56710" w:rsidP="00180861">
            <w:pPr>
              <w:jc w:val="center"/>
            </w:pPr>
            <w:r>
              <w:t>19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56710" w:rsidP="00180861">
            <w:pPr>
              <w:jc w:val="center"/>
            </w:pPr>
            <w:r>
              <w:t>361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56710" w:rsidP="00180861">
            <w:pPr>
              <w:jc w:val="center"/>
            </w:pPr>
            <w:r>
              <w:t>380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AD7CCF">
            <w:pPr>
              <w:jc w:val="center"/>
            </w:pP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A50EF4" w:rsidRDefault="008C416F" w:rsidP="00A50EF4">
      <w:r>
        <w:t>O rozdelení VH za rok 201</w:t>
      </w:r>
      <w:r w:rsidR="000650FE">
        <w:t>2</w:t>
      </w:r>
      <w:r>
        <w:t xml:space="preserve">  - </w:t>
      </w:r>
      <w:r w:rsidR="00D56710">
        <w:t>zisk 380</w:t>
      </w:r>
      <w:r w:rsidR="00C0144C">
        <w:t>,-</w:t>
      </w:r>
      <w:r>
        <w:t xml:space="preserve"> rozhodlo valné zhromaždenie na návrh štatutárneho orgánu takto: </w:t>
      </w:r>
    </w:p>
    <w:p w:rsidR="0082704A" w:rsidRDefault="00D56710" w:rsidP="00A50EF4">
      <w:r>
        <w:t>Prídel do RF 19,- EUR ostatok prenáša na nerozdelený zisk minulých rokov 361,- EUR</w:t>
      </w:r>
      <w:r w:rsidR="00AD7CCF">
        <w:t xml:space="preserve"> -</w:t>
      </w:r>
      <w:r w:rsidR="008C416F">
        <w:t>.</w:t>
      </w:r>
      <w:r w:rsidR="00AD7CCF">
        <w:t xml:space="preserve">  </w:t>
      </w:r>
    </w:p>
    <w:p w:rsidR="00D56710" w:rsidRDefault="00D56710" w:rsidP="00A50EF4"/>
    <w:p w:rsidR="00D56710" w:rsidRDefault="00D56710" w:rsidP="00A50EF4"/>
    <w:p w:rsidR="0082704A" w:rsidRDefault="009E4C33" w:rsidP="0082704A">
      <w:pPr>
        <w:pStyle w:val="Nzov"/>
        <w:spacing w:before="0" w:beforeAutospacing="0" w:after="0"/>
        <w:jc w:val="left"/>
      </w:pPr>
      <w:r>
        <w:lastRenderedPageBreak/>
        <w:t>9</w:t>
      </w:r>
      <w:r w:rsidR="0082704A" w:rsidRPr="002B2E75">
        <w:t>. Informácie k časti G. písm. b) prílohy č. 3 o</w:t>
      </w:r>
      <w:r w:rsidR="001D745A">
        <w:t> </w:t>
      </w:r>
      <w:r w:rsidR="0082704A" w:rsidRPr="002B2E75">
        <w:t>rezervách</w:t>
      </w:r>
    </w:p>
    <w:p w:rsidR="001D745A" w:rsidRDefault="001D745A" w:rsidP="001D745A">
      <w:r>
        <w:t>Spoločnosť vytvorila v roku 2012  zákonnú krátkodobú rezervu na nevyčerpanú dovolenku.</w:t>
      </w:r>
      <w:r w:rsidR="00D56710">
        <w:t xml:space="preserve"> V roku 2013 ju použila</w:t>
      </w:r>
      <w:r w:rsidR="0068576F">
        <w:t>.</w:t>
      </w:r>
    </w:p>
    <w:p w:rsidR="0068576F" w:rsidRPr="001D745A" w:rsidRDefault="0068576F" w:rsidP="001D745A"/>
    <w:p w:rsidR="0082704A" w:rsidRPr="002B2E75" w:rsidRDefault="0082704A" w:rsidP="0082704A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82704A" w:rsidRPr="002B2E75" w:rsidTr="00210B98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pPr>
              <w:pStyle w:val="TopHeader"/>
            </w:pPr>
            <w:r w:rsidRPr="002B2E75">
              <w:t>Bežné účtovné obdobie</w:t>
            </w:r>
          </w:p>
        </w:tc>
      </w:tr>
      <w:tr w:rsidR="0082704A" w:rsidRPr="002B2E75" w:rsidTr="00210B98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2704A" w:rsidRPr="002B2E75" w:rsidRDefault="0082704A" w:rsidP="00210B98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pPr>
              <w:pStyle w:val="TopHeader"/>
            </w:pPr>
            <w:r w:rsidRPr="002B2E75">
              <w:t>Stav na konci účtovného obdobia</w:t>
            </w:r>
          </w:p>
        </w:tc>
      </w:tr>
      <w:tr w:rsidR="0082704A" w:rsidRPr="002B2E75" w:rsidTr="00210B98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pPr>
              <w:jc w:val="center"/>
            </w:pPr>
            <w:r w:rsidRPr="002B2E75">
              <w:t>F</w:t>
            </w:r>
          </w:p>
        </w:tc>
      </w:tr>
      <w:tr w:rsidR="0082704A" w:rsidRPr="002B2E75" w:rsidTr="00210B9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04A" w:rsidRPr="002B2E75" w:rsidRDefault="0082704A" w:rsidP="00210B98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</w:tr>
      <w:tr w:rsidR="0082704A" w:rsidRPr="002B2E75" w:rsidTr="00210B9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</w:tr>
      <w:tr w:rsidR="0082704A" w:rsidRPr="002B2E75" w:rsidTr="00210B9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</w:tr>
      <w:tr w:rsidR="0082704A" w:rsidRPr="002B2E75" w:rsidTr="00210B9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</w:tr>
      <w:tr w:rsidR="0082704A" w:rsidRPr="002B2E75" w:rsidTr="00210B98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</w:tr>
      <w:tr w:rsidR="0082704A" w:rsidRPr="002B2E75" w:rsidTr="00210B98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/>
        </w:tc>
      </w:tr>
      <w:tr w:rsidR="0082704A" w:rsidRPr="002B2E75" w:rsidTr="00210B9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04A" w:rsidRPr="002B2E75" w:rsidRDefault="0082704A" w:rsidP="00210B98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</w:tr>
      <w:tr w:rsidR="0082704A" w:rsidRPr="002B2E75" w:rsidTr="00210B9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9E4C33" w:rsidP="00210B98">
            <w: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  <w:r w:rsidR="000650FE">
              <w:t>71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  <w:r w:rsidR="000650FE">
              <w:t>71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0650FE">
            <w:r w:rsidRPr="002B2E75">
              <w:t> </w:t>
            </w:r>
          </w:p>
        </w:tc>
      </w:tr>
      <w:tr w:rsidR="0082704A" w:rsidRPr="002B2E75" w:rsidTr="00210B98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</w:tr>
      <w:tr w:rsidR="0082704A" w:rsidRPr="002B2E75" w:rsidTr="00210B98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</w:tr>
      <w:tr w:rsidR="0082704A" w:rsidRPr="002B2E75" w:rsidTr="00210B98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/>
        </w:tc>
      </w:tr>
      <w:tr w:rsidR="0082704A" w:rsidRPr="002B2E75" w:rsidTr="00210B9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/>
        </w:tc>
      </w:tr>
      <w:tr w:rsidR="0082704A" w:rsidRPr="002B2E75" w:rsidTr="00210B98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pPr>
              <w:rPr>
                <w:b/>
                <w:bCs/>
              </w:rPr>
            </w:pPr>
          </w:p>
        </w:tc>
      </w:tr>
    </w:tbl>
    <w:p w:rsidR="0082704A" w:rsidRPr="002B2E75" w:rsidRDefault="0082704A" w:rsidP="0082704A"/>
    <w:p w:rsidR="0082704A" w:rsidRPr="002B2E75" w:rsidRDefault="0082704A" w:rsidP="0082704A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82704A" w:rsidRPr="002B2E75" w:rsidTr="00210B98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2704A" w:rsidRPr="002B2E75" w:rsidTr="00210B98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2704A" w:rsidRPr="002B2E75" w:rsidRDefault="0082704A" w:rsidP="00210B98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pPr>
              <w:pStyle w:val="TopHeader"/>
            </w:pPr>
            <w:r w:rsidRPr="002B2E75">
              <w:t>Stav na konci účtovného obdobia</w:t>
            </w:r>
          </w:p>
        </w:tc>
      </w:tr>
      <w:tr w:rsidR="0082704A" w:rsidRPr="002B2E75" w:rsidTr="00210B98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pPr>
              <w:jc w:val="center"/>
            </w:pPr>
            <w:r w:rsidRPr="002B2E75">
              <w:t>F</w:t>
            </w:r>
          </w:p>
        </w:tc>
      </w:tr>
      <w:tr w:rsidR="0082704A" w:rsidRPr="002B2E75" w:rsidTr="00210B9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04A" w:rsidRPr="002B2E75" w:rsidRDefault="0082704A" w:rsidP="00210B98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</w:tr>
      <w:tr w:rsidR="0082704A" w:rsidRPr="002B2E75" w:rsidTr="00210B9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</w:tr>
      <w:tr w:rsidR="0082704A" w:rsidRPr="002B2E75" w:rsidTr="00210B9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</w:tr>
      <w:tr w:rsidR="0082704A" w:rsidRPr="002B2E75" w:rsidTr="00210B9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</w:tr>
      <w:tr w:rsidR="0082704A" w:rsidRPr="002B2E75" w:rsidTr="00210B98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</w:tr>
      <w:tr w:rsidR="0082704A" w:rsidRPr="002B2E75" w:rsidTr="00210B98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/>
        </w:tc>
      </w:tr>
      <w:tr w:rsidR="0082704A" w:rsidRPr="002B2E75" w:rsidTr="00210B9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04A" w:rsidRPr="002B2E75" w:rsidRDefault="0082704A" w:rsidP="00210B98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</w:tr>
      <w:tr w:rsidR="0082704A" w:rsidRPr="002B2E75" w:rsidTr="00210B9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</w:tr>
      <w:tr w:rsidR="0082704A" w:rsidRPr="002B2E75" w:rsidTr="00210B9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</w:tr>
      <w:tr w:rsidR="0082704A" w:rsidRPr="002B2E75" w:rsidTr="00210B9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</w:tr>
      <w:tr w:rsidR="0082704A" w:rsidRPr="002B2E75" w:rsidTr="00210B9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/>
        </w:tc>
      </w:tr>
      <w:tr w:rsidR="0082704A" w:rsidRPr="002B2E75" w:rsidTr="00210B9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r w:rsidRPr="002B2E75">
              <w:t> </w:t>
            </w:r>
          </w:p>
        </w:tc>
      </w:tr>
      <w:tr w:rsidR="0082704A" w:rsidRPr="002B2E75" w:rsidTr="00210B98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704A" w:rsidRPr="002B2E75" w:rsidRDefault="0082704A" w:rsidP="00210B98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704A" w:rsidRPr="002B2E75" w:rsidRDefault="0082704A" w:rsidP="00210B98">
            <w:pPr>
              <w:rPr>
                <w:b/>
                <w:bCs/>
              </w:rPr>
            </w:pPr>
          </w:p>
        </w:tc>
      </w:tr>
    </w:tbl>
    <w:p w:rsidR="008C416F" w:rsidRDefault="008C416F" w:rsidP="00A50EF4"/>
    <w:p w:rsidR="008C416F" w:rsidRPr="00A50EF4" w:rsidRDefault="008C416F" w:rsidP="00A50EF4"/>
    <w:p w:rsidR="00670EC7" w:rsidRPr="002B2E75" w:rsidRDefault="009E4C33" w:rsidP="00E5320F">
      <w:pPr>
        <w:pStyle w:val="Nzov"/>
        <w:spacing w:before="0" w:beforeAutospacing="0" w:after="60"/>
        <w:jc w:val="left"/>
      </w:pPr>
      <w:r>
        <w:t>10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A50EF4" w:rsidRDefault="00670EC7" w:rsidP="00F830DD">
            <w:pPr>
              <w:rPr>
                <w:bCs/>
              </w:rPr>
            </w:pPr>
            <w:r w:rsidRPr="00A50EF4">
              <w:rPr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A50EF4" w:rsidRDefault="00670EC7" w:rsidP="000650FE">
            <w:pPr>
              <w:rPr>
                <w:bCs/>
              </w:rPr>
            </w:pPr>
            <w:r w:rsidRPr="00A50EF4">
              <w:rPr>
                <w:bCs/>
              </w:rPr>
              <w:t> </w:t>
            </w:r>
            <w:r w:rsidR="000650FE">
              <w:rPr>
                <w:bCs/>
              </w:rPr>
              <w:t>10394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850AA4" w:rsidRDefault="00670EC7" w:rsidP="000650FE">
            <w:pPr>
              <w:rPr>
                <w:bCs/>
              </w:rPr>
            </w:pPr>
            <w:r w:rsidRPr="002B2E75">
              <w:rPr>
                <w:b/>
                <w:bCs/>
              </w:rPr>
              <w:t> </w:t>
            </w:r>
            <w:r w:rsidR="000650FE">
              <w:rPr>
                <w:bCs/>
              </w:rPr>
              <w:t>214135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0650FE">
            <w:r w:rsidRPr="002B2E75">
              <w:t> </w:t>
            </w:r>
            <w:r w:rsidR="000650FE">
              <w:t>10394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0650FE" w:rsidP="00205F85">
            <w:r>
              <w:t>214135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0650FE" w:rsidP="00205F85">
            <w:r>
              <w:t>13080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0650FE">
            <w:r w:rsidRPr="002B2E75">
              <w:t> </w:t>
            </w:r>
            <w:r w:rsidR="000650FE">
              <w:t>17799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F830DD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0650FE">
            <w:r w:rsidRPr="002B2E75">
              <w:t> </w:t>
            </w:r>
            <w:r w:rsidR="000650FE">
              <w:t>13080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0650FE">
            <w:r w:rsidRPr="002B2E75">
              <w:t> </w:t>
            </w:r>
            <w:r w:rsidR="000650FE">
              <w:t>17799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850AA4" w:rsidRPr="00850AA4" w:rsidRDefault="00850AA4" w:rsidP="00850AA4">
      <w:r>
        <w:t>Záväzky pri ich vzniku sa oceňujú menovitou hodnotou.</w:t>
      </w: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862547" w:rsidP="00E5320F">
      <w:pPr>
        <w:pStyle w:val="Nzov"/>
        <w:spacing w:before="0" w:beforeAutospacing="0" w:after="60"/>
        <w:jc w:val="left"/>
      </w:pPr>
      <w:r>
        <w:t>1</w:t>
      </w:r>
      <w:r w:rsidR="009E4C33">
        <w:t>1</w:t>
      </w:r>
      <w:r>
        <w:t>.</w:t>
      </w:r>
      <w:r w:rsidR="00324C96" w:rsidRPr="002B2E75">
        <w:t xml:space="preserve">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0650FE" w:rsidP="00C0144C">
            <w:r>
              <w:t>22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0650FE" w:rsidP="00205F85">
            <w:r>
              <w:t>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0650FE" w:rsidP="00850AA4">
            <w:r>
              <w:t>141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0650FE" w:rsidP="00205F85">
            <w:r>
              <w:t>115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850AA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0650FE" w:rsidP="00F830DD">
            <w:r>
              <w:t>141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0650FE" w:rsidP="00F830DD">
            <w:r>
              <w:t>115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0650FE">
            <w:r w:rsidRPr="002B2E75">
              <w:t> </w:t>
            </w:r>
            <w:r w:rsidR="000650FE">
              <w:t>148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0650FE" w:rsidP="00C0144C">
            <w:r>
              <w:t>93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0650FE">
            <w:r w:rsidRPr="002B2E75">
              <w:t> </w:t>
            </w:r>
            <w:r w:rsidR="000650FE">
              <w:t>15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0650FE">
            <w:r w:rsidRPr="002B2E75">
              <w:t> </w:t>
            </w:r>
            <w:r w:rsidR="000650FE">
              <w:t>22</w:t>
            </w:r>
          </w:p>
        </w:tc>
      </w:tr>
    </w:tbl>
    <w:p w:rsidR="00907263" w:rsidRPr="002B2E75" w:rsidRDefault="00907263" w:rsidP="00E5320F"/>
    <w:p w:rsidR="00850AA4" w:rsidRDefault="00850AA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F830DD" w:rsidRDefault="00F830DD" w:rsidP="00F830DD">
      <w:r>
        <w:t xml:space="preserve">Sociálny fond  sa tvorí povinne na ťarchu </w:t>
      </w:r>
      <w:r w:rsidR="00CF6A57">
        <w:t>nákladov . Sociálny fond sa podľa zákona o soci</w:t>
      </w:r>
      <w:r w:rsidR="000650FE">
        <w:t xml:space="preserve">álnom fonde čerpá na kultúrne </w:t>
      </w:r>
      <w:r w:rsidR="00CF6A57">
        <w:t xml:space="preserve"> potreby zamestnancov.</w:t>
      </w:r>
    </w:p>
    <w:p w:rsidR="00F830DD" w:rsidRDefault="00F830DD" w:rsidP="00F830DD"/>
    <w:p w:rsidR="00F830DD" w:rsidRDefault="00F830DD" w:rsidP="00F830DD"/>
    <w:p w:rsidR="00F830DD" w:rsidRDefault="00F830DD" w:rsidP="00F830DD"/>
    <w:p w:rsidR="00F830DD" w:rsidRDefault="00F830DD" w:rsidP="00F830DD"/>
    <w:p w:rsidR="00F830DD" w:rsidRDefault="00F830DD" w:rsidP="00F830DD"/>
    <w:p w:rsidR="00F830DD" w:rsidRDefault="00F830DD" w:rsidP="00F830DD"/>
    <w:p w:rsidR="00F830DD" w:rsidRPr="00F830DD" w:rsidRDefault="00F830DD" w:rsidP="00F830DD"/>
    <w:p w:rsidR="00197137" w:rsidRDefault="00197137" w:rsidP="005E396B"/>
    <w:p w:rsidR="009E4C33" w:rsidRDefault="009E4C33" w:rsidP="005E396B"/>
    <w:p w:rsidR="009E4C33" w:rsidRPr="002B2E75" w:rsidRDefault="009E4C33" w:rsidP="005E396B"/>
    <w:p w:rsidR="00197137" w:rsidRPr="002B2E75" w:rsidRDefault="00197137" w:rsidP="005E396B"/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862547" w:rsidP="00E5320F">
      <w:pPr>
        <w:pStyle w:val="Nzov"/>
        <w:keepNext w:val="0"/>
        <w:widowControl w:val="0"/>
        <w:spacing w:before="0" w:beforeAutospacing="0" w:after="60"/>
        <w:jc w:val="left"/>
      </w:pPr>
      <w:r>
        <w:t>1</w:t>
      </w:r>
      <w:r w:rsidR="009E4C33">
        <w:t>2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FF397C" w:rsidP="00A11CD0">
            <w:r>
              <w:t>21163,26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210B98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  <w:r w:rsidR="00210B98">
              <w:t>34198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FF397C" w:rsidP="00C64005">
            <w:r>
              <w:t>1788,96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210B98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  <w:r w:rsidR="00210B98">
              <w:t>617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FF397C" w:rsidP="00FF397C">
            <w:r>
              <w:t>22952,22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210B98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  <w:r w:rsidR="00210B98">
              <w:t>34815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Pr="00D16F3C" w:rsidRDefault="00D16F3C" w:rsidP="005F4162">
      <w:pPr>
        <w:pStyle w:val="Nzov"/>
        <w:keepNext w:val="0"/>
        <w:widowControl w:val="0"/>
        <w:spacing w:before="0" w:beforeAutospacing="0" w:after="120"/>
        <w:jc w:val="left"/>
        <w:rPr>
          <w:b w:val="0"/>
        </w:rPr>
      </w:pPr>
      <w:r>
        <w:rPr>
          <w:b w:val="0"/>
        </w:rPr>
        <w:t>Spoločnosť nakúpila motorové vozidlo na lízing v 9/2011.</w:t>
      </w:r>
      <w:r w:rsidR="001D745A">
        <w:rPr>
          <w:b w:val="0"/>
        </w:rPr>
        <w:t xml:space="preserve"> V roku 201</w:t>
      </w:r>
      <w:r w:rsidR="00445CB3">
        <w:rPr>
          <w:b w:val="0"/>
        </w:rPr>
        <w:t xml:space="preserve">3 </w:t>
      </w:r>
      <w:r w:rsidR="001D745A">
        <w:rPr>
          <w:b w:val="0"/>
        </w:rPr>
        <w:t>pokračuje v </w:t>
      </w:r>
      <w:proofErr w:type="spellStart"/>
      <w:r w:rsidR="001D745A">
        <w:rPr>
          <w:b w:val="0"/>
        </w:rPr>
        <w:t>lízingovaní</w:t>
      </w:r>
      <w:proofErr w:type="spellEnd"/>
      <w:r w:rsidR="001D745A">
        <w:rPr>
          <w:b w:val="0"/>
        </w:rPr>
        <w:t xml:space="preserve"> </w:t>
      </w:r>
      <w:r w:rsidR="004F39D0">
        <w:rPr>
          <w:b w:val="0"/>
        </w:rPr>
        <w:t>motorového vozidla.</w:t>
      </w:r>
    </w:p>
    <w:p w:rsidR="00E5320F" w:rsidRPr="00E5320F" w:rsidRDefault="00E5320F" w:rsidP="00E5320F"/>
    <w:p w:rsidR="00E811FB" w:rsidRPr="002B2E75" w:rsidRDefault="00862547" w:rsidP="00E5320F">
      <w:pPr>
        <w:pStyle w:val="Nzov"/>
        <w:keepNext w:val="0"/>
        <w:widowControl w:val="0"/>
        <w:spacing w:before="0" w:beforeAutospacing="0" w:after="60"/>
        <w:jc w:val="left"/>
      </w:pPr>
      <w:r>
        <w:t>1</w:t>
      </w:r>
      <w:r w:rsidR="009E4C33">
        <w:t>3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5924E2"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445CB3" w:rsidP="00AA549F">
            <w:r>
              <w:t>238261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45CB3">
            <w:r w:rsidRPr="002B2E75">
              <w:t> </w:t>
            </w:r>
            <w:r w:rsidR="00445CB3">
              <w:t>189298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AA549F" w:rsidRDefault="00AA549F" w:rsidP="00AA549F"/>
    <w:p w:rsidR="00AA549F" w:rsidRPr="00AA549F" w:rsidRDefault="00AA549F" w:rsidP="00AA549F"/>
    <w:p w:rsidR="005F3646" w:rsidRPr="002B2E75" w:rsidRDefault="00862547" w:rsidP="00E5320F">
      <w:pPr>
        <w:pStyle w:val="Nzov"/>
        <w:spacing w:before="0" w:beforeAutospacing="0" w:after="60"/>
        <w:jc w:val="both"/>
      </w:pPr>
      <w:r>
        <w:t>1</w:t>
      </w:r>
      <w:r w:rsidR="009E4C33">
        <w:t>4</w:t>
      </w:r>
      <w:r w:rsidR="00150E7E" w:rsidRPr="002B2E75">
        <w:t xml:space="preserve">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809"/>
        <w:gridCol w:w="1715"/>
        <w:gridCol w:w="1719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C592E" w:rsidP="00C64005">
            <w:r>
              <w:t>Predaj služieb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45CB3" w:rsidP="00445CB3">
            <w:r>
              <w:t>1348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45CB3" w:rsidP="00C64005">
            <w:r>
              <w:t>1420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C592E" w:rsidP="00C64005">
            <w:r>
              <w:t>Predaj tovaru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45CB3" w:rsidP="00C64005">
            <w:r>
              <w:t>236913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45CB3" w:rsidP="00C64005">
            <w:r>
              <w:t>187878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B480B" w:rsidP="00C64005">
            <w:r>
              <w:lastRenderedPageBreak/>
              <w:t>Ostatné výnosy z HČ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45CB3" w:rsidP="00C64005">
            <w:r>
              <w:t>26869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45CB3" w:rsidP="00C64005">
            <w:r>
              <w:t>56000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B480B" w:rsidP="00C64005">
            <w: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2B480B" w:rsidP="00C64005">
            <w:pPr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C592E" w:rsidP="00C64005">
            <w:proofErr w:type="spellStart"/>
            <w:r>
              <w:t>Uroky</w:t>
            </w:r>
            <w:proofErr w:type="spellEnd"/>
            <w:r>
              <w:t xml:space="preserve"> v banke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B480B" w:rsidP="00C64005">
            <w: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862547" w:rsidP="00E5320F">
      <w:pPr>
        <w:pStyle w:val="Nzov"/>
        <w:spacing w:before="0" w:beforeAutospacing="0" w:after="60"/>
        <w:jc w:val="left"/>
      </w:pPr>
      <w:r>
        <w:t>15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A5B0F">
            <w:r w:rsidRPr="002B2E75">
              <w:t> </w:t>
            </w:r>
            <w:r w:rsidR="000A5B0F">
              <w:t>1348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A5B0F">
            <w:r w:rsidRPr="002B2E75">
              <w:t> </w:t>
            </w:r>
            <w:r w:rsidR="000A5B0F">
              <w:t>1420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A5B0F">
            <w:r w:rsidRPr="002B2E75">
              <w:t> </w:t>
            </w:r>
            <w:r w:rsidR="000A5B0F">
              <w:t>236913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A5B0F">
            <w:r w:rsidRPr="002B2E75">
              <w:t> </w:t>
            </w:r>
            <w:r w:rsidR="000A5B0F">
              <w:t>187878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A5B0F">
            <w:r w:rsidRPr="002B2E75">
              <w:t> </w:t>
            </w:r>
            <w:r w:rsidR="000A5B0F">
              <w:t>26869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6932EF">
            <w:r w:rsidRPr="002B2E75">
              <w:t> </w:t>
            </w:r>
            <w:r w:rsidR="000A5B0F">
              <w:t>56000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A5B0F">
            <w:r w:rsidRPr="002B2E75">
              <w:t> </w:t>
            </w:r>
            <w:r w:rsidR="000A5B0F">
              <w:t>265130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0A5B0F" w:rsidP="00C64005">
            <w:r>
              <w:t>245298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E94299" w:rsidRDefault="00E94299" w:rsidP="00E94299"/>
    <w:p w:rsidR="00E94299" w:rsidRPr="00E94299" w:rsidRDefault="00E94299" w:rsidP="00E94299"/>
    <w:p w:rsidR="005F3646" w:rsidRPr="002B2E75" w:rsidRDefault="00862547" w:rsidP="00E5320F">
      <w:pPr>
        <w:pStyle w:val="Nzov"/>
        <w:spacing w:before="0" w:beforeAutospacing="0" w:after="60"/>
        <w:jc w:val="left"/>
      </w:pPr>
      <w:r>
        <w:t>16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535163">
            <w:r>
              <w:t>i</w:t>
            </w:r>
            <w:r w:rsidR="00A13FCD" w:rsidRPr="002B2E75">
              <w:t xml:space="preserve">né </w:t>
            </w:r>
            <w:r w:rsidR="00535163">
              <w:t>po</w:t>
            </w:r>
            <w:r w:rsidR="00A13FCD" w:rsidRPr="002B2E75">
              <w:t>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53516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53516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348E3" w:rsidP="00A13FCD">
            <w:r>
              <w:t xml:space="preserve">Nájomné, prevádzkové </w:t>
            </w:r>
            <w:proofErr w:type="spellStart"/>
            <w:r>
              <w:t>nákl</w:t>
            </w:r>
            <w:proofErr w:type="spellEnd"/>
            <w:r>
              <w:t xml:space="preserve">. Poštovné, ekonomické, </w:t>
            </w:r>
            <w:proofErr w:type="spellStart"/>
            <w:r w:rsidR="002B0142">
              <w:t>telefon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A5B0F" w:rsidP="006108A7">
            <w:r>
              <w:t>74</w:t>
            </w:r>
            <w:r w:rsidR="006108A7">
              <w:t>837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A5B0F" w:rsidP="00C64005">
            <w:r>
              <w:t>76660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EA03CD" w:rsidP="00C64005">
            <w:r>
              <w:t>Spotreba materiálu a predaný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0A5B0F">
            <w:r w:rsidRPr="002B2E75">
              <w:t> </w:t>
            </w:r>
            <w:r w:rsidR="000A5B0F">
              <w:t>144628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0A5B0F">
            <w:r w:rsidRPr="002B2E75">
              <w:t> </w:t>
            </w:r>
            <w:r w:rsidR="000A5B0F">
              <w:t>138048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4348E3" w:rsidP="00C64005">
            <w:r>
              <w:t>Mzdové náklady a soc. zabezpečenie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0A5B0F">
            <w:r w:rsidRPr="002B2E75">
              <w:t> </w:t>
            </w:r>
            <w:r w:rsidR="000A5B0F">
              <w:t>20664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0A5B0F">
            <w:r w:rsidRPr="002B2E75">
              <w:t> </w:t>
            </w:r>
            <w:r w:rsidR="000A5B0F">
              <w:t>16392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4348E3" w:rsidP="00C64005">
            <w:r>
              <w:t>Ostatné náklady a </w:t>
            </w:r>
            <w:proofErr w:type="spellStart"/>
            <w:r>
              <w:t>zml</w:t>
            </w:r>
            <w:proofErr w:type="spellEnd"/>
            <w:r>
              <w:t>. pokuty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A5B0F" w:rsidP="00C64005">
            <w:r>
              <w:t>1875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A5B0F" w:rsidP="002B0142">
            <w:r>
              <w:t>14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348E3" w:rsidP="00C64005">
            <w: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A5B0F" w:rsidP="00535163">
            <w:r>
              <w:t>9482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A5B0F" w:rsidP="00535163">
            <w:r>
              <w:t>9252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0A5B0F" w:rsidP="00C64005">
            <w:pPr>
              <w:rPr>
                <w:i/>
                <w:iCs/>
              </w:rPr>
            </w:pPr>
            <w:r>
              <w:rPr>
                <w:i/>
                <w:iCs/>
              </w:rPr>
              <w:t>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0A5B0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  <w:r w:rsidR="000A5B0F">
              <w:rPr>
                <w:i/>
                <w:iCs/>
              </w:rPr>
              <w:t>254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0A5B0F">
              <w:t>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0A5B0F">
              <w:t>254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2B0142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2B0142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4348E3" w:rsidP="00C64005">
            <w:proofErr w:type="spellStart"/>
            <w:r>
              <w:t>Leas</w:t>
            </w:r>
            <w:proofErr w:type="spellEnd"/>
            <w:r>
              <w:t>. Úrok, ostatné fin. náklady</w:t>
            </w:r>
            <w:r w:rsidR="002B0142">
              <w:t xml:space="preserve">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A5B0F" w:rsidP="00C64005">
            <w:r>
              <w:t>3166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A5B0F" w:rsidP="00C64005">
            <w:r>
              <w:t>4023</w:t>
            </w:r>
          </w:p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0A5B0F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4348E3" w:rsidRDefault="004348E3" w:rsidP="004348E3"/>
    <w:p w:rsidR="004348E3" w:rsidRDefault="004348E3" w:rsidP="004348E3"/>
    <w:p w:rsidR="004348E3" w:rsidRDefault="004348E3" w:rsidP="004348E3"/>
    <w:p w:rsidR="004348E3" w:rsidRDefault="004348E3" w:rsidP="004348E3"/>
    <w:p w:rsidR="004348E3" w:rsidRDefault="004348E3" w:rsidP="004348E3"/>
    <w:p w:rsidR="004348E3" w:rsidRDefault="004348E3" w:rsidP="004348E3"/>
    <w:p w:rsidR="004348E3" w:rsidRPr="004348E3" w:rsidRDefault="004348E3" w:rsidP="004348E3"/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862547" w:rsidP="00E5320F">
      <w:pPr>
        <w:pStyle w:val="Nzov"/>
        <w:keepNext w:val="0"/>
        <w:widowControl w:val="0"/>
        <w:spacing w:before="0" w:beforeAutospacing="0" w:after="60"/>
        <w:jc w:val="left"/>
      </w:pPr>
      <w:r>
        <w:t>17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108A7" w:rsidP="00131CD2">
            <w:pPr>
              <w:jc w:val="center"/>
            </w:pPr>
            <w:r>
              <w:t>10388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108A7" w:rsidP="00131CD2">
            <w:pPr>
              <w:jc w:val="center"/>
            </w:pPr>
            <w:r>
              <w:t>380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C4244" w:rsidP="00FC4244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6108A7" w:rsidP="00131CD2">
            <w:pPr>
              <w:jc w:val="center"/>
            </w:pPr>
            <w: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A7B3A" w:rsidP="00131CD2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6A7B3A" w:rsidP="00131CD2">
            <w:pPr>
              <w:jc w:val="center"/>
            </w:pPr>
            <w:r>
              <w:t>19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108A7" w:rsidP="00C64005">
            <w: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6108A7">
            <w:r w:rsidRPr="002B2E75">
              <w:t> </w:t>
            </w:r>
            <w:r w:rsidR="006108A7">
              <w:t>1452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E0331B" w:rsidP="00C64005">
            <w:r>
              <w:t>2878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6108A7">
            <w:r w:rsidRPr="002B2E75">
              <w:t> </w:t>
            </w:r>
            <w:r w:rsidR="006108A7">
              <w:t>2878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108A7" w:rsidP="00FC4244">
            <w:r>
              <w:t>7523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108A7" w:rsidP="00C64005"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108A7" w:rsidP="00C64005">
            <w:r>
              <w:t>-1046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337B82" w:rsidRDefault="00337B82" w:rsidP="002B2E75"/>
    <w:p w:rsidR="00337B82" w:rsidRDefault="00337B82" w:rsidP="002B2E75"/>
    <w:p w:rsidR="00F92DD8" w:rsidRPr="002B2E75" w:rsidRDefault="00862547" w:rsidP="008764A5">
      <w:pPr>
        <w:pStyle w:val="Nzov"/>
        <w:spacing w:before="0" w:beforeAutospacing="0" w:after="0"/>
        <w:jc w:val="left"/>
      </w:pPr>
      <w:r>
        <w:t>18</w:t>
      </w:r>
      <w:r w:rsidR="00150E7E" w:rsidRPr="002B2E75">
        <w:t>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C4244" w:rsidP="00A4011B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C4244">
            <w:r w:rsidRPr="002B2E75">
              <w:t> </w:t>
            </w:r>
            <w:r w:rsidR="00FC4244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465E1">
            <w:r w:rsidRPr="002B2E75">
              <w:t> </w:t>
            </w:r>
            <w:r w:rsidR="00FC4244">
              <w:t>332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465E1">
            <w:r w:rsidRPr="002B2E75">
              <w:t> </w:t>
            </w:r>
            <w:r w:rsidR="00FC4244">
              <w:t>332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08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C42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C4244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C4244">
            <w:r w:rsidRPr="002B2E75">
              <w:t> </w:t>
            </w:r>
            <w:r w:rsidR="00FC4244">
              <w:t>332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6B4063"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B4063">
            <w:r w:rsidRPr="002B2E75">
              <w:t> </w:t>
            </w:r>
            <w:r w:rsidR="006B4063">
              <w:t>351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6B4063">
              <w:t>380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6B4063"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6B4063">
              <w:t>361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B021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465E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B4063" w:rsidP="00A4011B">
            <w:r>
              <w:t>380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32D07">
            <w:r w:rsidRPr="002B2E75">
              <w:t> </w:t>
            </w:r>
            <w:r w:rsidR="006B4063">
              <w:t>380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32D0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32D0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32D0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E0331B" w:rsidP="00BC54FA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FC4244" w:rsidP="00BC54FA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6B4063" w:rsidP="00BC54FA">
            <w:r>
              <w:t>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6B4063" w:rsidP="00BC54FA">
            <w:r>
              <w:t>332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6B4063">
              <w:t>39551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6B4063">
              <w:t>39551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C4244">
            <w:r w:rsidRPr="002B2E75">
              <w:t> </w:t>
            </w:r>
            <w:r w:rsidR="00E0331B">
              <w:t>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C4244">
            <w:r w:rsidRPr="002B2E75">
              <w:t> </w:t>
            </w:r>
            <w:r w:rsidR="00FC4244">
              <w:t>332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6B4063">
              <w:t>-297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72B74">
            <w:r w:rsidRPr="002B2E75">
              <w:t> </w:t>
            </w:r>
            <w:r w:rsidR="006B4063">
              <w:t>297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6B406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6B4063" w:rsidP="00BC54FA">
            <w:r>
              <w:t>-594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6B4063" w:rsidP="006B4063">
            <w:r>
              <w:t>-39253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6B4063">
              <w:t>-39253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C4244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sectPr w:rsidR="002B2E75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30A" w:rsidRDefault="00BF230A" w:rsidP="008D6E2D">
      <w:r>
        <w:separator/>
      </w:r>
    </w:p>
  </w:endnote>
  <w:endnote w:type="continuationSeparator" w:id="0">
    <w:p w:rsidR="00BF230A" w:rsidRDefault="00BF230A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5FC" w:rsidRDefault="001835FC" w:rsidP="008D6E2D">
    <w:pPr>
      <w:jc w:val="right"/>
    </w:pPr>
    <w:fldSimple w:instr=" PAGE   \* MERGEFORMAT ">
      <w:r w:rsidR="00F871C6">
        <w:rPr>
          <w:noProof/>
        </w:rPr>
        <w:t>14</w:t>
      </w:r>
    </w:fldSimple>
  </w:p>
  <w:p w:rsidR="001835FC" w:rsidRDefault="001835F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30A" w:rsidRDefault="00BF230A" w:rsidP="008D6E2D">
      <w:r>
        <w:separator/>
      </w:r>
    </w:p>
  </w:footnote>
  <w:footnote w:type="continuationSeparator" w:id="0">
    <w:p w:rsidR="00BF230A" w:rsidRDefault="00BF230A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75452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23C2"/>
    <w:rsid w:val="000650FE"/>
    <w:rsid w:val="000722C7"/>
    <w:rsid w:val="00074E75"/>
    <w:rsid w:val="00075AEB"/>
    <w:rsid w:val="00082CD0"/>
    <w:rsid w:val="00084610"/>
    <w:rsid w:val="00085793"/>
    <w:rsid w:val="000923BC"/>
    <w:rsid w:val="00093CC6"/>
    <w:rsid w:val="00095AFB"/>
    <w:rsid w:val="000A55A3"/>
    <w:rsid w:val="000A5993"/>
    <w:rsid w:val="000A5B0F"/>
    <w:rsid w:val="000A7244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369DA"/>
    <w:rsid w:val="0014565D"/>
    <w:rsid w:val="0014597F"/>
    <w:rsid w:val="00146201"/>
    <w:rsid w:val="001501C5"/>
    <w:rsid w:val="00150E7E"/>
    <w:rsid w:val="001564E7"/>
    <w:rsid w:val="00165D95"/>
    <w:rsid w:val="00180861"/>
    <w:rsid w:val="0018141C"/>
    <w:rsid w:val="0018184B"/>
    <w:rsid w:val="001835FC"/>
    <w:rsid w:val="00186B91"/>
    <w:rsid w:val="00195E21"/>
    <w:rsid w:val="00196B30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D745A"/>
    <w:rsid w:val="001E3CDE"/>
    <w:rsid w:val="001E46F8"/>
    <w:rsid w:val="001F0BA0"/>
    <w:rsid w:val="001F3791"/>
    <w:rsid w:val="002009A6"/>
    <w:rsid w:val="00202548"/>
    <w:rsid w:val="00204817"/>
    <w:rsid w:val="00205F85"/>
    <w:rsid w:val="0020703C"/>
    <w:rsid w:val="00210B98"/>
    <w:rsid w:val="00212D3C"/>
    <w:rsid w:val="0022559A"/>
    <w:rsid w:val="00227A51"/>
    <w:rsid w:val="00233922"/>
    <w:rsid w:val="00243CEA"/>
    <w:rsid w:val="00247BEA"/>
    <w:rsid w:val="00247E89"/>
    <w:rsid w:val="002507B0"/>
    <w:rsid w:val="002546F2"/>
    <w:rsid w:val="00256348"/>
    <w:rsid w:val="00271A49"/>
    <w:rsid w:val="00272B74"/>
    <w:rsid w:val="002738BD"/>
    <w:rsid w:val="0028309C"/>
    <w:rsid w:val="002842EE"/>
    <w:rsid w:val="00286AB0"/>
    <w:rsid w:val="00290896"/>
    <w:rsid w:val="00294F14"/>
    <w:rsid w:val="00297350"/>
    <w:rsid w:val="002A01C2"/>
    <w:rsid w:val="002A46B5"/>
    <w:rsid w:val="002A5796"/>
    <w:rsid w:val="002A7291"/>
    <w:rsid w:val="002B0142"/>
    <w:rsid w:val="002B03F2"/>
    <w:rsid w:val="002B2E75"/>
    <w:rsid w:val="002B480B"/>
    <w:rsid w:val="002C41CC"/>
    <w:rsid w:val="002C7A15"/>
    <w:rsid w:val="002D5006"/>
    <w:rsid w:val="002D6145"/>
    <w:rsid w:val="002E325E"/>
    <w:rsid w:val="002E4BC3"/>
    <w:rsid w:val="002E7805"/>
    <w:rsid w:val="002F07B6"/>
    <w:rsid w:val="002F4594"/>
    <w:rsid w:val="002F6401"/>
    <w:rsid w:val="002F665C"/>
    <w:rsid w:val="002F7346"/>
    <w:rsid w:val="00302E77"/>
    <w:rsid w:val="0030320D"/>
    <w:rsid w:val="0030411D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52BD9"/>
    <w:rsid w:val="00360B00"/>
    <w:rsid w:val="00363386"/>
    <w:rsid w:val="00366C8B"/>
    <w:rsid w:val="0036702E"/>
    <w:rsid w:val="003672AD"/>
    <w:rsid w:val="00374CF4"/>
    <w:rsid w:val="00374D93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407"/>
    <w:rsid w:val="003D6F89"/>
    <w:rsid w:val="003D7EC7"/>
    <w:rsid w:val="003E1E09"/>
    <w:rsid w:val="00400B6D"/>
    <w:rsid w:val="00401B9D"/>
    <w:rsid w:val="0040263B"/>
    <w:rsid w:val="004068AD"/>
    <w:rsid w:val="00421987"/>
    <w:rsid w:val="00424A60"/>
    <w:rsid w:val="00426E29"/>
    <w:rsid w:val="004348E3"/>
    <w:rsid w:val="004358EA"/>
    <w:rsid w:val="00440D26"/>
    <w:rsid w:val="0044306F"/>
    <w:rsid w:val="00445CB3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1792"/>
    <w:rsid w:val="004C1DCF"/>
    <w:rsid w:val="004C2789"/>
    <w:rsid w:val="004C592E"/>
    <w:rsid w:val="004C6E98"/>
    <w:rsid w:val="004E35F4"/>
    <w:rsid w:val="004F3181"/>
    <w:rsid w:val="004F322E"/>
    <w:rsid w:val="004F39D0"/>
    <w:rsid w:val="0050056D"/>
    <w:rsid w:val="005013CA"/>
    <w:rsid w:val="0051251D"/>
    <w:rsid w:val="0051294A"/>
    <w:rsid w:val="00517A7A"/>
    <w:rsid w:val="00524073"/>
    <w:rsid w:val="00524422"/>
    <w:rsid w:val="00525A7B"/>
    <w:rsid w:val="00535163"/>
    <w:rsid w:val="00536923"/>
    <w:rsid w:val="005440C4"/>
    <w:rsid w:val="00545FD4"/>
    <w:rsid w:val="00546689"/>
    <w:rsid w:val="00550C6F"/>
    <w:rsid w:val="00572215"/>
    <w:rsid w:val="00576DC5"/>
    <w:rsid w:val="00580682"/>
    <w:rsid w:val="00586763"/>
    <w:rsid w:val="005924E2"/>
    <w:rsid w:val="00592CF8"/>
    <w:rsid w:val="005A0946"/>
    <w:rsid w:val="005A1B72"/>
    <w:rsid w:val="005A6FAF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05C8A"/>
    <w:rsid w:val="006108A7"/>
    <w:rsid w:val="0062000F"/>
    <w:rsid w:val="0062053D"/>
    <w:rsid w:val="00623D5A"/>
    <w:rsid w:val="00635CF0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8576F"/>
    <w:rsid w:val="006932EF"/>
    <w:rsid w:val="00694D1A"/>
    <w:rsid w:val="006962CC"/>
    <w:rsid w:val="006A7B3A"/>
    <w:rsid w:val="006B0CEE"/>
    <w:rsid w:val="006B4063"/>
    <w:rsid w:val="006B6677"/>
    <w:rsid w:val="006B7481"/>
    <w:rsid w:val="006C12B5"/>
    <w:rsid w:val="006C1AC8"/>
    <w:rsid w:val="006C2BCB"/>
    <w:rsid w:val="006C3C26"/>
    <w:rsid w:val="006C6C20"/>
    <w:rsid w:val="006D3412"/>
    <w:rsid w:val="006D35A2"/>
    <w:rsid w:val="006F50F2"/>
    <w:rsid w:val="0070502C"/>
    <w:rsid w:val="0070743D"/>
    <w:rsid w:val="007079C1"/>
    <w:rsid w:val="00714B05"/>
    <w:rsid w:val="0071668C"/>
    <w:rsid w:val="007306AB"/>
    <w:rsid w:val="0073586D"/>
    <w:rsid w:val="00740AFE"/>
    <w:rsid w:val="007433F5"/>
    <w:rsid w:val="007530A4"/>
    <w:rsid w:val="0076791B"/>
    <w:rsid w:val="00770199"/>
    <w:rsid w:val="00770B3D"/>
    <w:rsid w:val="007816EB"/>
    <w:rsid w:val="00786824"/>
    <w:rsid w:val="007A1018"/>
    <w:rsid w:val="007A30B7"/>
    <w:rsid w:val="007A4117"/>
    <w:rsid w:val="007B19C0"/>
    <w:rsid w:val="007C3558"/>
    <w:rsid w:val="007C3CD9"/>
    <w:rsid w:val="007C40F2"/>
    <w:rsid w:val="007C6905"/>
    <w:rsid w:val="007C7996"/>
    <w:rsid w:val="007C7AF3"/>
    <w:rsid w:val="007D5258"/>
    <w:rsid w:val="007E087F"/>
    <w:rsid w:val="007E5117"/>
    <w:rsid w:val="007E5C83"/>
    <w:rsid w:val="007E7B36"/>
    <w:rsid w:val="007F2BF6"/>
    <w:rsid w:val="00810738"/>
    <w:rsid w:val="00812CDD"/>
    <w:rsid w:val="008135F5"/>
    <w:rsid w:val="0082671E"/>
    <w:rsid w:val="0082704A"/>
    <w:rsid w:val="00830390"/>
    <w:rsid w:val="00830491"/>
    <w:rsid w:val="00831D0C"/>
    <w:rsid w:val="00843862"/>
    <w:rsid w:val="008439CA"/>
    <w:rsid w:val="0084517F"/>
    <w:rsid w:val="008465E1"/>
    <w:rsid w:val="00850AA4"/>
    <w:rsid w:val="00852830"/>
    <w:rsid w:val="008554E1"/>
    <w:rsid w:val="00857E56"/>
    <w:rsid w:val="00857F30"/>
    <w:rsid w:val="00862547"/>
    <w:rsid w:val="008626A4"/>
    <w:rsid w:val="008644D7"/>
    <w:rsid w:val="00867974"/>
    <w:rsid w:val="00872163"/>
    <w:rsid w:val="008725EA"/>
    <w:rsid w:val="008764A5"/>
    <w:rsid w:val="008A7BBA"/>
    <w:rsid w:val="008B0217"/>
    <w:rsid w:val="008B6EBB"/>
    <w:rsid w:val="008C188E"/>
    <w:rsid w:val="008C416F"/>
    <w:rsid w:val="008C47DE"/>
    <w:rsid w:val="008C5AEF"/>
    <w:rsid w:val="008C74A6"/>
    <w:rsid w:val="008D6E2D"/>
    <w:rsid w:val="008E42B0"/>
    <w:rsid w:val="008E70E8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62F"/>
    <w:rsid w:val="00973762"/>
    <w:rsid w:val="00975132"/>
    <w:rsid w:val="00975452"/>
    <w:rsid w:val="00990545"/>
    <w:rsid w:val="009A20E8"/>
    <w:rsid w:val="009A23FE"/>
    <w:rsid w:val="009A2701"/>
    <w:rsid w:val="009A5A14"/>
    <w:rsid w:val="009B019E"/>
    <w:rsid w:val="009B7EAA"/>
    <w:rsid w:val="009C59E3"/>
    <w:rsid w:val="009C7191"/>
    <w:rsid w:val="009C7DE1"/>
    <w:rsid w:val="009E30DA"/>
    <w:rsid w:val="009E4C33"/>
    <w:rsid w:val="009E5CF1"/>
    <w:rsid w:val="009E6C99"/>
    <w:rsid w:val="009F2DF1"/>
    <w:rsid w:val="009F5CE6"/>
    <w:rsid w:val="00A11CD0"/>
    <w:rsid w:val="00A13DDF"/>
    <w:rsid w:val="00A13FCD"/>
    <w:rsid w:val="00A160E7"/>
    <w:rsid w:val="00A21089"/>
    <w:rsid w:val="00A212D4"/>
    <w:rsid w:val="00A248C1"/>
    <w:rsid w:val="00A24ECE"/>
    <w:rsid w:val="00A25E96"/>
    <w:rsid w:val="00A30662"/>
    <w:rsid w:val="00A37014"/>
    <w:rsid w:val="00A4011B"/>
    <w:rsid w:val="00A43492"/>
    <w:rsid w:val="00A50EF4"/>
    <w:rsid w:val="00A56D6E"/>
    <w:rsid w:val="00A6037A"/>
    <w:rsid w:val="00A64A2C"/>
    <w:rsid w:val="00A7105A"/>
    <w:rsid w:val="00A72BC2"/>
    <w:rsid w:val="00A73167"/>
    <w:rsid w:val="00A8290E"/>
    <w:rsid w:val="00A96741"/>
    <w:rsid w:val="00AA48E7"/>
    <w:rsid w:val="00AA549F"/>
    <w:rsid w:val="00AB2F07"/>
    <w:rsid w:val="00AC13D7"/>
    <w:rsid w:val="00AD02F5"/>
    <w:rsid w:val="00AD2D9A"/>
    <w:rsid w:val="00AD73A8"/>
    <w:rsid w:val="00AD7CCF"/>
    <w:rsid w:val="00AE04C9"/>
    <w:rsid w:val="00AE1431"/>
    <w:rsid w:val="00AE35F3"/>
    <w:rsid w:val="00AE6BC4"/>
    <w:rsid w:val="00AE6FAF"/>
    <w:rsid w:val="00AF1000"/>
    <w:rsid w:val="00AF5E06"/>
    <w:rsid w:val="00AF719E"/>
    <w:rsid w:val="00B01EFC"/>
    <w:rsid w:val="00B10775"/>
    <w:rsid w:val="00B13B48"/>
    <w:rsid w:val="00B17A56"/>
    <w:rsid w:val="00B22212"/>
    <w:rsid w:val="00B24AC0"/>
    <w:rsid w:val="00B51558"/>
    <w:rsid w:val="00B53FDC"/>
    <w:rsid w:val="00B56421"/>
    <w:rsid w:val="00B61F66"/>
    <w:rsid w:val="00B831FF"/>
    <w:rsid w:val="00B91660"/>
    <w:rsid w:val="00B92A03"/>
    <w:rsid w:val="00B958BA"/>
    <w:rsid w:val="00BA27B1"/>
    <w:rsid w:val="00BA2B2B"/>
    <w:rsid w:val="00BA486C"/>
    <w:rsid w:val="00BA770B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682"/>
    <w:rsid w:val="00BE78E3"/>
    <w:rsid w:val="00BF230A"/>
    <w:rsid w:val="00BF2C43"/>
    <w:rsid w:val="00C0144C"/>
    <w:rsid w:val="00C018F7"/>
    <w:rsid w:val="00C03A30"/>
    <w:rsid w:val="00C12330"/>
    <w:rsid w:val="00C206D5"/>
    <w:rsid w:val="00C21D23"/>
    <w:rsid w:val="00C2255F"/>
    <w:rsid w:val="00C24E22"/>
    <w:rsid w:val="00C30921"/>
    <w:rsid w:val="00C30B11"/>
    <w:rsid w:val="00C32D07"/>
    <w:rsid w:val="00C36265"/>
    <w:rsid w:val="00C37034"/>
    <w:rsid w:val="00C3790A"/>
    <w:rsid w:val="00C408DF"/>
    <w:rsid w:val="00C5295F"/>
    <w:rsid w:val="00C64005"/>
    <w:rsid w:val="00C6517C"/>
    <w:rsid w:val="00C7387F"/>
    <w:rsid w:val="00C81EE2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5335"/>
    <w:rsid w:val="00CD7078"/>
    <w:rsid w:val="00CE0E61"/>
    <w:rsid w:val="00CE14CF"/>
    <w:rsid w:val="00CE4CC1"/>
    <w:rsid w:val="00CF0604"/>
    <w:rsid w:val="00CF6A57"/>
    <w:rsid w:val="00D00B9E"/>
    <w:rsid w:val="00D14B81"/>
    <w:rsid w:val="00D16F3C"/>
    <w:rsid w:val="00D234CA"/>
    <w:rsid w:val="00D26F8F"/>
    <w:rsid w:val="00D36E0C"/>
    <w:rsid w:val="00D3730E"/>
    <w:rsid w:val="00D407BC"/>
    <w:rsid w:val="00D47A0C"/>
    <w:rsid w:val="00D54AE3"/>
    <w:rsid w:val="00D54FDA"/>
    <w:rsid w:val="00D55617"/>
    <w:rsid w:val="00D56710"/>
    <w:rsid w:val="00D570D1"/>
    <w:rsid w:val="00D57DDE"/>
    <w:rsid w:val="00D6507B"/>
    <w:rsid w:val="00D72173"/>
    <w:rsid w:val="00D825FC"/>
    <w:rsid w:val="00D84695"/>
    <w:rsid w:val="00D911D9"/>
    <w:rsid w:val="00D94126"/>
    <w:rsid w:val="00D97050"/>
    <w:rsid w:val="00DA0BC8"/>
    <w:rsid w:val="00DA39E4"/>
    <w:rsid w:val="00DA3DFE"/>
    <w:rsid w:val="00DA4C73"/>
    <w:rsid w:val="00DA5FDE"/>
    <w:rsid w:val="00DA6AF3"/>
    <w:rsid w:val="00DB6C37"/>
    <w:rsid w:val="00DC42FA"/>
    <w:rsid w:val="00DE373D"/>
    <w:rsid w:val="00DE3F6E"/>
    <w:rsid w:val="00DE678D"/>
    <w:rsid w:val="00DE6A97"/>
    <w:rsid w:val="00DF11DD"/>
    <w:rsid w:val="00DF3739"/>
    <w:rsid w:val="00E0331B"/>
    <w:rsid w:val="00E045AB"/>
    <w:rsid w:val="00E21EEF"/>
    <w:rsid w:val="00E31FDD"/>
    <w:rsid w:val="00E34840"/>
    <w:rsid w:val="00E36F78"/>
    <w:rsid w:val="00E3763F"/>
    <w:rsid w:val="00E50065"/>
    <w:rsid w:val="00E5121B"/>
    <w:rsid w:val="00E5320F"/>
    <w:rsid w:val="00E56806"/>
    <w:rsid w:val="00E6200C"/>
    <w:rsid w:val="00E62593"/>
    <w:rsid w:val="00E628D4"/>
    <w:rsid w:val="00E62E31"/>
    <w:rsid w:val="00E66242"/>
    <w:rsid w:val="00E70BF1"/>
    <w:rsid w:val="00E811FB"/>
    <w:rsid w:val="00E9049B"/>
    <w:rsid w:val="00E90AFD"/>
    <w:rsid w:val="00E90C6F"/>
    <w:rsid w:val="00E94299"/>
    <w:rsid w:val="00E96184"/>
    <w:rsid w:val="00EA03CD"/>
    <w:rsid w:val="00EA0B60"/>
    <w:rsid w:val="00EA2869"/>
    <w:rsid w:val="00EA3E59"/>
    <w:rsid w:val="00EB0103"/>
    <w:rsid w:val="00EB0EA2"/>
    <w:rsid w:val="00EB1AC4"/>
    <w:rsid w:val="00EB676B"/>
    <w:rsid w:val="00EC04B2"/>
    <w:rsid w:val="00ED0D38"/>
    <w:rsid w:val="00ED1639"/>
    <w:rsid w:val="00ED3D7B"/>
    <w:rsid w:val="00ED412D"/>
    <w:rsid w:val="00ED449C"/>
    <w:rsid w:val="00ED47B8"/>
    <w:rsid w:val="00EF3716"/>
    <w:rsid w:val="00EF3B82"/>
    <w:rsid w:val="00EF3D95"/>
    <w:rsid w:val="00EF6A82"/>
    <w:rsid w:val="00F118DE"/>
    <w:rsid w:val="00F168D2"/>
    <w:rsid w:val="00F25C98"/>
    <w:rsid w:val="00F32510"/>
    <w:rsid w:val="00F3410E"/>
    <w:rsid w:val="00F3486D"/>
    <w:rsid w:val="00F34878"/>
    <w:rsid w:val="00F41C36"/>
    <w:rsid w:val="00F423EA"/>
    <w:rsid w:val="00F46FD7"/>
    <w:rsid w:val="00F4783D"/>
    <w:rsid w:val="00F51676"/>
    <w:rsid w:val="00F521EA"/>
    <w:rsid w:val="00F55204"/>
    <w:rsid w:val="00F55EEF"/>
    <w:rsid w:val="00F56C09"/>
    <w:rsid w:val="00F575C1"/>
    <w:rsid w:val="00F6131F"/>
    <w:rsid w:val="00F62FD6"/>
    <w:rsid w:val="00F71A47"/>
    <w:rsid w:val="00F76172"/>
    <w:rsid w:val="00F76BCB"/>
    <w:rsid w:val="00F8136A"/>
    <w:rsid w:val="00F81B13"/>
    <w:rsid w:val="00F830DD"/>
    <w:rsid w:val="00F871C6"/>
    <w:rsid w:val="00F9084E"/>
    <w:rsid w:val="00F92DD8"/>
    <w:rsid w:val="00F934F2"/>
    <w:rsid w:val="00F94F27"/>
    <w:rsid w:val="00FA28CE"/>
    <w:rsid w:val="00FA5C30"/>
    <w:rsid w:val="00FB643B"/>
    <w:rsid w:val="00FB6EC9"/>
    <w:rsid w:val="00FC4244"/>
    <w:rsid w:val="00FC7A70"/>
    <w:rsid w:val="00FD3D1C"/>
    <w:rsid w:val="00FD7650"/>
    <w:rsid w:val="00FD78EA"/>
    <w:rsid w:val="00FE12F9"/>
    <w:rsid w:val="00FE304F"/>
    <w:rsid w:val="00FE42BA"/>
    <w:rsid w:val="00FF0AD8"/>
    <w:rsid w:val="00FF1297"/>
    <w:rsid w:val="00FF3970"/>
    <w:rsid w:val="00FF397C"/>
    <w:rsid w:val="00FF7658"/>
    <w:rsid w:val="00FF7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76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ka\Desktop\poznamky_2012%20hb%20trade_iuu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poznamky_2012 hb trade_iuu</Template>
  <TotalTime>0</TotalTime>
  <Pages>15</Pages>
  <Words>2845</Words>
  <Characters>16217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19024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danka</dc:creator>
  <cp:lastModifiedBy>danka</cp:lastModifiedBy>
  <cp:revision>2</cp:revision>
  <cp:lastPrinted>2011-10-26T08:42:00Z</cp:lastPrinted>
  <dcterms:created xsi:type="dcterms:W3CDTF">2014-03-04T09:08:00Z</dcterms:created>
  <dcterms:modified xsi:type="dcterms:W3CDTF">2014-03-04T09:08:00Z</dcterms:modified>
</cp:coreProperties>
</file>