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A3" w:rsidRPr="00C9463C" w:rsidRDefault="001436A3" w:rsidP="008B639D">
      <w:pPr>
        <w:pStyle w:val="Heading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Heading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Heading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Heading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338"/>
        <w:gridCol w:w="2338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Heading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1436A3" w:rsidP="00024DEF">
            <w:pPr>
              <w:pStyle w:val="Zhlavietabukystred"/>
            </w:pPr>
            <w:r>
              <w:t>25.06.2013</w:t>
            </w:r>
          </w:p>
        </w:tc>
      </w:tr>
    </w:tbl>
    <w:p w:rsidR="001436A3" w:rsidRPr="00C9463C" w:rsidRDefault="001436A3" w:rsidP="008B639D">
      <w:pPr>
        <w:pStyle w:val="Heading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Heading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Heading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Heading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Heading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Heading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Heading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Heading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Heading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Heading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Heading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2013 obstaraný,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vážne, provízie, skonto, poistné, clo), iné …,</w:t>
      </w:r>
      <w:r w:rsidRPr="00C9463C">
        <w:t>,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Heading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Heading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</w:p>
    <w:p w:rsidR="001436A3" w:rsidRPr="00C9463C" w:rsidRDefault="001436A3" w:rsidP="00616B3C">
      <w:pPr>
        <w:pStyle w:val="Heading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Heading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Heading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Heading4"/>
      </w:pPr>
      <w:r w:rsidRPr="00C9463C">
        <w:t>Rezervy sa účtujú v očakávanej výške záväzku. Spoločnosť vytvára rezervy na </w:t>
      </w:r>
      <w:r>
        <w:t xml:space="preserve">nevyčerpanú dovolenku za rok 2013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Heading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nerovnajú. |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Krovinorez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Heading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Heading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876"/>
        <w:gridCol w:w="880"/>
        <w:gridCol w:w="882"/>
        <w:gridCol w:w="882"/>
        <w:gridCol w:w="883"/>
        <w:gridCol w:w="882"/>
        <w:gridCol w:w="882"/>
        <w:gridCol w:w="882"/>
        <w:gridCol w:w="883"/>
      </w:tblGrid>
      <w:tr w:rsidR="001436A3" w:rsidRPr="00F10C88">
        <w:trPr>
          <w:trHeight w:val="145"/>
          <w:tblHeader/>
          <w:jc w:val="center"/>
        </w:trPr>
        <w:tc>
          <w:tcPr>
            <w:tcW w:w="1701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32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1118"/>
          <w:tblHeader/>
          <w:jc w:val="center"/>
        </w:trPr>
        <w:tc>
          <w:tcPr>
            <w:tcW w:w="1701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83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>
        <w:trPr>
          <w:trHeight w:val="155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3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2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3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Opravné položky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78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na začiatku účt. obd.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90"/>
          <w:tblHeader/>
          <w:jc w:val="center"/>
        </w:trPr>
        <w:tc>
          <w:tcPr>
            <w:tcW w:w="1701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na konci účt. obd.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2669</w:t>
            </w: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2669</w:t>
            </w:r>
          </w:p>
        </w:tc>
      </w:tr>
    </w:tbl>
    <w:p w:rsidR="001436A3" w:rsidRPr="00C9463C" w:rsidRDefault="001436A3" w:rsidP="00443DB4">
      <w:pPr>
        <w:pStyle w:val="Heading2"/>
        <w:keepNext/>
      </w:pPr>
      <w:r w:rsidRPr="00C9463C">
        <w:t>tvorba a zúčtovanie opravných položiek k</w:t>
      </w:r>
      <w:r>
        <w:t> </w:t>
      </w:r>
      <w:r w:rsidRPr="00C9463C">
        <w:t>pohľadávkam</w:t>
      </w:r>
      <w:r>
        <w:t xml:space="preserve"> – neboli tvorené</w:t>
      </w:r>
    </w:p>
    <w:p w:rsidR="001436A3" w:rsidRPr="00C9463C" w:rsidRDefault="001436A3" w:rsidP="00443DB4">
      <w:pPr>
        <w:pStyle w:val="Heading2"/>
        <w:keepNext/>
      </w:pPr>
      <w:r w:rsidRPr="00C9463C">
        <w:t>hodnota pohľadávok do lehoty splatnosti a po lehote splatnosti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848"/>
        <w:gridCol w:w="1615"/>
        <w:gridCol w:w="1615"/>
        <w:gridCol w:w="1615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19895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4632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24527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19895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4632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24527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2422"/>
        <w:gridCol w:w="2423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4632</w:t>
            </w: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4632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4632</w:t>
            </w: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Heading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426"/>
        <w:gridCol w:w="2634"/>
        <w:gridCol w:w="2608"/>
      </w:tblGrid>
      <w:tr w:rsidR="001436A3" w:rsidRPr="00F10C88">
        <w:trPr>
          <w:jc w:val="center"/>
        </w:trPr>
        <w:tc>
          <w:tcPr>
            <w:tcW w:w="442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1655</w:t>
            </w:r>
          </w:p>
        </w:tc>
        <w:tc>
          <w:tcPr>
            <w:tcW w:w="2608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29609</w:t>
            </w:r>
          </w:p>
        </w:tc>
        <w:tc>
          <w:tcPr>
            <w:tcW w:w="2608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31264</w:t>
            </w:r>
          </w:p>
        </w:tc>
        <w:tc>
          <w:tcPr>
            <w:tcW w:w="2608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10983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Heading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21"/>
        <w:gridCol w:w="2636"/>
        <w:gridCol w:w="2636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1399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1293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Heading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Heading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Heading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  <w:r>
              <w:t>20000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  <w:r>
              <w:t>20000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  <w:r>
              <w:t>20000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  <w:r>
              <w:t>20000</w:t>
            </w:r>
          </w:p>
        </w:tc>
      </w:tr>
    </w:tbl>
    <w:p w:rsidR="001436A3" w:rsidRPr="00C9463C" w:rsidRDefault="001436A3" w:rsidP="009B6E05">
      <w:pPr>
        <w:pStyle w:val="Heading3"/>
        <w:ind w:left="681" w:hanging="227"/>
      </w:pPr>
      <w:r w:rsidRPr="00C9463C">
        <w:t>rozdelenie účtovného zisku vykázaného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7249"/>
        <w:gridCol w:w="2444"/>
      </w:tblGrid>
      <w:tr w:rsidR="001436A3" w:rsidRPr="00F10C88">
        <w:trPr>
          <w:trHeight w:val="522"/>
          <w:jc w:val="center"/>
        </w:trPr>
        <w:tc>
          <w:tcPr>
            <w:tcW w:w="724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44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436A3" w:rsidRPr="00F10C88" w:rsidRDefault="001436A3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44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436A3" w:rsidRPr="00F10C88" w:rsidRDefault="001436A3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44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436A3" w:rsidRPr="00F10C88" w:rsidRDefault="001436A3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44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436A3" w:rsidRPr="00F10C88" w:rsidRDefault="001436A3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44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436A3" w:rsidRPr="00F10C88" w:rsidRDefault="001436A3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44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4924</w:t>
            </w:r>
          </w:p>
        </w:tc>
      </w:tr>
    </w:tbl>
    <w:p w:rsidR="001436A3" w:rsidRPr="00C9463C" w:rsidRDefault="001436A3" w:rsidP="00443DB4">
      <w:pPr>
        <w:pStyle w:val="Heading2"/>
        <w:keepNext/>
      </w:pPr>
      <w:r w:rsidRPr="00C9463C">
        <w:t>jednotlivé druhy rezerv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624"/>
        <w:gridCol w:w="1195"/>
        <w:gridCol w:w="1197"/>
        <w:gridCol w:w="1197"/>
        <w:gridCol w:w="1197"/>
        <w:gridCol w:w="1184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 na začiatku účt. obd.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 na konci účt. obd.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nevyč.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622"/>
        <w:gridCol w:w="1193"/>
        <w:gridCol w:w="1197"/>
        <w:gridCol w:w="1197"/>
        <w:gridCol w:w="1197"/>
        <w:gridCol w:w="1188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 na začiatku účt. obd.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 na konci účt. obd.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CD128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CD128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nevyč.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CD128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</w:tr>
    </w:tbl>
    <w:p w:rsidR="001436A3" w:rsidRDefault="001436A3" w:rsidP="00443DB4">
      <w:pPr>
        <w:pStyle w:val="Heading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848"/>
        <w:gridCol w:w="1615"/>
        <w:gridCol w:w="1615"/>
        <w:gridCol w:w="1615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4531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3603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3603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12937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12937</w:t>
            </w:r>
          </w:p>
        </w:tc>
      </w:tr>
    </w:tbl>
    <w:p w:rsidR="001436A3" w:rsidRDefault="001436A3" w:rsidP="00443DB4">
      <w:pPr>
        <w:pStyle w:val="Heading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849"/>
        <w:gridCol w:w="2421"/>
        <w:gridCol w:w="2423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14900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Heading2"/>
        <w:keepNext/>
      </w:pPr>
      <w:r w:rsidRPr="00777181"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139"/>
        <w:gridCol w:w="2777"/>
        <w:gridCol w:w="2777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1436A3" w:rsidP="0098312B">
            <w:pPr>
              <w:pStyle w:val="Texttabukyvpravo"/>
              <w:rPr>
                <w:sz w:val="18"/>
                <w:szCs w:val="18"/>
              </w:rPr>
            </w:pPr>
            <w:r w:rsidRPr="009C4403">
              <w:rPr>
                <w:sz w:val="18"/>
                <w:szCs w:val="18"/>
              </w:rPr>
              <w:t>144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</w:tbl>
    <w:p w:rsidR="001436A3" w:rsidRPr="00C9463C" w:rsidRDefault="001436A3" w:rsidP="00A344B3">
      <w:pPr>
        <w:pStyle w:val="Heading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Heading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603"/>
        <w:gridCol w:w="1348"/>
        <w:gridCol w:w="1348"/>
        <w:gridCol w:w="1349"/>
        <w:gridCol w:w="1348"/>
        <w:gridCol w:w="1348"/>
        <w:gridCol w:w="1349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151303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29742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67367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14574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151303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29742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67367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14574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Heading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026"/>
        <w:gridCol w:w="1833"/>
        <w:gridCol w:w="1834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</w:tbl>
    <w:p w:rsidR="001436A3" w:rsidRPr="00C9463C" w:rsidRDefault="001436A3" w:rsidP="004B529E">
      <w:pPr>
        <w:pStyle w:val="Heading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85"/>
        <w:gridCol w:w="1754"/>
        <w:gridCol w:w="1754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218670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44316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219115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44349</w:t>
            </w:r>
          </w:p>
        </w:tc>
      </w:tr>
    </w:tbl>
    <w:p w:rsidR="001436A3" w:rsidRPr="00C9463C" w:rsidRDefault="001436A3" w:rsidP="00A344B3">
      <w:pPr>
        <w:pStyle w:val="Heading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Heading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47"/>
        <w:gridCol w:w="1772"/>
        <w:gridCol w:w="1774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2328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12136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3890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5598</w:t>
            </w:r>
          </w:p>
        </w:tc>
        <w:tc>
          <w:tcPr>
            <w:tcW w:w="915" w:type="pct"/>
            <w:noWrap/>
            <w:vAlign w:val="center"/>
          </w:tcPr>
          <w:p w:rsidR="001436A3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</w:t>
            </w:r>
          </w:p>
        </w:tc>
      </w:tr>
    </w:tbl>
    <w:p w:rsidR="001436A3" w:rsidRPr="00C9463C" w:rsidRDefault="001436A3" w:rsidP="004B529E">
      <w:pPr>
        <w:pStyle w:val="Heading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47"/>
        <w:gridCol w:w="1772"/>
        <w:gridCol w:w="1774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Pokuty – Daňový úrad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náklady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Heading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47"/>
        <w:gridCol w:w="1772"/>
        <w:gridCol w:w="1774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</w:tr>
    </w:tbl>
    <w:p w:rsidR="001436A3" w:rsidRDefault="001436A3" w:rsidP="008B639D">
      <w:pPr>
        <w:pStyle w:val="Heading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Heading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753"/>
        <w:gridCol w:w="1670"/>
        <w:gridCol w:w="1106"/>
        <w:gridCol w:w="694"/>
        <w:gridCol w:w="1602"/>
        <w:gridCol w:w="1174"/>
        <w:gridCol w:w="694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25086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6079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5194,83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2669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22586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6079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5194,83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5194,83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</w:tbl>
    <w:p w:rsidR="001436A3" w:rsidRPr="00C9463C" w:rsidRDefault="001436A3" w:rsidP="008B639D">
      <w:pPr>
        <w:pStyle w:val="Heading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Heading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877"/>
        <w:gridCol w:w="1164"/>
        <w:gridCol w:w="2326"/>
        <w:gridCol w:w="2326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149831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29435</w:t>
            </w:r>
          </w:p>
        </w:tc>
      </w:tr>
    </w:tbl>
    <w:p w:rsidR="001436A3" w:rsidRDefault="001436A3" w:rsidP="008B639D">
      <w:pPr>
        <w:pStyle w:val="Heading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Heading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Heading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Heading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227"/>
        <w:gridCol w:w="1483"/>
        <w:gridCol w:w="1484"/>
        <w:gridCol w:w="1483"/>
        <w:gridCol w:w="1484"/>
        <w:gridCol w:w="148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začiatku účt. obd.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konci účt. obd.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4678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bežného účt. obd.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4924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19891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4924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19891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221"/>
        <w:gridCol w:w="1486"/>
        <w:gridCol w:w="1487"/>
        <w:gridCol w:w="1486"/>
        <w:gridCol w:w="1487"/>
        <w:gridCol w:w="148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začiatku účt. obd.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konci účt. obd.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bežného účt. obd.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4924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4924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Heading1"/>
        <w:numPr>
          <w:ilvl w:val="0"/>
          <w:numId w:val="9"/>
        </w:numPr>
        <w:suppressLineNumbers w:val="0"/>
        <w:spacing w:before="240" w:after="120"/>
      </w:pPr>
      <w:r w:rsidRPr="00C9463C"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018"/>
        <w:gridCol w:w="5814"/>
        <w:gridCol w:w="1430"/>
        <w:gridCol w:w="143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218670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44316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-41668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-1965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-41357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-10574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-109885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-25433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-266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-1014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6079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-5194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-1155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-3170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-3170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4924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31264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10893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31264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10893</w:t>
            </w:r>
          </w:p>
        </w:tc>
      </w:tr>
    </w:tbl>
    <w:p w:rsidR="001436A3" w:rsidRPr="00C9463C" w:rsidRDefault="001436A3" w:rsidP="007144A2">
      <w:pPr>
        <w:pStyle w:val="Heading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Heading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Heading1"/>
        <w:suppressLineNumbers w:val="0"/>
        <w:spacing w:before="240" w:after="120"/>
        <w:ind w:left="284" w:hanging="284"/>
      </w:pPr>
      <w:r w:rsidRPr="00C9463C"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879"/>
        <w:gridCol w:w="5953"/>
        <w:gridCol w:w="1430"/>
        <w:gridCol w:w="143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25086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6079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1046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14997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24927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29890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-12937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-14893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40939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40939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22151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-5195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-1155</w:t>
            </w: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35744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20996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-3170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-3170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32574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20996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10983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31264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10983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31264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10983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6A3" w:rsidRDefault="001436A3" w:rsidP="00F30992">
      <w:r>
        <w:separator/>
      </w:r>
    </w:p>
  </w:endnote>
  <w:endnote w:type="continuationSeparator" w:id="1">
    <w:p w:rsidR="001436A3" w:rsidRDefault="001436A3" w:rsidP="00F30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6A3" w:rsidRDefault="001436A3" w:rsidP="00F30992">
      <w:r>
        <w:separator/>
      </w:r>
    </w:p>
  </w:footnote>
  <w:footnote w:type="continuationSeparator" w:id="1">
    <w:p w:rsidR="001436A3" w:rsidRDefault="001436A3" w:rsidP="00F309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436A3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436A3" w:rsidRPr="00F10C88" w:rsidRDefault="001436A3" w:rsidP="007F0939">
          <w:pPr>
            <w:pStyle w:val="Header"/>
          </w:pPr>
          <w:r w:rsidRPr="00F10C88"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436A3" w:rsidRPr="00F10C88" w:rsidRDefault="001436A3" w:rsidP="007F0939">
          <w:pPr>
            <w:pStyle w:val="Header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436A3" w:rsidRPr="00F10C88" w:rsidRDefault="001436A3" w:rsidP="007F0939">
          <w:pPr>
            <w:pStyle w:val="Header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7F0939">
          <w:pPr>
            <w:pStyle w:val="Header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7F0939">
          <w:pPr>
            <w:pStyle w:val="Head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7F0939">
          <w:pPr>
            <w:pStyle w:val="Head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7F0939">
          <w:pPr>
            <w:pStyle w:val="Header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7F0939">
          <w:pPr>
            <w:pStyle w:val="Header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7F0939">
          <w:pPr>
            <w:pStyle w:val="Header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7F0939">
          <w:pPr>
            <w:pStyle w:val="Header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7F0939">
          <w:pPr>
            <w:pStyle w:val="Header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7F0939">
          <w:pPr>
            <w:pStyle w:val="Head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7F0939">
          <w:pPr>
            <w:pStyle w:val="Header"/>
          </w:pPr>
          <w:r>
            <w:t>6</w:t>
          </w:r>
        </w:p>
      </w:tc>
    </w:tr>
  </w:tbl>
  <w:p w:rsidR="001436A3" w:rsidRPr="007F0939" w:rsidRDefault="001436A3" w:rsidP="007F0939">
    <w:pPr>
      <w:pStyle w:val="Header"/>
    </w:pPr>
  </w:p>
  <w:p w:rsidR="001436A3" w:rsidRDefault="001436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436A3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436A3" w:rsidRPr="00F10C88" w:rsidRDefault="001436A3" w:rsidP="00B36742">
          <w:pPr>
            <w:pStyle w:val="Header"/>
          </w:pPr>
          <w:r w:rsidRPr="00F10C88"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436A3" w:rsidRPr="00F10C88" w:rsidRDefault="001436A3" w:rsidP="00B36742">
          <w:pPr>
            <w:pStyle w:val="Header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436A3" w:rsidRPr="00F10C88" w:rsidRDefault="001436A3" w:rsidP="00B36742">
          <w:pPr>
            <w:pStyle w:val="Header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B36742">
          <w:pPr>
            <w:pStyle w:val="Header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B36742">
          <w:pPr>
            <w:pStyle w:val="Head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B36742">
          <w:pPr>
            <w:pStyle w:val="Head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B36742">
          <w:pPr>
            <w:pStyle w:val="Header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B36742">
          <w:pPr>
            <w:pStyle w:val="Header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B36742">
          <w:pPr>
            <w:pStyle w:val="Header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B36742">
          <w:pPr>
            <w:pStyle w:val="Header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B36742">
          <w:pPr>
            <w:pStyle w:val="Header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B36742">
          <w:pPr>
            <w:pStyle w:val="Head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436A3" w:rsidRPr="00F10C88" w:rsidRDefault="001436A3" w:rsidP="00B36742">
          <w:pPr>
            <w:pStyle w:val="Header"/>
          </w:pPr>
          <w:r>
            <w:t>6</w:t>
          </w:r>
        </w:p>
      </w:tc>
    </w:tr>
  </w:tbl>
  <w:p w:rsidR="001436A3" w:rsidRPr="007F0939" w:rsidRDefault="001436A3" w:rsidP="00B36742">
    <w:pPr>
      <w:pStyle w:val="Header"/>
    </w:pPr>
  </w:p>
  <w:p w:rsidR="001436A3" w:rsidRDefault="001436A3" w:rsidP="00B36742">
    <w:pPr>
      <w:pStyle w:val="Header"/>
    </w:pPr>
  </w:p>
  <w:p w:rsidR="001436A3" w:rsidRDefault="001436A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>
    <w:nsid w:val="66187615"/>
    <w:multiLevelType w:val="multilevel"/>
    <w:tmpl w:val="B5B09A4E"/>
    <w:lvl w:ilvl="0">
      <w:start w:val="1"/>
      <w:numFmt w:val="upperLetter"/>
      <w:pStyle w:val="Heading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Heading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Heading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Heading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7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8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9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97"/>
    <w:rsid w:val="002229C7"/>
    <w:rsid w:val="00222F26"/>
    <w:rsid w:val="002237D4"/>
    <w:rsid w:val="00225202"/>
    <w:rsid w:val="00227B4F"/>
    <w:rsid w:val="00233883"/>
    <w:rsid w:val="00233FB6"/>
    <w:rsid w:val="00240C48"/>
    <w:rsid w:val="00244E9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3E02"/>
    <w:rsid w:val="003A40A4"/>
    <w:rsid w:val="003A40AF"/>
    <w:rsid w:val="003A5A53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60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C2549"/>
    <w:rsid w:val="006C26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70489"/>
    <w:rsid w:val="00770B74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6E05"/>
    <w:rsid w:val="009C4403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3D81"/>
    <w:rsid w:val="00A344B3"/>
    <w:rsid w:val="00A34FE7"/>
    <w:rsid w:val="00A35F60"/>
    <w:rsid w:val="00A40DFF"/>
    <w:rsid w:val="00A40F28"/>
    <w:rsid w:val="00A42498"/>
    <w:rsid w:val="00A430D2"/>
    <w:rsid w:val="00A56EC3"/>
    <w:rsid w:val="00A570AA"/>
    <w:rsid w:val="00A60F55"/>
    <w:rsid w:val="00A65C72"/>
    <w:rsid w:val="00A6722C"/>
    <w:rsid w:val="00A70275"/>
    <w:rsid w:val="00A74617"/>
    <w:rsid w:val="00A762B2"/>
    <w:rsid w:val="00A765CE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36742"/>
    <w:rsid w:val="00B41655"/>
    <w:rsid w:val="00B44B36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65B8"/>
    <w:rsid w:val="00EF6BE3"/>
    <w:rsid w:val="00F001CD"/>
    <w:rsid w:val="00F0185B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Heading5">
    <w:name w:val="heading 5"/>
    <w:aliases w:val="Level 3 - i"/>
    <w:basedOn w:val="Normal"/>
    <w:next w:val="Normal"/>
    <w:link w:val="Heading5Char"/>
    <w:uiPriority w:val="99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Heading6">
    <w:name w:val="heading 6"/>
    <w:aliases w:val="Legal Level 1."/>
    <w:basedOn w:val="Normal"/>
    <w:next w:val="Normal"/>
    <w:link w:val="Heading6Char"/>
    <w:uiPriority w:val="99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Heading7">
    <w:name w:val="heading 7"/>
    <w:aliases w:val="Legal Level 1.1."/>
    <w:basedOn w:val="Normal"/>
    <w:next w:val="Normal"/>
    <w:link w:val="Heading7Char"/>
    <w:uiPriority w:val="99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Heading8">
    <w:name w:val="heading 8"/>
    <w:aliases w:val="Legal Level 1.1.1."/>
    <w:basedOn w:val="Normal"/>
    <w:next w:val="Normal"/>
    <w:link w:val="Heading8Char"/>
    <w:uiPriority w:val="99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Heading9">
    <w:name w:val="heading 9"/>
    <w:aliases w:val="Legal Level 1.1.1.1."/>
    <w:basedOn w:val="Normal"/>
    <w:next w:val="Normal"/>
    <w:link w:val="Heading9Char"/>
    <w:uiPriority w:val="99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5Char">
    <w:name w:val="Heading 5 Char"/>
    <w:aliases w:val="Level 3 - i Char"/>
    <w:basedOn w:val="DefaultParagraphFont"/>
    <w:link w:val="Heading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6Char">
    <w:name w:val="Heading 6 Char"/>
    <w:aliases w:val="Legal Level 1. Char"/>
    <w:basedOn w:val="DefaultParagraphFont"/>
    <w:link w:val="Heading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Heading7Char">
    <w:name w:val="Heading 7 Char"/>
    <w:aliases w:val="Legal Level 1.1. Char"/>
    <w:basedOn w:val="DefaultParagraphFont"/>
    <w:link w:val="Heading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Heading8Char">
    <w:name w:val="Heading 8 Char"/>
    <w:aliases w:val="Legal Level 1.1.1. Char"/>
    <w:basedOn w:val="DefaultParagraphFont"/>
    <w:link w:val="Heading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Heading9Char">
    <w:name w:val="Heading 9 Char"/>
    <w:aliases w:val="Legal Level 1.1.1.1. Char"/>
    <w:basedOn w:val="DefaultParagraphFont"/>
    <w:link w:val="Heading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al"/>
    <w:next w:val="Normal"/>
    <w:uiPriority w:val="99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al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al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al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ListParagraph">
    <w:name w:val="List Paragraph"/>
    <w:basedOn w:val="Normal"/>
    <w:uiPriority w:val="99"/>
    <w:qFormat/>
    <w:rsid w:val="0030659C"/>
    <w:pPr>
      <w:ind w:left="720"/>
    </w:pPr>
  </w:style>
  <w:style w:type="paragraph" w:customStyle="1" w:styleId="TopHeader">
    <w:name w:val="Top Header"/>
    <w:basedOn w:val="Normal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DefaultParagraphFont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</w:style>
  <w:style w:type="paragraph" w:customStyle="1" w:styleId="Odrka">
    <w:name w:val="Odrážka"/>
    <w:basedOn w:val="Heading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al"/>
    <w:uiPriority w:val="99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EndnoteText">
    <w:name w:val="endnote text"/>
    <w:basedOn w:val="Normal"/>
    <w:link w:val="EndnoteTextChar"/>
    <w:uiPriority w:val="99"/>
    <w:semiHidden/>
    <w:rsid w:val="00F3099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F3099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309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3099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E47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47B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7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7B1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al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eader">
    <w:name w:val="header"/>
    <w:basedOn w:val="Normal"/>
    <w:link w:val="Header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F093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F0939"/>
    <w:rPr>
      <w:rFonts w:ascii="Times New Roman" w:hAnsi="Times New Roman" w:cs="Times New Roman"/>
    </w:rPr>
  </w:style>
  <w:style w:type="table" w:styleId="TableGrid">
    <w:name w:val="Table Grid"/>
    <w:basedOn w:val="TableNormal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12</Pages>
  <Words>3424</Words>
  <Characters>19520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zemanova</cp:lastModifiedBy>
  <cp:revision>3</cp:revision>
  <cp:lastPrinted>2014-03-08T12:31:00Z</cp:lastPrinted>
  <dcterms:created xsi:type="dcterms:W3CDTF">2014-03-08T14:30:00Z</dcterms:created>
  <dcterms:modified xsi:type="dcterms:W3CDTF">2014-03-08T14:46:00Z</dcterms:modified>
</cp:coreProperties>
</file>