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874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4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4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4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E4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E4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7447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9232F0"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874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2F0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874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874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7447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  <w:r w:rsidR="009232F0">
              <w:rPr>
                <w:b/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744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7447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  <w:r w:rsidR="009232F0">
              <w:rPr>
                <w:b/>
                <w:szCs w:val="22"/>
              </w:rPr>
              <w:t>503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744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86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86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2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2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8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86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86F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232F0">
              <w:rPr>
                <w:szCs w:val="22"/>
              </w:rPr>
              <w:t>2325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C07">
              <w:rPr>
                <w:szCs w:val="22"/>
              </w:rPr>
              <w:t>19737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C07">
              <w:rPr>
                <w:szCs w:val="22"/>
              </w:rPr>
              <w:t>29148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4C07">
              <w:rPr>
                <w:b/>
                <w:bCs/>
                <w:szCs w:val="22"/>
              </w:rPr>
              <w:t>19737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E4C0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4C07">
              <w:rPr>
                <w:b/>
                <w:bCs/>
                <w:szCs w:val="22"/>
              </w:rPr>
              <w:t>11617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4C07">
              <w:rPr>
                <w:b/>
                <w:bCs/>
                <w:szCs w:val="22"/>
              </w:rPr>
              <w:t>17531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722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700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8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747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722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38108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86F">
              <w:rPr>
                <w:szCs w:val="22"/>
              </w:rPr>
              <w:t>16810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20484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34191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58592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51001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1D90" w:rsidRPr="003F477D" w:rsidRDefault="0003344F" w:rsidP="009232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8</w:t>
            </w:r>
            <w:r w:rsidR="009232F0">
              <w:rPr>
                <w:szCs w:val="22"/>
              </w:rPr>
              <w:t>49655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58092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712">
              <w:rPr>
                <w:szCs w:val="22"/>
              </w:rPr>
              <w:t>5142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617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85479</w:t>
            </w:r>
            <w:r w:rsidR="00E61712"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58092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1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E61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E61712"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1D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E61712"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E61712"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7025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-7025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-27823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-19350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-8473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4292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7025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7025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-27823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-27823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1D90">
              <w:rPr>
                <w:szCs w:val="22"/>
              </w:rPr>
              <w:t>-3388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A1F" w:rsidRDefault="00CD7A1F" w:rsidP="00107589">
      <w:pPr>
        <w:spacing w:after="0" w:line="240" w:lineRule="auto"/>
      </w:pPr>
      <w:r>
        <w:separator/>
      </w:r>
    </w:p>
  </w:endnote>
  <w:endnote w:type="continuationSeparator" w:id="1">
    <w:p w:rsidR="00CD7A1F" w:rsidRDefault="00CD7A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F0" w:rsidRPr="003D38D7" w:rsidRDefault="009232F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61712">
      <w:rPr>
        <w:noProof/>
        <w:szCs w:val="22"/>
      </w:rPr>
      <w:t>25</w:t>
    </w:r>
    <w:r w:rsidRPr="003D38D7">
      <w:rPr>
        <w:szCs w:val="22"/>
      </w:rPr>
      <w:fldChar w:fldCharType="end"/>
    </w:r>
  </w:p>
  <w:p w:rsidR="009232F0" w:rsidRDefault="009232F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A1F" w:rsidRDefault="00CD7A1F" w:rsidP="00107589">
      <w:pPr>
        <w:spacing w:after="0" w:line="240" w:lineRule="auto"/>
      </w:pPr>
      <w:r>
        <w:separator/>
      </w:r>
    </w:p>
  </w:footnote>
  <w:footnote w:type="continuationSeparator" w:id="1">
    <w:p w:rsidR="00CD7A1F" w:rsidRDefault="00CD7A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9232F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32F0" w:rsidRPr="003F477D" w:rsidRDefault="009232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32F0" w:rsidRPr="003F477D" w:rsidRDefault="009232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18744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18744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32F0" w:rsidRPr="003F477D" w:rsidRDefault="009232F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 w:rsidR="009232F0" w:rsidRPr="004268D2" w:rsidRDefault="009232F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F0" w:rsidRPr="004268D2" w:rsidRDefault="009232F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8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447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586F"/>
    <w:rsid w:val="002B61EE"/>
    <w:rsid w:val="002B7B1D"/>
    <w:rsid w:val="002D0376"/>
    <w:rsid w:val="002D372A"/>
    <w:rsid w:val="003071BE"/>
    <w:rsid w:val="00311795"/>
    <w:rsid w:val="00312D36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11EF"/>
    <w:rsid w:val="003C6761"/>
    <w:rsid w:val="003D38D7"/>
    <w:rsid w:val="003E4C0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5933"/>
    <w:rsid w:val="00512E8A"/>
    <w:rsid w:val="00537F98"/>
    <w:rsid w:val="0054020D"/>
    <w:rsid w:val="00544F4D"/>
    <w:rsid w:val="005649E2"/>
    <w:rsid w:val="005852EB"/>
    <w:rsid w:val="005922FF"/>
    <w:rsid w:val="005A1D90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3827"/>
    <w:rsid w:val="006C695D"/>
    <w:rsid w:val="006E4959"/>
    <w:rsid w:val="006E5B26"/>
    <w:rsid w:val="00704155"/>
    <w:rsid w:val="00723F0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DB6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2F0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1D5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7A1F"/>
    <w:rsid w:val="00CF232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171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A86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593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F593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F593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6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je%20dokumenty\Rok%202014\Ekonomika\Ochrana%20osobn&#253;ch%20&#250;dajov\poznamky_tabulky_pracovna%20pomock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4DB62-1778-4EFE-9E41-F8FF42A5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poznamky_tabulky_pracovna pomocka</Template>
  <TotalTime>50</TotalTime>
  <Pages>24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Jahodova</dc:creator>
  <cp:lastModifiedBy>janka</cp:lastModifiedBy>
  <cp:revision>4</cp:revision>
  <cp:lastPrinted>2013-12-05T12:47:00Z</cp:lastPrinted>
  <dcterms:created xsi:type="dcterms:W3CDTF">2014-02-19T17:03:00Z</dcterms:created>
  <dcterms:modified xsi:type="dcterms:W3CDTF">2014-02-20T18:03:00Z</dcterms:modified>
</cp:coreProperties>
</file>