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6E74F6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6E74F6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6E74F6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6E74F6" w:rsidRPr="003F477D" w:rsidRDefault="006E74F6" w:rsidP="0003344F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6E74F6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6E74F6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6E74F6" w:rsidRPr="003F477D" w:rsidRDefault="006E74F6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E74F6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6E74F6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E74F6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E74F6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6E74F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6E74F6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6E74F6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E74F6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6E74F6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E74F6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E74F6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6E74F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6E74F6" w:rsidRPr="009F39E7" w:rsidRDefault="006E74F6" w:rsidP="009F39E7"/>
    <w:p w:rsidR="006E74F6" w:rsidRPr="003F477D" w:rsidRDefault="006E74F6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6E74F6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6E74F6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9F39E7" w:rsidRDefault="006E74F6" w:rsidP="009F39E7"/>
    <w:p w:rsidR="006E74F6" w:rsidRPr="003F477D" w:rsidRDefault="006E74F6" w:rsidP="003F477D"/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6E74F6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E74F6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6E74F6" w:rsidRPr="003F477D" w:rsidRDefault="006E74F6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E74F6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6E74F6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6E74F6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6E74F6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6E74F6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6E74F6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6E74F6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6E74F6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6E74F6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6E74F6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6E74F6" w:rsidRPr="009F39E7" w:rsidRDefault="006E74F6" w:rsidP="009F39E7">
      <w:pPr>
        <w:spacing w:after="0"/>
      </w:pPr>
    </w:p>
    <w:p w:rsidR="006E74F6" w:rsidRPr="003F477D" w:rsidRDefault="006E74F6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6E74F6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6E74F6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3704">
            <w:pPr>
              <w:pStyle w:val="TopHeader"/>
            </w:pPr>
            <w:r w:rsidRPr="003F477D">
              <w:t>Poskyt-nuté pred-davky na </w:t>
            </w:r>
          </w:p>
          <w:p w:rsidR="006E74F6" w:rsidRPr="003F477D" w:rsidRDefault="006E74F6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Spolu</w:t>
            </w:r>
          </w:p>
        </w:tc>
      </w:tr>
      <w:tr w:rsidR="006E74F6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6E74F6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E74F6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E74F6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6E74F6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6E74F6" w:rsidRPr="003F477D" w:rsidRDefault="006E74F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6E74F6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6E74F6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>Poskyt-nuté pred-davky na </w:t>
            </w:r>
          </w:p>
          <w:p w:rsidR="006E74F6" w:rsidRPr="003F477D" w:rsidRDefault="006E74F6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</w:pPr>
            <w:r w:rsidRPr="003F477D">
              <w:t>Spolu</w:t>
            </w:r>
          </w:p>
        </w:tc>
      </w:tr>
      <w:tr w:rsidR="006E74F6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6E74F6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3F477D">
      <w:pPr>
        <w:spacing w:after="0" w:line="240" w:lineRule="auto"/>
        <w:rPr>
          <w:szCs w:val="22"/>
        </w:rPr>
      </w:pPr>
    </w:p>
    <w:p w:rsidR="006E74F6" w:rsidRPr="003F477D" w:rsidRDefault="006E74F6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6E74F6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6E74F6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6E74F6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6E74F6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Podiel ÚJ na ZI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6E74F6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E74F6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6E74F6" w:rsidRDefault="006E74F6" w:rsidP="003F477D"/>
    <w:p w:rsidR="006E74F6" w:rsidRPr="003F477D" w:rsidRDefault="006E74F6" w:rsidP="003F477D"/>
    <w:p w:rsidR="006E74F6" w:rsidRPr="003F477D" w:rsidRDefault="006E74F6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6E74F6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6E74F6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6E74F6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00458C">
      <w:pPr>
        <w:spacing w:after="120" w:line="240" w:lineRule="auto"/>
        <w:rPr>
          <w:szCs w:val="22"/>
        </w:rPr>
      </w:pPr>
    </w:p>
    <w:p w:rsidR="006E74F6" w:rsidRPr="003F477D" w:rsidRDefault="006E74F6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6E74F6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6E74F6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E74F6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6E74F6" w:rsidRPr="003F477D" w:rsidRDefault="006E74F6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6E74F6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E74F6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Tvorba 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OP</w:t>
            </w:r>
          </w:p>
          <w:p w:rsidR="006E74F6" w:rsidRPr="003F477D" w:rsidRDefault="006E74F6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6E74F6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6E74F6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Hodnota</w:t>
            </w:r>
          </w:p>
        </w:tc>
      </w:tr>
      <w:tr w:rsidR="006E74F6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pStyle w:val="Title"/>
        <w:spacing w:before="0" w:beforeAutospacing="0" w:after="0"/>
        <w:jc w:val="both"/>
        <w:rPr>
          <w:szCs w:val="22"/>
        </w:rPr>
      </w:pPr>
    </w:p>
    <w:p w:rsidR="006E74F6" w:rsidRPr="003F477D" w:rsidRDefault="006E74F6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6E74F6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6E74F6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03344F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6E74F6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6E74F6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6E74F6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6E74F6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6E74F6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6E74F6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6E74F6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6E74F6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6E74F6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6E74F6" w:rsidRPr="003F477D" w:rsidRDefault="006E74F6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6E74F6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6E74F6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6E74F6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6E74F6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E74F6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Tvorba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6E74F6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E74F6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6E74F6" w:rsidRPr="003F477D" w:rsidRDefault="006E74F6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6E74F6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Pohľadávky spolu</w:t>
            </w:r>
          </w:p>
        </w:tc>
      </w:tr>
      <w:tr w:rsidR="006E74F6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E74F6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6E74F6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22249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22249</w:t>
            </w: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Default="006E74F6" w:rsidP="0003344F">
      <w:pPr>
        <w:spacing w:after="0" w:line="240" w:lineRule="auto"/>
        <w:jc w:val="both"/>
        <w:rPr>
          <w:szCs w:val="22"/>
        </w:rPr>
      </w:pPr>
    </w:p>
    <w:p w:rsidR="006E74F6" w:rsidRPr="003F477D" w:rsidRDefault="006E74F6" w:rsidP="0003344F">
      <w:pPr>
        <w:spacing w:after="0" w:line="240" w:lineRule="auto"/>
        <w:jc w:val="both"/>
        <w:rPr>
          <w:szCs w:val="22"/>
        </w:rPr>
      </w:pPr>
    </w:p>
    <w:p w:rsidR="006E74F6" w:rsidRPr="003F477D" w:rsidRDefault="006E74F6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6E74F6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E74F6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6E74F6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DB1EA0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9F39E7" w:rsidRDefault="006E74F6" w:rsidP="009F39E7"/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6E74F6" w:rsidRPr="003F477D" w:rsidRDefault="006E74F6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6E74F6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3029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134</w:t>
            </w:r>
          </w:p>
        </w:tc>
      </w:tr>
      <w:tr w:rsidR="006E74F6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2417</w:t>
            </w:r>
          </w:p>
        </w:tc>
        <w:tc>
          <w:tcPr>
            <w:tcW w:w="2405" w:type="dxa"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3434</w:t>
            </w:r>
          </w:p>
        </w:tc>
      </w:tr>
      <w:tr w:rsidR="006E74F6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6E74F6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6E74F6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5446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3568</w:t>
            </w:r>
          </w:p>
        </w:tc>
      </w:tr>
    </w:tbl>
    <w:p w:rsidR="006E74F6" w:rsidRDefault="006E74F6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6E74F6" w:rsidRPr="003F477D" w:rsidRDefault="006E74F6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6E74F6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E74F6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04DF3">
            <w:pPr>
              <w:pStyle w:val="TopHeader"/>
            </w:pPr>
            <w:r w:rsidRPr="003F477D">
              <w:t>Prírastky</w:t>
            </w:r>
          </w:p>
          <w:p w:rsidR="006E74F6" w:rsidRPr="003F477D" w:rsidRDefault="006E74F6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04DF3">
            <w:pPr>
              <w:pStyle w:val="TopHeader"/>
            </w:pPr>
            <w:r w:rsidRPr="003F477D">
              <w:t>Úbytky</w:t>
            </w:r>
          </w:p>
          <w:p w:rsidR="006E74F6" w:rsidRPr="003F477D" w:rsidRDefault="006E74F6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9C21AB" w:rsidRDefault="006E74F6" w:rsidP="00E04DF3">
            <w:pPr>
              <w:pStyle w:val="TopHeader"/>
            </w:pPr>
            <w:r w:rsidRPr="009C21AB">
              <w:t>Presuny</w:t>
            </w:r>
          </w:p>
          <w:p w:rsidR="006E74F6" w:rsidRPr="003F477D" w:rsidRDefault="006E74F6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6E74F6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6E74F6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/>
        </w:rPr>
      </w:pPr>
    </w:p>
    <w:p w:rsidR="006E74F6" w:rsidRPr="003F477D" w:rsidRDefault="006E74F6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6E74F6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pStyle w:val="TopHeader"/>
            </w:pPr>
            <w:r w:rsidRPr="003F477D">
              <w:t>Stav OP</w:t>
            </w:r>
          </w:p>
          <w:p w:rsidR="006E74F6" w:rsidRPr="003F477D" w:rsidRDefault="006E74F6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6E74F6" w:rsidRPr="003F477D" w:rsidRDefault="006E74F6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6E74F6" w:rsidRPr="003F477D" w:rsidRDefault="006E74F6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6E74F6" w:rsidRPr="003F477D" w:rsidRDefault="006E74F6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6E74F6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E74F6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6E74F6" w:rsidRPr="003F477D" w:rsidRDefault="006E74F6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6E74F6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6E74F6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6E74F6" w:rsidRPr="0005176E" w:rsidRDefault="006E74F6" w:rsidP="0005176E">
      <w:pPr>
        <w:spacing w:after="0"/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6E74F6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Zvýšenie/ zníženie hodnoty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Vplyv 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6E74F6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E74F6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6E74F6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Splatnosť</w:t>
            </w:r>
          </w:p>
        </w:tc>
      </w:tr>
      <w:tr w:rsidR="006E74F6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6E74F6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E74F6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03344F">
      <w:pPr>
        <w:pStyle w:val="Title"/>
        <w:spacing w:before="0" w:beforeAutospacing="0" w:after="0"/>
        <w:jc w:val="both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6E74F6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E74F6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03344F">
      <w:pPr>
        <w:spacing w:after="0" w:line="240" w:lineRule="auto"/>
        <w:rPr>
          <w:szCs w:val="22"/>
        </w:rPr>
      </w:pPr>
    </w:p>
    <w:p w:rsidR="006E74F6" w:rsidRDefault="006E74F6" w:rsidP="0003344F">
      <w:pPr>
        <w:spacing w:after="0" w:line="240" w:lineRule="auto"/>
        <w:rPr>
          <w:szCs w:val="22"/>
        </w:rPr>
      </w:pPr>
    </w:p>
    <w:p w:rsidR="006E74F6" w:rsidRDefault="006E74F6" w:rsidP="0003344F">
      <w:pPr>
        <w:spacing w:after="0" w:line="240" w:lineRule="auto"/>
        <w:rPr>
          <w:szCs w:val="22"/>
        </w:rPr>
      </w:pPr>
    </w:p>
    <w:p w:rsidR="006E74F6" w:rsidRDefault="006E74F6" w:rsidP="0003344F">
      <w:pPr>
        <w:spacing w:after="0" w:line="240" w:lineRule="auto"/>
        <w:rPr>
          <w:szCs w:val="22"/>
        </w:rPr>
      </w:pPr>
    </w:p>
    <w:p w:rsidR="006E74F6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6E74F6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6E74F6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-266</w:t>
            </w:r>
          </w:p>
        </w:tc>
      </w:tr>
      <w:tr w:rsidR="006E74F6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6E74F6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6E74F6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6E74F6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6E74F6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5"/>
        <w:gridCol w:w="2517"/>
        <w:gridCol w:w="1951"/>
        <w:gridCol w:w="1024"/>
        <w:gridCol w:w="1135"/>
        <w:gridCol w:w="1133"/>
        <w:gridCol w:w="1525"/>
      </w:tblGrid>
      <w:tr w:rsidR="006E74F6" w:rsidRPr="003F477D" w:rsidTr="00D055BD">
        <w:trPr>
          <w:trHeight w:val="330"/>
          <w:jc w:val="center"/>
        </w:trPr>
        <w:tc>
          <w:tcPr>
            <w:tcW w:w="135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D055BD">
        <w:trPr>
          <w:trHeight w:val="345"/>
          <w:jc w:val="center"/>
        </w:trPr>
        <w:tc>
          <w:tcPr>
            <w:tcW w:w="1356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6E74F6" w:rsidRPr="003F477D" w:rsidTr="00D055BD">
        <w:trPr>
          <w:trHeight w:val="330"/>
          <w:jc w:val="center"/>
        </w:trPr>
        <w:tc>
          <w:tcPr>
            <w:tcW w:w="1356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6E74F6" w:rsidRPr="003F477D" w:rsidTr="00465A3F">
        <w:trPr>
          <w:trHeight w:val="284"/>
          <w:jc w:val="center"/>
        </w:trPr>
        <w:tc>
          <w:tcPr>
            <w:tcW w:w="135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69"/>
          <w:jc w:val="center"/>
        </w:trPr>
        <w:tc>
          <w:tcPr>
            <w:tcW w:w="135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69"/>
          <w:jc w:val="center"/>
        </w:trPr>
        <w:tc>
          <w:tcPr>
            <w:tcW w:w="1356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F276E">
        <w:trPr>
          <w:trHeight w:val="369"/>
          <w:jc w:val="center"/>
        </w:trPr>
        <w:tc>
          <w:tcPr>
            <w:tcW w:w="1356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F276E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D055BD">
        <w:trPr>
          <w:gridBefore w:val="1"/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gridBefore w:val="1"/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6E74F6" w:rsidRPr="003F477D" w:rsidRDefault="006E74F6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6E74F6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6E74F6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89677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53113</w:t>
            </w:r>
          </w:p>
        </w:tc>
      </w:tr>
      <w:tr w:rsidR="006E74F6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89677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53113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6E74F6" w:rsidRPr="003F477D" w:rsidRDefault="006E74F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6E74F6" w:rsidRPr="003F477D" w:rsidRDefault="006E74F6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6E74F6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6E74F6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6E74F6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Splatnosť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6E74F6" w:rsidRPr="003F477D" w:rsidRDefault="006E74F6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6E74F6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E74F6" w:rsidRPr="003F477D" w:rsidRDefault="006E74F6" w:rsidP="005E3B59">
            <w:pPr>
              <w:pStyle w:val="TopHeader"/>
            </w:pPr>
            <w:r w:rsidRPr="003F477D">
              <w:t>Suma istiny v eurách</w:t>
            </w:r>
          </w:p>
          <w:p w:rsidR="006E74F6" w:rsidRPr="003F477D" w:rsidRDefault="006E74F6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6E74F6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E74F6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6E74F6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6E74F6" w:rsidRPr="003F477D" w:rsidRDefault="006E74F6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E74F6" w:rsidRPr="003F477D" w:rsidRDefault="006E74F6" w:rsidP="00083A25">
            <w:pPr>
              <w:pStyle w:val="TopHeader"/>
            </w:pPr>
            <w:r w:rsidRPr="003F477D">
              <w:t>Suma istiny v eurách</w:t>
            </w:r>
          </w:p>
          <w:p w:rsidR="006E74F6" w:rsidRPr="003F477D" w:rsidRDefault="006E74F6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E74F6" w:rsidRPr="003F477D" w:rsidRDefault="006E74F6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6E74F6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E74F6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6E74F6" w:rsidRPr="003F477D" w:rsidRDefault="006E74F6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6E74F6" w:rsidRPr="003F477D" w:rsidRDefault="006E74F6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6E74F6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6E74F6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6E74F6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6E74F6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6E74F6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6E74F6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vlastné imanie</w:t>
            </w:r>
          </w:p>
        </w:tc>
      </w:tr>
      <w:tr w:rsidR="006E74F6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6E74F6" w:rsidRPr="003F477D" w:rsidRDefault="006E74F6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6E74F6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Reálna hodnota</w:t>
            </w:r>
          </w:p>
        </w:tc>
      </w:tr>
      <w:tr w:rsidR="006E74F6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Default="006E74F6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E74F6" w:rsidRDefault="006E74F6" w:rsidP="006B42EC"/>
    <w:p w:rsidR="006E74F6" w:rsidRDefault="006E74F6" w:rsidP="006B42EC"/>
    <w:p w:rsidR="006E74F6" w:rsidRPr="006B42EC" w:rsidRDefault="006E74F6" w:rsidP="006B42EC"/>
    <w:p w:rsidR="006E74F6" w:rsidRPr="003F477D" w:rsidRDefault="006E74F6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6E74F6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Splatnosť</w:t>
            </w:r>
          </w:p>
        </w:tc>
      </w:tr>
      <w:tr w:rsidR="006E74F6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6E74F6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74F6" w:rsidRPr="003F477D" w:rsidRDefault="006E74F6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6E74F6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6E74F6" w:rsidRPr="003F477D" w:rsidRDefault="006E74F6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6E74F6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6E74F6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6B42EC">
      <w:pPr>
        <w:spacing w:after="0" w:line="240" w:lineRule="auto"/>
        <w:rPr>
          <w:kern w:val="28"/>
          <w:szCs w:val="22"/>
        </w:rPr>
      </w:pPr>
    </w:p>
    <w:p w:rsidR="006E74F6" w:rsidRPr="003F477D" w:rsidRDefault="006E74F6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6E74F6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74280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102409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74280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102409</w:t>
            </w:r>
          </w:p>
        </w:tc>
      </w:tr>
      <w:tr w:rsidR="006E74F6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74280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102409</w:t>
            </w:r>
          </w:p>
        </w:tc>
      </w:tr>
    </w:tbl>
    <w:p w:rsidR="006E74F6" w:rsidRPr="003F477D" w:rsidRDefault="006E74F6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6E74F6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6E74F6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7B2E0B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6E74F6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03344F">
      <w:pPr>
        <w:pStyle w:val="Title"/>
        <w:spacing w:before="0" w:beforeAutospacing="0" w:after="0"/>
        <w:jc w:val="left"/>
        <w:rPr>
          <w:szCs w:val="22"/>
        </w:rPr>
      </w:pPr>
    </w:p>
    <w:p w:rsidR="006E74F6" w:rsidRPr="003F477D" w:rsidRDefault="006E74F6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6E74F6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8875A1">
            <w:pPr>
              <w:pStyle w:val="TopHeader"/>
            </w:pPr>
            <w:r w:rsidRPr="003F477D">
              <w:t>Bezprostredne predchádzajúce</w:t>
            </w:r>
          </w:p>
          <w:p w:rsidR="006E74F6" w:rsidRPr="003F477D" w:rsidRDefault="006E74F6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6E74F6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Daň v %</w:t>
            </w:r>
          </w:p>
        </w:tc>
      </w:tr>
      <w:tr w:rsidR="006E74F6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E74F6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-13418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6E74F6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9C21AB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9C21AB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9C21AB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E74F6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6E74F6" w:rsidRPr="003F477D" w:rsidRDefault="006E74F6" w:rsidP="0003344F">
      <w:pPr>
        <w:spacing w:after="0" w:line="240" w:lineRule="auto"/>
        <w:rPr>
          <w:szCs w:val="22"/>
        </w:rPr>
      </w:pPr>
    </w:p>
    <w:p w:rsidR="006E74F6" w:rsidRPr="003F477D" w:rsidRDefault="006E74F6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6E74F6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6E74F6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E74F6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-13006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-13272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6E74F6" w:rsidRPr="003F477D" w:rsidRDefault="006E74F6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6E74F6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E74F6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E74F6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6E74F6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74F6" w:rsidRPr="003F477D" w:rsidRDefault="006E74F6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F29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-12740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F29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F29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F29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F29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-13006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E74F6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74F6" w:rsidRPr="003F477D" w:rsidRDefault="006E74F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E74F6" w:rsidRPr="003F477D" w:rsidRDefault="006E74F6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6E74F6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6E74F6" w:rsidRPr="003F477D" w:rsidRDefault="006E74F6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6E74F6" w:rsidRPr="003F477D" w:rsidRDefault="006E74F6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6E74F6" w:rsidRPr="003F477D" w:rsidRDefault="006E74F6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6E74F6" w:rsidRPr="003F477D" w:rsidRDefault="006E74F6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6E74F6" w:rsidRPr="003F477D" w:rsidRDefault="006E74F6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6E74F6" w:rsidRPr="003F477D" w:rsidRDefault="006E74F6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6E74F6" w:rsidRPr="003F477D" w:rsidRDefault="006E74F6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6E74F6" w:rsidRPr="003F477D" w:rsidRDefault="006E74F6" w:rsidP="004268D2">
      <w:pPr>
        <w:spacing w:after="0" w:line="240" w:lineRule="auto"/>
        <w:rPr>
          <w:b/>
          <w:szCs w:val="22"/>
        </w:rPr>
      </w:pPr>
    </w:p>
    <w:p w:rsidR="006E74F6" w:rsidRPr="003F477D" w:rsidRDefault="006E74F6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6E74F6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6E74F6" w:rsidRPr="003F477D" w:rsidRDefault="006E74F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6E74F6" w:rsidRPr="003F477D" w:rsidRDefault="006E74F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6E74F6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6E74F6" w:rsidRPr="003F477D" w:rsidRDefault="006E74F6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6E74F6" w:rsidRPr="003F477D" w:rsidRDefault="006E74F6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6E74F6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4F6" w:rsidRDefault="006E74F6" w:rsidP="00107589">
      <w:pPr>
        <w:spacing w:after="0" w:line="240" w:lineRule="auto"/>
      </w:pPr>
      <w:r>
        <w:separator/>
      </w:r>
    </w:p>
  </w:endnote>
  <w:endnote w:type="continuationSeparator" w:id="0">
    <w:p w:rsidR="006E74F6" w:rsidRDefault="006E74F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F6" w:rsidRPr="003D38D7" w:rsidRDefault="006E74F6">
    <w:pPr>
      <w:pStyle w:val="Footer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>
      <w:rPr>
        <w:noProof/>
        <w:szCs w:val="22"/>
      </w:rPr>
      <w:t>24</w:t>
    </w:r>
    <w:r w:rsidRPr="003D38D7">
      <w:rPr>
        <w:szCs w:val="22"/>
      </w:rPr>
      <w:fldChar w:fldCharType="end"/>
    </w:r>
  </w:p>
  <w:p w:rsidR="006E74F6" w:rsidRDefault="006E74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4F6" w:rsidRDefault="006E74F6" w:rsidP="00107589">
      <w:pPr>
        <w:spacing w:after="0" w:line="240" w:lineRule="auto"/>
      </w:pPr>
      <w:r>
        <w:separator/>
      </w:r>
    </w:p>
  </w:footnote>
  <w:footnote w:type="continuationSeparator" w:id="0">
    <w:p w:rsidR="006E74F6" w:rsidRDefault="006E74F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65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6E74F6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6E74F6" w:rsidRPr="003F477D" w:rsidRDefault="006E74F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E74F6" w:rsidRPr="003F477D" w:rsidRDefault="006E74F6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E74F6" w:rsidRPr="003F477D" w:rsidRDefault="006E74F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E74F6" w:rsidRPr="003F477D" w:rsidRDefault="006E74F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6E74F6" w:rsidRPr="004268D2" w:rsidRDefault="006E74F6" w:rsidP="00E04D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F6" w:rsidRPr="004268D2" w:rsidRDefault="006E74F6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0F2993"/>
    <w:rsid w:val="00107589"/>
    <w:rsid w:val="00151C69"/>
    <w:rsid w:val="00186CFF"/>
    <w:rsid w:val="001923C8"/>
    <w:rsid w:val="001A61FB"/>
    <w:rsid w:val="001A6B11"/>
    <w:rsid w:val="001D4606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2D594A"/>
    <w:rsid w:val="003071BE"/>
    <w:rsid w:val="00311795"/>
    <w:rsid w:val="00321FCD"/>
    <w:rsid w:val="00326AA0"/>
    <w:rsid w:val="003325F7"/>
    <w:rsid w:val="00344DB4"/>
    <w:rsid w:val="00363F47"/>
    <w:rsid w:val="0037431D"/>
    <w:rsid w:val="0039034A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43F6"/>
    <w:rsid w:val="006B5F4E"/>
    <w:rsid w:val="006C695D"/>
    <w:rsid w:val="006E4959"/>
    <w:rsid w:val="006E5B26"/>
    <w:rsid w:val="006E74F6"/>
    <w:rsid w:val="00704155"/>
    <w:rsid w:val="00741B22"/>
    <w:rsid w:val="007449B8"/>
    <w:rsid w:val="00746B7E"/>
    <w:rsid w:val="00760D6D"/>
    <w:rsid w:val="00764E4C"/>
    <w:rsid w:val="00772363"/>
    <w:rsid w:val="00782646"/>
    <w:rsid w:val="007858CB"/>
    <w:rsid w:val="00796024"/>
    <w:rsid w:val="007B2E0B"/>
    <w:rsid w:val="007C1F1C"/>
    <w:rsid w:val="007C6EE9"/>
    <w:rsid w:val="007D4632"/>
    <w:rsid w:val="007D57BF"/>
    <w:rsid w:val="007E22E8"/>
    <w:rsid w:val="007E52A9"/>
    <w:rsid w:val="007F351A"/>
    <w:rsid w:val="007F3A8E"/>
    <w:rsid w:val="00805654"/>
    <w:rsid w:val="00847433"/>
    <w:rsid w:val="00851D99"/>
    <w:rsid w:val="008725BC"/>
    <w:rsid w:val="008875A1"/>
    <w:rsid w:val="00891F08"/>
    <w:rsid w:val="008C0E76"/>
    <w:rsid w:val="008D06EC"/>
    <w:rsid w:val="008E284C"/>
    <w:rsid w:val="008E4928"/>
    <w:rsid w:val="00900BE9"/>
    <w:rsid w:val="00912D01"/>
    <w:rsid w:val="00934878"/>
    <w:rsid w:val="009452D5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4788E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279E"/>
    <w:rsid w:val="00DD6981"/>
    <w:rsid w:val="00DE0D81"/>
    <w:rsid w:val="00DE76EE"/>
    <w:rsid w:val="00DF06FC"/>
    <w:rsid w:val="00E04DF3"/>
    <w:rsid w:val="00E061B4"/>
    <w:rsid w:val="00E100EF"/>
    <w:rsid w:val="00E109E2"/>
    <w:rsid w:val="00E2186D"/>
    <w:rsid w:val="00E33704"/>
    <w:rsid w:val="00E33912"/>
    <w:rsid w:val="00E35A2B"/>
    <w:rsid w:val="00E50F99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EF6F04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D594A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FootnoteTextChar">
    <w:name w:val="Footnote Text Char"/>
    <w:uiPriority w:val="99"/>
    <w:semiHidden/>
    <w:locked/>
    <w:rsid w:val="0003344F"/>
    <w:rPr>
      <w:rFonts w:ascii="Times New Roman" w:hAnsi="Times New Roman"/>
      <w:sz w:val="20"/>
      <w:lang w:eastAsia="cs-CZ"/>
    </w:rPr>
  </w:style>
  <w:style w:type="paragraph" w:styleId="FootnoteText">
    <w:name w:val="footnote text"/>
    <w:basedOn w:val="Normal"/>
    <w:link w:val="FootnoteTextChar2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Pr>
      <w:rFonts w:cs="Times New Roman"/>
      <w:sz w:val="20"/>
      <w:szCs w:val="20"/>
      <w:lang w:eastAsia="en-US"/>
    </w:rPr>
  </w:style>
  <w:style w:type="character" w:customStyle="1" w:styleId="FootnoteTextChar2">
    <w:name w:val="Footnote Text Char2"/>
    <w:basedOn w:val="DefaultParagraphFont"/>
    <w:link w:val="FootnoteText"/>
    <w:uiPriority w:val="99"/>
    <w:semiHidden/>
    <w:locked/>
    <w:rsid w:val="002D594A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itleChar">
    <w:name w:val="Title Char"/>
    <w:uiPriority w:val="99"/>
    <w:locked/>
    <w:rsid w:val="0003344F"/>
    <w:rPr>
      <w:rFonts w:eastAsia="Times New Roman"/>
      <w:b/>
      <w:kern w:val="28"/>
      <w:sz w:val="32"/>
    </w:rPr>
  </w:style>
  <w:style w:type="paragraph" w:styleId="Title">
    <w:name w:val="Title"/>
    <w:basedOn w:val="Normal"/>
    <w:next w:val="Normal"/>
    <w:link w:val="TitleChar2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 w:val="32"/>
      <w:szCs w:val="32"/>
      <w:lang w:eastAsia="sk-SK"/>
    </w:rPr>
  </w:style>
  <w:style w:type="character" w:customStyle="1" w:styleId="TitleChar1">
    <w:name w:val="Title Char1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TitleChar2">
    <w:name w:val="Title Char2"/>
    <w:basedOn w:val="DefaultParagraphFont"/>
    <w:link w:val="Title"/>
    <w:uiPriority w:val="99"/>
    <w:locked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uiPriority w:val="99"/>
    <w:semiHidden/>
    <w:locked/>
    <w:rsid w:val="0003344F"/>
    <w:rPr>
      <w:rFonts w:ascii="Times New Roman" w:hAnsi="Times New Roman"/>
      <w:b/>
      <w:sz w:val="24"/>
      <w:lang w:eastAsia="cs-CZ"/>
    </w:rPr>
  </w:style>
  <w:style w:type="paragraph" w:styleId="BodyText">
    <w:name w:val="Body Text"/>
    <w:basedOn w:val="Normal"/>
    <w:link w:val="BodyTextChar2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Pr>
      <w:rFonts w:cs="Times New Roman"/>
      <w:sz w:val="36"/>
      <w:szCs w:val="36"/>
      <w:lang w:eastAsia="en-US"/>
    </w:rPr>
  </w:style>
  <w:style w:type="character" w:customStyle="1" w:styleId="BodyTextChar2">
    <w:name w:val="Body Text Char2"/>
    <w:basedOn w:val="DefaultParagraphFont"/>
    <w:link w:val="BodyText"/>
    <w:uiPriority w:val="99"/>
    <w:semiHidden/>
    <w:locked/>
    <w:rsid w:val="002D594A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SubtitleChar">
    <w:name w:val="Subtitle Char"/>
    <w:uiPriority w:val="99"/>
    <w:locked/>
    <w:rsid w:val="0003344F"/>
    <w:rPr>
      <w:rFonts w:ascii="Cambria" w:hAnsi="Cambria"/>
      <w:sz w:val="24"/>
    </w:rPr>
  </w:style>
  <w:style w:type="paragraph" w:styleId="Subtitle">
    <w:name w:val="Subtitle"/>
    <w:basedOn w:val="Normal"/>
    <w:next w:val="Normal"/>
    <w:link w:val="SubtitleChar2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SubtitleChar1">
    <w:name w:val="Subtitle Char1"/>
    <w:basedOn w:val="DefaultParagraphFont"/>
    <w:link w:val="Subtitle"/>
    <w:uiPriority w:val="99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SubtitleChar2">
    <w:name w:val="Subtitle Char2"/>
    <w:basedOn w:val="DefaultParagraphFont"/>
    <w:link w:val="Subtitle"/>
    <w:uiPriority w:val="99"/>
    <w:locked/>
    <w:rsid w:val="002D594A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BodyText2Char">
    <w:name w:val="Body Text 2 Char"/>
    <w:uiPriority w:val="99"/>
    <w:semiHidden/>
    <w:locked/>
    <w:rsid w:val="0003344F"/>
    <w:rPr>
      <w:rFonts w:ascii="Times New Roman" w:hAnsi="Times New Roman"/>
      <w:sz w:val="24"/>
      <w:lang w:eastAsia="cs-CZ"/>
    </w:rPr>
  </w:style>
  <w:style w:type="paragraph" w:styleId="BodyText2">
    <w:name w:val="Body Text 2"/>
    <w:basedOn w:val="Normal"/>
    <w:link w:val="BodyText2Char2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Pr>
      <w:rFonts w:cs="Times New Roman"/>
      <w:sz w:val="36"/>
      <w:szCs w:val="36"/>
      <w:lang w:eastAsia="en-US"/>
    </w:rPr>
  </w:style>
  <w:style w:type="character" w:customStyle="1" w:styleId="BodyText2Char2">
    <w:name w:val="Body Text 2 Char2"/>
    <w:basedOn w:val="DefaultParagraphFont"/>
    <w:link w:val="BodyText2"/>
    <w:uiPriority w:val="99"/>
    <w:semiHidden/>
    <w:locked/>
    <w:rsid w:val="002D594A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BodyTextIndent2Char">
    <w:name w:val="Body Text Indent 2 Char"/>
    <w:uiPriority w:val="99"/>
    <w:semiHidden/>
    <w:locked/>
    <w:rsid w:val="0003344F"/>
    <w:rPr>
      <w:rFonts w:ascii="Times New Roman" w:hAnsi="Times New Roman"/>
      <w:sz w:val="24"/>
      <w:lang w:eastAsia="cs-CZ"/>
    </w:rPr>
  </w:style>
  <w:style w:type="paragraph" w:styleId="BodyTextIndent2">
    <w:name w:val="Body Text Indent 2"/>
    <w:basedOn w:val="Normal"/>
    <w:link w:val="BodyTextIndent2Char2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Pr>
      <w:rFonts w:cs="Times New Roman"/>
      <w:sz w:val="36"/>
      <w:szCs w:val="36"/>
      <w:lang w:eastAsia="en-US"/>
    </w:rPr>
  </w:style>
  <w:style w:type="character" w:customStyle="1" w:styleId="BodyTextIndent2Char2">
    <w:name w:val="Body Text Indent 2 Char2"/>
    <w:basedOn w:val="DefaultParagraphFont"/>
    <w:link w:val="BodyTextIndent2"/>
    <w:uiPriority w:val="99"/>
    <w:semiHidden/>
    <w:locked/>
    <w:rsid w:val="002D594A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BodyTextIndent3Char">
    <w:name w:val="Body Text Indent 3 Char"/>
    <w:uiPriority w:val="99"/>
    <w:semiHidden/>
    <w:locked/>
    <w:rsid w:val="0003344F"/>
    <w:rPr>
      <w:rFonts w:ascii="Times New Roman" w:hAnsi="Times New Roman"/>
      <w:sz w:val="24"/>
      <w:lang w:eastAsia="cs-CZ"/>
    </w:rPr>
  </w:style>
  <w:style w:type="paragraph" w:styleId="BodyTextIndent3">
    <w:name w:val="Body Text Indent 3"/>
    <w:basedOn w:val="Normal"/>
    <w:link w:val="BodyTextIndent3Char2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Pr>
      <w:rFonts w:cs="Times New Roman"/>
      <w:sz w:val="16"/>
      <w:szCs w:val="16"/>
      <w:lang w:eastAsia="en-US"/>
    </w:rPr>
  </w:style>
  <w:style w:type="character" w:customStyle="1" w:styleId="BodyTextIndent3Char2">
    <w:name w:val="Body Text Indent 3 Char2"/>
    <w:basedOn w:val="DefaultParagraphFont"/>
    <w:link w:val="BodyTextIndent3"/>
    <w:uiPriority w:val="99"/>
    <w:semiHidden/>
    <w:locked/>
    <w:rsid w:val="002D594A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BalloonTextChar">
    <w:name w:val="Balloon Text Char"/>
    <w:uiPriority w:val="99"/>
    <w:semiHidden/>
    <w:locked/>
    <w:rsid w:val="0003344F"/>
    <w:rPr>
      <w:rFonts w:ascii="Tahoma" w:hAnsi="Tahoma"/>
      <w:sz w:val="16"/>
      <w:lang w:eastAsia="cs-CZ"/>
    </w:rPr>
  </w:style>
  <w:style w:type="paragraph" w:styleId="BalloonText">
    <w:name w:val="Balloon Text"/>
    <w:basedOn w:val="Normal"/>
    <w:link w:val="BalloonTextChar2"/>
    <w:uiPriority w:val="99"/>
    <w:semiHidden/>
    <w:rsid w:val="0003344F"/>
    <w:pPr>
      <w:spacing w:after="0" w:line="240" w:lineRule="auto"/>
    </w:pPr>
    <w:rPr>
      <w:rFonts w:ascii="Tahoma" w:hAnsi="Tahoma"/>
      <w:sz w:val="16"/>
      <w:szCs w:val="16"/>
      <w:lang w:eastAsia="cs-CZ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locked/>
    <w:rsid w:val="002D594A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2D594A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2D594A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2D594A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4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25</Pages>
  <Words>4124</Words>
  <Characters>23513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Matulova Silvia</dc:creator>
  <cp:keywords/>
  <dc:description/>
  <cp:lastModifiedBy>marika</cp:lastModifiedBy>
  <cp:revision>2</cp:revision>
  <cp:lastPrinted>2013-12-05T12:47:00Z</cp:lastPrinted>
  <dcterms:created xsi:type="dcterms:W3CDTF">2014-02-21T12:54:00Z</dcterms:created>
  <dcterms:modified xsi:type="dcterms:W3CDTF">2014-02-21T12:54:00Z</dcterms:modified>
</cp:coreProperties>
</file>