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97457C" w:rsidRPr="00486F6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 w:rsidRPr="00486F63"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7457C" w:rsidRPr="00486F6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7457C" w:rsidRPr="00486F6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7457C" w:rsidRPr="00486F6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</w:t>
            </w:r>
          </w:p>
        </w:tc>
      </w:tr>
      <w:tr w:rsidR="0097457C" w:rsidRPr="00486F63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Prvotné ocenenie</w:t>
            </w:r>
          </w:p>
        </w:tc>
      </w:tr>
      <w:tr w:rsidR="0097457C" w:rsidRPr="00486F6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Oprávky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Opravné položky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Zostatková hodnota</w:t>
            </w:r>
          </w:p>
        </w:tc>
      </w:tr>
      <w:tr w:rsidR="0097457C" w:rsidRPr="00486F6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7457C" w:rsidRPr="00486F6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7457C" w:rsidRPr="00486F6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</w:t>
            </w:r>
          </w:p>
        </w:tc>
      </w:tr>
      <w:tr w:rsidR="0097457C" w:rsidRPr="00486F6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Prvotné ocenenie</w:t>
            </w:r>
          </w:p>
        </w:tc>
      </w:tr>
      <w:tr w:rsidR="0097457C" w:rsidRPr="00486F6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Oprávky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Opravné položky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Zostatková hodnota</w:t>
            </w:r>
          </w:p>
        </w:tc>
      </w:tr>
      <w:tr w:rsidR="0097457C" w:rsidRPr="00486F6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97457C" w:rsidRPr="00486F6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97457C" w:rsidRPr="00486F6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7457C" w:rsidRPr="00486F63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7457C" w:rsidRPr="00486F63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Pestova-teľské celky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7457C" w:rsidRPr="00486F63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j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Prvotné ocenenie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Oprávky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3359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Opravné položky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Zostatková hodnota 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7457C" w:rsidRPr="00486F63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7457C" w:rsidRPr="00486F63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Pestova-teľské celky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7457C" w:rsidRPr="00486F63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j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Prvotné ocenenie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6721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6721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Oprávky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Opravné položky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Zostatková hodnota 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97457C" w:rsidRPr="00486F6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97457C" w:rsidRPr="00486F6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7457C" w:rsidRPr="00486F63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7457C" w:rsidRPr="00486F63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7457C" w:rsidRPr="00486F63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j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Prvotné ocenenie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Opravné položky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Účtovná hodnota 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7457C" w:rsidRPr="00486F63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7457C" w:rsidRPr="00486F63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97457C" w:rsidRPr="00486F63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j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Prvotné ocenenie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Opravné položky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Účtovná hodnota </w:t>
            </w:r>
          </w:p>
        </w:tc>
      </w:tr>
      <w:tr w:rsidR="0097457C" w:rsidRPr="00486F6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97457C" w:rsidRPr="00486F6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97457C" w:rsidRPr="00486F6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97457C" w:rsidRPr="00486F6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97457C" w:rsidRPr="00486F6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Účtovná hodnota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97457C" w:rsidRPr="00486F6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</w:tr>
      <w:tr w:rsidR="0097457C" w:rsidRPr="00486F6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Účtovné jednotky s podstatným vplyvom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7457C" w:rsidRPr="00486F63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Dlhové CP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97457C" w:rsidRPr="00486F63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</w:tr>
      <w:tr w:rsidR="0097457C" w:rsidRPr="00486F63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97457C" w:rsidRPr="00486F63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97457C" w:rsidRPr="00486F63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</w:tr>
      <w:tr w:rsidR="0097457C" w:rsidRPr="00486F63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97457C" w:rsidRPr="00486F63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7457C" w:rsidRPr="00486F63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OP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97457C" w:rsidRPr="00486F63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3791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3971</w:t>
            </w:r>
          </w:p>
        </w:tc>
      </w:tr>
      <w:tr w:rsidR="0097457C" w:rsidRPr="00486F63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97457C" w:rsidRPr="00486F6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97457C" w:rsidRPr="00486F63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97457C" w:rsidRPr="00486F6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97457C" w:rsidRPr="00486F63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97457C" w:rsidRPr="00486F63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97457C" w:rsidRPr="00486F63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97457C" w:rsidRPr="00486F63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97457C" w:rsidRPr="00486F63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97457C" w:rsidRPr="00486F6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7457C" w:rsidRPr="00486F63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</w:tr>
      <w:tr w:rsidR="0097457C" w:rsidRPr="00486F6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97457C" w:rsidRPr="00486F6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7457C" w:rsidRPr="00486F63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</w:tr>
      <w:tr w:rsidR="0097457C" w:rsidRPr="00486F6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97457C" w:rsidRPr="00486F63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7457C" w:rsidRPr="00486F63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Zúčtovanie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97457C" w:rsidRPr="00486F63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97457C" w:rsidRPr="00486F6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97457C" w:rsidRPr="00486F6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14019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116247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4580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134846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97457C" w:rsidRPr="00486F6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7457C" w:rsidRPr="00486F6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Hodnota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97457C" w:rsidRPr="00486F6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97457C" w:rsidRPr="00486F6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3356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6609</w:t>
            </w:r>
          </w:p>
        </w:tc>
      </w:tr>
      <w:tr w:rsidR="0097457C" w:rsidRPr="00486F63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-214</w:t>
            </w:r>
          </w:p>
        </w:tc>
      </w:tr>
      <w:tr w:rsidR="0097457C" w:rsidRPr="00486F63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3617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6395</w:t>
            </w: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97457C" w:rsidRPr="00486F63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7457C" w:rsidRPr="00486F63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97457C" w:rsidRPr="00486F63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Dlhové CP so splatnosťou do  jedného roka držané</w:t>
            </w:r>
            <w:r w:rsidRPr="00486F63"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97457C" w:rsidRPr="00486F63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Tvorba 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Zúčtovanie OP z dôvodu zániku opodstatne-nosti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97457C" w:rsidRPr="00486F63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</w:tr>
      <w:tr w:rsidR="0097457C" w:rsidRPr="00486F63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97457C" w:rsidRPr="00486F63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97457C" w:rsidRPr="00486F6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97457C" w:rsidRPr="00486F63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Vplyv ocenenia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ocenenia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97457C" w:rsidRPr="00486F63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</w:tr>
      <w:tr w:rsidR="0097457C" w:rsidRPr="00486F63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7457C" w:rsidRPr="00486F63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97457C" w:rsidRPr="00486F63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97457C" w:rsidRPr="00486F63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</w:tr>
      <w:tr w:rsidR="0097457C" w:rsidRPr="00486F63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97457C" w:rsidRPr="00486F6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97457C" w:rsidRPr="00486F6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16268</w:t>
            </w:r>
          </w:p>
        </w:tc>
      </w:tr>
      <w:tr w:rsidR="0097457C" w:rsidRPr="00486F6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    16268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    16268</w:t>
            </w: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97457C" w:rsidRPr="00486F63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7457C" w:rsidRPr="00486F63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účtovníctvo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5"/>
        <w:gridCol w:w="2520"/>
        <w:gridCol w:w="1953"/>
        <w:gridCol w:w="1024"/>
        <w:gridCol w:w="1135"/>
        <w:gridCol w:w="1133"/>
        <w:gridCol w:w="1525"/>
      </w:tblGrid>
      <w:tr w:rsidR="0097457C" w:rsidRPr="00486F63">
        <w:trPr>
          <w:trHeight w:val="330"/>
          <w:jc w:val="center"/>
        </w:trPr>
        <w:tc>
          <w:tcPr>
            <w:tcW w:w="2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gridBefore w:val="1"/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97457C" w:rsidRPr="00486F63">
        <w:trPr>
          <w:gridBefore w:val="1"/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</w:tr>
      <w:tr w:rsidR="0097457C" w:rsidRPr="00486F63">
        <w:trPr>
          <w:gridBefore w:val="1"/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gridBefore w:val="1"/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gridBefore w:val="1"/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gridBefore w:val="1"/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gridBefore w:val="1"/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gridBefore w:val="1"/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gridBefore w:val="1"/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gridBefore w:val="1"/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gridBefore w:val="1"/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gridBefore w:val="1"/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gridBefore w:val="1"/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97457C" w:rsidRPr="00486F63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97457C" w:rsidRPr="00486F63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166834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166541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293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Ind w:w="2" w:type="dxa"/>
        <w:tblLayout w:type="fixed"/>
        <w:tblLook w:val="0000"/>
      </w:tblPr>
      <w:tblGrid>
        <w:gridCol w:w="4985"/>
        <w:gridCol w:w="2211"/>
        <w:gridCol w:w="2092"/>
      </w:tblGrid>
      <w:tr w:rsidR="0097457C" w:rsidRPr="00486F63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97457C" w:rsidRPr="00486F6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97457C" w:rsidRPr="00486F63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7457C" w:rsidRPr="00486F6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Úrok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7457C" w:rsidRPr="00486F6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Úrok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97457C" w:rsidRPr="00486F63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97457C" w:rsidRPr="00486F63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97457C" w:rsidRPr="00486F63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97457C" w:rsidRPr="00486F63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97457C" w:rsidRPr="00486F63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97457C" w:rsidRPr="00486F63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97457C" w:rsidRPr="00486F63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97457C" w:rsidRPr="00486F63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7457C" w:rsidRPr="00486F63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</w:t>
            </w:r>
            <w:r w:rsidRPr="00486F63"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97457C" w:rsidRPr="00486F63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97457C" w:rsidRPr="00486F63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97457C" w:rsidRPr="00486F63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97457C" w:rsidRPr="00486F63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</w:tr>
      <w:tr w:rsidR="0097457C" w:rsidRPr="00486F63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Nedokončená výroba </w:t>
            </w:r>
            <w:r w:rsidRPr="00486F63"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97457C" w:rsidRPr="00486F63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97457C" w:rsidRPr="00486F63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426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805</w:t>
            </w: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97457C" w:rsidRPr="00486F63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Suma odloženého daňového záväzku, ktorý vznikol </w:t>
            </w:r>
            <w:r w:rsidRPr="00486F63"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</w:tbl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7457C" w:rsidRPr="00486F6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97457C" w:rsidRPr="00486F6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g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Výsledok hospodárenia </w:t>
            </w:r>
            <w:r w:rsidRPr="00486F63"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97457C" w:rsidRPr="00486F6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97457C" w:rsidRPr="00486F6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</w:tr>
      <w:tr w:rsidR="0097457C" w:rsidRPr="00486F6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5000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97457C" w:rsidRPr="00486F6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-16682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-12773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97457C" w:rsidRDefault="0097457C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97457C" w:rsidRDefault="0097457C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97457C" w:rsidRPr="00486F6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97457C" w:rsidRPr="00486F6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486F63"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f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5000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-414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-16268</w:t>
            </w:r>
          </w:p>
        </w:tc>
      </w:tr>
      <w:tr w:rsidR="0097457C" w:rsidRPr="00486F6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  <w:tr w:rsidR="0097457C" w:rsidRPr="00486F6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457C" w:rsidRPr="00486F63" w:rsidRDefault="009745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 w:rsidRPr="00486F63">
              <w:rPr>
                <w:rFonts w:ascii="Arial Narrow" w:hAnsi="Arial Narrow" w:cs="Arial Narrow"/>
              </w:rPr>
              <w:t> </w:t>
            </w:r>
          </w:p>
        </w:tc>
      </w:tr>
    </w:tbl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97457C" w:rsidRDefault="0097457C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97457C" w:rsidRDefault="0097457C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97457C" w:rsidRDefault="0097457C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97457C" w:rsidSect="00E47E3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1FEA"/>
    <w:rsid w:val="00486F63"/>
    <w:rsid w:val="005E7AC6"/>
    <w:rsid w:val="00800000"/>
    <w:rsid w:val="0097457C"/>
    <w:rsid w:val="00992E46"/>
    <w:rsid w:val="00B77A14"/>
    <w:rsid w:val="00C11FEA"/>
    <w:rsid w:val="00E47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7E3E"/>
    <w:pPr>
      <w:spacing w:after="200" w:line="276" w:lineRule="auto"/>
    </w:pPr>
    <w:rPr>
      <w:rFonts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20</TotalTime>
  <Pages>25</Pages>
  <Words>4140</Words>
  <Characters>23600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2014-02-15T07:49:00Z</dcterms:created>
  <dcterms:modified xsi:type="dcterms:W3CDTF">2014-03-10T14:31:00Z</dcterms:modified>
</cp:coreProperties>
</file>