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CD" w:rsidRPr="002B2E75" w:rsidRDefault="005E39CD" w:rsidP="008554E1">
      <w:pPr>
        <w:pStyle w:val="Title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5"/>
        <w:gridCol w:w="37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2"/>
        <w:gridCol w:w="186"/>
      </w:tblGrid>
      <w:tr w:rsidR="005E39CD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5E39CD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D6507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>
              <w:rPr>
                <w:rFonts w:cs="Arial"/>
                <w:szCs w:val="22"/>
                <w:lang w:eastAsia="sk-SK"/>
              </w:rPr>
              <w:t xml:space="preserve">  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5E39CD" w:rsidRPr="002B2E75" w:rsidRDefault="005E39CD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E39CD" w:rsidRPr="002B2E75" w:rsidRDefault="005E39CD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5E39CD" w:rsidRPr="002B2E75" w:rsidRDefault="005E39CD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E39CD" w:rsidRPr="002B2E75" w:rsidRDefault="005E39CD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5E39CD" w:rsidRPr="002B2E75" w:rsidRDefault="005E39CD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5E39CD" w:rsidRPr="002B2E75" w:rsidRDefault="005E39CD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5D4FBA" w:rsidRDefault="005E39CD" w:rsidP="00BF2C43">
            <w:pPr>
              <w:rPr>
                <w:rFonts w:cs="Arial"/>
                <w:bCs/>
                <w:lang w:eastAsia="sk-SK"/>
              </w:rPr>
            </w:pPr>
            <w:r w:rsidRPr="005D4FBA">
              <w:rPr>
                <w:rFonts w:cs="Arial"/>
                <w:bCs/>
                <w:szCs w:val="22"/>
                <w:lang w:eastAsia="sk-SK"/>
              </w:rPr>
              <w:t> 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5D4FBA" w:rsidRDefault="005E39CD" w:rsidP="00BF2C43">
            <w:pPr>
              <w:rPr>
                <w:rFonts w:cs="Arial"/>
                <w:bCs/>
                <w:lang w:eastAsia="sk-SK"/>
              </w:rPr>
            </w:pPr>
            <w:r w:rsidRPr="005D4FBA">
              <w:rPr>
                <w:rFonts w:cs="Arial"/>
                <w:bCs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a 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E39CD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5E39CD" w:rsidRPr="002B2E75" w:rsidRDefault="005E39CD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5E39CD" w:rsidRPr="002B2E75" w:rsidRDefault="005E39CD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E39CD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5E39CD" w:rsidRPr="002B2E75" w:rsidRDefault="005E39CD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E39CD" w:rsidRPr="002B2E75" w:rsidTr="009400A7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  <w:tr w:rsidR="005E39CD" w:rsidRPr="002B2E75" w:rsidTr="009400A7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E39CD" w:rsidRDefault="005E39CD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5E39CD" w:rsidRPr="002B2E75" w:rsidRDefault="005E39CD" w:rsidP="00CD3B27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11.03.2014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E39CD" w:rsidRPr="002B2E75" w:rsidRDefault="005E39CD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E39CD" w:rsidRPr="002B2E75" w:rsidRDefault="005E39CD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E39CD" w:rsidRPr="002B2E75" w:rsidRDefault="005E39CD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5E39CD" w:rsidRPr="002B2E75" w:rsidTr="009400A7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E39CD" w:rsidRPr="002B2E75" w:rsidRDefault="005E39CD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E39CD" w:rsidRPr="002B2E75" w:rsidRDefault="005E39CD" w:rsidP="00BF2C43">
            <w:pPr>
              <w:rPr>
                <w:rFonts w:cs="Arial"/>
                <w:lang w:eastAsia="sk-SK"/>
              </w:rPr>
            </w:pPr>
          </w:p>
        </w:tc>
      </w:tr>
    </w:tbl>
    <w:p w:rsidR="005E39CD" w:rsidRDefault="005E39CD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5E39CD" w:rsidRPr="007C40F2" w:rsidRDefault="005E39CD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5E39CD" w:rsidRPr="002B2E75" w:rsidRDefault="005E39CD" w:rsidP="001564E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E39CD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E39CD" w:rsidRPr="002B2E75" w:rsidRDefault="005E39CD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 w:rsidR="005E39CD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E39CD" w:rsidRPr="002B2E75" w:rsidRDefault="005E39CD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 w:rsidR="005E39CD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9820AB"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E39CD" w:rsidRPr="002B2E75" w:rsidRDefault="005E39CD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</w:tbl>
    <w:p w:rsidR="005E39CD" w:rsidRPr="002B2E75" w:rsidRDefault="005E39CD" w:rsidP="00517A7A">
      <w:pPr>
        <w:pStyle w:val="Title"/>
        <w:spacing w:before="0" w:beforeAutospacing="0" w:after="0"/>
        <w:jc w:val="left"/>
      </w:pPr>
    </w:p>
    <w:p w:rsidR="005E39CD" w:rsidRPr="002B2E75" w:rsidRDefault="005E39CD" w:rsidP="002F4594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5E39CD" w:rsidRPr="002B2E75" w:rsidRDefault="005E39CD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5E39CD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E39CD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E39CD" w:rsidRPr="002B2E75" w:rsidRDefault="005E39CD" w:rsidP="006C2BCB"/>
        </w:tc>
      </w:tr>
      <w:tr w:rsidR="005E39C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E39CD" w:rsidRPr="002B2E75" w:rsidRDefault="005E39CD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E39CD" w:rsidRPr="002B2E75" w:rsidRDefault="005E39CD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E39CD" w:rsidRPr="002B2E75" w:rsidRDefault="005E39CD" w:rsidP="00453B94">
            <w:pPr>
              <w:jc w:val="center"/>
            </w:pPr>
            <w:r w:rsidRPr="002B2E75">
              <w:t>e</w:t>
            </w:r>
          </w:p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6C2BCB">
            <w:smartTag w:uri="urn:schemas-microsoft-com:office:smarttags" w:element="PersonName">
              <w:smartTagPr>
                <w:attr w:name="ProductID" w:val="Eva Petr￡nov￡"/>
              </w:smartTagPr>
              <w:r>
                <w:t>Eva Petránová</w:t>
              </w:r>
            </w:smartTag>
            <w:r>
              <w:t xml:space="preserve"> JUDr.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  6 640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 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6C2BCB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6C2BCB"/>
        </w:tc>
      </w:tr>
      <w:tr w:rsidR="005E39CD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6C2BCB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6C2BCB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6C2BCB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9CD" w:rsidRPr="002E3D23" w:rsidRDefault="005E39CD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   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Pr="002E3D23">
              <w:rPr>
                <w:rFonts w:cs="Arial"/>
                <w:b/>
                <w:szCs w:val="22"/>
                <w:lang w:eastAsia="sk-SK"/>
              </w:rPr>
              <w:t>6 640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9CD" w:rsidRPr="002E3D23" w:rsidRDefault="005E39CD" w:rsidP="00115DCE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        </w:t>
            </w:r>
            <w:r w:rsidRPr="002E3D23">
              <w:rPr>
                <w:rFonts w:cs="Arial"/>
                <w:b/>
                <w:lang w:eastAsia="sk-SK"/>
              </w:rPr>
              <w:t xml:space="preserve">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E39CD" w:rsidRPr="002B2E75" w:rsidRDefault="005E39CD" w:rsidP="006C2BCB"/>
        </w:tc>
      </w:tr>
    </w:tbl>
    <w:p w:rsidR="005E39CD" w:rsidRPr="002B2E75" w:rsidRDefault="005E39CD" w:rsidP="006C2BCB"/>
    <w:p w:rsidR="005E39CD" w:rsidRPr="002B2E75" w:rsidRDefault="005E39CD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5E39CD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5E39CD" w:rsidRPr="002B2E75" w:rsidRDefault="005E39CD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E39CD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9CD" w:rsidRPr="002B2E75" w:rsidRDefault="005E39CD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E39CD" w:rsidRPr="002B2E75" w:rsidRDefault="005E39CD" w:rsidP="00BD4D2D"/>
        </w:tc>
      </w:tr>
      <w:tr w:rsidR="005E39C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E39CD" w:rsidRPr="002B2E75" w:rsidRDefault="005E39CD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E39CD" w:rsidRPr="002B2E75" w:rsidRDefault="005E39CD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E39CD" w:rsidRPr="002B2E75" w:rsidRDefault="005E39CD" w:rsidP="00BD4D2D">
            <w:pPr>
              <w:jc w:val="center"/>
            </w:pPr>
            <w:r w:rsidRPr="002B2E75">
              <w:t>f</w:t>
            </w:r>
          </w:p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BD4D2D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BD4D2D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E39CD" w:rsidRPr="002B2E75" w:rsidRDefault="005E39CD" w:rsidP="00BD4D2D"/>
        </w:tc>
      </w:tr>
      <w:tr w:rsidR="005E39C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E39CD" w:rsidRPr="002B2E75" w:rsidRDefault="005E39CD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E39CD" w:rsidRPr="002B2E75" w:rsidRDefault="005E39CD" w:rsidP="00BD4D2D"/>
        </w:tc>
      </w:tr>
    </w:tbl>
    <w:p w:rsidR="005E39CD" w:rsidRPr="002B2E75" w:rsidRDefault="005E39CD" w:rsidP="006C2BCB"/>
    <w:p w:rsidR="005E39CD" w:rsidRPr="002B2E75" w:rsidRDefault="005E39CD" w:rsidP="00517A7A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5E39CD" w:rsidRPr="002B2E75" w:rsidRDefault="005E39CD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5E39CD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5E39CD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39CD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5E39CD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5E39CD" w:rsidRPr="002B2E75" w:rsidRDefault="005E39CD" w:rsidP="00394B73">
      <w:pPr>
        <w:pStyle w:val="Title"/>
        <w:spacing w:before="0" w:beforeAutospacing="0" w:after="0"/>
        <w:jc w:val="left"/>
        <w:rPr>
          <w:b w:val="0"/>
        </w:rPr>
      </w:pPr>
    </w:p>
    <w:p w:rsidR="005E39CD" w:rsidRPr="002B2E75" w:rsidRDefault="005E39CD" w:rsidP="00394B73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5E39CD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5E39CD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39CD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5E39CD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39CD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5E39CD" w:rsidRPr="002B2E75" w:rsidRDefault="005E39CD" w:rsidP="00C3790A">
      <w:pPr>
        <w:pStyle w:val="Title"/>
        <w:keepNext w:val="0"/>
        <w:spacing w:before="0" w:beforeAutospacing="0" w:after="0"/>
        <w:jc w:val="left"/>
      </w:pPr>
    </w:p>
    <w:p w:rsidR="005E39CD" w:rsidRPr="002B2E75" w:rsidRDefault="005E39CD" w:rsidP="00A30662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5E39CD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5E39CD" w:rsidRPr="002B2E75" w:rsidTr="00D8469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D8469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F56C0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Default="005E39CD" w:rsidP="00D84695">
      <w:pPr>
        <w:pStyle w:val="Title"/>
        <w:spacing w:before="0" w:beforeAutospacing="0" w:after="0"/>
        <w:jc w:val="left"/>
      </w:pPr>
    </w:p>
    <w:p w:rsidR="005E39CD" w:rsidRPr="002B2E75" w:rsidRDefault="005E39CD" w:rsidP="00D84695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5E39CD" w:rsidRPr="002B2E75" w:rsidRDefault="005E39CD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5E39CD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E39CD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39CD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13989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13989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6995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6995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6994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6994</w:t>
            </w: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19534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1475B7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19534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6995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1475B7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6995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26529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1475B7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26529</w:t>
            </w: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39CD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5E39CD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6994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2E3D23" w:rsidRDefault="005E39C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6994</w:t>
            </w:r>
          </w:p>
        </w:tc>
      </w:tr>
    </w:tbl>
    <w:p w:rsidR="005E39CD" w:rsidRPr="002B2E75" w:rsidRDefault="005E39CD" w:rsidP="00462BF0"/>
    <w:p w:rsidR="005E39CD" w:rsidRPr="002B2E75" w:rsidRDefault="005E39CD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5E39CD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E39CD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5E39CD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20984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1475B7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20984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6995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A245FB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A245FB">
              <w:rPr>
                <w:rFonts w:cs="Arial Narrow"/>
              </w:rPr>
              <w:t>6995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13989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1475B7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13989</w:t>
            </w: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12539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1475B7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12539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6995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A245FB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 w:rsidRPr="00A245FB">
              <w:rPr>
                <w:rFonts w:cs="Arial Narrow"/>
              </w:rPr>
              <w:t>6995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E3D23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>
              <w:rPr>
                <w:rFonts w:cs="Arial Narrow"/>
                <w:b/>
              </w:rPr>
              <w:t>19534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1475B7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1475B7">
              <w:rPr>
                <w:rFonts w:cs="Arial Narrow"/>
                <w:b/>
              </w:rPr>
              <w:t>19534</w:t>
            </w: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5E39CD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A245FB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A245FB">
              <w:rPr>
                <w:rFonts w:cs="Arial Narrow"/>
                <w:b/>
              </w:rPr>
              <w:t>20984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5E39CD" w:rsidRPr="00A245FB" w:rsidRDefault="005E39C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</w:rPr>
            </w:pPr>
            <w:r w:rsidRPr="00A245FB">
              <w:rPr>
                <w:rFonts w:cs="Arial Narrow"/>
                <w:b/>
              </w:rPr>
              <w:t>20984</w:t>
            </w:r>
          </w:p>
        </w:tc>
      </w:tr>
    </w:tbl>
    <w:p w:rsidR="005E39CD" w:rsidRPr="002B2E75" w:rsidRDefault="005E39CD" w:rsidP="00462BF0"/>
    <w:p w:rsidR="005E39CD" w:rsidRPr="002B2E75" w:rsidRDefault="005E39CD" w:rsidP="00A3066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5E39CD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C963E6">
            <w:pPr>
              <w:pStyle w:val="TopHeader"/>
            </w:pPr>
            <w:r w:rsidRPr="002B2E75">
              <w:t>Hodnota za bežné účtovné obdobie</w:t>
            </w:r>
          </w:p>
        </w:tc>
      </w:tr>
      <w:tr w:rsidR="005E39CD" w:rsidRPr="002B2E75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Pr="002B2E75" w:rsidRDefault="005E39CD" w:rsidP="003A5CA2">
      <w:pPr>
        <w:pStyle w:val="Title"/>
        <w:keepNext w:val="0"/>
        <w:spacing w:before="0" w:beforeAutospacing="0" w:after="0"/>
        <w:jc w:val="left"/>
      </w:pPr>
    </w:p>
    <w:p w:rsidR="005E39CD" w:rsidRPr="002B2E75" w:rsidRDefault="005E39CD" w:rsidP="00D84695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5E39CD" w:rsidRPr="002B2E75" w:rsidRDefault="005E39CD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5E39CD" w:rsidRPr="002B2E75" w:rsidTr="00AF100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E39CD" w:rsidRPr="002B2E75" w:rsidTr="00AF100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E1431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11E9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B0CEE">
            <w:pPr>
              <w:pStyle w:val="TopHeader"/>
            </w:pPr>
            <w:r w:rsidRPr="002B2E75">
              <w:t>Spolu</w:t>
            </w:r>
          </w:p>
        </w:tc>
      </w:tr>
      <w:tr w:rsidR="005E39CD" w:rsidRPr="002B2E75" w:rsidTr="00AF100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400B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5E39CD" w:rsidRPr="002B2E75" w:rsidTr="00AF100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F100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5E39CD" w:rsidRPr="002B2E75" w:rsidRDefault="005E39CD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5E39CD" w:rsidRPr="002B2E75" w:rsidTr="00A3066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E39CD" w:rsidRPr="002B2E75" w:rsidTr="00A160E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</w:pPr>
            <w:r w:rsidRPr="002B2E75">
              <w:t>Spolu</w:t>
            </w:r>
          </w:p>
        </w:tc>
      </w:tr>
      <w:tr w:rsidR="005E39CD" w:rsidRPr="002B2E75" w:rsidTr="00A30662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95109B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5E39CD" w:rsidRPr="002B2E75" w:rsidTr="00A160E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5E39CD" w:rsidRPr="002B2E75" w:rsidTr="00A160E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5E39CD" w:rsidRDefault="005E39CD" w:rsidP="00D84695">
      <w:pPr>
        <w:pStyle w:val="Title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5E39CD" w:rsidRPr="002B2E75" w:rsidRDefault="005E39CD" w:rsidP="00A30662">
      <w:pPr>
        <w:pStyle w:val="Title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5E39CD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C963E6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5E39CD" w:rsidRPr="002B2E75" w:rsidTr="00A30662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A30662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963E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C963E6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Default="005E39CD" w:rsidP="0014565D"/>
    <w:p w:rsidR="005E39CD" w:rsidRDefault="005E39CD" w:rsidP="0014565D"/>
    <w:p w:rsidR="005E39CD" w:rsidRDefault="005E39CD" w:rsidP="0014565D"/>
    <w:p w:rsidR="005E39CD" w:rsidRDefault="005E39CD" w:rsidP="0014565D"/>
    <w:p w:rsidR="005E39CD" w:rsidRDefault="005E39CD" w:rsidP="0014565D"/>
    <w:p w:rsidR="005E39CD" w:rsidRDefault="005E39CD" w:rsidP="0014565D"/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5E39CD" w:rsidRPr="002B2E75" w:rsidTr="0090726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5E39CD" w:rsidRPr="002B2E75" w:rsidTr="0090726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5E39CD" w:rsidRPr="002B2E75" w:rsidTr="0090726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5E39CD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64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045AB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564E7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E39CD" w:rsidRPr="002B2E75" w:rsidRDefault="005E39CD" w:rsidP="00F9084E">
      <w:pPr>
        <w:pStyle w:val="Title"/>
        <w:spacing w:before="0" w:beforeAutospacing="0" w:after="0"/>
      </w:pPr>
    </w:p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5E39CD" w:rsidRPr="002B2E75" w:rsidTr="003B1B2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5E39CD" w:rsidRPr="002B2E75" w:rsidRDefault="005E39CD" w:rsidP="00EF3D95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B831FF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5E39CD" w:rsidRPr="002B2E75" w:rsidTr="003B1B28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5E39CD" w:rsidRPr="002B2E75" w:rsidTr="003B1B28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3B1B28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3B1B28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30921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E39CD" w:rsidRPr="002B2E75" w:rsidRDefault="005E39CD" w:rsidP="001564E7">
      <w:pPr>
        <w:pStyle w:val="Title"/>
        <w:spacing w:before="0" w:beforeAutospacing="0" w:after="120"/>
        <w:jc w:val="left"/>
      </w:pPr>
    </w:p>
    <w:p w:rsidR="005E39CD" w:rsidRPr="002B2E75" w:rsidRDefault="005E39CD" w:rsidP="0014565D"/>
    <w:p w:rsidR="005E39CD" w:rsidRPr="002B2E75" w:rsidRDefault="005E39CD" w:rsidP="0014565D"/>
    <w:p w:rsidR="005E39CD" w:rsidRPr="002B2E75" w:rsidRDefault="005E39CD" w:rsidP="0014565D"/>
    <w:p w:rsidR="005E39CD" w:rsidRPr="002B2E75" w:rsidRDefault="005E39CD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5E39CD" w:rsidRPr="002B2E75" w:rsidTr="00C6517C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6517C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22212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9C59E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5E39CD" w:rsidRPr="002B2E75" w:rsidTr="00C6517C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E39CD" w:rsidRPr="002B2E75" w:rsidTr="00C6517C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5E39CD" w:rsidRPr="002B2E75" w:rsidRDefault="005E39CD" w:rsidP="00297350">
      <w:pPr>
        <w:pStyle w:val="Title"/>
        <w:keepNext w:val="0"/>
        <w:spacing w:before="0" w:beforeAutospacing="0" w:after="0"/>
        <w:jc w:val="left"/>
      </w:pPr>
    </w:p>
    <w:p w:rsidR="005E39CD" w:rsidRPr="002B2E75" w:rsidRDefault="005E39CD" w:rsidP="00857E56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5E39CD" w:rsidRPr="002B2E75" w:rsidRDefault="005E39CD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5E39CD" w:rsidRPr="002B2E75" w:rsidTr="00AD2D9A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</w:p>
          <w:p w:rsidR="005E39CD" w:rsidRDefault="005E39CD" w:rsidP="001C0FB7">
            <w:pPr>
              <w:pStyle w:val="TopHeader"/>
            </w:pPr>
            <w:r w:rsidRPr="002B2E75">
              <w:t>Tvorba </w:t>
            </w:r>
          </w:p>
          <w:p w:rsidR="005E39CD" w:rsidRPr="002B2E75" w:rsidRDefault="005E39CD" w:rsidP="001C0FB7">
            <w:pPr>
              <w:pStyle w:val="TopHeader"/>
            </w:pPr>
            <w:r w:rsidRPr="002B2E75">
              <w:t>OP</w:t>
            </w:r>
          </w:p>
          <w:p w:rsidR="005E39CD" w:rsidRPr="002B2E75" w:rsidRDefault="005E39CD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AD2D9A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462BF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5E39CD" w:rsidRPr="002B2E75" w:rsidTr="00C6517C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5E39CD" w:rsidRPr="002B2E75" w:rsidRDefault="005E39CD" w:rsidP="00EF3D9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2507B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E39CD" w:rsidRPr="002B2E75" w:rsidRDefault="005E39CD" w:rsidP="00297350"/>
    <w:p w:rsidR="005E39CD" w:rsidRPr="002B2E75" w:rsidRDefault="005E39CD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5E39CD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0C38FE">
            <w:pPr>
              <w:pStyle w:val="TopHeader"/>
            </w:pPr>
            <w:r w:rsidRPr="002B2E75">
              <w:t>Hodnota</w:t>
            </w:r>
          </w:p>
        </w:tc>
      </w:tr>
      <w:tr w:rsidR="005E39CD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0C38FE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Default="005E39CD" w:rsidP="00C6517C">
      <w:pPr>
        <w:pStyle w:val="Title"/>
        <w:spacing w:before="0" w:beforeAutospacing="0" w:after="0"/>
        <w:jc w:val="both"/>
      </w:pPr>
    </w:p>
    <w:p w:rsidR="005E39CD" w:rsidRPr="002B2E75" w:rsidRDefault="005E39CD" w:rsidP="00C6517C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5E39CD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08579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5E39CD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C0FB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C0FB7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Pr="002B2E75" w:rsidRDefault="005E39CD" w:rsidP="00C6517C">
      <w:pPr>
        <w:pStyle w:val="Title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5E39CD" w:rsidRPr="002B2E75" w:rsidRDefault="005E39CD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5E39C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E39C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5E39C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</w:tr>
      <w:tr w:rsidR="005E39C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</w:tr>
      <w:tr w:rsidR="005E39C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A96741">
            <w:pPr>
              <w:jc w:val="both"/>
              <w:rPr>
                <w:rFonts w:cs="Arial"/>
              </w:rPr>
            </w:pPr>
          </w:p>
        </w:tc>
      </w:tr>
    </w:tbl>
    <w:p w:rsidR="005E39CD" w:rsidRPr="002B2E75" w:rsidRDefault="005E39CD" w:rsidP="00B13B48"/>
    <w:p w:rsidR="005E39CD" w:rsidRPr="002B2E75" w:rsidRDefault="005E39CD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5E39CD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E39CD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5E39CD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  <w:tr w:rsidR="005E39CD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  <w:tr w:rsidR="005E39CD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</w:tr>
      <w:tr w:rsidR="005E39CD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</w:tr>
    </w:tbl>
    <w:p w:rsidR="005E39CD" w:rsidRPr="002B2E75" w:rsidRDefault="005E39CD" w:rsidP="00B13B48"/>
    <w:p w:rsidR="005E39CD" w:rsidRPr="002B2E75" w:rsidRDefault="005E39CD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5E39C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5E39C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5E39C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  <w:tr w:rsidR="005E39C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  <w:tr w:rsidR="005E39C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</w:p>
        </w:tc>
      </w:tr>
    </w:tbl>
    <w:p w:rsidR="005E39CD" w:rsidRPr="002B2E75" w:rsidRDefault="005E39CD" w:rsidP="00907263">
      <w:pPr>
        <w:pStyle w:val="Title"/>
        <w:spacing w:before="0" w:beforeAutospacing="0" w:after="0"/>
        <w:jc w:val="left"/>
        <w:rPr>
          <w:b w:val="0"/>
        </w:rPr>
      </w:pPr>
    </w:p>
    <w:p w:rsidR="005E39CD" w:rsidRPr="002B2E75" w:rsidRDefault="005E39CD" w:rsidP="00440D26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5E39CD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5E39CD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5E39CD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  <w:tr w:rsidR="005E39CD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  <w:tr w:rsidR="005E39CD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center"/>
              <w:rPr>
                <w:rFonts w:cs="Arial"/>
              </w:rPr>
            </w:pPr>
          </w:p>
        </w:tc>
      </w:tr>
      <w:tr w:rsidR="005E39CD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9CD" w:rsidRPr="002B2E75" w:rsidRDefault="005E39CD" w:rsidP="000C38FE">
            <w:pPr>
              <w:jc w:val="both"/>
              <w:rPr>
                <w:rFonts w:cs="Arial"/>
              </w:rPr>
            </w:pPr>
          </w:p>
        </w:tc>
      </w:tr>
    </w:tbl>
    <w:p w:rsidR="005E39CD" w:rsidRPr="002B2E75" w:rsidRDefault="005E39CD" w:rsidP="00B13B48"/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5E39CD" w:rsidRPr="002B2E75" w:rsidTr="0097376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Default="005E39CD" w:rsidP="00C6517C">
            <w:pPr>
              <w:pStyle w:val="TopHeader"/>
            </w:pPr>
            <w:r w:rsidRPr="002B2E75">
              <w:t>Tvorba</w:t>
            </w:r>
          </w:p>
          <w:p w:rsidR="005E39CD" w:rsidRPr="002B2E75" w:rsidRDefault="005E39CD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C6517C" w:rsidRDefault="005E39CD" w:rsidP="009A2701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C6517C" w:rsidRDefault="005E39CD" w:rsidP="00C408DF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C6517C" w:rsidRDefault="005E39CD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C6517C" w:rsidRDefault="005E39CD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501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9A2701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E39CD" w:rsidRPr="002B2E75" w:rsidRDefault="005E39CD" w:rsidP="00297350">
      <w:pPr>
        <w:pStyle w:val="Title"/>
        <w:spacing w:before="0" w:beforeAutospacing="0" w:after="0"/>
        <w:jc w:val="left"/>
      </w:pPr>
    </w:p>
    <w:p w:rsidR="005E39CD" w:rsidRPr="002B2E75" w:rsidRDefault="005E39CD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5E39CD" w:rsidRPr="002B2E75" w:rsidRDefault="005E39CD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5E39CD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Pohľadávky spolu</w:t>
            </w:r>
          </w:p>
        </w:tc>
      </w:tr>
      <w:tr w:rsidR="005E39CD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  <w:b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E39CD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31220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31220</w:t>
            </w:r>
          </w:p>
        </w:tc>
      </w:tr>
      <w:tr w:rsidR="005E39CD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</w:rPr>
            </w:pPr>
          </w:p>
        </w:tc>
      </w:tr>
      <w:tr w:rsidR="005E39CD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955827" w:rsidRDefault="005E39CD" w:rsidP="00D911D9">
            <w:pPr>
              <w:jc w:val="center"/>
              <w:rPr>
                <w:rFonts w:cs="Arial"/>
                <w:b/>
              </w:rPr>
            </w:pPr>
            <w:r w:rsidRPr="00955827">
              <w:rPr>
                <w:rFonts w:cs="Arial"/>
                <w:b/>
              </w:rPr>
              <w:t>31220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E39CD" w:rsidRPr="00955827" w:rsidRDefault="005E39CD" w:rsidP="00D911D9">
            <w:pPr>
              <w:jc w:val="center"/>
              <w:rPr>
                <w:rFonts w:cs="Arial"/>
                <w:b/>
              </w:rPr>
            </w:pPr>
            <w:r w:rsidRPr="00955827">
              <w:rPr>
                <w:rFonts w:cs="Arial"/>
                <w:b/>
              </w:rPr>
              <w:t>31220</w:t>
            </w:r>
          </w:p>
        </w:tc>
      </w:tr>
    </w:tbl>
    <w:p w:rsidR="005E39CD" w:rsidRPr="002B2E75" w:rsidRDefault="005E39CD" w:rsidP="00052F8B">
      <w:pPr>
        <w:jc w:val="both"/>
        <w:rPr>
          <w:rFonts w:cs="Arial"/>
          <w:szCs w:val="22"/>
        </w:rPr>
      </w:pPr>
    </w:p>
    <w:p w:rsidR="005E39CD" w:rsidRPr="002B2E75" w:rsidRDefault="005E39CD" w:rsidP="00366C8B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5E39CD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Pohľadávky podľa zostatkovej</w:t>
            </w:r>
          </w:p>
          <w:p w:rsidR="005E39CD" w:rsidRPr="002B2E75" w:rsidRDefault="005E39CD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5E39CD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31220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23384</w:t>
            </w:r>
          </w:p>
        </w:tc>
      </w:tr>
      <w:tr w:rsidR="005E39CD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E3D23" w:rsidRDefault="005E39CD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                   </w:t>
            </w:r>
            <w:r>
              <w:rPr>
                <w:rFonts w:cs="Arial"/>
                <w:b/>
              </w:rPr>
              <w:t>31220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E39CD" w:rsidRPr="002E3D23" w:rsidRDefault="005E39CD" w:rsidP="009A5A14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                    </w:t>
            </w:r>
            <w:r>
              <w:rPr>
                <w:rFonts w:cs="Arial"/>
                <w:b/>
              </w:rPr>
              <w:t>23384</w:t>
            </w:r>
          </w:p>
        </w:tc>
      </w:tr>
      <w:tr w:rsidR="005E39CD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9A5A1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E39CD" w:rsidRPr="002B2E75" w:rsidRDefault="005E39CD" w:rsidP="00297350">
      <w:pPr>
        <w:pStyle w:val="Title"/>
        <w:keepNext w:val="0"/>
        <w:spacing w:before="0" w:beforeAutospacing="0" w:after="120"/>
        <w:jc w:val="both"/>
      </w:pPr>
    </w:p>
    <w:p w:rsidR="005E39CD" w:rsidRPr="002B2E75" w:rsidRDefault="005E39CD" w:rsidP="00C6517C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"/>
        <w:gridCol w:w="4178"/>
        <w:gridCol w:w="2692"/>
        <w:gridCol w:w="2292"/>
      </w:tblGrid>
      <w:tr w:rsidR="005E39CD" w:rsidRPr="002B2E75" w:rsidTr="00C24E22">
        <w:trPr>
          <w:jc w:val="center"/>
        </w:trPr>
        <w:tc>
          <w:tcPr>
            <w:tcW w:w="4181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5E39CD" w:rsidRPr="002B2E75" w:rsidTr="00C24E22">
        <w:trPr>
          <w:gridBefore w:val="1"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5E39CD" w:rsidRPr="002B2E75" w:rsidTr="00297350">
        <w:trPr>
          <w:gridBefore w:val="1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297350">
        <w:trPr>
          <w:gridBefore w:val="1"/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E39CD" w:rsidRPr="002B2E75" w:rsidTr="00297350">
        <w:trPr>
          <w:gridBefore w:val="1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E39CD" w:rsidRPr="002B2E75" w:rsidRDefault="005E39CD" w:rsidP="00857E56">
      <w:pPr>
        <w:pStyle w:val="Title"/>
        <w:spacing w:before="0" w:beforeAutospacing="0" w:after="0"/>
        <w:jc w:val="left"/>
      </w:pPr>
    </w:p>
    <w:p w:rsidR="005E39CD" w:rsidRPr="002B2E75" w:rsidRDefault="005E39CD" w:rsidP="00857E56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5E39CD" w:rsidRPr="002B2E75" w:rsidRDefault="005E39CD" w:rsidP="00462BF0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5E39CD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6126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14682</w:t>
            </w:r>
          </w:p>
        </w:tc>
      </w:tr>
      <w:tr w:rsidR="005E39CD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 7220</w:t>
            </w:r>
          </w:p>
        </w:tc>
        <w:tc>
          <w:tcPr>
            <w:tcW w:w="2331" w:type="dxa"/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                 4761</w:t>
            </w:r>
          </w:p>
        </w:tc>
      </w:tr>
      <w:tr w:rsidR="005E39CD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</w:p>
        </w:tc>
      </w:tr>
      <w:tr w:rsidR="005E39CD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E39CD" w:rsidRPr="002B2E75" w:rsidRDefault="005E39CD" w:rsidP="00D911D9">
            <w:pPr>
              <w:rPr>
                <w:rFonts w:cs="Arial"/>
                <w:bCs/>
              </w:rPr>
            </w:pPr>
          </w:p>
        </w:tc>
      </w:tr>
      <w:tr w:rsidR="005E39CD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13346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                19443</w:t>
            </w:r>
          </w:p>
        </w:tc>
      </w:tr>
    </w:tbl>
    <w:p w:rsidR="005E39CD" w:rsidRPr="002B2E75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</w:p>
    <w:p w:rsidR="005E39CD" w:rsidRPr="002B2E75" w:rsidRDefault="005E39CD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5E39CD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Prírastky</w:t>
            </w:r>
          </w:p>
          <w:p w:rsidR="005E39CD" w:rsidRPr="002B2E75" w:rsidRDefault="005E39CD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Úbytky</w:t>
            </w:r>
          </w:p>
          <w:p w:rsidR="005E39CD" w:rsidRPr="002B2E75" w:rsidRDefault="005E39CD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5E39CD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9084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D911D9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E39CD" w:rsidRDefault="005E39CD" w:rsidP="00C6517C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5E39CD" w:rsidRPr="002B2E75" w:rsidRDefault="005E39CD" w:rsidP="00C6517C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5E39CD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pStyle w:val="TopHeader"/>
            </w:pPr>
            <w:r w:rsidRPr="002B2E75">
              <w:t>Tvorba OP</w:t>
            </w:r>
          </w:p>
          <w:p w:rsidR="005E39CD" w:rsidRPr="002B2E75" w:rsidRDefault="005E39CD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5E39CD" w:rsidRPr="002B2E75" w:rsidRDefault="005E39CD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5E39CD" w:rsidRPr="002B2E75" w:rsidRDefault="005E39CD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E3484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5E39CD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5E39CD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7E087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6517C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E39CD" w:rsidRPr="002B2E75" w:rsidRDefault="005E39CD" w:rsidP="00A73167">
      <w:pPr>
        <w:pStyle w:val="Title"/>
        <w:spacing w:before="0" w:beforeAutospacing="0" w:after="0"/>
        <w:jc w:val="left"/>
      </w:pPr>
    </w:p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5E39CD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3A5CA2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5E39CD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A96741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96741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A96741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Pr="002B2E75" w:rsidRDefault="005E39CD" w:rsidP="00A73167">
      <w:pPr>
        <w:pStyle w:val="Title"/>
        <w:spacing w:before="0" w:beforeAutospacing="0" w:after="0"/>
        <w:jc w:val="left"/>
      </w:pPr>
    </w:p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5E39CD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Zvýšenie/ zníženie hodnoty</w:t>
            </w:r>
          </w:p>
          <w:p w:rsidR="005E39CD" w:rsidRPr="002B2E75" w:rsidRDefault="005E39CD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5E39CD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5E39CD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</w:tr>
      <w:tr w:rsidR="005E39CD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</w:tr>
      <w:tr w:rsidR="005E39CD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</w:tr>
      <w:tr w:rsidR="005E39CD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E39CD" w:rsidRPr="002B2E75" w:rsidRDefault="005E39CD" w:rsidP="00AA48E7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E39CD" w:rsidRPr="002B2E75" w:rsidRDefault="005E39CD" w:rsidP="00E34840">
            <w:pPr>
              <w:rPr>
                <w:rFonts w:cs="Arial"/>
              </w:rPr>
            </w:pPr>
          </w:p>
        </w:tc>
      </w:tr>
      <w:tr w:rsidR="005E39CD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A48E7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  <w:b/>
              </w:rPr>
            </w:pPr>
          </w:p>
        </w:tc>
      </w:tr>
    </w:tbl>
    <w:p w:rsidR="005E39CD" w:rsidRPr="002B2E75" w:rsidRDefault="005E39CD" w:rsidP="009C7DE1"/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5E39CD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374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1083</w:t>
            </w: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  <w:tr w:rsidR="005E39CD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E39CD" w:rsidRPr="002B2E75" w:rsidRDefault="005E39CD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5E39CD" w:rsidRDefault="005E39CD" w:rsidP="00C6517C">
      <w:pPr>
        <w:pStyle w:val="Title"/>
        <w:spacing w:before="0" w:beforeAutospacing="0" w:after="60"/>
        <w:jc w:val="left"/>
      </w:pPr>
    </w:p>
    <w:p w:rsidR="005E39CD" w:rsidRPr="002B2E75" w:rsidRDefault="005E39CD" w:rsidP="00C6517C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5E39CD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pStyle w:val="TopHeader"/>
            </w:pPr>
            <w:r w:rsidRPr="002B2E75">
              <w:t>Splatnosť</w:t>
            </w:r>
          </w:p>
        </w:tc>
      </w:tr>
      <w:tr w:rsidR="005E39CD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E304F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E31FDD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E31FDD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pStyle w:val="TopHeader"/>
            </w:pPr>
            <w:r w:rsidRPr="002B2E75">
              <w:t>viac ako päť rokov</w:t>
            </w:r>
          </w:p>
        </w:tc>
      </w:tr>
      <w:tr w:rsidR="005E39CD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E39CD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90545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C6517C">
      <w:pPr>
        <w:pStyle w:val="Title"/>
        <w:spacing w:before="0" w:beforeAutospacing="0" w:after="0"/>
        <w:jc w:val="both"/>
        <w:rPr>
          <w:szCs w:val="22"/>
        </w:rPr>
      </w:pPr>
    </w:p>
    <w:p w:rsidR="005E39CD" w:rsidRPr="002B2E75" w:rsidRDefault="005E39CD" w:rsidP="00C6517C">
      <w:pPr>
        <w:pStyle w:val="Title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5E39CD" w:rsidRPr="002B2E75" w:rsidRDefault="005E39CD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5E39CD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39CD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  <w:r>
              <w:t>6516</w:t>
            </w:r>
          </w:p>
        </w:tc>
      </w:tr>
      <w:tr w:rsidR="005E39CD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180861">
            <w:pPr>
              <w:jc w:val="center"/>
              <w:rPr>
                <w:b/>
              </w:rPr>
            </w:pPr>
            <w:r w:rsidRPr="002E3D23">
              <w:rPr>
                <w:b/>
              </w:rPr>
              <w:t>6516</w:t>
            </w:r>
          </w:p>
        </w:tc>
      </w:tr>
    </w:tbl>
    <w:p w:rsidR="005E39CD" w:rsidRPr="002B2E75" w:rsidRDefault="005E39CD"/>
    <w:p w:rsidR="005E39CD" w:rsidRPr="002B2E75" w:rsidRDefault="005E39CD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5E39CD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B7B4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5E39CD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D7105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D7105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5E39CD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  <w:tr w:rsidR="005E39CD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80861">
            <w:pPr>
              <w:jc w:val="center"/>
            </w:pPr>
          </w:p>
        </w:tc>
      </w:tr>
    </w:tbl>
    <w:p w:rsidR="005E39CD" w:rsidRPr="002B2E75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5E39CD" w:rsidRPr="002B2E75" w:rsidRDefault="005E39CD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E39CD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5E39CD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/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/>
        </w:tc>
      </w:tr>
      <w:tr w:rsidR="005E39CD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/>
        </w:tc>
      </w:tr>
      <w:tr w:rsidR="005E39CD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F50F2">
            <w:pPr>
              <w:rPr>
                <w:b/>
              </w:rPr>
            </w:pPr>
          </w:p>
        </w:tc>
      </w:tr>
    </w:tbl>
    <w:p w:rsidR="005E39CD" w:rsidRPr="002B2E75" w:rsidRDefault="005E39CD"/>
    <w:p w:rsidR="005E39CD" w:rsidRPr="002B2E75" w:rsidRDefault="005E39CD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5E39CD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>
            <w:pPr>
              <w:rPr>
                <w:b/>
              </w:rPr>
            </w:pPr>
          </w:p>
        </w:tc>
      </w:tr>
    </w:tbl>
    <w:p w:rsidR="005E39CD" w:rsidRPr="002B2E75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5E39CD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5E39CD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BD616D" w:rsidRDefault="005E39CD" w:rsidP="00205F85">
            <w:pPr>
              <w:rPr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 xml:space="preserve">                   </w:t>
            </w:r>
            <w:r w:rsidRPr="00BD616D">
              <w:rPr>
                <w:bCs/>
                <w:szCs w:val="22"/>
              </w:rPr>
              <w:t>3</w:t>
            </w:r>
            <w:r>
              <w:rPr>
                <w:bCs/>
                <w:szCs w:val="22"/>
              </w:rPr>
              <w:t>3950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BD616D" w:rsidRDefault="005E39CD" w:rsidP="00205F85">
            <w:pPr>
              <w:rPr>
                <w:bCs/>
              </w:rPr>
            </w:pPr>
            <w:r>
              <w:rPr>
                <w:bCs/>
                <w:szCs w:val="22"/>
              </w:rPr>
              <w:t xml:space="preserve">                  </w:t>
            </w:r>
            <w:r w:rsidRPr="00BD616D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34126</w:t>
            </w:r>
          </w:p>
        </w:tc>
      </w:tr>
      <w:tr w:rsidR="005E39CD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BD616D" w:rsidRDefault="005E39CD" w:rsidP="00205F8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</w:t>
            </w:r>
            <w:r w:rsidRPr="00BD616D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3950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BD616D" w:rsidRDefault="005E39CD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34126</w:t>
            </w:r>
          </w:p>
        </w:tc>
      </w:tr>
      <w:tr w:rsidR="005E39CD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 xml:space="preserve">                       544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 273</w:t>
            </w:r>
          </w:p>
        </w:tc>
      </w:tr>
      <w:tr w:rsidR="005E39CD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BD616D" w:rsidRDefault="005E39CD" w:rsidP="00205F85">
            <w:pPr>
              <w:rPr>
                <w:b/>
              </w:rPr>
            </w:pPr>
            <w:r>
              <w:t xml:space="preserve">                       </w:t>
            </w:r>
            <w:r>
              <w:rPr>
                <w:b/>
              </w:rPr>
              <w:t xml:space="preserve"> 544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BD616D" w:rsidRDefault="005E39CD" w:rsidP="00205F85">
            <w:pPr>
              <w:rPr>
                <w:b/>
              </w:rPr>
            </w:pPr>
            <w:r>
              <w:rPr>
                <w:b/>
                <w:szCs w:val="22"/>
              </w:rPr>
              <w:t xml:space="preserve">                       273</w:t>
            </w:r>
          </w:p>
        </w:tc>
      </w:tr>
    </w:tbl>
    <w:p w:rsidR="005E39CD" w:rsidRDefault="005E39CD" w:rsidP="00F71A47">
      <w:pPr>
        <w:pStyle w:val="Title"/>
        <w:spacing w:before="0" w:beforeAutospacing="0" w:after="120"/>
        <w:jc w:val="both"/>
      </w:pPr>
    </w:p>
    <w:p w:rsidR="005E39CD" w:rsidRDefault="005E39CD" w:rsidP="00E5320F"/>
    <w:p w:rsidR="005E39CD" w:rsidRDefault="005E39CD" w:rsidP="00E5320F"/>
    <w:p w:rsidR="005E39CD" w:rsidRDefault="005E39CD" w:rsidP="00E5320F"/>
    <w:p w:rsidR="005E39CD" w:rsidRDefault="005E39CD" w:rsidP="00E5320F"/>
    <w:p w:rsidR="005E39CD" w:rsidRPr="00E5320F" w:rsidRDefault="005E39CD" w:rsidP="00E5320F"/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5E39CD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  <w:tr w:rsidR="005E39CD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  <w:tr w:rsidR="005E39CD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  <w:tr w:rsidR="005E39CD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  <w:tr w:rsidR="005E39CD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  <w:tr w:rsidR="005E39CD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  <w:tr w:rsidR="005E39CD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/>
        </w:tc>
      </w:tr>
    </w:tbl>
    <w:p w:rsidR="005E39CD" w:rsidRPr="002B2E75" w:rsidRDefault="005E39CD" w:rsidP="00F71A47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5E39CD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 xml:space="preserve">                  272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 xml:space="preserve">   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68</w:t>
            </w:r>
          </w:p>
        </w:tc>
      </w:tr>
      <w:tr w:rsidR="005E39CD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 xml:space="preserve"> 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272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>
              <w:rPr>
                <w:szCs w:val="22"/>
              </w:rPr>
              <w:t xml:space="preserve">   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205</w:t>
            </w:r>
          </w:p>
        </w:tc>
      </w:tr>
      <w:tr w:rsidR="005E39CD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E3D23" w:rsidRDefault="005E39CD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272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205</w:t>
            </w:r>
          </w:p>
        </w:tc>
      </w:tr>
      <w:tr w:rsidR="005E39CD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  </w:t>
            </w:r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E3D23" w:rsidRDefault="005E39CD" w:rsidP="00205F85">
            <w:pPr>
              <w:rPr>
                <w:b/>
              </w:rPr>
            </w:pPr>
            <w:r>
              <w:rPr>
                <w:szCs w:val="22"/>
              </w:rPr>
              <w:t xml:space="preserve">                </w:t>
            </w: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>
              <w:rPr>
                <w:b/>
                <w:szCs w:val="22"/>
              </w:rPr>
              <w:t>544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205F8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205</w:t>
            </w:r>
          </w:p>
        </w:tc>
      </w:tr>
    </w:tbl>
    <w:p w:rsidR="005E39CD" w:rsidRPr="002B2E75" w:rsidRDefault="005E39CD" w:rsidP="00E5320F"/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5E39CD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079C1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079C1">
            <w:pPr>
              <w:pStyle w:val="TopHeader"/>
            </w:pPr>
            <w:r w:rsidRPr="002B2E75">
              <w:t>Splatnosť</w:t>
            </w:r>
          </w:p>
        </w:tc>
      </w:tr>
      <w:tr w:rsidR="005E39CD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5F85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5E39CD" w:rsidRPr="002B2E75" w:rsidRDefault="005E39CD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5E39CD" w:rsidRPr="002B2E75" w:rsidRDefault="005E39CD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5E39CD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E39CD" w:rsidRPr="002B2E75" w:rsidRDefault="005E39CD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E39CD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3C619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Spotrebný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3148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5815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</w:tr>
    </w:tbl>
    <w:p w:rsidR="005E39CD" w:rsidRPr="002B2E75" w:rsidRDefault="005E39CD" w:rsidP="00524073">
      <w:pPr>
        <w:pStyle w:val="Title"/>
        <w:spacing w:before="0" w:beforeAutospacing="0" w:after="0"/>
        <w:jc w:val="both"/>
      </w:pPr>
    </w:p>
    <w:p w:rsidR="005E39CD" w:rsidRPr="002B2E75" w:rsidRDefault="005E39CD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5E39CD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5E39CD" w:rsidRPr="002B2E75" w:rsidRDefault="005E39CD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9CD" w:rsidRPr="002B2E75" w:rsidRDefault="005E39CD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E39CD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3C619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330954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5E39CD" w:rsidRPr="002B2E75" w:rsidRDefault="005E39CD" w:rsidP="00BD4D2D"/>
        </w:tc>
      </w:tr>
      <w:tr w:rsidR="005E39CD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5E39CD" w:rsidRPr="002B2E75" w:rsidRDefault="005E39CD" w:rsidP="00BD4D2D">
            <w:r w:rsidRPr="002B2E75">
              <w:rPr>
                <w:szCs w:val="22"/>
              </w:rPr>
              <w:t> </w:t>
            </w:r>
          </w:p>
        </w:tc>
      </w:tr>
    </w:tbl>
    <w:p w:rsidR="005E39CD" w:rsidRDefault="005E39CD" w:rsidP="004F3181"/>
    <w:p w:rsidR="005E39CD" w:rsidRDefault="005E39CD" w:rsidP="004F3181"/>
    <w:p w:rsidR="005E39CD" w:rsidRPr="002B2E75" w:rsidRDefault="005E39CD" w:rsidP="004F3181"/>
    <w:p w:rsidR="005E39CD" w:rsidRPr="002B2E75" w:rsidRDefault="005E39CD" w:rsidP="00E5320F">
      <w:pPr>
        <w:pStyle w:val="Title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5E39CD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C619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</w:tbl>
    <w:p w:rsidR="005E39CD" w:rsidRPr="002B2E75" w:rsidRDefault="005E39CD" w:rsidP="007C3558">
      <w:pPr>
        <w:pStyle w:val="Title"/>
        <w:spacing w:before="0" w:beforeAutospacing="0" w:after="0"/>
        <w:jc w:val="both"/>
      </w:pPr>
    </w:p>
    <w:p w:rsidR="005E39CD" w:rsidRPr="002B2E75" w:rsidRDefault="005E39CD" w:rsidP="007C3558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5E39CD" w:rsidRPr="002B2E75" w:rsidRDefault="005E39CD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5E39CD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5E39CD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  <w:tr w:rsidR="005E39CD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3410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5F4162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D00B9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E39CD" w:rsidRPr="002B2E75" w:rsidRDefault="005E39CD" w:rsidP="00D00B9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00B9E">
            <w:pPr>
              <w:rPr>
                <w:b/>
              </w:rPr>
            </w:pPr>
          </w:p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</w:tr>
      <w:tr w:rsidR="005E39CD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/>
        </w:tc>
      </w:tr>
    </w:tbl>
    <w:p w:rsidR="005E39CD" w:rsidRPr="002B2E75" w:rsidRDefault="005E39CD" w:rsidP="005E396B"/>
    <w:p w:rsidR="005E39CD" w:rsidRPr="002B2E75" w:rsidRDefault="005E39CD" w:rsidP="005E396B"/>
    <w:p w:rsidR="005E39CD" w:rsidRPr="002B2E75" w:rsidRDefault="005E39CD" w:rsidP="005E396B"/>
    <w:p w:rsidR="005E39CD" w:rsidRPr="002B2E75" w:rsidRDefault="005E39CD" w:rsidP="005E396B"/>
    <w:p w:rsidR="005E39CD" w:rsidRPr="002B2E75" w:rsidRDefault="005E39CD" w:rsidP="005E396B"/>
    <w:p w:rsidR="005E39CD" w:rsidRPr="002B2E75" w:rsidRDefault="005E39CD" w:rsidP="005E396B"/>
    <w:p w:rsidR="005E39CD" w:rsidRPr="002B2E75" w:rsidRDefault="005E39CD" w:rsidP="005E396B"/>
    <w:p w:rsidR="005E39CD" w:rsidRPr="002B2E75" w:rsidRDefault="005E39CD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5E39CD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5E39CD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vlastné imanie</w:t>
            </w:r>
          </w:p>
        </w:tc>
      </w:tr>
      <w:tr w:rsidR="005E39CD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E62E31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</w:rPr>
            </w:pPr>
          </w:p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</w:tr>
      <w:tr w:rsidR="005E39CD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5109B"/>
        </w:tc>
      </w:tr>
      <w:tr w:rsidR="005E39CD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</w:tbl>
    <w:p w:rsidR="005E39CD" w:rsidRPr="002B2E75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5E39CD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Reálna hodnota</w:t>
            </w:r>
          </w:p>
        </w:tc>
      </w:tr>
      <w:tr w:rsidR="005E39CD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01EFC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5E39CD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FF0AD8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5E39CD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Splatnosť</w:t>
            </w:r>
          </w:p>
        </w:tc>
      </w:tr>
      <w:tr w:rsidR="005E39CD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E31FDD">
            <w:pPr>
              <w:pStyle w:val="TopHeader"/>
            </w:pPr>
            <w:r w:rsidRPr="002B2E75">
              <w:t>viac ako päť rokov</w:t>
            </w:r>
          </w:p>
        </w:tc>
      </w:tr>
      <w:tr w:rsidR="005E39CD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E39CD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F71A47">
      <w:pPr>
        <w:pStyle w:val="Title"/>
        <w:spacing w:before="0" w:beforeAutospacing="0" w:after="120"/>
        <w:jc w:val="left"/>
      </w:pPr>
    </w:p>
    <w:p w:rsidR="005E39CD" w:rsidRDefault="005E39CD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5E39CD" w:rsidRPr="00E5320F" w:rsidRDefault="005E39CD" w:rsidP="00E5320F"/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5E39CD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5E39CD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E39CD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služby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124466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107689</w:t>
            </w:r>
          </w:p>
        </w:tc>
      </w:tr>
      <w:tr w:rsidR="005E39CD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C64005">
            <w:pPr>
              <w:rPr>
                <w:b/>
              </w:rPr>
            </w:pPr>
            <w:r w:rsidRPr="002E3D23">
              <w:rPr>
                <w:b/>
                <w:szCs w:val="22"/>
              </w:rPr>
              <w:t> 1</w:t>
            </w:r>
            <w:r>
              <w:rPr>
                <w:b/>
                <w:szCs w:val="22"/>
              </w:rPr>
              <w:t>24466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8F3DBF" w:rsidRDefault="005E39CD" w:rsidP="00C6400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  <w:r w:rsidRPr="008F3DBF">
              <w:rPr>
                <w:b/>
                <w:szCs w:val="22"/>
              </w:rPr>
              <w:t>107689</w:t>
            </w:r>
          </w:p>
        </w:tc>
      </w:tr>
    </w:tbl>
    <w:p w:rsidR="005E39CD" w:rsidRPr="002B2E75" w:rsidRDefault="005E39CD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5E39CD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5E39CD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5E39CD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A5FD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E39CD" w:rsidRPr="002B2E75" w:rsidRDefault="005E39CD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920E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E39CD" w:rsidRPr="002B2E75" w:rsidRDefault="005E39CD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</w:tbl>
    <w:p w:rsidR="005E39CD" w:rsidRDefault="005E39CD" w:rsidP="00E5320F">
      <w:pPr>
        <w:pStyle w:val="Title"/>
        <w:spacing w:before="0" w:beforeAutospacing="0" w:after="0"/>
        <w:jc w:val="both"/>
      </w:pPr>
    </w:p>
    <w:p w:rsidR="005E39CD" w:rsidRPr="002B2E75" w:rsidRDefault="005E39CD" w:rsidP="00E5320F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5E39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</w:p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</w:p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20703C"/>
        </w:tc>
      </w:tr>
      <w:tr w:rsidR="005E39CD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</w:tbl>
    <w:p w:rsidR="005E39CD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E39CD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124466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107689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 xml:space="preserve">         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7627</w:t>
            </w:r>
          </w:p>
        </w:tc>
      </w:tr>
      <w:tr w:rsidR="005E39CD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C64005">
            <w:pPr>
              <w:rPr>
                <w:b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  <w:r w:rsidRPr="002E3D23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24466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E3D23" w:rsidRDefault="005E39CD" w:rsidP="00C64005">
            <w:pPr>
              <w:rPr>
                <w:b/>
              </w:rPr>
            </w:pPr>
            <w:r>
              <w:rPr>
                <w:szCs w:val="22"/>
              </w:rPr>
              <w:t xml:space="preserve">       </w:t>
            </w:r>
            <w:r w:rsidRPr="002B2E75">
              <w:rPr>
                <w:szCs w:val="22"/>
              </w:rPr>
              <w:t> </w:t>
            </w:r>
            <w:r>
              <w:rPr>
                <w:b/>
                <w:szCs w:val="22"/>
              </w:rPr>
              <w:t>115316</w:t>
            </w:r>
          </w:p>
        </w:tc>
      </w:tr>
    </w:tbl>
    <w:p w:rsidR="005E39CD" w:rsidRPr="002B2E75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5E39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E39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3B1B28" w:rsidRDefault="005E39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</w:tbl>
    <w:p w:rsidR="005E39CD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E39CD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</w:tbl>
    <w:p w:rsidR="005E39CD" w:rsidRDefault="005E39CD" w:rsidP="00E5320F">
      <w:pPr>
        <w:pStyle w:val="Title"/>
        <w:spacing w:before="0" w:beforeAutospacing="0" w:after="60"/>
        <w:jc w:val="left"/>
      </w:pPr>
    </w:p>
    <w:p w:rsidR="005E39CD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5E39CD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5E39CD" w:rsidRDefault="005E39CD" w:rsidP="001501C5"/>
    <w:p w:rsidR="005E39CD" w:rsidRPr="001501C5" w:rsidRDefault="005E39CD" w:rsidP="001501C5"/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59"/>
        <w:gridCol w:w="665"/>
      </w:tblGrid>
      <w:tr w:rsidR="005E39CD" w:rsidRPr="002B2E75" w:rsidTr="008F3DB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8F3DB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pPr>
              <w:pStyle w:val="TopHeader"/>
            </w:pPr>
            <w:r w:rsidRPr="002B2E75">
              <w:t>Daň v %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>
              <w:t>1388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>
              <w:t>12696</w:t>
            </w:r>
          </w:p>
        </w:tc>
        <w:tc>
          <w:tcPr>
            <w:tcW w:w="6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>
              <w:t>319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131CD2">
            <w:pPr>
              <w:jc w:val="center"/>
            </w:pPr>
            <w:r>
              <w:t>2412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8F3DBF">
            <w:r>
              <w:t xml:space="preserve"> 19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3270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>
              <w:t xml:space="preserve"> 752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t xml:space="preserve">  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4658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1443F9" w:rsidRDefault="005E39CD" w:rsidP="00C64005">
            <w:pPr>
              <w:rPr>
                <w:sz w:val="20"/>
                <w:szCs w:val="20"/>
              </w:rPr>
            </w:pPr>
            <w:r w:rsidRPr="001443F9">
              <w:rPr>
                <w:sz w:val="20"/>
                <w:szCs w:val="20"/>
              </w:rPr>
              <w:t>1071 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12696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43342A" w:rsidRDefault="005E39CD" w:rsidP="00C64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2412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1443F9" w:rsidRDefault="005E39CD" w:rsidP="00C64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>
              <w:rPr>
                <w:szCs w:val="22"/>
              </w:rPr>
              <w:t xml:space="preserve"> 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43342A" w:rsidRDefault="005E39CD" w:rsidP="00C640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2412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  <w:tr w:rsidR="005E39CD" w:rsidRPr="002B2E75" w:rsidTr="008F3DB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8F3DB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1443F9" w:rsidRDefault="005E39CD" w:rsidP="00C64005">
            <w:pPr>
              <w:rPr>
                <w:sz w:val="20"/>
                <w:szCs w:val="20"/>
              </w:rPr>
            </w:pPr>
            <w:r w:rsidRPr="001443F9">
              <w:rPr>
                <w:sz w:val="20"/>
                <w:szCs w:val="20"/>
              </w:rPr>
              <w:t xml:space="preserve">1071 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8F3DBF" w:rsidRDefault="005E39CD" w:rsidP="00C64005">
            <w:pPr>
              <w:rPr>
                <w:sz w:val="20"/>
                <w:szCs w:val="20"/>
              </w:rPr>
            </w:pPr>
            <w:r w:rsidRPr="008F3DBF">
              <w:rPr>
                <w:sz w:val="20"/>
                <w:szCs w:val="20"/>
              </w:rPr>
              <w:t>2412 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C64005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19</w:t>
            </w:r>
          </w:p>
        </w:tc>
      </w:tr>
    </w:tbl>
    <w:p w:rsidR="005E39CD" w:rsidRPr="002B2E75" w:rsidRDefault="005E39CD" w:rsidP="00E96184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5E39C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233922">
      <w:pPr>
        <w:pStyle w:val="Title"/>
        <w:spacing w:before="0" w:beforeAutospacing="0" w:after="0"/>
        <w:jc w:val="left"/>
      </w:pPr>
    </w:p>
    <w:p w:rsidR="005E39CD" w:rsidRPr="002B2E75" w:rsidRDefault="005E39CD" w:rsidP="00FB6EC9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5E39CD" w:rsidRPr="002B2E75" w:rsidRDefault="005E39CD" w:rsidP="00E96184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5E39CD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5E39CD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115DCE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0D7105">
      <w:pPr>
        <w:pStyle w:val="Title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5E39CD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5E39CD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4CC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E5320F">
      <w:pPr>
        <w:pStyle w:val="Title"/>
        <w:spacing w:before="0" w:beforeAutospacing="0" w:after="0"/>
        <w:jc w:val="left"/>
      </w:pPr>
    </w:p>
    <w:p w:rsidR="005E39CD" w:rsidRPr="002B2E75" w:rsidRDefault="005E39CD" w:rsidP="00E5320F">
      <w:pPr>
        <w:pStyle w:val="Title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5E39CD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4306F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197137"/>
    <w:p w:rsidR="005E39CD" w:rsidRPr="002B2E75" w:rsidRDefault="005E39CD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5E39CD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5E39CD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c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iných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5E39CD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37B82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44306F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</w:tbl>
    <w:p w:rsidR="005E39CD" w:rsidRDefault="005E39CD" w:rsidP="00337B82">
      <w:pPr>
        <w:pStyle w:val="Title"/>
        <w:keepNext w:val="0"/>
        <w:spacing w:before="0" w:beforeAutospacing="0" w:after="0"/>
        <w:jc w:val="both"/>
      </w:pPr>
    </w:p>
    <w:p w:rsidR="005E39CD" w:rsidRPr="002B2E75" w:rsidRDefault="005E39CD" w:rsidP="00337B82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5E39CD" w:rsidRPr="002B2E75" w:rsidRDefault="005E39CD" w:rsidP="0028309C">
      <w:pPr>
        <w:pStyle w:val="Title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5E39CD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5E39CD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5E39CD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6D3412">
            <w:pPr>
              <w:pStyle w:val="TopHeader"/>
            </w:pPr>
            <w:r>
              <w:t>d</w:t>
            </w:r>
          </w:p>
        </w:tc>
      </w:tr>
      <w:tr w:rsidR="005E39CD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</w:tbl>
    <w:p w:rsidR="005E39CD" w:rsidRPr="002B2E75" w:rsidRDefault="005E39CD" w:rsidP="00812CDD">
      <w:pPr>
        <w:pStyle w:val="Title"/>
        <w:spacing w:before="0" w:beforeAutospacing="0" w:after="0"/>
        <w:jc w:val="left"/>
        <w:rPr>
          <w:b w:val="0"/>
        </w:rPr>
      </w:pPr>
    </w:p>
    <w:p w:rsidR="005E39CD" w:rsidRPr="002B2E75" w:rsidRDefault="005E39CD" w:rsidP="00197137">
      <w:pPr>
        <w:pStyle w:val="Title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5E39CD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5E39CD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/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  <w:tr w:rsidR="005E39CD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r w:rsidRPr="002B2E75">
              <w:rPr>
                <w:szCs w:val="22"/>
              </w:rPr>
              <w:t> </w:t>
            </w:r>
          </w:p>
        </w:tc>
      </w:tr>
    </w:tbl>
    <w:p w:rsidR="005E39CD" w:rsidRDefault="005E39CD" w:rsidP="002B2E75"/>
    <w:p w:rsidR="005E39CD" w:rsidRDefault="005E39CD" w:rsidP="002B2E75"/>
    <w:p w:rsidR="005E39CD" w:rsidRDefault="005E39CD" w:rsidP="002B2E75"/>
    <w:p w:rsidR="005E39CD" w:rsidRPr="002B2E75" w:rsidRDefault="005E39CD" w:rsidP="008764A5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5E39CD" w:rsidRPr="002B2E75" w:rsidRDefault="005E39CD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5E39CD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5E39CD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E0230">
            <w:pPr>
              <w:pStyle w:val="TopHeader"/>
            </w:pPr>
            <w:r w:rsidRPr="002B2E75">
              <w:t>f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>
              <w:t xml:space="preserve">      </w:t>
            </w:r>
            <w:r w:rsidRPr="002B2E75">
              <w:t> </w:t>
            </w:r>
            <w:r>
              <w:t>6636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>
              <w:t xml:space="preserve">      6639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</w:t>
            </w:r>
          </w:p>
        </w:tc>
      </w:tr>
      <w:tr w:rsidR="005E39CD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 1326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 1326 </w:t>
            </w:r>
          </w:p>
        </w:tc>
      </w:tr>
      <w:tr w:rsidR="005E39CD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>
              <w:t xml:space="preserve">        - 425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  425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      0</w:t>
            </w:r>
          </w:p>
        </w:tc>
      </w:tr>
      <w:tr w:rsidR="005E39CD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 10187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- 9870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  <w:r>
              <w:t xml:space="preserve">          317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</w:tbl>
    <w:p w:rsidR="005E39CD" w:rsidRPr="002B2E75" w:rsidRDefault="005E39CD" w:rsidP="00146201"/>
    <w:p w:rsidR="005E39CD" w:rsidRPr="002B2E75" w:rsidRDefault="005E39CD" w:rsidP="00146201"/>
    <w:p w:rsidR="005E39CD" w:rsidRPr="002B2E75" w:rsidRDefault="005E39CD" w:rsidP="00146201"/>
    <w:p w:rsidR="005E39CD" w:rsidRPr="002B2E75" w:rsidRDefault="005E39CD" w:rsidP="00146201"/>
    <w:p w:rsidR="005E39CD" w:rsidRPr="002B2E75" w:rsidRDefault="005E39CD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5E39CD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pPr>
              <w:pStyle w:val="TopHeader"/>
            </w:pPr>
            <w:r w:rsidRPr="002B2E75">
              <w:t>f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   6636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   6636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  1326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 1326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- 6940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- 6516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- 425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  6515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    3671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  <w:r>
              <w:t xml:space="preserve">   10187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  <w:tr w:rsidR="005E39CD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BC54FA">
            <w:r w:rsidRPr="002B2E75">
              <w:t> </w:t>
            </w:r>
          </w:p>
        </w:tc>
      </w:tr>
    </w:tbl>
    <w:p w:rsidR="005E39CD" w:rsidRPr="002B2E75" w:rsidRDefault="005E39CD" w:rsidP="008C74A6">
      <w:pPr>
        <w:pStyle w:val="Title"/>
        <w:spacing w:before="0" w:beforeAutospacing="0" w:after="0"/>
        <w:jc w:val="left"/>
      </w:pPr>
    </w:p>
    <w:p w:rsidR="005E39CD" w:rsidRPr="002B2E75" w:rsidRDefault="005E39CD" w:rsidP="002B2E75"/>
    <w:p w:rsidR="005E39CD" w:rsidRPr="002B2E75" w:rsidRDefault="005E39CD" w:rsidP="002B2E75"/>
    <w:p w:rsidR="005E39CD" w:rsidRPr="002B2E75" w:rsidRDefault="005E39CD" w:rsidP="002B2E75"/>
    <w:p w:rsidR="005E39CD" w:rsidRPr="002B2E75" w:rsidRDefault="005E39CD" w:rsidP="00337B82">
      <w:pPr>
        <w:pStyle w:val="Title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5E39CD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A0ED2">
            <w:pPr>
              <w:rPr>
                <w:b/>
                <w:bCs/>
              </w:rPr>
            </w:pPr>
          </w:p>
        </w:tc>
      </w:tr>
      <w:tr w:rsidR="005E39CD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74CF4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74CF4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CE0E61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655718" w:rsidRDefault="005E39CD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5E39CD" w:rsidRPr="002B2E75" w:rsidRDefault="005E39CD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B9F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daň z 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Default="005E39CD" w:rsidP="00A4011B">
            <w:r w:rsidRPr="002B2E75">
              <w:t>Príjmy mimoriadneho charakteru vzťahujúce sa na </w:t>
            </w:r>
          </w:p>
          <w:p w:rsidR="005E39CD" w:rsidRPr="002B2E75" w:rsidRDefault="005E39CD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Default="005E39CD" w:rsidP="00313B9F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5E39CD" w:rsidRPr="002B2E75" w:rsidRDefault="005E39CD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CE0E61" w:rsidRDefault="005E39CD" w:rsidP="00A4011B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94F2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94F2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CE0E61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5E39CD" w:rsidRPr="002B2E75" w:rsidRDefault="005E39CD" w:rsidP="00CE0E61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Príjmy z predaja dlhodobých cenných papierov a</w:t>
            </w:r>
          </w:p>
          <w:p w:rsidR="005E39CD" w:rsidRPr="002B2E75" w:rsidRDefault="005E39CD" w:rsidP="00A4011B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Default="005E39CD" w:rsidP="00A4011B">
            <w:r w:rsidRPr="002B2E75">
              <w:t>Výdavky mimoriadneho charakteru vzťahujúce sa na</w:t>
            </w:r>
          </w:p>
          <w:p w:rsidR="005E39CD" w:rsidRPr="002B2E75" w:rsidRDefault="005E39CD" w:rsidP="00A4011B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Default="005E39CD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5E39CD" w:rsidRPr="0051251D" w:rsidRDefault="005E39CD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74CF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51251D" w:rsidRDefault="005E39CD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13B9F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Príjmy z úverov, ktoré  účtovnej jednotke poskytla banka</w:t>
            </w:r>
          </w:p>
          <w:p w:rsidR="005E39CD" w:rsidRPr="002B2E75" w:rsidRDefault="005E39CD" w:rsidP="00A4011B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ostatných dlhodobých záväzkov  a</w:t>
            </w:r>
            <w:r>
              <w:t> </w:t>
            </w:r>
            <w:r w:rsidRPr="002B2E75">
              <w:t>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Výdavky na splácanie ostatných dlhodobých  záväzkov</w:t>
            </w:r>
          </w:p>
          <w:p w:rsidR="005E39CD" w:rsidRPr="002B2E75" w:rsidRDefault="005E39CD" w:rsidP="00A4011B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Default="005E39CD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5E39CD" w:rsidRPr="002B2E75" w:rsidRDefault="005E39CD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51251D" w:rsidRDefault="005E39CD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 xml:space="preserve">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</w:tbl>
    <w:p w:rsidR="005E39CD" w:rsidRPr="002B2E75" w:rsidRDefault="005E39CD" w:rsidP="00F94F27">
      <w:pPr>
        <w:pStyle w:val="Title"/>
        <w:keepNext w:val="0"/>
        <w:widowControl w:val="0"/>
        <w:spacing w:before="0" w:beforeAutospacing="0" w:after="0"/>
        <w:jc w:val="left"/>
      </w:pPr>
    </w:p>
    <w:p w:rsidR="005E39CD" w:rsidRDefault="005E39CD" w:rsidP="00D6507B">
      <w:pPr>
        <w:pStyle w:val="Title"/>
        <w:keepNext w:val="0"/>
        <w:widowControl w:val="0"/>
        <w:spacing w:before="0" w:beforeAutospacing="0" w:after="60"/>
        <w:jc w:val="left"/>
      </w:pPr>
    </w:p>
    <w:p w:rsidR="005E39CD" w:rsidRPr="002B2E75" w:rsidRDefault="005E39CD" w:rsidP="00D6507B">
      <w:pPr>
        <w:pStyle w:val="Title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E39CD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E39CD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E90C6F"/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5E39CD" w:rsidRPr="002B2E75" w:rsidRDefault="005E39CD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Odpisy dlhodobého nehmotného majetku a</w:t>
            </w:r>
            <w:r>
              <w:t>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14352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5E39CD" w:rsidRDefault="005E39CD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5E39CD" w:rsidRPr="002B2E75" w:rsidRDefault="005E39CD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D6507B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Zmena stavu krátkodobého finančného majetku, s výnimkou majetku, ktorý je súčasťou peňažných prostriedkov </w:t>
            </w:r>
          </w:p>
          <w:p w:rsidR="005E39CD" w:rsidRPr="002B2E75" w:rsidRDefault="005E39CD" w:rsidP="00A4011B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5E39CD" w:rsidRPr="002B2E75" w:rsidRDefault="005E39CD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5E39CD" w:rsidRPr="002B2E75" w:rsidRDefault="005E39CD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5E39CD" w:rsidRPr="002B2E75" w:rsidRDefault="005E39CD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5E39CD" w:rsidRPr="0051251D" w:rsidRDefault="005E39CD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94F27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Výdavky na obstaranie dlhodobých cenných papierov a </w:t>
            </w:r>
          </w:p>
          <w:p w:rsidR="005E39CD" w:rsidRPr="002B2E75" w:rsidRDefault="005E39CD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047292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Príjmy z predaja dlhodobých cenných papierov </w:t>
            </w:r>
          </w:p>
          <w:p w:rsidR="005E39CD" w:rsidRPr="002B2E75" w:rsidRDefault="005E39CD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Default="005E39CD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5E39CD" w:rsidRPr="0051251D" w:rsidRDefault="005E39CD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51251D" w:rsidRDefault="005E39CD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5E39CD" w:rsidRPr="0051251D" w:rsidRDefault="005E39CD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FB6EC9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A4011B">
            <w:r w:rsidRPr="002B2E75">
              <w:t>Príjmy z úverov, ktoré  účtovnej jednotke poskytla </w:t>
            </w:r>
          </w:p>
          <w:p w:rsidR="005E39CD" w:rsidRPr="002B2E75" w:rsidRDefault="005E39CD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2B2E75" w:rsidRDefault="005E39CD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2B2E75" w:rsidRDefault="005E39CD" w:rsidP="00A4011B">
            <w:r w:rsidRPr="002B2E75">
              <w:t> </w:t>
            </w:r>
          </w:p>
        </w:tc>
      </w:tr>
      <w:tr w:rsidR="005E39CD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5E39CD" w:rsidRPr="0051251D" w:rsidRDefault="005E39CD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5E39CD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5E39CD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5E39CD" w:rsidRPr="0051251D" w:rsidRDefault="005E39CD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5E39CD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Default="005E39CD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5E39CD" w:rsidRPr="0051251D" w:rsidRDefault="005E39CD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5E39CD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39CD" w:rsidRPr="0051251D" w:rsidRDefault="005E39CD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5E39CD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9CD" w:rsidRPr="0051251D" w:rsidRDefault="005E39CD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5E39CD" w:rsidRPr="002B2E75" w:rsidRDefault="005E39CD" w:rsidP="00E90C6F"/>
    <w:p w:rsidR="005E39CD" w:rsidRPr="002B2E75" w:rsidRDefault="005E39CD" w:rsidP="00A248C1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5E39CD" w:rsidRPr="002B2E75" w:rsidRDefault="005E39CD" w:rsidP="00A248C1">
      <w:pPr>
        <w:rPr>
          <w:b/>
        </w:rPr>
      </w:pPr>
    </w:p>
    <w:p w:rsidR="005E39CD" w:rsidRPr="002B2E75" w:rsidRDefault="005E39CD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5E39CD" w:rsidRPr="002B2E75" w:rsidRDefault="005E39CD" w:rsidP="00A248C1">
      <w:pPr>
        <w:jc w:val="both"/>
        <w:rPr>
          <w:szCs w:val="22"/>
        </w:rPr>
      </w:pPr>
    </w:p>
    <w:p w:rsidR="005E39CD" w:rsidRPr="002B2E75" w:rsidRDefault="005E39CD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5E39CD" w:rsidRPr="002B2E75" w:rsidRDefault="005E39CD" w:rsidP="00A248C1">
      <w:pPr>
        <w:rPr>
          <w:rFonts w:cs="FuturaTEE-Book"/>
          <w:szCs w:val="22"/>
          <w:lang w:eastAsia="sk-SK"/>
        </w:rPr>
      </w:pPr>
    </w:p>
    <w:p w:rsidR="005E39CD" w:rsidRPr="002B2E75" w:rsidRDefault="005E39CD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5E39CD" w:rsidRPr="002B2E75" w:rsidRDefault="005E39CD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E39CD" w:rsidRDefault="005E39CD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5E39CD" w:rsidRPr="002B2E75" w:rsidRDefault="005E39CD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E39CD" w:rsidRPr="002B2E75" w:rsidRDefault="005E39CD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5E39CD" w:rsidRPr="002B2E75" w:rsidRDefault="005E39CD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E39CD" w:rsidRPr="002B2E75" w:rsidRDefault="005E39CD" w:rsidP="00A248C1">
      <w:pPr>
        <w:pStyle w:val="Title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bCs/>
                <w:lang w:eastAsia="sk-SK"/>
              </w:rPr>
            </w:pPr>
          </w:p>
          <w:p w:rsidR="005E39CD" w:rsidRPr="002B2E75" w:rsidRDefault="005E39CD" w:rsidP="00A248C1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5E39CD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A248C1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E39CD" w:rsidRPr="002B2E75" w:rsidRDefault="005E39CD" w:rsidP="0062000F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5E39CD" w:rsidRPr="002B2E75" w:rsidRDefault="005E39CD" w:rsidP="00A248C1">
      <w:pPr>
        <w:rPr>
          <w:b/>
        </w:rPr>
      </w:pPr>
    </w:p>
    <w:p w:rsidR="005E39CD" w:rsidRPr="002B2E75" w:rsidRDefault="005E39CD" w:rsidP="00A248C1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5E39CD" w:rsidRPr="002B2E75" w:rsidRDefault="005E39CD" w:rsidP="00BE78E3"/>
    <w:p w:rsidR="005E39CD" w:rsidRPr="002B2E75" w:rsidRDefault="005E39CD" w:rsidP="00BE78E3">
      <w:r w:rsidRPr="002B2E75">
        <w:t>kons. - konsolidovaný</w:t>
      </w:r>
    </w:p>
    <w:p w:rsidR="005E39CD" w:rsidRPr="002B2E75" w:rsidRDefault="005E39CD" w:rsidP="00A248C1">
      <w:r w:rsidRPr="002B2E75">
        <w:t>CP  - cenný papier</w:t>
      </w:r>
    </w:p>
    <w:p w:rsidR="005E39CD" w:rsidRPr="002B2E75" w:rsidRDefault="005E39CD" w:rsidP="00A248C1">
      <w:r w:rsidRPr="002B2E75">
        <w:t>DFM – dlhodobý finančný majetok</w:t>
      </w:r>
    </w:p>
    <w:p w:rsidR="005E39CD" w:rsidRPr="002B2E75" w:rsidRDefault="005E39CD" w:rsidP="00A248C1">
      <w:r w:rsidRPr="002B2E75">
        <w:t>DHM – dlhodobý hmotný majetok</w:t>
      </w:r>
    </w:p>
    <w:p w:rsidR="005E39CD" w:rsidRPr="002B2E75" w:rsidRDefault="005E39CD" w:rsidP="00A248C1">
      <w:r w:rsidRPr="002B2E75">
        <w:t>DIČ – daňové identifikačné číslo</w:t>
      </w:r>
    </w:p>
    <w:p w:rsidR="005E39CD" w:rsidRPr="002B2E75" w:rsidRDefault="005E39CD" w:rsidP="00A248C1">
      <w:r w:rsidRPr="002B2E75">
        <w:t>DNM – dlhodobý nehmotný majetok</w:t>
      </w:r>
    </w:p>
    <w:p w:rsidR="005E39CD" w:rsidRPr="002B2E75" w:rsidRDefault="005E39CD" w:rsidP="00A248C1">
      <w:r w:rsidRPr="002B2E75">
        <w:t>DÚJ – dcérska účtovná jednotka</w:t>
      </w:r>
    </w:p>
    <w:p w:rsidR="005E39CD" w:rsidRPr="002B2E75" w:rsidRDefault="005E39CD" w:rsidP="00A248C1">
      <w:r w:rsidRPr="002B2E75">
        <w:t>IČO – identifikačné číslo organizácie</w:t>
      </w:r>
    </w:p>
    <w:p w:rsidR="005E39CD" w:rsidRPr="002B2E75" w:rsidRDefault="005E39CD" w:rsidP="00A248C1">
      <w:r w:rsidRPr="002B2E75">
        <w:t>OP – opravná položka</w:t>
      </w:r>
    </w:p>
    <w:p w:rsidR="005E39CD" w:rsidRPr="002B2E75" w:rsidRDefault="005E39CD" w:rsidP="00A248C1">
      <w:r w:rsidRPr="002B2E75">
        <w:t>PSČ – poštové smerovacie číslo</w:t>
      </w:r>
    </w:p>
    <w:p w:rsidR="005E39CD" w:rsidRPr="002B2E75" w:rsidRDefault="005E39CD" w:rsidP="00A248C1">
      <w:r w:rsidRPr="002B2E75">
        <w:t>ÚJ – účtovná jednotka</w:t>
      </w:r>
    </w:p>
    <w:p w:rsidR="005E39CD" w:rsidRPr="002B2E75" w:rsidRDefault="005E39CD" w:rsidP="00A248C1">
      <w:r w:rsidRPr="002B2E75">
        <w:t>VI – vlastné imanie</w:t>
      </w:r>
    </w:p>
    <w:p w:rsidR="005E39CD" w:rsidRPr="002B2E75" w:rsidRDefault="005E39CD" w:rsidP="00A248C1">
      <w:r w:rsidRPr="002B2E75">
        <w:t>ZI – základné imanie</w:t>
      </w:r>
    </w:p>
    <w:p w:rsidR="005E39CD" w:rsidRPr="002B2E75" w:rsidRDefault="005E39CD" w:rsidP="00E90C6F"/>
    <w:sectPr w:rsidR="005E39CD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9CD" w:rsidRDefault="005E39CD" w:rsidP="008D6E2D">
      <w:r>
        <w:separator/>
      </w:r>
    </w:p>
  </w:endnote>
  <w:endnote w:type="continuationSeparator" w:id="0">
    <w:p w:rsidR="005E39CD" w:rsidRDefault="005E39CD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39CD" w:rsidRDefault="005E39CD" w:rsidP="008D6E2D">
    <w:pPr>
      <w:jc w:val="right"/>
    </w:pPr>
    <w:fldSimple w:instr=" PAGE   \* MERGEFORMAT ">
      <w:r>
        <w:rPr>
          <w:noProof/>
        </w:rPr>
        <w:t>27</w:t>
      </w:r>
    </w:fldSimple>
  </w:p>
  <w:p w:rsidR="005E39CD" w:rsidRDefault="005E39C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9CD" w:rsidRDefault="005E39CD" w:rsidP="008D6E2D">
      <w:r>
        <w:separator/>
      </w:r>
    </w:p>
  </w:footnote>
  <w:footnote w:type="continuationSeparator" w:id="0">
    <w:p w:rsidR="005E39CD" w:rsidRDefault="005E39CD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7190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28D2"/>
    <w:rsid w:val="00067BF4"/>
    <w:rsid w:val="00072577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4982"/>
    <w:rsid w:val="00106469"/>
    <w:rsid w:val="00113CBB"/>
    <w:rsid w:val="00115DCE"/>
    <w:rsid w:val="00121FBB"/>
    <w:rsid w:val="00124B76"/>
    <w:rsid w:val="00131CD2"/>
    <w:rsid w:val="00140136"/>
    <w:rsid w:val="001443F9"/>
    <w:rsid w:val="0014565D"/>
    <w:rsid w:val="00146201"/>
    <w:rsid w:val="001475B7"/>
    <w:rsid w:val="001501C5"/>
    <w:rsid w:val="00150E7E"/>
    <w:rsid w:val="001564E7"/>
    <w:rsid w:val="0017305C"/>
    <w:rsid w:val="00180861"/>
    <w:rsid w:val="0018141C"/>
    <w:rsid w:val="00186B91"/>
    <w:rsid w:val="00195E21"/>
    <w:rsid w:val="00197137"/>
    <w:rsid w:val="001A1FD1"/>
    <w:rsid w:val="001A5AA3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38BD"/>
    <w:rsid w:val="0028309C"/>
    <w:rsid w:val="002842EE"/>
    <w:rsid w:val="0028496D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3D23"/>
    <w:rsid w:val="002E4BC3"/>
    <w:rsid w:val="002E7805"/>
    <w:rsid w:val="002F4594"/>
    <w:rsid w:val="002F6401"/>
    <w:rsid w:val="002F665C"/>
    <w:rsid w:val="002F7346"/>
    <w:rsid w:val="00302C49"/>
    <w:rsid w:val="00302E77"/>
    <w:rsid w:val="00303C77"/>
    <w:rsid w:val="00307EED"/>
    <w:rsid w:val="003132CA"/>
    <w:rsid w:val="003134CC"/>
    <w:rsid w:val="00313B9F"/>
    <w:rsid w:val="00315CAD"/>
    <w:rsid w:val="0032211D"/>
    <w:rsid w:val="00324C96"/>
    <w:rsid w:val="00330138"/>
    <w:rsid w:val="00330954"/>
    <w:rsid w:val="00337B82"/>
    <w:rsid w:val="00345278"/>
    <w:rsid w:val="00360B00"/>
    <w:rsid w:val="0036125A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05C6"/>
    <w:rsid w:val="003C619E"/>
    <w:rsid w:val="003C75DE"/>
    <w:rsid w:val="003D334A"/>
    <w:rsid w:val="003D55DB"/>
    <w:rsid w:val="003D6F89"/>
    <w:rsid w:val="003D7EC7"/>
    <w:rsid w:val="003E2532"/>
    <w:rsid w:val="00400B6D"/>
    <w:rsid w:val="00401B9D"/>
    <w:rsid w:val="0040263B"/>
    <w:rsid w:val="004068AD"/>
    <w:rsid w:val="00421987"/>
    <w:rsid w:val="00424A60"/>
    <w:rsid w:val="00426E29"/>
    <w:rsid w:val="0043342A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2A26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5C3"/>
    <w:rsid w:val="005D1DD6"/>
    <w:rsid w:val="005D43C0"/>
    <w:rsid w:val="005D4EC4"/>
    <w:rsid w:val="005D4FBA"/>
    <w:rsid w:val="005E396B"/>
    <w:rsid w:val="005E39CD"/>
    <w:rsid w:val="005E6A8B"/>
    <w:rsid w:val="005F3646"/>
    <w:rsid w:val="005F4162"/>
    <w:rsid w:val="005F7836"/>
    <w:rsid w:val="00602B4C"/>
    <w:rsid w:val="0062000F"/>
    <w:rsid w:val="0062053D"/>
    <w:rsid w:val="006230D8"/>
    <w:rsid w:val="00623D5A"/>
    <w:rsid w:val="0064748F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66F5"/>
    <w:rsid w:val="006B7481"/>
    <w:rsid w:val="006C12B5"/>
    <w:rsid w:val="006C1AC8"/>
    <w:rsid w:val="006C2BCB"/>
    <w:rsid w:val="006C3C26"/>
    <w:rsid w:val="006C5661"/>
    <w:rsid w:val="006D3412"/>
    <w:rsid w:val="006F50F2"/>
    <w:rsid w:val="0070502C"/>
    <w:rsid w:val="0070743D"/>
    <w:rsid w:val="007079C1"/>
    <w:rsid w:val="00712A4E"/>
    <w:rsid w:val="0071668C"/>
    <w:rsid w:val="0073586D"/>
    <w:rsid w:val="00740AFE"/>
    <w:rsid w:val="007433F5"/>
    <w:rsid w:val="0074741D"/>
    <w:rsid w:val="00763B99"/>
    <w:rsid w:val="0076626C"/>
    <w:rsid w:val="00770199"/>
    <w:rsid w:val="0078202A"/>
    <w:rsid w:val="007A1018"/>
    <w:rsid w:val="007A4117"/>
    <w:rsid w:val="007B19C0"/>
    <w:rsid w:val="007C3558"/>
    <w:rsid w:val="007C3CD9"/>
    <w:rsid w:val="007C40F2"/>
    <w:rsid w:val="007C50F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4698"/>
    <w:rsid w:val="00843862"/>
    <w:rsid w:val="008439CA"/>
    <w:rsid w:val="0084517F"/>
    <w:rsid w:val="00850731"/>
    <w:rsid w:val="008554E1"/>
    <w:rsid w:val="00857E56"/>
    <w:rsid w:val="008626A4"/>
    <w:rsid w:val="008644D7"/>
    <w:rsid w:val="00867974"/>
    <w:rsid w:val="008725EA"/>
    <w:rsid w:val="00873F4B"/>
    <w:rsid w:val="008764A5"/>
    <w:rsid w:val="008A0555"/>
    <w:rsid w:val="008A7BBA"/>
    <w:rsid w:val="008B6EBB"/>
    <w:rsid w:val="008C47DE"/>
    <w:rsid w:val="008C74A6"/>
    <w:rsid w:val="008D6E2D"/>
    <w:rsid w:val="008E42B0"/>
    <w:rsid w:val="008E78DE"/>
    <w:rsid w:val="008F3DBF"/>
    <w:rsid w:val="008F4E43"/>
    <w:rsid w:val="009006E7"/>
    <w:rsid w:val="00906CB4"/>
    <w:rsid w:val="00907263"/>
    <w:rsid w:val="00915841"/>
    <w:rsid w:val="009400A7"/>
    <w:rsid w:val="00946110"/>
    <w:rsid w:val="00950578"/>
    <w:rsid w:val="0095109B"/>
    <w:rsid w:val="00954DB7"/>
    <w:rsid w:val="009554E6"/>
    <w:rsid w:val="00955827"/>
    <w:rsid w:val="00967134"/>
    <w:rsid w:val="00973762"/>
    <w:rsid w:val="009820AB"/>
    <w:rsid w:val="00982CB0"/>
    <w:rsid w:val="00990545"/>
    <w:rsid w:val="009A2701"/>
    <w:rsid w:val="009A5A14"/>
    <w:rsid w:val="009B290E"/>
    <w:rsid w:val="009C59E3"/>
    <w:rsid w:val="009C7191"/>
    <w:rsid w:val="009C7DE1"/>
    <w:rsid w:val="009D29B7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5FB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1B3B"/>
    <w:rsid w:val="00A96741"/>
    <w:rsid w:val="00AA48E7"/>
    <w:rsid w:val="00AC13D7"/>
    <w:rsid w:val="00AD02F5"/>
    <w:rsid w:val="00AD233F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4552B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6D"/>
    <w:rsid w:val="00BE0230"/>
    <w:rsid w:val="00BE4FFF"/>
    <w:rsid w:val="00BE78E3"/>
    <w:rsid w:val="00BF22D2"/>
    <w:rsid w:val="00BF2C43"/>
    <w:rsid w:val="00C01C8F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1863"/>
    <w:rsid w:val="00C5295F"/>
    <w:rsid w:val="00C55E4C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3FFE"/>
    <w:rsid w:val="00CD7078"/>
    <w:rsid w:val="00CE0E61"/>
    <w:rsid w:val="00CE3C1B"/>
    <w:rsid w:val="00CE4CC1"/>
    <w:rsid w:val="00D00B9E"/>
    <w:rsid w:val="00D02FC3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1358"/>
    <w:rsid w:val="00D94126"/>
    <w:rsid w:val="00D97050"/>
    <w:rsid w:val="00D97CC4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06AC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7BA4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2C96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6EFE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  <w:szCs w:val="22"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TableGrid">
    <w:name w:val="Table Grid"/>
    <w:basedOn w:val="TableNormal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38</Pages>
  <Words>8555</Words>
  <Characters>-32766</Characters>
  <Application>Microsoft Office Outlook</Application>
  <DocSecurity>0</DocSecurity>
  <Lines>0</Lines>
  <Paragraphs>0</Paragraphs>
  <ScaleCrop>false</ScaleCrop>
  <Company>IBL Software Engineering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Igor</cp:lastModifiedBy>
  <cp:revision>2</cp:revision>
  <cp:lastPrinted>2014-03-11T09:23:00Z</cp:lastPrinted>
  <dcterms:created xsi:type="dcterms:W3CDTF">2014-03-11T09:24:00Z</dcterms:created>
  <dcterms:modified xsi:type="dcterms:W3CDTF">2014-03-11T09:24:00Z</dcterms:modified>
</cp:coreProperties>
</file>