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793" w:rsidRPr="003F477D" w:rsidRDefault="002B4793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 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5"/>
        <w:gridCol w:w="2874"/>
      </w:tblGrid>
      <w:tr w:rsidR="002B4793" w:rsidRPr="003F477D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B4793" w:rsidRPr="003F477D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B4793" w:rsidRPr="003F477D" w:rsidRDefault="002B4793" w:rsidP="0003344F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2B4793" w:rsidRPr="003F477D" w:rsidRDefault="002B4793" w:rsidP="0003344F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2B4793" w:rsidRPr="003F477D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2B4793" w:rsidRPr="003F477D" w:rsidRDefault="002B4793" w:rsidP="0003344F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2B4793" w:rsidRPr="003F477D" w:rsidRDefault="002B4793" w:rsidP="0003344F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2B4793" w:rsidRPr="003F477D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  <w:rPr>
                <w:highlight w:val="green"/>
              </w:rPr>
            </w:pPr>
            <w:r w:rsidRPr="003F477D"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4793" w:rsidRPr="003F477D" w:rsidRDefault="002B4793" w:rsidP="0003344F">
            <w:pPr>
              <w:spacing w:after="0" w:line="24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2B4793" w:rsidRPr="003F477D" w:rsidRDefault="002B4793" w:rsidP="0003344F">
            <w:pPr>
              <w:spacing w:after="0" w:line="240" w:lineRule="auto"/>
              <w:jc w:val="center"/>
            </w:pPr>
            <w:r>
              <w:t>2</w:t>
            </w:r>
          </w:p>
        </w:tc>
      </w:tr>
    </w:tbl>
    <w:p w:rsidR="002B4793" w:rsidRPr="003F477D" w:rsidRDefault="002B4793" w:rsidP="0003344F">
      <w:pPr>
        <w:pStyle w:val="Title"/>
        <w:spacing w:before="0" w:beforeAutospacing="0" w:after="0"/>
        <w:jc w:val="left"/>
      </w:pPr>
    </w:p>
    <w:p w:rsidR="002B4793" w:rsidRPr="003F477D" w:rsidRDefault="002B4793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a) o dlhodobom nehmotnom majetku</w:t>
      </w:r>
    </w:p>
    <w:p w:rsidR="002B4793" w:rsidRPr="003F477D" w:rsidRDefault="002B4793" w:rsidP="0003344F">
      <w:pPr>
        <w:spacing w:after="0" w:line="240" w:lineRule="auto"/>
      </w:pPr>
      <w:r w:rsidRPr="003F477D"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2B4793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2B4793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:rsidR="002B4793" w:rsidRPr="003F477D" w:rsidRDefault="002B4793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2B4793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4793" w:rsidRPr="003F477D" w:rsidRDefault="002B479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4793" w:rsidRPr="003F477D" w:rsidRDefault="002B479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4793" w:rsidRPr="003F477D" w:rsidRDefault="002B479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4793" w:rsidRPr="003F477D" w:rsidRDefault="002B479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4793" w:rsidRPr="003F477D" w:rsidRDefault="002B479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4793" w:rsidRPr="003F477D" w:rsidRDefault="002B479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4793" w:rsidRPr="003F477D" w:rsidRDefault="002B479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4793" w:rsidRPr="003F477D" w:rsidRDefault="002B479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4793" w:rsidRPr="003F477D" w:rsidRDefault="002B479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2B4793" w:rsidRPr="003F477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2B4793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B479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B479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B479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B479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B4793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2B4793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B479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B479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B479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B479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B4793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2B4793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B479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B479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B479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B4793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B4793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2B4793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B479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2B4793" w:rsidRPr="003F477D" w:rsidRDefault="002B4793" w:rsidP="0003344F">
      <w:pPr>
        <w:pStyle w:val="Title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2B4793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2B4793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2B4793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2B4793" w:rsidRPr="003F477D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2B4793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B479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B479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B479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B479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B4793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2B4793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B479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B479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B479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B479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B4793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2B4793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B479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B479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B479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B4793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B4793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2B4793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B479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2B4793" w:rsidRDefault="002B4793" w:rsidP="0003344F">
      <w:pPr>
        <w:pStyle w:val="Title"/>
        <w:keepNext w:val="0"/>
        <w:spacing w:before="0" w:beforeAutospacing="0" w:after="0"/>
        <w:jc w:val="left"/>
      </w:pPr>
    </w:p>
    <w:p w:rsidR="002B4793" w:rsidRPr="009F39E7" w:rsidRDefault="002B4793" w:rsidP="009F39E7"/>
    <w:p w:rsidR="002B4793" w:rsidRPr="003F477D" w:rsidRDefault="002B4793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9"/>
        <w:gridCol w:w="2763"/>
      </w:tblGrid>
      <w:tr w:rsidR="002B4793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2B4793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</w:tr>
    </w:tbl>
    <w:p w:rsidR="002B4793" w:rsidRPr="009F39E7" w:rsidRDefault="002B4793" w:rsidP="009F39E7"/>
    <w:p w:rsidR="002B4793" w:rsidRPr="003F477D" w:rsidRDefault="002B4793" w:rsidP="003F477D"/>
    <w:p w:rsidR="002B4793" w:rsidRPr="003F477D" w:rsidRDefault="002B4793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a) o dlhodobom hmotnom majetku</w:t>
      </w:r>
      <w:r w:rsidRPr="003F477D">
        <w:tab/>
      </w:r>
    </w:p>
    <w:p w:rsidR="002B4793" w:rsidRPr="003F477D" w:rsidRDefault="002B4793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2B4793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2B4793" w:rsidRPr="003F477D" w:rsidRDefault="002B479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2B4793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Samos-tatné hnuteľ-né veci a </w:t>
            </w:r>
          </w:p>
          <w:p w:rsidR="002B4793" w:rsidRPr="003F477D" w:rsidRDefault="002B4793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Poskyt-nuté pred-davky na </w:t>
            </w:r>
          </w:p>
          <w:p w:rsidR="002B4793" w:rsidRPr="003F477D" w:rsidRDefault="002B479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2B4793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4793" w:rsidRPr="003F477D" w:rsidRDefault="002B479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4793" w:rsidRPr="003F477D" w:rsidRDefault="002B479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2B4793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2B4793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2194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1081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3275</w:t>
            </w:r>
          </w:p>
        </w:tc>
      </w:tr>
      <w:tr w:rsidR="002B4793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B4793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412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412</w:t>
            </w:r>
          </w:p>
        </w:tc>
      </w:tr>
      <w:tr w:rsidR="002B4793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B4793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2194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669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2863</w:t>
            </w:r>
          </w:p>
        </w:tc>
      </w:tr>
      <w:tr w:rsidR="002B4793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2B4793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12163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2460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14623</w:t>
            </w:r>
          </w:p>
        </w:tc>
      </w:tr>
      <w:tr w:rsidR="002B4793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412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412</w:t>
            </w:r>
          </w:p>
        </w:tc>
      </w:tr>
      <w:tr w:rsidR="002B4793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B4793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B4793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12575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2460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15035</w:t>
            </w:r>
          </w:p>
        </w:tc>
      </w:tr>
      <w:tr w:rsidR="002B4793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2B4793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B4793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B4793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B4793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B4793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B4793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2B4793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B4793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2B4793" w:rsidRPr="003F477D" w:rsidRDefault="002B4793" w:rsidP="0003344F">
      <w:pPr>
        <w:spacing w:after="0" w:line="240" w:lineRule="auto"/>
      </w:pPr>
    </w:p>
    <w:p w:rsidR="002B4793" w:rsidRPr="003F477D" w:rsidRDefault="002B4793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2B4793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2B4793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Samos-tatné hnuteľ-né veci a </w:t>
            </w:r>
          </w:p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Poskyt-nuté pred-davky na </w:t>
            </w:r>
          </w:p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2B4793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2B4793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2B4793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2194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1590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3784</w:t>
            </w:r>
          </w:p>
        </w:tc>
      </w:tr>
      <w:tr w:rsidR="002B4793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B4793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509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509</w:t>
            </w:r>
          </w:p>
        </w:tc>
      </w:tr>
      <w:tr w:rsidR="002B4793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B4793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2194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1081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3275</w:t>
            </w:r>
          </w:p>
        </w:tc>
      </w:tr>
      <w:tr w:rsidR="002B4793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2B4793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11654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2460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14114</w:t>
            </w:r>
          </w:p>
        </w:tc>
      </w:tr>
      <w:tr w:rsidR="002B4793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509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509</w:t>
            </w:r>
          </w:p>
        </w:tc>
      </w:tr>
      <w:tr w:rsidR="002B4793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B4793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B4793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12163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2460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14623</w:t>
            </w:r>
          </w:p>
        </w:tc>
      </w:tr>
      <w:tr w:rsidR="002B4793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2B4793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B4793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B4793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B4793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B4793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B4793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2B4793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B4793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2B4793" w:rsidRDefault="002B4793" w:rsidP="0003344F">
      <w:pPr>
        <w:spacing w:after="0" w:line="240" w:lineRule="auto"/>
      </w:pPr>
    </w:p>
    <w:p w:rsidR="002B4793" w:rsidRPr="003F477D" w:rsidRDefault="002B4793" w:rsidP="0003344F">
      <w:pPr>
        <w:spacing w:after="0" w:line="240" w:lineRule="auto"/>
      </w:pPr>
    </w:p>
    <w:p w:rsidR="002B4793" w:rsidRPr="003F477D" w:rsidRDefault="002B4793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bCs/>
        </w:rPr>
      </w:pPr>
      <w:r w:rsidRPr="003F477D">
        <w:rPr>
          <w:b/>
          <w:bCs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6"/>
      </w:tblGrid>
      <w:tr w:rsidR="002B4793" w:rsidRPr="003F477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2B4793" w:rsidRPr="003F477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</w:tr>
    </w:tbl>
    <w:p w:rsidR="002B4793" w:rsidRDefault="002B4793" w:rsidP="0003344F">
      <w:pPr>
        <w:pStyle w:val="Title"/>
        <w:keepNext w:val="0"/>
        <w:spacing w:before="0" w:beforeAutospacing="0" w:after="0"/>
        <w:jc w:val="left"/>
      </w:pPr>
    </w:p>
    <w:p w:rsidR="002B4793" w:rsidRPr="009F39E7" w:rsidRDefault="002B4793" w:rsidP="009F39E7">
      <w:pPr>
        <w:spacing w:after="0"/>
      </w:pPr>
    </w:p>
    <w:p w:rsidR="002B4793" w:rsidRPr="003F477D" w:rsidRDefault="002B4793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F. písm. j) o  dlhodobom finančnom majetku</w:t>
      </w:r>
    </w:p>
    <w:p w:rsidR="002B4793" w:rsidRPr="003F477D" w:rsidRDefault="002B4793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2B4793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2B4793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E33704">
            <w:pPr>
              <w:pStyle w:val="TopHeader"/>
            </w:pPr>
            <w:r w:rsidRPr="003F477D">
              <w:t>Poskyt-nuté pred-davky na </w:t>
            </w:r>
          </w:p>
          <w:p w:rsidR="002B4793" w:rsidRPr="003F477D" w:rsidRDefault="002B4793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Spolu</w:t>
            </w:r>
          </w:p>
        </w:tc>
      </w:tr>
      <w:tr w:rsidR="002B4793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4793" w:rsidRPr="003F477D" w:rsidRDefault="002B479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2B4793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2B4793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B4793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B4793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B4793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B4793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B4793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2B4793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2B4793" w:rsidRPr="003F477D" w:rsidRDefault="002B479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B4793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B4793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B4793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B4793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B4793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2B4793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2B4793" w:rsidRPr="003F477D" w:rsidRDefault="002B479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B4793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2B4793" w:rsidRPr="003F477D" w:rsidRDefault="002B4793" w:rsidP="0003344F">
      <w:pPr>
        <w:spacing w:after="0" w:line="240" w:lineRule="auto"/>
      </w:pPr>
    </w:p>
    <w:p w:rsidR="002B4793" w:rsidRPr="003F477D" w:rsidRDefault="002B4793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2B4793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2B4793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pStyle w:val="TopHeader"/>
            </w:pPr>
            <w:r w:rsidRPr="003F477D">
              <w:t>Poskyt-nuté pred-davky na </w:t>
            </w:r>
          </w:p>
          <w:p w:rsidR="002B4793" w:rsidRPr="003F477D" w:rsidRDefault="002B4793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pStyle w:val="TopHeader"/>
            </w:pPr>
            <w:r w:rsidRPr="003F477D">
              <w:t>Spolu</w:t>
            </w:r>
          </w:p>
        </w:tc>
      </w:tr>
      <w:tr w:rsidR="002B4793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4793" w:rsidRPr="003F477D" w:rsidRDefault="002B4793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2B4793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2B4793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B4793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B4793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B4793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B4793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B4793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2B4793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B4793" w:rsidRP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B4793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B4793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B4793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B4793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2B4793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B4793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2B4793" w:rsidRPr="003F477D" w:rsidRDefault="002B4793" w:rsidP="003F477D">
      <w:pPr>
        <w:spacing w:after="0" w:line="240" w:lineRule="auto"/>
      </w:pPr>
    </w:p>
    <w:p w:rsidR="002B4793" w:rsidRPr="003F477D" w:rsidRDefault="002B4793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kern w:val="0"/>
        </w:rPr>
      </w:pPr>
      <w:r w:rsidRPr="003F477D">
        <w:rPr>
          <w:kern w:val="0"/>
        </w:rPr>
        <w:t>Informácie k </w:t>
      </w:r>
      <w:r w:rsidRPr="003F477D">
        <w:t>prílohe č. 3 </w:t>
      </w:r>
      <w:r w:rsidRPr="003F477D">
        <w:rPr>
          <w:kern w:val="0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7"/>
        <w:gridCol w:w="2905"/>
      </w:tblGrid>
      <w:tr w:rsidR="002B4793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2B4793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</w:tr>
    </w:tbl>
    <w:p w:rsidR="002B4793" w:rsidRDefault="002B4793" w:rsidP="0003344F">
      <w:pPr>
        <w:spacing w:after="0" w:line="240" w:lineRule="auto"/>
      </w:pPr>
    </w:p>
    <w:p w:rsidR="002B4793" w:rsidRPr="003F477D" w:rsidRDefault="002B4793" w:rsidP="0003344F">
      <w:pPr>
        <w:spacing w:after="0" w:line="240" w:lineRule="auto"/>
      </w:pPr>
    </w:p>
    <w:p w:rsidR="002B4793" w:rsidRPr="003F477D" w:rsidRDefault="002B4793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3"/>
        <w:gridCol w:w="1124"/>
        <w:gridCol w:w="1701"/>
        <w:gridCol w:w="1452"/>
        <w:gridCol w:w="1667"/>
        <w:gridCol w:w="1345"/>
      </w:tblGrid>
      <w:tr w:rsidR="002B4793" w:rsidRPr="003F477D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2B4793" w:rsidRPr="003F477D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Podiel ÚJ na ZI</w:t>
            </w:r>
          </w:p>
          <w:p w:rsidR="002B4793" w:rsidRPr="003F477D" w:rsidRDefault="002B4793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2B4793" w:rsidRPr="003F477D" w:rsidRDefault="002B4793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2B4793" w:rsidRPr="003F477D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2B4793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Dcérske účtovné jednotky</w:t>
            </w:r>
          </w:p>
        </w:tc>
      </w:tr>
      <w:tr w:rsidR="002B4793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4793" w:rsidRPr="003F477D" w:rsidRDefault="002B4793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B4793" w:rsidRPr="003F477D" w:rsidRDefault="002B4793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2B4793" w:rsidRPr="003F477D" w:rsidRDefault="002B4793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2B4793" w:rsidRPr="003F477D" w:rsidRDefault="002B4793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2B4793" w:rsidRPr="003F477D" w:rsidRDefault="002B4793" w:rsidP="00E916CF">
            <w:pPr>
              <w:spacing w:after="0" w:line="240" w:lineRule="auto"/>
            </w:pPr>
          </w:p>
        </w:tc>
      </w:tr>
      <w:tr w:rsidR="002B4793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2B4793" w:rsidRPr="003F477D" w:rsidRDefault="002B4793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2B4793" w:rsidRPr="003F477D" w:rsidRDefault="002B4793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2B4793" w:rsidRPr="003F477D" w:rsidRDefault="002B4793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2B4793" w:rsidRPr="003F477D" w:rsidRDefault="002B4793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2B4793" w:rsidRPr="003F477D" w:rsidRDefault="002B4793" w:rsidP="00E916CF">
            <w:pPr>
              <w:spacing w:after="0" w:line="240" w:lineRule="auto"/>
            </w:pPr>
          </w:p>
        </w:tc>
      </w:tr>
      <w:tr w:rsidR="002B4793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B4793" w:rsidRPr="003F477D" w:rsidRDefault="002B4793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2B4793" w:rsidRPr="003F477D" w:rsidRDefault="002B4793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2B4793" w:rsidRPr="003F477D" w:rsidRDefault="002B4793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2B4793" w:rsidRPr="003F477D" w:rsidRDefault="002B4793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2B4793" w:rsidRPr="003F477D" w:rsidRDefault="002B4793" w:rsidP="00E916CF">
            <w:pPr>
              <w:spacing w:after="0" w:line="240" w:lineRule="auto"/>
            </w:pPr>
          </w:p>
        </w:tc>
      </w:tr>
      <w:tr w:rsidR="002B4793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Účtovné jednotky s podstatným vplyvom</w:t>
            </w:r>
          </w:p>
        </w:tc>
      </w:tr>
      <w:tr w:rsidR="002B4793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4793" w:rsidRPr="003F477D" w:rsidRDefault="002B4793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B4793" w:rsidRPr="003F477D" w:rsidRDefault="002B4793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2B4793" w:rsidRPr="003F477D" w:rsidRDefault="002B4793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2B4793" w:rsidRPr="003F477D" w:rsidRDefault="002B4793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2B4793" w:rsidRPr="003F477D" w:rsidRDefault="002B4793" w:rsidP="00E916CF">
            <w:pPr>
              <w:spacing w:after="0" w:line="240" w:lineRule="auto"/>
            </w:pPr>
          </w:p>
        </w:tc>
      </w:tr>
      <w:tr w:rsidR="002B4793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2B4793" w:rsidRPr="003F477D" w:rsidRDefault="002B4793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2B4793" w:rsidRPr="003F477D" w:rsidRDefault="002B4793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2B4793" w:rsidRPr="003F477D" w:rsidRDefault="002B4793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2B4793" w:rsidRPr="003F477D" w:rsidRDefault="002B4793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2B4793" w:rsidRPr="003F477D" w:rsidRDefault="002B4793" w:rsidP="00E916CF">
            <w:pPr>
              <w:spacing w:after="0" w:line="240" w:lineRule="auto"/>
            </w:pPr>
          </w:p>
        </w:tc>
      </w:tr>
      <w:tr w:rsidR="002B4793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B4793" w:rsidRPr="003F477D" w:rsidRDefault="002B4793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2B4793" w:rsidRPr="003F477D" w:rsidRDefault="002B4793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2B4793" w:rsidRPr="003F477D" w:rsidRDefault="002B4793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2B4793" w:rsidRPr="003F477D" w:rsidRDefault="002B4793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2B4793" w:rsidRPr="003F477D" w:rsidRDefault="002B4793" w:rsidP="00E916CF">
            <w:pPr>
              <w:spacing w:after="0" w:line="240" w:lineRule="auto"/>
            </w:pPr>
          </w:p>
        </w:tc>
      </w:tr>
      <w:tr w:rsidR="002B4793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 xml:space="preserve">Ostatné realizovateľné CP a podiely  </w:t>
            </w:r>
          </w:p>
        </w:tc>
      </w:tr>
      <w:tr w:rsidR="002B4793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4793" w:rsidRPr="003F477D" w:rsidRDefault="002B4793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B4793" w:rsidRPr="003F477D" w:rsidRDefault="002B4793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2B4793" w:rsidRPr="003F477D" w:rsidRDefault="002B4793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2B4793" w:rsidRPr="003F477D" w:rsidRDefault="002B4793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2B4793" w:rsidRPr="003F477D" w:rsidRDefault="002B4793" w:rsidP="00E916CF">
            <w:pPr>
              <w:spacing w:after="0" w:line="240" w:lineRule="auto"/>
            </w:pPr>
          </w:p>
        </w:tc>
      </w:tr>
      <w:tr w:rsidR="002B4793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2B4793" w:rsidRPr="003F477D" w:rsidRDefault="002B4793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2B4793" w:rsidRPr="003F477D" w:rsidRDefault="002B4793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2B4793" w:rsidRPr="003F477D" w:rsidRDefault="002B4793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2B4793" w:rsidRPr="003F477D" w:rsidRDefault="002B4793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2B4793" w:rsidRPr="003F477D" w:rsidRDefault="002B4793" w:rsidP="00E916CF">
            <w:pPr>
              <w:spacing w:after="0" w:line="240" w:lineRule="auto"/>
            </w:pPr>
          </w:p>
        </w:tc>
      </w:tr>
      <w:tr w:rsidR="002B4793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B4793" w:rsidRPr="003F477D" w:rsidRDefault="002B4793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2B4793" w:rsidRPr="003F477D" w:rsidRDefault="002B4793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2B4793" w:rsidRPr="003F477D" w:rsidRDefault="002B4793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2B4793" w:rsidRPr="003F477D" w:rsidRDefault="002B4793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2B4793" w:rsidRPr="003F477D" w:rsidRDefault="002B4793" w:rsidP="00E916CF">
            <w:pPr>
              <w:spacing w:after="0" w:line="240" w:lineRule="auto"/>
            </w:pPr>
          </w:p>
        </w:tc>
      </w:tr>
      <w:tr w:rsidR="002B4793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Obstarávaný DFM na účely vykonania vplyvu v inej ÚJ</w:t>
            </w:r>
          </w:p>
        </w:tc>
      </w:tr>
      <w:tr w:rsidR="002B4793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4793" w:rsidRPr="003F477D" w:rsidRDefault="002B4793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B4793" w:rsidRPr="003F477D" w:rsidRDefault="002B4793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2B4793" w:rsidRPr="003F477D" w:rsidRDefault="002B4793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2B4793" w:rsidRPr="003F477D" w:rsidRDefault="002B4793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2B4793" w:rsidRPr="003F477D" w:rsidRDefault="002B4793" w:rsidP="00E916CF">
            <w:pPr>
              <w:spacing w:after="0" w:line="240" w:lineRule="auto"/>
            </w:pPr>
          </w:p>
        </w:tc>
      </w:tr>
      <w:tr w:rsidR="002B4793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B4793" w:rsidRPr="003F477D" w:rsidRDefault="002B4793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2B4793" w:rsidRPr="003F477D" w:rsidRDefault="002B4793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2B4793" w:rsidRPr="003F477D" w:rsidRDefault="002B4793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2B4793" w:rsidRPr="003F477D" w:rsidRDefault="002B4793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2B4793" w:rsidRPr="003F477D" w:rsidRDefault="002B4793" w:rsidP="00E916CF">
            <w:pPr>
              <w:spacing w:after="0" w:line="240" w:lineRule="auto"/>
            </w:pPr>
          </w:p>
        </w:tc>
      </w:tr>
      <w:tr w:rsidR="002B4793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109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4793" w:rsidRPr="003F477D" w:rsidRDefault="002B4793" w:rsidP="00E916CF">
            <w:pPr>
              <w:spacing w:after="0" w:line="240" w:lineRule="auto"/>
            </w:pPr>
          </w:p>
        </w:tc>
      </w:tr>
    </w:tbl>
    <w:p w:rsidR="002B4793" w:rsidRDefault="002B4793" w:rsidP="003F477D">
      <w:pPr>
        <w:pStyle w:val="Title"/>
        <w:spacing w:before="0" w:beforeAutospacing="0" w:after="0"/>
        <w:ind w:left="357"/>
        <w:jc w:val="left"/>
      </w:pPr>
    </w:p>
    <w:p w:rsidR="002B4793" w:rsidRDefault="002B4793" w:rsidP="003F477D"/>
    <w:p w:rsidR="002B4793" w:rsidRPr="003F477D" w:rsidRDefault="002B4793" w:rsidP="003F477D"/>
    <w:p w:rsidR="002B4793" w:rsidRPr="003F477D" w:rsidRDefault="002B4793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</w:pPr>
      <w:r w:rsidRPr="003F477D"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2B4793" w:rsidRPr="003F477D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2B4793" w:rsidRPr="003F477D" w:rsidRDefault="002B4793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2B4793" w:rsidRPr="003F477D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</w:tr>
      <w:tr w:rsidR="002B4793" w:rsidRPr="003F477D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</w:tr>
      <w:tr w:rsidR="002B4793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2B4793" w:rsidRPr="003F477D" w:rsidRDefault="002B4793" w:rsidP="0000458C">
            <w:pPr>
              <w:spacing w:after="0" w:line="240" w:lineRule="auto"/>
            </w:pPr>
            <w:r w:rsidRPr="003F477D">
              <w:t xml:space="preserve">Do splatnosti  </w:t>
            </w:r>
            <w: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</w:tr>
      <w:tr w:rsidR="002B4793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2B4793" w:rsidRPr="003F477D" w:rsidRDefault="002B4793" w:rsidP="0000458C">
            <w:pPr>
              <w:spacing w:after="0" w:line="240" w:lineRule="auto"/>
            </w:pPr>
            <w:r w:rsidRPr="003F477D">
              <w:t>Do splatnosti</w:t>
            </w:r>
            <w: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</w:tr>
      <w:tr w:rsidR="002B4793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</w:tr>
      <w:tr w:rsidR="002B4793" w:rsidRPr="003F477D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2B4793" w:rsidRPr="003F477D" w:rsidRDefault="002B4793" w:rsidP="0000458C">
      <w:pPr>
        <w:spacing w:after="120" w:line="240" w:lineRule="auto"/>
      </w:pPr>
    </w:p>
    <w:p w:rsidR="002B4793" w:rsidRPr="003F477D" w:rsidRDefault="002B4793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8"/>
        <w:gridCol w:w="1457"/>
        <w:gridCol w:w="1140"/>
        <w:gridCol w:w="1110"/>
        <w:gridCol w:w="1523"/>
        <w:gridCol w:w="1204"/>
      </w:tblGrid>
      <w:tr w:rsidR="002B4793" w:rsidRPr="003F477D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2B4793" w:rsidRPr="003F477D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2B4793" w:rsidRPr="003F477D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4793" w:rsidRPr="003F477D" w:rsidRDefault="002B4793" w:rsidP="00E916CF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2B4793" w:rsidRPr="003F477D" w:rsidRDefault="002B4793" w:rsidP="00E916CF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2B4793" w:rsidRPr="003F477D" w:rsidRDefault="002B4793" w:rsidP="00E916CF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2B4793" w:rsidRPr="003F477D" w:rsidRDefault="002B4793" w:rsidP="00E916C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2B4793" w:rsidRPr="003F477D" w:rsidRDefault="002B4793" w:rsidP="00E916CF">
            <w:pPr>
              <w:spacing w:after="0" w:line="240" w:lineRule="auto"/>
            </w:pPr>
          </w:p>
        </w:tc>
      </w:tr>
      <w:tr w:rsidR="002B4793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2B4793" w:rsidRPr="003F477D" w:rsidRDefault="002B4793" w:rsidP="0000458C">
            <w:pPr>
              <w:spacing w:after="0" w:line="240" w:lineRule="auto"/>
            </w:pPr>
            <w:r w:rsidRPr="003F477D">
              <w:t xml:space="preserve">Do splatnosti </w:t>
            </w:r>
            <w: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2B4793" w:rsidRPr="003F477D" w:rsidRDefault="002B4793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2B4793" w:rsidRPr="003F477D" w:rsidRDefault="002B4793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2B4793" w:rsidRPr="003F477D" w:rsidRDefault="002B4793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2B4793" w:rsidRPr="003F477D" w:rsidRDefault="002B4793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2B4793" w:rsidRPr="003F477D" w:rsidRDefault="002B4793" w:rsidP="00E916CF">
            <w:pPr>
              <w:spacing w:after="0" w:line="240" w:lineRule="auto"/>
            </w:pPr>
          </w:p>
        </w:tc>
      </w:tr>
      <w:tr w:rsidR="002B4793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2B4793" w:rsidRPr="003F477D" w:rsidRDefault="002B4793" w:rsidP="0000458C">
            <w:pPr>
              <w:spacing w:after="0" w:line="240" w:lineRule="auto"/>
            </w:pPr>
            <w:r w:rsidRPr="003F477D">
              <w:t xml:space="preserve">Do splatnosti </w:t>
            </w:r>
            <w:r>
              <w:t>viac ako jeden rok a najviac tri roky</w:t>
            </w:r>
            <w:r w:rsidRPr="003F477D"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2B4793" w:rsidRPr="003F477D" w:rsidRDefault="002B4793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2B4793" w:rsidRPr="003F477D" w:rsidRDefault="002B4793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2B4793" w:rsidRPr="003F477D" w:rsidRDefault="002B4793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2B4793" w:rsidRPr="003F477D" w:rsidRDefault="002B4793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2B4793" w:rsidRPr="003F477D" w:rsidRDefault="002B4793" w:rsidP="00E916CF">
            <w:pPr>
              <w:spacing w:after="0" w:line="240" w:lineRule="auto"/>
            </w:pPr>
          </w:p>
        </w:tc>
      </w:tr>
      <w:tr w:rsidR="002B4793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2B4793" w:rsidRPr="003F477D" w:rsidRDefault="002B4793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2B4793" w:rsidRPr="003F477D" w:rsidRDefault="002B4793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2B4793" w:rsidRPr="003F477D" w:rsidRDefault="002B4793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2B4793" w:rsidRPr="003F477D" w:rsidRDefault="002B4793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2B4793" w:rsidRPr="003F477D" w:rsidRDefault="002B4793" w:rsidP="00E916CF">
            <w:pPr>
              <w:spacing w:after="0" w:line="240" w:lineRule="auto"/>
            </w:pPr>
          </w:p>
        </w:tc>
      </w:tr>
      <w:tr w:rsidR="002B4793" w:rsidRPr="003F477D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B4793" w:rsidRPr="003F477D" w:rsidRDefault="002B4793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2B4793" w:rsidRPr="003F477D" w:rsidRDefault="002B4793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2B4793" w:rsidRPr="003F477D" w:rsidRDefault="002B4793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2B4793" w:rsidRPr="003F477D" w:rsidRDefault="002B4793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2B4793" w:rsidRPr="003F477D" w:rsidRDefault="002B4793" w:rsidP="00E916C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2B4793" w:rsidRPr="003F477D" w:rsidRDefault="002B4793" w:rsidP="007449B8">
      <w:pPr>
        <w:pStyle w:val="Title"/>
        <w:keepNext w:val="0"/>
        <w:spacing w:before="0" w:beforeAutospacing="0" w:after="0"/>
        <w:ind w:left="360"/>
        <w:jc w:val="left"/>
      </w:pPr>
    </w:p>
    <w:p w:rsidR="002B4793" w:rsidRPr="003F477D" w:rsidRDefault="002B4793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</w:pPr>
      <w:r w:rsidRPr="003F477D">
        <w:t>Informácie k prílohe č. 3  časti F. písm. o) o opravných položkách k zásobám</w:t>
      </w:r>
    </w:p>
    <w:p w:rsidR="002B4793" w:rsidRPr="003F477D" w:rsidRDefault="002B4793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9"/>
        <w:gridCol w:w="1407"/>
        <w:gridCol w:w="992"/>
        <w:gridCol w:w="1701"/>
        <w:gridCol w:w="1569"/>
        <w:gridCol w:w="1194"/>
      </w:tblGrid>
      <w:tr w:rsidR="002B4793" w:rsidRPr="003F477D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2B4793" w:rsidRPr="003F477D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Tvorba </w:t>
            </w:r>
          </w:p>
          <w:p w:rsidR="002B4793" w:rsidRPr="003F477D" w:rsidRDefault="002B4793" w:rsidP="0003344F">
            <w:pPr>
              <w:pStyle w:val="TopHeader"/>
            </w:pPr>
            <w:r w:rsidRPr="003F477D">
              <w:t>OP</w:t>
            </w:r>
          </w:p>
          <w:p w:rsidR="002B4793" w:rsidRPr="003F477D" w:rsidRDefault="002B4793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2B4793" w:rsidRPr="003F477D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2B4793" w:rsidRPr="003F477D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CF3093">
            <w:pPr>
              <w:spacing w:after="0" w:line="240" w:lineRule="auto"/>
            </w:pPr>
            <w:r w:rsidRPr="003F477D"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4793" w:rsidRPr="003F477D" w:rsidRDefault="002B4793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2B4793" w:rsidRPr="003F477D" w:rsidRDefault="002B4793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B4793" w:rsidRPr="003F477D" w:rsidRDefault="002B4793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2B4793" w:rsidRPr="003F477D" w:rsidRDefault="002B4793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2B4793" w:rsidRPr="003F477D" w:rsidRDefault="002B4793" w:rsidP="00CF3093">
            <w:pPr>
              <w:spacing w:after="0" w:line="240" w:lineRule="auto"/>
            </w:pPr>
          </w:p>
        </w:tc>
      </w:tr>
      <w:tr w:rsidR="002B4793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2B4793" w:rsidRPr="003F477D" w:rsidRDefault="002B4793" w:rsidP="00E916CF">
            <w:pPr>
              <w:spacing w:after="0" w:line="240" w:lineRule="auto"/>
            </w:pPr>
            <w:r w:rsidRPr="003F477D"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2B4793" w:rsidRPr="003F477D" w:rsidRDefault="002B4793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2B4793" w:rsidRPr="003F477D" w:rsidRDefault="002B4793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2B4793" w:rsidRPr="003F477D" w:rsidRDefault="002B4793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2B4793" w:rsidRPr="003F477D" w:rsidRDefault="002B4793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2B4793" w:rsidRPr="003F477D" w:rsidRDefault="002B4793" w:rsidP="00CF3093">
            <w:pPr>
              <w:spacing w:after="0" w:line="240" w:lineRule="auto"/>
            </w:pPr>
          </w:p>
        </w:tc>
      </w:tr>
      <w:tr w:rsidR="002B4793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2B4793" w:rsidRPr="003F477D" w:rsidRDefault="002B4793" w:rsidP="00CF3093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2B4793" w:rsidRPr="003F477D" w:rsidRDefault="002B4793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2B4793" w:rsidRPr="003F477D" w:rsidRDefault="002B4793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2B4793" w:rsidRPr="003F477D" w:rsidRDefault="002B4793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2B4793" w:rsidRPr="003F477D" w:rsidRDefault="002B4793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2B4793" w:rsidRPr="003F477D" w:rsidRDefault="002B4793" w:rsidP="00CF3093">
            <w:pPr>
              <w:spacing w:after="0" w:line="240" w:lineRule="auto"/>
            </w:pPr>
          </w:p>
        </w:tc>
      </w:tr>
      <w:tr w:rsidR="002B4793" w:rsidRPr="003F477D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CF3093">
            <w:pPr>
              <w:spacing w:after="0" w:line="240" w:lineRule="auto"/>
            </w:pPr>
            <w:r w:rsidRPr="003F477D"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B4793" w:rsidRPr="003F477D" w:rsidRDefault="002B4793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2B4793" w:rsidRPr="003F477D" w:rsidRDefault="002B4793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2B4793" w:rsidRPr="003F477D" w:rsidRDefault="002B4793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2B4793" w:rsidRPr="003F477D" w:rsidRDefault="002B4793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2B4793" w:rsidRPr="003F477D" w:rsidRDefault="002B4793" w:rsidP="00CF3093">
            <w:pPr>
              <w:spacing w:after="0" w:line="240" w:lineRule="auto"/>
            </w:pPr>
          </w:p>
        </w:tc>
      </w:tr>
      <w:tr w:rsidR="002B4793" w:rsidRPr="003F477D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CF3093">
            <w:pPr>
              <w:spacing w:after="0" w:line="240" w:lineRule="auto"/>
            </w:pPr>
            <w:r w:rsidRPr="003F477D"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B4793" w:rsidRPr="003F477D" w:rsidRDefault="002B4793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2B4793" w:rsidRPr="003F477D" w:rsidRDefault="002B4793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2B4793" w:rsidRPr="003F477D" w:rsidRDefault="002B4793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2B4793" w:rsidRPr="003F477D" w:rsidRDefault="002B4793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2B4793" w:rsidRPr="003F477D" w:rsidRDefault="002B4793" w:rsidP="00CF3093">
            <w:pPr>
              <w:spacing w:after="0" w:line="240" w:lineRule="auto"/>
            </w:pPr>
          </w:p>
        </w:tc>
      </w:tr>
      <w:tr w:rsidR="002B4793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2B4793" w:rsidRPr="003F477D" w:rsidRDefault="002B4793" w:rsidP="00CF3093">
            <w:pPr>
              <w:spacing w:after="0" w:line="240" w:lineRule="auto"/>
            </w:pPr>
            <w:r w:rsidRPr="003F477D"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2B4793" w:rsidRPr="003F477D" w:rsidRDefault="002B4793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2B4793" w:rsidRPr="003F477D" w:rsidRDefault="002B4793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2B4793" w:rsidRPr="003F477D" w:rsidRDefault="002B4793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2B4793" w:rsidRPr="003F477D" w:rsidRDefault="002B4793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2B4793" w:rsidRPr="003F477D" w:rsidRDefault="002B4793" w:rsidP="00CF3093">
            <w:pPr>
              <w:spacing w:after="0" w:line="240" w:lineRule="auto"/>
            </w:pPr>
          </w:p>
        </w:tc>
      </w:tr>
      <w:tr w:rsidR="002B4793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2B4793" w:rsidRPr="003F477D" w:rsidRDefault="002B4793" w:rsidP="00CF3093">
            <w:pPr>
              <w:spacing w:after="0" w:line="240" w:lineRule="auto"/>
            </w:pPr>
            <w:r w:rsidRPr="003F477D"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2B4793" w:rsidRPr="003F477D" w:rsidRDefault="002B4793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2B4793" w:rsidRPr="003F477D" w:rsidRDefault="002B4793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2B4793" w:rsidRPr="003F477D" w:rsidRDefault="002B4793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2B4793" w:rsidRPr="003F477D" w:rsidRDefault="002B4793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2B4793" w:rsidRPr="003F477D" w:rsidRDefault="002B4793" w:rsidP="00CF3093">
            <w:pPr>
              <w:spacing w:after="0" w:line="240" w:lineRule="auto"/>
            </w:pPr>
          </w:p>
        </w:tc>
      </w:tr>
      <w:tr w:rsidR="002B4793" w:rsidRPr="003F477D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CF3093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B4793" w:rsidRPr="003F477D" w:rsidRDefault="002B4793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2B4793" w:rsidRPr="003F477D" w:rsidRDefault="002B4793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2B4793" w:rsidRPr="003F477D" w:rsidRDefault="002B4793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2B4793" w:rsidRPr="003F477D" w:rsidRDefault="002B4793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2B4793" w:rsidRPr="003F477D" w:rsidRDefault="002B4793" w:rsidP="00CF3093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2B4793" w:rsidRPr="003F477D" w:rsidRDefault="002B4793" w:rsidP="0003344F">
      <w:pPr>
        <w:spacing w:after="0" w:line="240" w:lineRule="auto"/>
      </w:pPr>
    </w:p>
    <w:p w:rsidR="002B4793" w:rsidRPr="003F477D" w:rsidRDefault="002B4793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2B4793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Hodnota</w:t>
            </w:r>
          </w:p>
        </w:tc>
      </w:tr>
      <w:tr w:rsidR="002B4793" w:rsidRPr="003F477D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</w:tr>
      <w:tr w:rsidR="002B4793" w:rsidRPr="003F477D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</w:tr>
    </w:tbl>
    <w:p w:rsidR="002B4793" w:rsidRPr="003F477D" w:rsidRDefault="002B4793" w:rsidP="0003344F">
      <w:pPr>
        <w:pStyle w:val="Title"/>
        <w:spacing w:before="0" w:beforeAutospacing="0" w:after="0"/>
        <w:jc w:val="both"/>
      </w:pPr>
    </w:p>
    <w:p w:rsidR="002B4793" w:rsidRPr="003F477D" w:rsidRDefault="002B4793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</w:pPr>
      <w:r w:rsidRPr="003F477D"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2B4793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2B4793" w:rsidRPr="003F477D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4793" w:rsidRPr="003F477D" w:rsidRDefault="002B4793" w:rsidP="004304FF">
            <w:pPr>
              <w:spacing w:after="0" w:line="240" w:lineRule="auto"/>
            </w:pPr>
          </w:p>
        </w:tc>
      </w:tr>
    </w:tbl>
    <w:p w:rsidR="002B4793" w:rsidRDefault="002B4793" w:rsidP="0003344F">
      <w:pPr>
        <w:pStyle w:val="Title"/>
        <w:spacing w:before="0" w:beforeAutospacing="0" w:after="0"/>
        <w:jc w:val="left"/>
      </w:pPr>
    </w:p>
    <w:p w:rsidR="002B4793" w:rsidRPr="003F477D" w:rsidRDefault="002B4793" w:rsidP="003F13FB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>Informácie k prílohe č. 3 časti F. písm. q) o zákazkovej výrobe a o zákazkovej výstavbe nehnuteľnosti určenej na predaj</w:t>
      </w:r>
    </w:p>
    <w:p w:rsidR="002B4793" w:rsidRPr="003F477D" w:rsidRDefault="002B4793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1701"/>
        <w:gridCol w:w="2160"/>
        <w:gridCol w:w="2200"/>
      </w:tblGrid>
      <w:tr w:rsidR="002B4793" w:rsidRPr="003F477D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2B4793" w:rsidRPr="003F477D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4793" w:rsidRPr="003F477D" w:rsidRDefault="002B4793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4793" w:rsidRPr="003F477D" w:rsidRDefault="002B4793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4793" w:rsidRPr="003F477D" w:rsidRDefault="002B4793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4793" w:rsidRPr="003F477D" w:rsidRDefault="002B4793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2B4793" w:rsidRPr="003F477D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4304FF">
            <w:pPr>
              <w:spacing w:after="0" w:line="240" w:lineRule="auto"/>
            </w:pPr>
            <w:r w:rsidRPr="003F477D"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4304FF">
            <w:pPr>
              <w:spacing w:after="0" w:line="240" w:lineRule="auto"/>
            </w:pPr>
          </w:p>
        </w:tc>
      </w:tr>
      <w:tr w:rsidR="002B4793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4304FF">
            <w:pPr>
              <w:spacing w:after="0" w:line="240" w:lineRule="auto"/>
            </w:pPr>
          </w:p>
        </w:tc>
      </w:tr>
      <w:tr w:rsidR="002B4793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4304FF">
            <w:pPr>
              <w:spacing w:after="0" w:line="240" w:lineRule="auto"/>
            </w:pPr>
          </w:p>
        </w:tc>
      </w:tr>
    </w:tbl>
    <w:p w:rsidR="002B4793" w:rsidRPr="003F477D" w:rsidRDefault="002B4793" w:rsidP="0003344F">
      <w:pPr>
        <w:spacing w:after="0" w:line="240" w:lineRule="auto"/>
      </w:pPr>
    </w:p>
    <w:p w:rsidR="002B4793" w:rsidRPr="003F477D" w:rsidRDefault="002B4793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10"/>
        <w:gridCol w:w="2801"/>
      </w:tblGrid>
      <w:tr w:rsidR="002B4793" w:rsidRPr="003F477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výroby</w:t>
            </w:r>
          </w:p>
          <w:p w:rsidR="002B4793" w:rsidRPr="003F477D" w:rsidRDefault="002B4793" w:rsidP="0003344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4304F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2B4793" w:rsidRPr="003F477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4793" w:rsidRPr="003F477D" w:rsidRDefault="002B4793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4793" w:rsidRPr="003F477D" w:rsidRDefault="002B4793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4793" w:rsidRPr="003F477D" w:rsidRDefault="002B4793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2B4793" w:rsidRPr="003F477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4304FF">
            <w:pPr>
              <w:spacing w:after="0" w:line="240" w:lineRule="auto"/>
            </w:pPr>
          </w:p>
        </w:tc>
      </w:tr>
      <w:tr w:rsidR="002B4793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4304FF">
            <w:pPr>
              <w:spacing w:after="0" w:line="240" w:lineRule="auto"/>
            </w:pPr>
          </w:p>
        </w:tc>
      </w:tr>
      <w:tr w:rsidR="002B4793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4304FF">
            <w:pPr>
              <w:spacing w:after="0" w:line="240" w:lineRule="auto"/>
            </w:pPr>
          </w:p>
        </w:tc>
      </w:tr>
      <w:tr w:rsidR="002B4793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4304FF">
            <w:pPr>
              <w:spacing w:after="0" w:line="240" w:lineRule="auto"/>
            </w:pPr>
          </w:p>
        </w:tc>
      </w:tr>
    </w:tbl>
    <w:p w:rsidR="002B4793" w:rsidRDefault="002B4793" w:rsidP="0003344F">
      <w:pPr>
        <w:spacing w:after="0" w:line="240" w:lineRule="auto"/>
      </w:pPr>
    </w:p>
    <w:p w:rsidR="002B4793" w:rsidRPr="003F477D" w:rsidRDefault="002B4793" w:rsidP="0003344F">
      <w:pPr>
        <w:spacing w:after="0" w:line="240" w:lineRule="auto"/>
      </w:pPr>
      <w:r w:rsidRPr="003F477D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4"/>
        <w:gridCol w:w="1843"/>
        <w:gridCol w:w="2659"/>
      </w:tblGrid>
      <w:tr w:rsidR="002B4793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2B4793" w:rsidRPr="003F477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4793" w:rsidRPr="003F477D" w:rsidRDefault="002B4793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4793" w:rsidRPr="003F477D" w:rsidRDefault="002B4793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4793" w:rsidRPr="003F477D" w:rsidRDefault="002B4793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4793" w:rsidRPr="003F477D" w:rsidRDefault="002B4793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2B4793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4304FF">
            <w:pPr>
              <w:spacing w:after="0" w:line="240" w:lineRule="auto"/>
            </w:pPr>
          </w:p>
        </w:tc>
      </w:tr>
      <w:tr w:rsidR="002B4793" w:rsidRPr="003F477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4304FF">
            <w:pPr>
              <w:spacing w:after="0" w:line="240" w:lineRule="auto"/>
            </w:pPr>
          </w:p>
        </w:tc>
      </w:tr>
      <w:tr w:rsidR="002B4793" w:rsidRPr="003F477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4304FF">
            <w:pPr>
              <w:spacing w:after="0" w:line="240" w:lineRule="auto"/>
            </w:pPr>
          </w:p>
        </w:tc>
      </w:tr>
    </w:tbl>
    <w:p w:rsidR="002B4793" w:rsidRPr="003F477D" w:rsidRDefault="002B4793" w:rsidP="0003344F">
      <w:pPr>
        <w:pStyle w:val="Title"/>
        <w:spacing w:before="0" w:beforeAutospacing="0" w:after="0"/>
        <w:jc w:val="left"/>
        <w:rPr>
          <w:b w:val="0"/>
          <w:bCs w:val="0"/>
        </w:rPr>
      </w:pPr>
    </w:p>
    <w:p w:rsidR="002B4793" w:rsidRPr="003F477D" w:rsidRDefault="002B4793" w:rsidP="0003344F">
      <w:pPr>
        <w:pStyle w:val="Title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1"/>
        <w:gridCol w:w="2410"/>
        <w:gridCol w:w="2517"/>
      </w:tblGrid>
      <w:tr w:rsidR="002B4793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2B4793" w:rsidRPr="003F477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4793" w:rsidRPr="003F477D" w:rsidRDefault="002B4793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4793" w:rsidRPr="003F477D" w:rsidRDefault="002B4793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4793" w:rsidRPr="003F477D" w:rsidRDefault="002B4793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2B4793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4304FF">
            <w:pPr>
              <w:spacing w:after="0" w:line="240" w:lineRule="auto"/>
            </w:pPr>
          </w:p>
        </w:tc>
      </w:tr>
      <w:tr w:rsidR="002B4793" w:rsidRPr="003F477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4304FF">
            <w:pPr>
              <w:spacing w:after="0" w:line="240" w:lineRule="auto"/>
            </w:pPr>
          </w:p>
        </w:tc>
      </w:tr>
      <w:tr w:rsidR="002B4793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4304FF">
            <w:pPr>
              <w:spacing w:after="0" w:line="240" w:lineRule="auto"/>
            </w:pPr>
          </w:p>
        </w:tc>
      </w:tr>
      <w:tr w:rsidR="002B4793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4304FF">
            <w:pPr>
              <w:spacing w:after="0" w:line="240" w:lineRule="auto"/>
            </w:pPr>
          </w:p>
        </w:tc>
      </w:tr>
    </w:tbl>
    <w:p w:rsidR="002B4793" w:rsidRPr="003F477D" w:rsidRDefault="002B4793" w:rsidP="0003344F">
      <w:pPr>
        <w:spacing w:after="0" w:line="240" w:lineRule="auto"/>
      </w:pPr>
    </w:p>
    <w:p w:rsidR="002B4793" w:rsidRPr="003F477D" w:rsidRDefault="002B4793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5"/>
        <w:gridCol w:w="1276"/>
        <w:gridCol w:w="1219"/>
        <w:gridCol w:w="1693"/>
        <w:gridCol w:w="1663"/>
        <w:gridCol w:w="1306"/>
      </w:tblGrid>
      <w:tr w:rsidR="002B4793" w:rsidRPr="003F477D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2B4793" w:rsidRPr="003F477D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Tvorba</w:t>
            </w:r>
          </w:p>
          <w:p w:rsidR="002B4793" w:rsidRPr="003F477D" w:rsidRDefault="002B4793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2B4793" w:rsidRPr="003F477D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2B4793" w:rsidRPr="003F477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</w:tr>
      <w:tr w:rsidR="002B4793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DB1EA0">
            <w:pPr>
              <w:spacing w:after="0" w:line="240" w:lineRule="auto"/>
            </w:pPr>
            <w:r w:rsidRPr="003F477D"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</w:tr>
      <w:tr w:rsidR="002B4793" w:rsidRPr="003F477D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DB1EA0">
            <w:pPr>
              <w:spacing w:after="0" w:line="240" w:lineRule="auto"/>
            </w:pPr>
            <w:r w:rsidRPr="003F477D"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</w:tr>
      <w:tr w:rsidR="002B4793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</w:tr>
      <w:tr w:rsidR="002B4793" w:rsidRPr="003F477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</w:tr>
      <w:tr w:rsidR="002B4793" w:rsidRPr="003F477D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2B4793" w:rsidRPr="003F477D" w:rsidRDefault="002B4793" w:rsidP="00EA41E2">
      <w:pPr>
        <w:pStyle w:val="Title"/>
        <w:keepNext w:val="0"/>
        <w:widowControl w:val="0"/>
        <w:spacing w:before="0" w:beforeAutospacing="0" w:after="0"/>
        <w:jc w:val="left"/>
      </w:pPr>
    </w:p>
    <w:p w:rsidR="002B4793" w:rsidRPr="003F477D" w:rsidRDefault="002B4793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1985"/>
        <w:gridCol w:w="1843"/>
        <w:gridCol w:w="1950"/>
      </w:tblGrid>
      <w:tr w:rsidR="002B4793" w:rsidRPr="003F477D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Pohľadávky spolu</w:t>
            </w:r>
          </w:p>
        </w:tc>
      </w:tr>
      <w:tr w:rsidR="002B4793" w:rsidRPr="003F477D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2B4793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</w:t>
            </w:r>
          </w:p>
        </w:tc>
      </w:tr>
      <w:tr w:rsidR="002B4793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DB1EA0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4793" w:rsidRPr="003F477D" w:rsidRDefault="002B4793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2B4793" w:rsidRPr="003F477D" w:rsidRDefault="002B4793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2B4793" w:rsidRPr="003F477D" w:rsidRDefault="002B4793" w:rsidP="004304FF">
            <w:pPr>
              <w:spacing w:after="0" w:line="240" w:lineRule="auto"/>
            </w:pPr>
          </w:p>
        </w:tc>
      </w:tr>
      <w:tr w:rsidR="002B4793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2B4793" w:rsidRPr="003F477D" w:rsidRDefault="002B4793" w:rsidP="00DB1EA0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B4793" w:rsidRPr="003F477D" w:rsidRDefault="002B4793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2B4793" w:rsidRPr="003F477D" w:rsidRDefault="002B4793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2B4793" w:rsidRPr="003F477D" w:rsidRDefault="002B4793" w:rsidP="004304FF">
            <w:pPr>
              <w:spacing w:after="0" w:line="240" w:lineRule="auto"/>
            </w:pPr>
          </w:p>
        </w:tc>
      </w:tr>
      <w:tr w:rsidR="002B4793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B4793" w:rsidRPr="003F477D" w:rsidRDefault="002B4793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2B4793" w:rsidRPr="003F477D" w:rsidRDefault="002B4793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2B4793" w:rsidRPr="003F477D" w:rsidRDefault="002B4793" w:rsidP="004304FF">
            <w:pPr>
              <w:spacing w:after="0" w:line="240" w:lineRule="auto"/>
            </w:pPr>
          </w:p>
        </w:tc>
      </w:tr>
      <w:tr w:rsidR="002B4793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B4793" w:rsidRPr="003F477D" w:rsidRDefault="002B4793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2B4793" w:rsidRPr="003F477D" w:rsidRDefault="002B4793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2B4793" w:rsidRPr="003F477D" w:rsidRDefault="002B4793" w:rsidP="004304FF">
            <w:pPr>
              <w:spacing w:after="0" w:line="240" w:lineRule="auto"/>
            </w:pPr>
          </w:p>
        </w:tc>
      </w:tr>
      <w:tr w:rsidR="002B4793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B4793" w:rsidRPr="003F477D" w:rsidRDefault="002B4793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2B4793" w:rsidRPr="003F477D" w:rsidRDefault="002B4793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2B4793" w:rsidRPr="003F477D" w:rsidRDefault="002B4793" w:rsidP="004304FF">
            <w:pPr>
              <w:spacing w:after="0" w:line="240" w:lineRule="auto"/>
            </w:pPr>
          </w:p>
        </w:tc>
      </w:tr>
      <w:tr w:rsidR="002B4793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B4793" w:rsidRPr="003F477D" w:rsidRDefault="002B4793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2B4793" w:rsidRPr="003F477D" w:rsidRDefault="002B4793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2B4793" w:rsidRPr="003F477D" w:rsidRDefault="002B4793" w:rsidP="004304FF">
            <w:pPr>
              <w:spacing w:after="0" w:line="240" w:lineRule="auto"/>
              <w:rPr>
                <w:b/>
                <w:bCs/>
              </w:rPr>
            </w:pPr>
          </w:p>
        </w:tc>
      </w:tr>
      <w:tr w:rsidR="002B4793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</w:t>
            </w:r>
          </w:p>
        </w:tc>
      </w:tr>
      <w:tr w:rsidR="002B4793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4793" w:rsidRPr="003F477D" w:rsidRDefault="002B4793" w:rsidP="004304FF">
            <w:pPr>
              <w:spacing w:after="0" w:line="240" w:lineRule="auto"/>
            </w:pPr>
            <w:r>
              <w:t>5833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2B4793" w:rsidRPr="003F477D" w:rsidRDefault="002B4793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2B4793" w:rsidRPr="003F477D" w:rsidRDefault="002B4793" w:rsidP="004304FF">
            <w:pPr>
              <w:spacing w:after="0" w:line="240" w:lineRule="auto"/>
            </w:pPr>
            <w:r>
              <w:t>5833</w:t>
            </w:r>
          </w:p>
        </w:tc>
      </w:tr>
      <w:tr w:rsidR="002B4793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2B4793" w:rsidRPr="003F477D" w:rsidRDefault="002B4793" w:rsidP="00DB1EA0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B4793" w:rsidRPr="003F477D" w:rsidRDefault="002B4793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2B4793" w:rsidRPr="003F477D" w:rsidRDefault="002B4793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2B4793" w:rsidRPr="003F477D" w:rsidRDefault="002B4793" w:rsidP="004304FF">
            <w:pPr>
              <w:spacing w:after="0" w:line="240" w:lineRule="auto"/>
            </w:pPr>
          </w:p>
        </w:tc>
      </w:tr>
      <w:tr w:rsidR="002B4793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B4793" w:rsidRPr="003F477D" w:rsidRDefault="002B4793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2B4793" w:rsidRPr="003F477D" w:rsidRDefault="002B4793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2B4793" w:rsidRPr="003F477D" w:rsidRDefault="002B4793" w:rsidP="004304FF">
            <w:pPr>
              <w:spacing w:after="0" w:line="240" w:lineRule="auto"/>
            </w:pPr>
          </w:p>
        </w:tc>
      </w:tr>
      <w:tr w:rsidR="002B4793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B4793" w:rsidRPr="003F477D" w:rsidRDefault="002B4793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2B4793" w:rsidRPr="003F477D" w:rsidRDefault="002B4793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2B4793" w:rsidRPr="003F477D" w:rsidRDefault="002B4793" w:rsidP="004304FF">
            <w:pPr>
              <w:spacing w:after="0" w:line="240" w:lineRule="auto"/>
            </w:pPr>
          </w:p>
        </w:tc>
      </w:tr>
      <w:tr w:rsidR="002B4793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B4793" w:rsidRPr="003F477D" w:rsidRDefault="002B4793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2B4793" w:rsidRPr="003F477D" w:rsidRDefault="002B4793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2B4793" w:rsidRPr="003F477D" w:rsidRDefault="002B4793" w:rsidP="004304FF">
            <w:pPr>
              <w:spacing w:after="0" w:line="240" w:lineRule="auto"/>
            </w:pPr>
          </w:p>
        </w:tc>
      </w:tr>
      <w:tr w:rsidR="002B4793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B4793" w:rsidRPr="003F477D" w:rsidRDefault="002B4793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2B4793" w:rsidRPr="003F477D" w:rsidRDefault="002B4793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2B4793" w:rsidRPr="003F477D" w:rsidRDefault="002B4793" w:rsidP="004304FF">
            <w:pPr>
              <w:spacing w:after="0" w:line="240" w:lineRule="auto"/>
            </w:pPr>
          </w:p>
        </w:tc>
      </w:tr>
      <w:tr w:rsidR="002B4793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B4793" w:rsidRPr="003F477D" w:rsidRDefault="002B4793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2B4793" w:rsidRPr="003F477D" w:rsidRDefault="002B4793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2B4793" w:rsidRPr="003F477D" w:rsidRDefault="002B4793" w:rsidP="004304FF">
            <w:pPr>
              <w:spacing w:after="0" w:line="240" w:lineRule="auto"/>
            </w:pPr>
          </w:p>
        </w:tc>
      </w:tr>
      <w:tr w:rsidR="002B4793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DB1EA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B4793" w:rsidRPr="003F477D" w:rsidRDefault="002B4793" w:rsidP="004304F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5833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2B4793" w:rsidRPr="003F477D" w:rsidRDefault="002B4793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2B4793" w:rsidRPr="003F477D" w:rsidRDefault="002B4793" w:rsidP="004304F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5833</w:t>
            </w:r>
          </w:p>
        </w:tc>
      </w:tr>
    </w:tbl>
    <w:p w:rsidR="002B4793" w:rsidRDefault="002B4793" w:rsidP="0003344F">
      <w:pPr>
        <w:spacing w:after="0" w:line="240" w:lineRule="auto"/>
        <w:jc w:val="both"/>
      </w:pPr>
    </w:p>
    <w:p w:rsidR="002B4793" w:rsidRPr="003F477D" w:rsidRDefault="002B4793" w:rsidP="0003344F">
      <w:pPr>
        <w:spacing w:after="0" w:line="240" w:lineRule="auto"/>
        <w:jc w:val="both"/>
      </w:pPr>
    </w:p>
    <w:p w:rsidR="002B4793" w:rsidRPr="003F477D" w:rsidRDefault="002B4793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8"/>
        <w:gridCol w:w="2268"/>
        <w:gridCol w:w="2196"/>
      </w:tblGrid>
      <w:tr w:rsidR="002B4793" w:rsidRPr="003F477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2B4793" w:rsidRPr="003F477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2B4793" w:rsidRPr="003F477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4793" w:rsidRPr="003F477D" w:rsidRDefault="002B4793" w:rsidP="00DB1EA0">
            <w:pPr>
              <w:spacing w:after="0" w:line="240" w:lineRule="auto"/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2B4793" w:rsidRPr="003F477D" w:rsidRDefault="002B4793" w:rsidP="00DB1EA0">
            <w:pPr>
              <w:spacing w:after="0" w:line="240" w:lineRule="auto"/>
            </w:pPr>
          </w:p>
        </w:tc>
      </w:tr>
      <w:tr w:rsidR="002B4793" w:rsidRPr="003F477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2B4793" w:rsidRPr="003F477D" w:rsidRDefault="002B4793" w:rsidP="00DB1EA0">
            <w:pPr>
              <w:spacing w:after="0" w:line="240" w:lineRule="auto"/>
            </w:pPr>
          </w:p>
        </w:tc>
      </w:tr>
    </w:tbl>
    <w:p w:rsidR="002B4793" w:rsidRDefault="002B4793" w:rsidP="00DB1EA0">
      <w:pPr>
        <w:pStyle w:val="Title"/>
        <w:spacing w:before="0" w:beforeAutospacing="0" w:after="0"/>
        <w:jc w:val="left"/>
      </w:pPr>
    </w:p>
    <w:p w:rsidR="002B4793" w:rsidRPr="009F39E7" w:rsidRDefault="002B4793" w:rsidP="009F39E7"/>
    <w:p w:rsidR="002B4793" w:rsidRPr="003F477D" w:rsidRDefault="002B4793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 prílohe č. 3 časti F. písm. w) o krátkodobom finančnom majetku </w:t>
      </w:r>
    </w:p>
    <w:p w:rsidR="002B4793" w:rsidRPr="003F477D" w:rsidRDefault="002B4793" w:rsidP="0003344F">
      <w:pPr>
        <w:pStyle w:val="Title"/>
        <w:keepNext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643"/>
        <w:gridCol w:w="2405"/>
      </w:tblGrid>
      <w:tr w:rsidR="002B4793" w:rsidRPr="003F477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B4793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>
              <w:t>3658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>
              <w:t>183</w:t>
            </w:r>
          </w:p>
        </w:tc>
      </w:tr>
      <w:tr w:rsidR="002B4793" w:rsidRPr="003F477D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2B4793" w:rsidRPr="003F477D" w:rsidRDefault="002B4793" w:rsidP="0000458C">
            <w:pPr>
              <w:spacing w:after="0" w:line="240" w:lineRule="auto"/>
            </w:pPr>
            <w:r w:rsidRPr="003F477D">
              <w:t>Bežné</w:t>
            </w:r>
            <w: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>
              <w:t>1020</w:t>
            </w:r>
          </w:p>
        </w:tc>
        <w:tc>
          <w:tcPr>
            <w:tcW w:w="2405" w:type="dxa"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>
              <w:t>3067</w:t>
            </w:r>
          </w:p>
        </w:tc>
      </w:tr>
      <w:tr w:rsidR="002B4793" w:rsidRPr="003F477D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2B4793" w:rsidRPr="003F477D" w:rsidRDefault="002B4793" w:rsidP="00D031EE">
            <w:pPr>
              <w:spacing w:after="0" w:line="240" w:lineRule="auto"/>
            </w:pPr>
            <w:r>
              <w:t>Vkladové</w:t>
            </w:r>
            <w:r w:rsidRPr="003F477D">
              <w:t xml:space="preserve"> účty</w:t>
            </w:r>
            <w:r>
              <w:t xml:space="preserve"> v banke alebo v pobočke zahraničnej banky </w:t>
            </w:r>
            <w:r w:rsidRPr="003F477D"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2405" w:type="dxa"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</w:tr>
      <w:tr w:rsidR="002B4793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2405" w:type="dxa"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</w:tr>
      <w:tr w:rsidR="002B4793" w:rsidRPr="003F477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4678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3250</w:t>
            </w:r>
          </w:p>
        </w:tc>
      </w:tr>
    </w:tbl>
    <w:p w:rsidR="002B4793" w:rsidRDefault="002B4793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2B4793" w:rsidRPr="003F477D" w:rsidRDefault="002B4793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8"/>
        <w:gridCol w:w="1463"/>
        <w:gridCol w:w="1161"/>
        <w:gridCol w:w="937"/>
        <w:gridCol w:w="1215"/>
        <w:gridCol w:w="1608"/>
      </w:tblGrid>
      <w:tr w:rsidR="002B4793" w:rsidRPr="003F477D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2B4793" w:rsidRPr="003F477D" w:rsidRDefault="002B479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2B4793" w:rsidRPr="003F477D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E04DF3">
            <w:pPr>
              <w:pStyle w:val="TopHeader"/>
            </w:pPr>
            <w:r w:rsidRPr="003F477D">
              <w:t>Prírastky</w:t>
            </w:r>
          </w:p>
          <w:p w:rsidR="002B4793" w:rsidRPr="003F477D" w:rsidRDefault="002B479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E04DF3">
            <w:pPr>
              <w:pStyle w:val="TopHeader"/>
            </w:pPr>
            <w:r w:rsidRPr="003F477D">
              <w:t>Úbytky</w:t>
            </w:r>
          </w:p>
          <w:p w:rsidR="002B4793" w:rsidRPr="003F477D" w:rsidRDefault="002B479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9C21AB" w:rsidRDefault="002B4793" w:rsidP="00E04DF3">
            <w:pPr>
              <w:pStyle w:val="TopHeader"/>
            </w:pPr>
            <w:r w:rsidRPr="009C21AB">
              <w:t>Presuny</w:t>
            </w:r>
          </w:p>
          <w:p w:rsidR="002B4793" w:rsidRPr="003F477D" w:rsidRDefault="002B479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2B4793" w:rsidRPr="003F477D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4793" w:rsidRPr="003F477D" w:rsidRDefault="002B4793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2B4793" w:rsidRPr="003F477D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4793" w:rsidRPr="003F477D" w:rsidRDefault="002B479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2B4793" w:rsidRPr="003F477D" w:rsidRDefault="002B479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2B4793" w:rsidRPr="003F477D" w:rsidRDefault="002B479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2B4793" w:rsidRPr="003F477D" w:rsidRDefault="002B479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2B4793" w:rsidRPr="003F477D" w:rsidRDefault="002B4793" w:rsidP="00DB1EA0">
            <w:pPr>
              <w:spacing w:after="0" w:line="240" w:lineRule="auto"/>
            </w:pPr>
          </w:p>
        </w:tc>
      </w:tr>
      <w:tr w:rsidR="002B4793" w:rsidRPr="003F477D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2B4793" w:rsidRPr="003F477D" w:rsidRDefault="002B4793" w:rsidP="00DB1EA0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2B4793" w:rsidRPr="003F477D" w:rsidRDefault="002B4793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2B4793" w:rsidRPr="003F477D" w:rsidRDefault="002B4793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2B4793" w:rsidRPr="003F477D" w:rsidRDefault="002B4793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2B4793" w:rsidRPr="003F477D" w:rsidRDefault="002B4793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2B4793" w:rsidRPr="003F477D" w:rsidRDefault="002B4793" w:rsidP="00DB1EA0">
            <w:pPr>
              <w:spacing w:after="0" w:line="240" w:lineRule="auto"/>
            </w:pPr>
          </w:p>
        </w:tc>
      </w:tr>
      <w:tr w:rsidR="002B4793" w:rsidRPr="003F477D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B4793" w:rsidRPr="003F477D" w:rsidRDefault="002B479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2B4793" w:rsidRPr="003F477D" w:rsidRDefault="002B479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2B4793" w:rsidRPr="003F477D" w:rsidRDefault="002B479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2B4793" w:rsidRPr="003F477D" w:rsidRDefault="002B479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2B4793" w:rsidRPr="003F477D" w:rsidRDefault="002B4793" w:rsidP="00DB1EA0">
            <w:pPr>
              <w:spacing w:after="0" w:line="240" w:lineRule="auto"/>
            </w:pPr>
          </w:p>
        </w:tc>
      </w:tr>
      <w:tr w:rsidR="002B4793" w:rsidRPr="003F477D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04DF3">
            <w:pPr>
              <w:spacing w:after="0" w:line="240" w:lineRule="auto"/>
            </w:pPr>
            <w:r w:rsidRPr="003F477D">
              <w:t>Dlhové CP so splatnosťou do  jedného roka držané</w:t>
            </w:r>
            <w:r w:rsidRPr="003F477D"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B4793" w:rsidRPr="003F477D" w:rsidRDefault="002B479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2B4793" w:rsidRPr="003F477D" w:rsidRDefault="002B479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2B4793" w:rsidRPr="003F477D" w:rsidRDefault="002B479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2B4793" w:rsidRPr="003F477D" w:rsidRDefault="002B479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2B4793" w:rsidRPr="003F477D" w:rsidRDefault="002B4793" w:rsidP="00DB1EA0">
            <w:pPr>
              <w:spacing w:after="0" w:line="240" w:lineRule="auto"/>
            </w:pPr>
          </w:p>
        </w:tc>
      </w:tr>
      <w:tr w:rsidR="002B4793" w:rsidRPr="003F477D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B4793" w:rsidRPr="003F477D" w:rsidRDefault="002B479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2B4793" w:rsidRPr="003F477D" w:rsidRDefault="002B479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2B4793" w:rsidRPr="003F477D" w:rsidRDefault="002B479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2B4793" w:rsidRPr="003F477D" w:rsidRDefault="002B479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2B4793" w:rsidRPr="003F477D" w:rsidRDefault="002B4793" w:rsidP="00DB1EA0">
            <w:pPr>
              <w:spacing w:after="0" w:line="240" w:lineRule="auto"/>
            </w:pPr>
          </w:p>
        </w:tc>
      </w:tr>
      <w:tr w:rsidR="002B4793" w:rsidRPr="003F477D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2B4793" w:rsidRPr="003F477D" w:rsidRDefault="002B4793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2B4793" w:rsidRPr="003F477D" w:rsidRDefault="002B4793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2B4793" w:rsidRPr="003F477D" w:rsidRDefault="002B4793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2B4793" w:rsidRPr="003F477D" w:rsidRDefault="002B4793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2B4793" w:rsidRPr="003F477D" w:rsidRDefault="002B4793" w:rsidP="00DB1EA0">
            <w:pPr>
              <w:spacing w:after="0" w:line="240" w:lineRule="auto"/>
            </w:pPr>
          </w:p>
        </w:tc>
      </w:tr>
      <w:tr w:rsidR="002B4793" w:rsidRPr="003F477D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B4793" w:rsidRPr="003F477D" w:rsidRDefault="002B479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2B4793" w:rsidRPr="003F477D" w:rsidRDefault="002B479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2B4793" w:rsidRPr="003F477D" w:rsidRDefault="002B479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2B4793" w:rsidRPr="003F477D" w:rsidRDefault="002B479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2B4793" w:rsidRPr="003F477D" w:rsidRDefault="002B4793" w:rsidP="00DB1EA0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2B4793" w:rsidRPr="003F477D" w:rsidRDefault="002B4793" w:rsidP="0003344F">
      <w:pPr>
        <w:pStyle w:val="Title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2B4793" w:rsidRPr="003F477D" w:rsidRDefault="002B4793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rPr>
          <w:lang w:eastAsia="sk-SK"/>
        </w:rPr>
        <w:t xml:space="preserve">Informácie k </w:t>
      </w:r>
      <w:r w:rsidRPr="003F477D">
        <w:t>prílohe č. 3 </w:t>
      </w:r>
      <w:r w:rsidRPr="003F477D">
        <w:rPr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4"/>
        <w:gridCol w:w="1437"/>
        <w:gridCol w:w="992"/>
        <w:gridCol w:w="1418"/>
        <w:gridCol w:w="1417"/>
        <w:gridCol w:w="1204"/>
      </w:tblGrid>
      <w:tr w:rsidR="002B4793" w:rsidRPr="003F477D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EA41E2">
            <w:pPr>
              <w:pStyle w:val="TopHeader"/>
            </w:pPr>
            <w:r w:rsidRPr="003F477D">
              <w:t>Stav OP</w:t>
            </w:r>
          </w:p>
          <w:p w:rsidR="002B4793" w:rsidRPr="003F477D" w:rsidRDefault="002B4793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2B4793" w:rsidRPr="003F477D" w:rsidRDefault="002B4793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2B4793" w:rsidRPr="003F477D" w:rsidRDefault="002B4793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2B4793" w:rsidRPr="003F477D" w:rsidRDefault="002B4793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2B4793" w:rsidRPr="003F477D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2B4793" w:rsidRPr="003F477D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</w:tr>
      <w:tr w:rsidR="002B4793" w:rsidRPr="003F477D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DC066D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</w:tr>
      <w:tr w:rsidR="002B4793" w:rsidRPr="003F477D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2B4793" w:rsidRPr="003F477D" w:rsidRDefault="002B4793" w:rsidP="0005176E">
      <w:pPr>
        <w:pStyle w:val="Title"/>
        <w:spacing w:before="0" w:beforeAutospacing="0" w:after="120"/>
        <w:ind w:left="357"/>
        <w:jc w:val="both"/>
      </w:pPr>
    </w:p>
    <w:p w:rsidR="002B4793" w:rsidRPr="003F477D" w:rsidRDefault="002B4793" w:rsidP="00EA41E2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4"/>
        <w:gridCol w:w="2338"/>
      </w:tblGrid>
      <w:tr w:rsidR="002B4793" w:rsidRPr="003F477D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2B4793" w:rsidRPr="003F477D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</w:tr>
    </w:tbl>
    <w:p w:rsidR="002B4793" w:rsidRDefault="002B4793" w:rsidP="00CF3093">
      <w:pPr>
        <w:pStyle w:val="Title"/>
        <w:spacing w:before="0" w:beforeAutospacing="0" w:after="0"/>
        <w:ind w:left="360"/>
        <w:jc w:val="left"/>
      </w:pPr>
    </w:p>
    <w:p w:rsidR="002B4793" w:rsidRPr="0005176E" w:rsidRDefault="002B4793" w:rsidP="0005176E">
      <w:pPr>
        <w:spacing w:after="0"/>
      </w:pPr>
    </w:p>
    <w:p w:rsidR="002B4793" w:rsidRPr="003F477D" w:rsidRDefault="002B4793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00"/>
        <w:gridCol w:w="1811"/>
        <w:gridCol w:w="2268"/>
        <w:gridCol w:w="1809"/>
      </w:tblGrid>
      <w:tr w:rsidR="002B4793" w:rsidRPr="003F477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Zvýšenie/ zníženie hodnoty</w:t>
            </w:r>
          </w:p>
          <w:p w:rsidR="002B4793" w:rsidRPr="003F477D" w:rsidRDefault="002B4793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Vplyv </w:t>
            </w:r>
          </w:p>
          <w:p w:rsidR="002B4793" w:rsidRPr="003F477D" w:rsidRDefault="002B4793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2B4793" w:rsidRPr="003F477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2B4793" w:rsidRPr="003F477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</w:tr>
      <w:tr w:rsidR="002B4793" w:rsidRPr="003F477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</w:tr>
      <w:tr w:rsidR="002B4793" w:rsidRPr="003F477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</w:tr>
      <w:tr w:rsidR="002B4793" w:rsidRPr="003F477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2268" w:type="dxa"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1809" w:type="dxa"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</w:tr>
      <w:tr w:rsidR="002B4793" w:rsidRPr="003F477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2B4793" w:rsidRPr="003F477D" w:rsidRDefault="002B4793" w:rsidP="0003344F">
      <w:pPr>
        <w:spacing w:after="0" w:line="240" w:lineRule="auto"/>
      </w:pPr>
    </w:p>
    <w:p w:rsidR="002B4793" w:rsidRPr="003F477D" w:rsidRDefault="002B4793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2B4793" w:rsidRPr="003F477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B4793" w:rsidRPr="003F477D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Splatnosť</w:t>
            </w:r>
          </w:p>
        </w:tc>
      </w:tr>
      <w:tr w:rsidR="002B4793" w:rsidRPr="003F477D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2B4793" w:rsidRPr="003F477D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2B4793" w:rsidRPr="003F477D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B4793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B4793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2B4793" w:rsidRPr="003F477D" w:rsidRDefault="002B4793" w:rsidP="0003344F">
      <w:pPr>
        <w:pStyle w:val="Title"/>
        <w:spacing w:before="0" w:beforeAutospacing="0" w:after="0"/>
        <w:jc w:val="both"/>
      </w:pPr>
    </w:p>
    <w:p w:rsidR="002B4793" w:rsidRPr="003F477D" w:rsidRDefault="002B4793" w:rsidP="006A4709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prílohe č. 3 časti G. písm. a) tretiemu bodu o rozdelení účtovného zisku alebo o vysporiadaní účtovnej straty </w:t>
      </w:r>
    </w:p>
    <w:p w:rsidR="002B4793" w:rsidRPr="003F477D" w:rsidRDefault="002B4793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2B4793" w:rsidRPr="003F477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B4793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  <w:jc w:val="center"/>
            </w:pPr>
            <w:r>
              <w:t>1057</w:t>
            </w:r>
          </w:p>
        </w:tc>
      </w:tr>
      <w:tr w:rsidR="002B4793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A41E2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2B4793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7B2E0B">
            <w:pPr>
              <w:spacing w:after="0" w:line="240" w:lineRule="auto"/>
            </w:pPr>
          </w:p>
        </w:tc>
      </w:tr>
      <w:tr w:rsidR="002B4793" w:rsidRPr="003F477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7B2E0B">
            <w:pPr>
              <w:spacing w:after="0" w:line="240" w:lineRule="auto"/>
            </w:pPr>
          </w:p>
        </w:tc>
      </w:tr>
      <w:tr w:rsidR="002B4793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7B2E0B">
            <w:pPr>
              <w:spacing w:after="0" w:line="240" w:lineRule="auto"/>
            </w:pPr>
          </w:p>
        </w:tc>
      </w:tr>
      <w:tr w:rsidR="002B4793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7B2E0B">
            <w:pPr>
              <w:spacing w:after="0" w:line="240" w:lineRule="auto"/>
            </w:pPr>
          </w:p>
        </w:tc>
      </w:tr>
      <w:tr w:rsidR="002B4793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7B2E0B">
            <w:pPr>
              <w:spacing w:after="0" w:line="240" w:lineRule="auto"/>
            </w:pPr>
          </w:p>
        </w:tc>
      </w:tr>
      <w:tr w:rsidR="002B4793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7B2E0B">
            <w:pPr>
              <w:spacing w:after="0" w:line="240" w:lineRule="auto"/>
            </w:pPr>
            <w:r>
              <w:t>2083</w:t>
            </w:r>
          </w:p>
        </w:tc>
      </w:tr>
      <w:tr w:rsidR="002B4793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7B2E0B">
            <w:pPr>
              <w:spacing w:after="0" w:line="240" w:lineRule="auto"/>
            </w:pPr>
          </w:p>
        </w:tc>
      </w:tr>
      <w:tr w:rsidR="002B4793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7B2E0B">
            <w:pPr>
              <w:spacing w:after="0" w:line="240" w:lineRule="auto"/>
            </w:pPr>
          </w:p>
        </w:tc>
      </w:tr>
      <w:tr w:rsidR="002B4793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7B2E0B">
            <w:pPr>
              <w:spacing w:after="0" w:line="240" w:lineRule="auto"/>
            </w:pPr>
            <w:r>
              <w:t>2083</w:t>
            </w:r>
          </w:p>
        </w:tc>
      </w:tr>
    </w:tbl>
    <w:p w:rsidR="002B4793" w:rsidRDefault="002B4793" w:rsidP="0003344F">
      <w:pPr>
        <w:spacing w:after="0" w:line="240" w:lineRule="auto"/>
      </w:pPr>
    </w:p>
    <w:p w:rsidR="002B4793" w:rsidRDefault="002B4793" w:rsidP="0003344F">
      <w:pPr>
        <w:spacing w:after="0" w:line="240" w:lineRule="auto"/>
      </w:pPr>
    </w:p>
    <w:p w:rsidR="002B4793" w:rsidRDefault="002B4793" w:rsidP="0003344F">
      <w:pPr>
        <w:spacing w:after="0" w:line="240" w:lineRule="auto"/>
      </w:pPr>
    </w:p>
    <w:p w:rsidR="002B4793" w:rsidRDefault="002B4793" w:rsidP="0003344F">
      <w:pPr>
        <w:spacing w:after="0" w:line="240" w:lineRule="auto"/>
      </w:pPr>
    </w:p>
    <w:p w:rsidR="002B4793" w:rsidRDefault="002B4793" w:rsidP="0003344F">
      <w:pPr>
        <w:spacing w:after="0" w:line="240" w:lineRule="auto"/>
      </w:pPr>
    </w:p>
    <w:p w:rsidR="002B4793" w:rsidRPr="003F477D" w:rsidRDefault="002B4793" w:rsidP="0003344F">
      <w:pPr>
        <w:spacing w:after="0" w:line="240" w:lineRule="auto"/>
      </w:pPr>
    </w:p>
    <w:p w:rsidR="002B4793" w:rsidRPr="003F477D" w:rsidRDefault="002B4793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2B4793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2B4793" w:rsidRPr="003F477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  <w:jc w:val="center"/>
            </w:pPr>
          </w:p>
        </w:tc>
      </w:tr>
      <w:tr w:rsidR="002B4793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A41E2">
            <w:pPr>
              <w:spacing w:after="0" w:line="240" w:lineRule="auto"/>
              <w:jc w:val="center"/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2B4793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7B2E0B">
            <w:pPr>
              <w:spacing w:after="0" w:line="240" w:lineRule="auto"/>
            </w:pPr>
          </w:p>
        </w:tc>
      </w:tr>
      <w:tr w:rsidR="002B4793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7B2E0B">
            <w:pPr>
              <w:spacing w:after="0" w:line="240" w:lineRule="auto"/>
            </w:pPr>
          </w:p>
        </w:tc>
      </w:tr>
      <w:tr w:rsidR="002B4793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7B2E0B">
            <w:pPr>
              <w:spacing w:after="0" w:line="240" w:lineRule="auto"/>
            </w:pPr>
          </w:p>
        </w:tc>
      </w:tr>
      <w:tr w:rsidR="002B4793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Úhrada straty spoločníkmi</w:t>
            </w:r>
            <w: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7B2E0B">
            <w:pPr>
              <w:spacing w:after="0" w:line="240" w:lineRule="auto"/>
            </w:pPr>
          </w:p>
        </w:tc>
      </w:tr>
      <w:tr w:rsidR="002B4793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D031EE">
            <w:pPr>
              <w:spacing w:after="0" w:line="240" w:lineRule="auto"/>
            </w:pPr>
            <w:r w:rsidRPr="003F477D">
              <w:t xml:space="preserve">Prevod </w:t>
            </w:r>
            <w:r>
              <w:t>na účet</w:t>
            </w:r>
            <w:r w:rsidRPr="003F477D"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7B2E0B">
            <w:pPr>
              <w:spacing w:after="0" w:line="240" w:lineRule="auto"/>
            </w:pPr>
          </w:p>
        </w:tc>
      </w:tr>
      <w:tr w:rsidR="002B4793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7B2E0B">
            <w:pPr>
              <w:spacing w:after="0" w:line="240" w:lineRule="auto"/>
            </w:pPr>
          </w:p>
        </w:tc>
      </w:tr>
      <w:tr w:rsidR="002B4793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7B2E0B">
            <w:pPr>
              <w:spacing w:after="0" w:line="240" w:lineRule="auto"/>
            </w:pPr>
          </w:p>
        </w:tc>
      </w:tr>
    </w:tbl>
    <w:p w:rsidR="002B4793" w:rsidRPr="003F477D" w:rsidRDefault="002B4793" w:rsidP="007B2E0B">
      <w:pPr>
        <w:pStyle w:val="Title"/>
        <w:spacing w:before="0" w:beforeAutospacing="0" w:after="0"/>
        <w:jc w:val="left"/>
      </w:pPr>
    </w:p>
    <w:p w:rsidR="002B4793" w:rsidRPr="003F477D" w:rsidRDefault="002B4793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b) o rezervách</w:t>
      </w:r>
    </w:p>
    <w:p w:rsidR="002B4793" w:rsidRPr="003F477D" w:rsidRDefault="002B4793" w:rsidP="0003344F">
      <w:pPr>
        <w:spacing w:after="0" w:line="240" w:lineRule="auto"/>
      </w:pPr>
      <w:r w:rsidRPr="003F477D">
        <w:t>Tabuľka č. 1</w:t>
      </w:r>
    </w:p>
    <w:tbl>
      <w:tblPr>
        <w:tblW w:w="5001" w:type="pct"/>
        <w:jc w:val="center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2B4793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2B4793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2B4793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E94D7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E94D7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E94D7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E94D7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E94D7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E94D7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2B4793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2B4793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2B4793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2B4793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2B4793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2B4793" w:rsidRPr="003F477D" w:rsidRDefault="002B4793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7B2E0B">
            <w:pPr>
              <w:spacing w:after="0" w:line="240" w:lineRule="auto"/>
            </w:pPr>
          </w:p>
        </w:tc>
      </w:tr>
      <w:tr w:rsidR="002B4793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2B4793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2B4793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2B4793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7B2E0B">
            <w:pPr>
              <w:spacing w:after="0" w:line="240" w:lineRule="auto"/>
            </w:pPr>
          </w:p>
        </w:tc>
      </w:tr>
      <w:tr w:rsidR="002B4793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7B2E0B">
            <w:pPr>
              <w:spacing w:after="0" w:line="240" w:lineRule="auto"/>
            </w:pPr>
          </w:p>
        </w:tc>
      </w:tr>
      <w:tr w:rsidR="002B4793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7B2E0B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2B4793" w:rsidRPr="003F477D" w:rsidRDefault="002B4793" w:rsidP="00465A3F">
      <w:pPr>
        <w:spacing w:before="120" w:after="0" w:line="240" w:lineRule="auto"/>
      </w:pPr>
      <w:r w:rsidRPr="003F477D">
        <w:t>Tabuľka č. 2</w:t>
      </w:r>
    </w:p>
    <w:tbl>
      <w:tblPr>
        <w:tblW w:w="5001" w:type="pct"/>
        <w:jc w:val="center"/>
        <w:tblLayout w:type="fixed"/>
        <w:tblLook w:val="00A0"/>
      </w:tblPr>
      <w:tblGrid>
        <w:gridCol w:w="5"/>
        <w:gridCol w:w="2517"/>
        <w:gridCol w:w="1951"/>
        <w:gridCol w:w="1024"/>
        <w:gridCol w:w="1135"/>
        <w:gridCol w:w="1133"/>
        <w:gridCol w:w="1525"/>
      </w:tblGrid>
      <w:tr w:rsidR="002B4793" w:rsidRPr="003F477D">
        <w:trPr>
          <w:trHeight w:val="330"/>
          <w:jc w:val="center"/>
        </w:trPr>
        <w:tc>
          <w:tcPr>
            <w:tcW w:w="1356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B4793" w:rsidRPr="003F477D">
        <w:trPr>
          <w:trHeight w:val="345"/>
          <w:jc w:val="center"/>
        </w:trPr>
        <w:tc>
          <w:tcPr>
            <w:tcW w:w="1356" w:type="pct"/>
            <w:gridSpan w:val="2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2B4793" w:rsidRPr="003F477D">
        <w:trPr>
          <w:trHeight w:val="330"/>
          <w:jc w:val="center"/>
        </w:trPr>
        <w:tc>
          <w:tcPr>
            <w:tcW w:w="1356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D055B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D055B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D055B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D055B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D055B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D055B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2B4793" w:rsidRPr="003F477D">
        <w:trPr>
          <w:trHeight w:val="284"/>
          <w:jc w:val="center"/>
        </w:trPr>
        <w:tc>
          <w:tcPr>
            <w:tcW w:w="135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2B4793" w:rsidRPr="003F477D">
        <w:trPr>
          <w:trHeight w:val="369"/>
          <w:jc w:val="center"/>
        </w:trPr>
        <w:tc>
          <w:tcPr>
            <w:tcW w:w="1356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2B4793" w:rsidRPr="003F477D">
        <w:trPr>
          <w:trHeight w:val="369"/>
          <w:jc w:val="center"/>
        </w:trPr>
        <w:tc>
          <w:tcPr>
            <w:tcW w:w="1356" w:type="pct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2B4793" w:rsidRPr="003F477D">
        <w:trPr>
          <w:trHeight w:val="369"/>
          <w:jc w:val="center"/>
        </w:trPr>
        <w:tc>
          <w:tcPr>
            <w:tcW w:w="1356" w:type="pct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2B4793" w:rsidRPr="003F477D">
        <w:trPr>
          <w:gridBefore w:val="1"/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2B4793" w:rsidRPr="003F477D" w:rsidRDefault="002B4793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D055BD">
            <w:pPr>
              <w:spacing w:after="0" w:line="240" w:lineRule="auto"/>
            </w:pPr>
          </w:p>
        </w:tc>
      </w:tr>
      <w:tr w:rsidR="002B4793" w:rsidRPr="003F477D">
        <w:trPr>
          <w:gridBefore w:val="1"/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2B4793" w:rsidRPr="003F477D">
        <w:trPr>
          <w:gridBefore w:val="1"/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2B4793" w:rsidRPr="003F477D">
        <w:trPr>
          <w:gridBefore w:val="1"/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2B4793" w:rsidRPr="003F477D">
        <w:trPr>
          <w:gridBefore w:val="1"/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D055BD">
            <w:pPr>
              <w:spacing w:after="0" w:line="240" w:lineRule="auto"/>
            </w:pPr>
          </w:p>
        </w:tc>
      </w:tr>
      <w:tr w:rsidR="002B4793" w:rsidRPr="003F477D">
        <w:trPr>
          <w:gridBefore w:val="1"/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D055BD">
            <w:pPr>
              <w:spacing w:after="0" w:line="240" w:lineRule="auto"/>
            </w:pPr>
          </w:p>
        </w:tc>
      </w:tr>
      <w:tr w:rsidR="002B4793" w:rsidRPr="003F477D">
        <w:trPr>
          <w:gridBefore w:val="1"/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D055BD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2B4793" w:rsidRPr="003F477D" w:rsidRDefault="002B4793" w:rsidP="007B2E0B">
      <w:pPr>
        <w:pStyle w:val="Title"/>
        <w:spacing w:before="0" w:beforeAutospacing="0" w:after="0"/>
        <w:jc w:val="left"/>
      </w:pPr>
    </w:p>
    <w:p w:rsidR="002B4793" w:rsidRPr="003F477D" w:rsidRDefault="002B4793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2B4793" w:rsidRPr="003F477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B4793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2B4793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A41E2">
            <w:pPr>
              <w:spacing w:after="0" w:line="240" w:lineRule="auto"/>
            </w:pPr>
            <w:r w:rsidRPr="003F477D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B4793" w:rsidRPr="003F477D" w:rsidRDefault="002B4793" w:rsidP="005E3B5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5E3B59">
            <w:pPr>
              <w:spacing w:after="0" w:line="240" w:lineRule="auto"/>
            </w:pPr>
            <w:r w:rsidRPr="003F477D">
              <w:t> </w:t>
            </w:r>
          </w:p>
        </w:tc>
      </w:tr>
      <w:tr w:rsidR="002B4793" w:rsidRPr="003F477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A41E2">
            <w:pPr>
              <w:spacing w:after="0" w:line="240" w:lineRule="auto"/>
            </w:pPr>
            <w:r w:rsidRPr="003F477D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B4793" w:rsidRPr="003F477D" w:rsidRDefault="002B4793" w:rsidP="005E3B5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5E3B59">
            <w:pPr>
              <w:spacing w:after="0" w:line="240" w:lineRule="auto"/>
            </w:pPr>
            <w:r w:rsidRPr="003F477D">
              <w:t> </w:t>
            </w:r>
          </w:p>
        </w:tc>
      </w:tr>
      <w:tr w:rsidR="002B4793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5E3B5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B4793" w:rsidRPr="003F477D" w:rsidRDefault="002B4793" w:rsidP="005E3B59">
            <w:pPr>
              <w:spacing w:after="0" w:line="240" w:lineRule="auto"/>
            </w:pPr>
            <w:r w:rsidRPr="003F477D">
              <w:t> </w:t>
            </w:r>
            <w:r>
              <w:t>2023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5E3B59">
            <w:pPr>
              <w:spacing w:after="0" w:line="240" w:lineRule="auto"/>
            </w:pPr>
            <w:r w:rsidRPr="003F477D">
              <w:t> </w:t>
            </w:r>
            <w:r>
              <w:t>1649</w:t>
            </w:r>
          </w:p>
        </w:tc>
      </w:tr>
      <w:tr w:rsidR="002B4793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A41E2">
            <w:pPr>
              <w:spacing w:after="0" w:line="240" w:lineRule="auto"/>
            </w:pPr>
            <w:r w:rsidRPr="003F477D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B4793" w:rsidRPr="003F477D" w:rsidRDefault="002B4793" w:rsidP="005E3B5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  <w:r>
              <w:rPr>
                <w:b/>
                <w:bCs/>
              </w:rPr>
              <w:t>2023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5E3B5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  <w:r>
              <w:rPr>
                <w:b/>
                <w:bCs/>
              </w:rPr>
              <w:t>1649</w:t>
            </w:r>
          </w:p>
        </w:tc>
      </w:tr>
      <w:tr w:rsidR="002B4793" w:rsidRPr="003F477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</w:tbl>
    <w:p w:rsidR="002B4793" w:rsidRPr="003F477D" w:rsidRDefault="002B4793" w:rsidP="007B2E0B">
      <w:pPr>
        <w:pStyle w:val="Title"/>
        <w:keepNext w:val="0"/>
        <w:widowControl w:val="0"/>
        <w:spacing w:before="0" w:beforeAutospacing="0" w:after="0"/>
        <w:jc w:val="both"/>
      </w:pPr>
    </w:p>
    <w:p w:rsidR="002B4793" w:rsidRPr="003F477D" w:rsidRDefault="002B4793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 prílohe č. 3 časti F. písm. v) a časti G. písm. f) o odloženej daňovej pohľadávke alebo o odloženom daňovom záväzku</w:t>
      </w:r>
    </w:p>
    <w:tbl>
      <w:tblPr>
        <w:tblW w:w="5000" w:type="pct"/>
        <w:tblInd w:w="2" w:type="dxa"/>
        <w:tblLayout w:type="fixed"/>
        <w:tblLook w:val="00A0"/>
      </w:tblPr>
      <w:tblGrid>
        <w:gridCol w:w="4985"/>
        <w:gridCol w:w="2211"/>
        <w:gridCol w:w="2092"/>
      </w:tblGrid>
      <w:tr w:rsidR="002B4793" w:rsidRPr="003F477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B4793" w:rsidRPr="003F477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B4793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B4793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B4793" w:rsidRPr="003F477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B4793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B4793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B4793" w:rsidRPr="003F477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B4793" w:rsidRPr="003F477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B4793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B4793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</w:tr>
      <w:tr w:rsidR="002B4793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</w:tr>
      <w:tr w:rsidR="002B4793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EA41E2">
            <w:pPr>
              <w:spacing w:after="0" w:line="240" w:lineRule="auto"/>
            </w:pPr>
            <w:r w:rsidRPr="003F477D"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</w:tr>
      <w:tr w:rsidR="002B4793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</w:tr>
      <w:tr w:rsidR="002B4793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B4793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</w:tr>
      <w:tr w:rsidR="002B4793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6A4709">
            <w:pPr>
              <w:spacing w:after="0" w:line="240" w:lineRule="auto"/>
            </w:pPr>
            <w:r w:rsidRPr="003F477D"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</w:tr>
      <w:tr w:rsidR="002B4793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</w:tr>
      <w:tr w:rsidR="002B4793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</w:tr>
    </w:tbl>
    <w:p w:rsidR="002B4793" w:rsidRPr="003F477D" w:rsidRDefault="002B4793" w:rsidP="007B2E0B">
      <w:pPr>
        <w:pStyle w:val="Title"/>
        <w:spacing w:before="0" w:beforeAutospacing="0" w:after="0"/>
        <w:jc w:val="left"/>
      </w:pPr>
    </w:p>
    <w:p w:rsidR="002B4793" w:rsidRPr="003F477D" w:rsidRDefault="002B4793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2B4793" w:rsidRPr="003F477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B4793" w:rsidRPr="003F477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B4793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B4793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B4793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B4793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B4793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B4793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2B4793" w:rsidRPr="003F477D" w:rsidRDefault="002B4793" w:rsidP="0003344F">
      <w:pPr>
        <w:spacing w:after="0" w:line="240" w:lineRule="auto"/>
      </w:pPr>
    </w:p>
    <w:p w:rsidR="002B4793" w:rsidRPr="003F477D" w:rsidRDefault="002B4793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2"/>
        <w:gridCol w:w="1420"/>
        <w:gridCol w:w="1419"/>
        <w:gridCol w:w="1419"/>
        <w:gridCol w:w="1419"/>
        <w:gridCol w:w="1419"/>
      </w:tblGrid>
      <w:tr w:rsidR="002B4793" w:rsidRPr="003F477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Splatnosť</w:t>
            </w:r>
          </w:p>
        </w:tc>
      </w:tr>
      <w:tr w:rsidR="002B4793" w:rsidRPr="003F477D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B4793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B4793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B4793" w:rsidRPr="003F477D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2B4793" w:rsidRPr="003F477D" w:rsidRDefault="002B4793" w:rsidP="0003344F">
      <w:pPr>
        <w:pStyle w:val="Title"/>
        <w:keepNext w:val="0"/>
        <w:widowControl w:val="0"/>
        <w:spacing w:before="0" w:beforeAutospacing="0" w:after="0"/>
        <w:jc w:val="both"/>
      </w:pPr>
    </w:p>
    <w:p w:rsidR="002B4793" w:rsidRPr="003F477D" w:rsidRDefault="002B4793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 prílohe č. 3 časti G. písm. i) o bankových úveroch, pôžičkách a krátkodobých finančných výpomociach</w:t>
      </w:r>
    </w:p>
    <w:p w:rsidR="002B4793" w:rsidRPr="003F477D" w:rsidRDefault="002B4793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2B4793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2B4793" w:rsidRPr="003F477D" w:rsidRDefault="002B4793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2B4793" w:rsidRPr="003F477D" w:rsidRDefault="002B4793" w:rsidP="005E3B59">
            <w:pPr>
              <w:pStyle w:val="TopHeader"/>
            </w:pPr>
            <w:r w:rsidRPr="003F477D">
              <w:t>Suma istiny v eurách</w:t>
            </w:r>
          </w:p>
          <w:p w:rsidR="002B4793" w:rsidRPr="003F477D" w:rsidRDefault="002B4793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B4793" w:rsidRPr="003F477D" w:rsidRDefault="002B4793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2B4793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2B4793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bankové úvery</w:t>
            </w:r>
          </w:p>
        </w:tc>
      </w:tr>
      <w:tr w:rsidR="002B4793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B4793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B4793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B4793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Krátkodobé bankové úvery</w:t>
            </w:r>
          </w:p>
        </w:tc>
      </w:tr>
      <w:tr w:rsidR="002B4793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B4793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B4793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</w:tr>
    </w:tbl>
    <w:p w:rsidR="002B4793" w:rsidRPr="003F477D" w:rsidRDefault="002B4793" w:rsidP="0003344F">
      <w:pPr>
        <w:spacing w:after="0" w:line="240" w:lineRule="auto"/>
      </w:pPr>
    </w:p>
    <w:p w:rsidR="002B4793" w:rsidRPr="003F477D" w:rsidRDefault="002B4793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2B4793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2B4793" w:rsidRPr="003F477D" w:rsidRDefault="002B4793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2B4793" w:rsidRPr="003F477D" w:rsidRDefault="002B4793" w:rsidP="00083A25">
            <w:pPr>
              <w:pStyle w:val="TopHeader"/>
            </w:pPr>
            <w:r w:rsidRPr="003F477D">
              <w:t>Suma istiny v eurách</w:t>
            </w:r>
          </w:p>
          <w:p w:rsidR="002B4793" w:rsidRPr="003F477D" w:rsidRDefault="002B4793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B4793" w:rsidRPr="003F477D" w:rsidRDefault="002B4793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2B4793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83A25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83A25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83A25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83A25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83A25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2B4793" w:rsidRPr="003F477D" w:rsidRDefault="002B4793" w:rsidP="00083A25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2B4793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B4793" w:rsidRPr="003F477D" w:rsidRDefault="002B4793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Dlhodobé pôžičky</w:t>
            </w:r>
          </w:p>
        </w:tc>
      </w:tr>
      <w:tr w:rsidR="002B4793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B4793" w:rsidRPr="003F477D" w:rsidRDefault="002B479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2B4793" w:rsidRPr="003F477D" w:rsidRDefault="002B479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2B4793" w:rsidRPr="003F477D" w:rsidRDefault="002B479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2B4793" w:rsidRPr="003F477D" w:rsidRDefault="002B479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2B4793" w:rsidRPr="003F477D" w:rsidRDefault="002B4793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2B4793" w:rsidRPr="003F477D" w:rsidRDefault="002B4793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2B4793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2B4793" w:rsidRPr="003F477D" w:rsidRDefault="002B479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2B4793" w:rsidRPr="003F477D" w:rsidRDefault="002B479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2B4793" w:rsidRPr="003F477D" w:rsidRDefault="002B479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2B4793" w:rsidRPr="003F477D" w:rsidRDefault="002B479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2B4793" w:rsidRPr="003F477D" w:rsidRDefault="002B4793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2B4793" w:rsidRPr="003F477D" w:rsidRDefault="002B4793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2B4793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2B4793" w:rsidRPr="003F477D" w:rsidRDefault="002B479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2B4793" w:rsidRPr="003F477D" w:rsidRDefault="002B479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2B4793" w:rsidRPr="003F477D" w:rsidRDefault="002B479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2B4793" w:rsidRPr="003F477D" w:rsidRDefault="002B479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2B4793" w:rsidRPr="003F477D" w:rsidRDefault="002B4793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2B4793" w:rsidRPr="003F477D" w:rsidRDefault="002B4793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2B4793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B4793" w:rsidRPr="003F477D" w:rsidRDefault="002B4793" w:rsidP="005D6688">
            <w:pPr>
              <w:spacing w:after="0" w:line="240" w:lineRule="auto"/>
            </w:pPr>
            <w:r w:rsidRPr="003F477D">
              <w:rPr>
                <w:b/>
                <w:bCs/>
              </w:rPr>
              <w:t>Krátkodobé pôžičky</w:t>
            </w:r>
          </w:p>
        </w:tc>
      </w:tr>
      <w:tr w:rsidR="002B4793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B4793" w:rsidRPr="003F477D" w:rsidRDefault="002B479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2B4793" w:rsidRPr="003F477D" w:rsidRDefault="002B479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2B4793" w:rsidRPr="003F477D" w:rsidRDefault="002B479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2B4793" w:rsidRPr="003F477D" w:rsidRDefault="002B479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2B4793" w:rsidRPr="003F477D" w:rsidRDefault="002B4793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2B4793" w:rsidRPr="003F477D" w:rsidRDefault="002B4793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2B4793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2B4793" w:rsidRPr="003F477D" w:rsidRDefault="002B479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2B4793" w:rsidRPr="003F477D" w:rsidRDefault="002B479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2B4793" w:rsidRPr="003F477D" w:rsidRDefault="002B479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2B4793" w:rsidRPr="003F477D" w:rsidRDefault="002B4793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2B4793" w:rsidRPr="003F477D" w:rsidRDefault="002B4793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2B4793" w:rsidRPr="003F477D" w:rsidRDefault="002B4793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2B4793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2B4793" w:rsidRPr="003F477D" w:rsidRDefault="002B4793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2B4793" w:rsidRPr="003F477D" w:rsidRDefault="002B4793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2B4793" w:rsidRPr="003F477D" w:rsidRDefault="002B4793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2B4793" w:rsidRPr="003F477D" w:rsidRDefault="002B4793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2B4793" w:rsidRPr="003F477D" w:rsidRDefault="002B4793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2B4793" w:rsidRPr="003F477D" w:rsidRDefault="002B4793" w:rsidP="00083A25">
            <w:pPr>
              <w:spacing w:after="0" w:line="240" w:lineRule="auto"/>
            </w:pPr>
          </w:p>
        </w:tc>
      </w:tr>
      <w:tr w:rsidR="002B4793" w:rsidRPr="003F477D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2B4793" w:rsidRPr="003F477D" w:rsidRDefault="002B4793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Krátkodobé finančné výpomoci</w:t>
            </w:r>
          </w:p>
        </w:tc>
      </w:tr>
      <w:tr w:rsidR="002B4793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2B4793" w:rsidRPr="003F477D" w:rsidRDefault="002B4793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2B4793" w:rsidRPr="003F477D" w:rsidRDefault="002B4793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2B4793" w:rsidRPr="003F477D" w:rsidRDefault="002B4793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2B4793" w:rsidRPr="003F477D" w:rsidRDefault="002B4793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2B4793" w:rsidRPr="003F477D" w:rsidRDefault="002B4793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2B4793" w:rsidRPr="003F477D" w:rsidRDefault="002B4793" w:rsidP="00083A25">
            <w:pPr>
              <w:spacing w:after="0" w:line="240" w:lineRule="auto"/>
            </w:pPr>
          </w:p>
        </w:tc>
      </w:tr>
      <w:tr w:rsidR="002B4793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2B4793" w:rsidRPr="003F477D" w:rsidRDefault="002B4793" w:rsidP="00083A25">
            <w:pPr>
              <w:spacing w:after="0" w:line="240" w:lineRule="auto"/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2B4793" w:rsidRPr="003F477D" w:rsidRDefault="002B4793" w:rsidP="00083A25">
            <w:pPr>
              <w:spacing w:after="0" w:line="240" w:lineRule="auto"/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2B4793" w:rsidRPr="003F477D" w:rsidRDefault="002B4793" w:rsidP="00083A25">
            <w:pPr>
              <w:spacing w:after="0" w:line="240" w:lineRule="auto"/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2B4793" w:rsidRPr="003F477D" w:rsidRDefault="002B4793" w:rsidP="00083A25">
            <w:pPr>
              <w:spacing w:after="0" w:line="240" w:lineRule="auto"/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2B4793" w:rsidRPr="003F477D" w:rsidRDefault="002B4793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2B4793" w:rsidRPr="003F477D" w:rsidRDefault="002B4793" w:rsidP="00083A25">
            <w:pPr>
              <w:spacing w:after="0" w:line="240" w:lineRule="auto"/>
            </w:pPr>
          </w:p>
        </w:tc>
      </w:tr>
    </w:tbl>
    <w:p w:rsidR="002B4793" w:rsidRPr="003F477D" w:rsidRDefault="002B4793" w:rsidP="0003344F">
      <w:pPr>
        <w:spacing w:after="0" w:line="240" w:lineRule="auto"/>
      </w:pPr>
    </w:p>
    <w:p w:rsidR="002B4793" w:rsidRPr="003F477D" w:rsidRDefault="002B4793" w:rsidP="000D22CE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 prílohe č. 3 časti  G. písm. k) o významných položkách derivátov za bežné účtovné obdobie </w:t>
      </w:r>
    </w:p>
    <w:p w:rsidR="002B4793" w:rsidRPr="003F477D" w:rsidRDefault="002B4793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7"/>
        <w:gridCol w:w="2203"/>
      </w:tblGrid>
      <w:tr w:rsidR="002B4793" w:rsidRPr="003F477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2B4793" w:rsidRPr="003F477D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2B4793" w:rsidRPr="003F477D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2B4793" w:rsidRPr="003F477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2B4793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</w:tr>
      <w:tr w:rsidR="002B4793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</w:tr>
      <w:tr w:rsidR="002B4793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</w:tr>
      <w:tr w:rsidR="002B4793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</w:tr>
      <w:tr w:rsidR="002B4793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</w:tr>
      <w:tr w:rsidR="002B4793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</w:tr>
      <w:tr w:rsidR="002B4793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</w:tr>
      <w:tr w:rsidR="002B4793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</w:tr>
      <w:tr w:rsidR="002B4793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</w:tr>
    </w:tbl>
    <w:p w:rsidR="002B4793" w:rsidRDefault="002B4793" w:rsidP="0003344F">
      <w:pPr>
        <w:spacing w:after="0" w:line="240" w:lineRule="auto"/>
      </w:pPr>
    </w:p>
    <w:p w:rsidR="002B4793" w:rsidRPr="003F477D" w:rsidRDefault="002B4793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5"/>
        <w:gridCol w:w="1682"/>
        <w:gridCol w:w="992"/>
        <w:gridCol w:w="1701"/>
        <w:gridCol w:w="958"/>
      </w:tblGrid>
      <w:tr w:rsidR="002B4793" w:rsidRPr="003F477D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B4793" w:rsidRPr="003F477D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2B4793" w:rsidRPr="003F477D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vlastné imanie</w:t>
            </w:r>
          </w:p>
        </w:tc>
      </w:tr>
      <w:tr w:rsidR="002B4793" w:rsidRPr="003F477D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</w:tr>
      <w:tr w:rsidR="002B4793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B4793" w:rsidRPr="003F477D" w:rsidRDefault="002B4793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7B2E0B">
            <w:pPr>
              <w:spacing w:after="0" w:line="240" w:lineRule="auto"/>
            </w:pPr>
          </w:p>
        </w:tc>
      </w:tr>
      <w:tr w:rsidR="002B4793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B4793" w:rsidRPr="003F477D" w:rsidRDefault="002B4793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7B2E0B">
            <w:pPr>
              <w:spacing w:after="0" w:line="240" w:lineRule="auto"/>
            </w:pPr>
          </w:p>
        </w:tc>
      </w:tr>
      <w:tr w:rsidR="002B4793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B4793" w:rsidRPr="003F477D" w:rsidRDefault="002B4793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7B2E0B">
            <w:pPr>
              <w:spacing w:after="0" w:line="240" w:lineRule="auto"/>
            </w:pPr>
          </w:p>
        </w:tc>
      </w:tr>
      <w:tr w:rsidR="002B4793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B4793" w:rsidRPr="003F477D" w:rsidRDefault="002B4793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7B2E0B">
            <w:pPr>
              <w:spacing w:after="0" w:line="240" w:lineRule="auto"/>
              <w:rPr>
                <w:b/>
                <w:bCs/>
              </w:rPr>
            </w:pPr>
          </w:p>
        </w:tc>
      </w:tr>
      <w:tr w:rsidR="002B4793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B4793" w:rsidRPr="003F477D" w:rsidRDefault="002B4793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7B2E0B">
            <w:pPr>
              <w:spacing w:after="0" w:line="240" w:lineRule="auto"/>
            </w:pPr>
          </w:p>
        </w:tc>
      </w:tr>
      <w:tr w:rsidR="002B4793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B4793" w:rsidRPr="003F477D" w:rsidRDefault="002B4793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7B2E0B">
            <w:pPr>
              <w:spacing w:after="0" w:line="240" w:lineRule="auto"/>
            </w:pPr>
          </w:p>
        </w:tc>
      </w:tr>
      <w:tr w:rsidR="002B4793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B4793" w:rsidRPr="003F477D" w:rsidRDefault="002B4793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7B2E0B">
            <w:pPr>
              <w:spacing w:after="0" w:line="240" w:lineRule="auto"/>
            </w:pPr>
          </w:p>
        </w:tc>
      </w:tr>
      <w:tr w:rsidR="002B4793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B4793" w:rsidRPr="003F477D" w:rsidRDefault="002B4793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7B2E0B">
            <w:pPr>
              <w:spacing w:after="0" w:line="240" w:lineRule="auto"/>
            </w:pPr>
          </w:p>
        </w:tc>
      </w:tr>
    </w:tbl>
    <w:p w:rsidR="002B4793" w:rsidRPr="003F477D" w:rsidRDefault="002B4793" w:rsidP="007B2E0B">
      <w:pPr>
        <w:pStyle w:val="Title"/>
        <w:keepNext w:val="0"/>
        <w:widowControl w:val="0"/>
        <w:spacing w:before="0" w:beforeAutospacing="0" w:after="0"/>
        <w:jc w:val="left"/>
      </w:pPr>
    </w:p>
    <w:p w:rsidR="002B4793" w:rsidRPr="003F477D" w:rsidRDefault="002B4793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300"/>
        <w:gridCol w:w="1984"/>
        <w:gridCol w:w="2004"/>
      </w:tblGrid>
      <w:tr w:rsidR="002B4793" w:rsidRPr="003F477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Reálna hodnota</w:t>
            </w:r>
          </w:p>
        </w:tc>
      </w:tr>
      <w:tr w:rsidR="002B4793" w:rsidRPr="003F477D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B4793" w:rsidRPr="003F477D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2B4793" w:rsidRPr="003F477D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B4793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B4793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B4793" w:rsidRPr="003F477D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B4793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2B4793" w:rsidRDefault="002B4793" w:rsidP="00DC066D">
      <w:pPr>
        <w:pStyle w:val="Title"/>
        <w:keepNext w:val="0"/>
        <w:widowControl w:val="0"/>
        <w:spacing w:before="0" w:beforeAutospacing="0" w:after="0"/>
        <w:ind w:left="360"/>
        <w:jc w:val="left"/>
      </w:pPr>
    </w:p>
    <w:p w:rsidR="002B4793" w:rsidRDefault="002B4793" w:rsidP="006B42EC"/>
    <w:p w:rsidR="002B4793" w:rsidRDefault="002B4793" w:rsidP="006B42EC"/>
    <w:p w:rsidR="002B4793" w:rsidRPr="006B42EC" w:rsidRDefault="002B4793" w:rsidP="006B42EC"/>
    <w:p w:rsidR="002B4793" w:rsidRPr="003F477D" w:rsidRDefault="002B4793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2B4793" w:rsidRPr="003F477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B4793" w:rsidRPr="003F477D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Splatnosť</w:t>
            </w:r>
          </w:p>
        </w:tc>
      </w:tr>
      <w:tr w:rsidR="002B4793" w:rsidRPr="003F477D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2B4793" w:rsidRPr="003F477D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2B4793" w:rsidRPr="003F477D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9463F6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B4793" w:rsidRPr="003F477D" w:rsidRDefault="002B4793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B4793" w:rsidRPr="003F477D" w:rsidRDefault="002B4793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2B4793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9463F6">
            <w:pPr>
              <w:spacing w:after="0" w:line="240" w:lineRule="auto"/>
            </w:pPr>
            <w:r w:rsidRPr="003F477D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B4793" w:rsidRPr="003F477D" w:rsidRDefault="002B4793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B4793" w:rsidRPr="003F477D" w:rsidRDefault="002B4793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2B4793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9463F6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B4793" w:rsidRPr="003F477D" w:rsidRDefault="002B4793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B4793" w:rsidRPr="003F477D" w:rsidRDefault="002B4793" w:rsidP="009463F6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2B4793" w:rsidRPr="003F477D" w:rsidRDefault="002B4793" w:rsidP="0003344F">
      <w:pPr>
        <w:spacing w:after="0" w:line="240" w:lineRule="auto"/>
      </w:pPr>
    </w:p>
    <w:p w:rsidR="002B4793" w:rsidRPr="003F477D" w:rsidRDefault="002B4793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2"/>
        <w:gridCol w:w="1140"/>
        <w:gridCol w:w="1257"/>
        <w:gridCol w:w="1417"/>
        <w:gridCol w:w="1134"/>
        <w:gridCol w:w="1914"/>
      </w:tblGrid>
      <w:tr w:rsidR="002B4793" w:rsidRPr="003F477D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2B4793" w:rsidRPr="003F477D" w:rsidRDefault="002B4793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2B4793" w:rsidRPr="003F477D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B4793" w:rsidRPr="003F477D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2B4793" w:rsidRPr="003F477D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D22CE">
            <w:pPr>
              <w:spacing w:after="0" w:line="240" w:lineRule="auto"/>
            </w:pPr>
            <w:r w:rsidRPr="003F477D">
              <w:t>Nedokončená výroba </w:t>
            </w:r>
            <w:r w:rsidRPr="003F477D"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2B4793" w:rsidRPr="003F477D" w:rsidRDefault="002B4793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D22CE">
            <w:pPr>
              <w:spacing w:after="0" w:line="240" w:lineRule="auto"/>
            </w:pPr>
            <w:r w:rsidRPr="003F477D">
              <w:t> </w:t>
            </w:r>
          </w:p>
        </w:tc>
      </w:tr>
      <w:tr w:rsidR="002B4793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B4793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B4793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B4793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B4793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B4793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B4793" w:rsidRPr="003F477D" w:rsidRDefault="002B479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B4793" w:rsidRPr="003F477D" w:rsidRDefault="002B479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B4793" w:rsidRPr="003F477D" w:rsidRDefault="002B479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B4793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B4793" w:rsidRPr="003F477D" w:rsidRDefault="002B479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B4793" w:rsidRPr="003F477D" w:rsidRDefault="002B479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B4793" w:rsidRPr="003F477D" w:rsidRDefault="002B479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B4793" w:rsidRPr="003F477D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A41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2B4793" w:rsidRPr="003F477D" w:rsidRDefault="002B4793" w:rsidP="006B42EC">
      <w:pPr>
        <w:spacing w:after="0" w:line="240" w:lineRule="auto"/>
        <w:rPr>
          <w:kern w:val="28"/>
        </w:rPr>
      </w:pPr>
    </w:p>
    <w:p w:rsidR="002B4793" w:rsidRPr="003F477D" w:rsidRDefault="002B4793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2B4793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B4793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B4793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  <w:r>
              <w:t>47276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  <w:r>
              <w:t>57457</w:t>
            </w:r>
          </w:p>
        </w:tc>
      </w:tr>
      <w:tr w:rsidR="002B4793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B4793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B4793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B4793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B4793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  <w:r>
              <w:t>47276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  <w:r>
              <w:t>57457</w:t>
            </w:r>
          </w:p>
        </w:tc>
      </w:tr>
    </w:tbl>
    <w:p w:rsidR="002B4793" w:rsidRPr="003F477D" w:rsidRDefault="002B4793" w:rsidP="007B2E0B">
      <w:pPr>
        <w:pStyle w:val="Title"/>
        <w:spacing w:before="0" w:beforeAutospacing="0" w:after="0"/>
        <w:jc w:val="left"/>
      </w:pPr>
    </w:p>
    <w:p w:rsidR="002B4793" w:rsidRPr="003F477D" w:rsidRDefault="002B4793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5"/>
        <w:gridCol w:w="1949"/>
      </w:tblGrid>
      <w:tr w:rsidR="002B4793" w:rsidRPr="003F477D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B4793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  <w:tr w:rsidR="002B4793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B4793" w:rsidRPr="003F477D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B4793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B4793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B4793" w:rsidRPr="003F477D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2B4793" w:rsidRPr="003F477D" w:rsidRDefault="002B4793" w:rsidP="007B2E0B">
      <w:pPr>
        <w:pStyle w:val="Title"/>
        <w:spacing w:before="0" w:beforeAutospacing="0" w:after="0"/>
        <w:jc w:val="left"/>
      </w:pPr>
    </w:p>
    <w:p w:rsidR="002B4793" w:rsidRPr="003F477D" w:rsidRDefault="002B4793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9"/>
        <w:gridCol w:w="1664"/>
        <w:gridCol w:w="1845"/>
      </w:tblGrid>
      <w:tr w:rsidR="002B4793" w:rsidRPr="003F477D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B4793" w:rsidRPr="003F477D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spacing w:after="0" w:line="240" w:lineRule="auto"/>
            </w:pPr>
            <w:r w:rsidRPr="003F477D"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B4793" w:rsidRPr="003F477D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spacing w:after="0" w:line="240" w:lineRule="auto"/>
            </w:pPr>
            <w:r w:rsidRPr="003F477D"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B4793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6B42EC">
            <w:pPr>
              <w:spacing w:after="0" w:line="240" w:lineRule="auto"/>
            </w:pPr>
            <w:r w:rsidRPr="003F477D"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B4793" w:rsidRPr="003F477D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6B42EC">
            <w:pPr>
              <w:spacing w:after="0" w:line="240" w:lineRule="auto"/>
            </w:pPr>
            <w:r w:rsidRPr="003F477D">
              <w:t xml:space="preserve">Suma odloženého daňového záväzku, ktorý vznikol </w:t>
            </w:r>
            <w:r w:rsidRPr="003F477D"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B4793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E35A2B">
            <w:pPr>
              <w:spacing w:after="0" w:line="240" w:lineRule="auto"/>
            </w:pPr>
            <w:r w:rsidRPr="003F477D"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B4793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6B42EC">
            <w:pPr>
              <w:spacing w:after="0" w:line="240" w:lineRule="auto"/>
            </w:pPr>
            <w:r w:rsidRPr="003F477D"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2B4793" w:rsidRPr="003F477D" w:rsidRDefault="002B4793" w:rsidP="0003344F">
      <w:pPr>
        <w:pStyle w:val="Title"/>
        <w:spacing w:before="0" w:beforeAutospacing="0" w:after="0"/>
        <w:jc w:val="left"/>
      </w:pPr>
    </w:p>
    <w:p w:rsidR="002B4793" w:rsidRPr="003F477D" w:rsidRDefault="002B4793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2B4793" w:rsidRPr="003F477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8875A1">
            <w:pPr>
              <w:pStyle w:val="TopHeader"/>
            </w:pPr>
            <w:r w:rsidRPr="003F477D">
              <w:t>Bezprostredne predchádzajúce</w:t>
            </w:r>
          </w:p>
          <w:p w:rsidR="002B4793" w:rsidRPr="003F477D" w:rsidRDefault="002B4793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2B4793" w:rsidRPr="003F477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Daň v %</w:t>
            </w:r>
          </w:p>
        </w:tc>
      </w:tr>
      <w:tr w:rsidR="002B4793" w:rsidRPr="003F477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2B4793" w:rsidRPr="003F477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25FD6">
            <w:pPr>
              <w:spacing w:after="0" w:line="240" w:lineRule="auto"/>
            </w:pPr>
            <w:r w:rsidRPr="003F477D">
              <w:t>Výsledok hospodárenia </w:t>
            </w:r>
            <w:r w:rsidRPr="003F477D"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E35A2B">
            <w:pPr>
              <w:spacing w:after="0" w:line="240" w:lineRule="auto"/>
            </w:pPr>
            <w:r>
              <w:t>2703,83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E35A2B">
            <w:pPr>
              <w:spacing w:after="0" w:line="240" w:lineRule="auto"/>
            </w:pPr>
            <w:r>
              <w:t>1305,27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</w:tr>
      <w:tr w:rsidR="002B4793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E35A2B">
            <w:pPr>
              <w:spacing w:after="0" w:line="240" w:lineRule="auto"/>
            </w:pPr>
          </w:p>
        </w:tc>
      </w:tr>
      <w:tr w:rsidR="002B4793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</w:tr>
      <w:tr w:rsidR="002B4793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</w:tr>
      <w:tr w:rsidR="002B4793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A4A5A">
            <w:pPr>
              <w:spacing w:after="0" w:line="240" w:lineRule="auto"/>
            </w:pPr>
            <w: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</w:tr>
      <w:tr w:rsidR="002B4793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</w:tr>
      <w:tr w:rsidR="002B4793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9C21AB" w:rsidRDefault="002B4793" w:rsidP="0003344F">
            <w:pPr>
              <w:spacing w:after="0" w:line="240" w:lineRule="auto"/>
            </w:pPr>
            <w:r w:rsidRPr="009C21AB"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9C21AB" w:rsidRDefault="002B4793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9C21AB" w:rsidRDefault="002B4793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9C21AB" w:rsidRDefault="002B4793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9C21AB" w:rsidRDefault="002B4793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9C21AB" w:rsidRDefault="002B4793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9C21AB" w:rsidRDefault="002B4793" w:rsidP="0003344F">
            <w:pPr>
              <w:spacing w:after="0" w:line="240" w:lineRule="auto"/>
            </w:pPr>
          </w:p>
        </w:tc>
      </w:tr>
      <w:tr w:rsidR="002B4793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9C21AB" w:rsidRDefault="002B4793" w:rsidP="0003344F">
            <w:pPr>
              <w:spacing w:after="0" w:line="240" w:lineRule="auto"/>
            </w:pPr>
            <w:r w:rsidRPr="009C21AB"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9C21AB" w:rsidRDefault="002B4793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9C21AB" w:rsidRDefault="002B4793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9C21AB" w:rsidRDefault="002B4793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9C21AB" w:rsidRDefault="002B4793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9C21AB" w:rsidRDefault="002B4793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9C21AB" w:rsidRDefault="002B4793" w:rsidP="0003344F">
            <w:pPr>
              <w:spacing w:after="0" w:line="240" w:lineRule="auto"/>
            </w:pPr>
          </w:p>
        </w:tc>
      </w:tr>
      <w:tr w:rsidR="002B4793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>
              <w:t>2703,83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>
              <w:t>1305,27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</w:tr>
      <w:tr w:rsidR="002B4793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E35A2B">
            <w:pPr>
              <w:spacing w:after="0" w:line="240" w:lineRule="auto"/>
            </w:pPr>
            <w:r>
              <w:t>621,88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E35A2B">
            <w:pPr>
              <w:spacing w:after="0" w:line="240" w:lineRule="auto"/>
            </w:pPr>
            <w:r>
              <w:t>23%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>
              <w:t>248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>
              <w:t>19%</w:t>
            </w:r>
          </w:p>
        </w:tc>
      </w:tr>
      <w:tr w:rsidR="002B4793" w:rsidRPr="003F477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</w:tr>
      <w:tr w:rsidR="002B4793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E35A2B">
            <w:pPr>
              <w:spacing w:after="0" w:line="240" w:lineRule="auto"/>
            </w:pPr>
            <w:r>
              <w:t>621,88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E35A2B">
            <w:pPr>
              <w:spacing w:after="0" w:line="240" w:lineRule="auto"/>
            </w:pPr>
            <w:r>
              <w:t>23%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>
              <w:t>248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>
              <w:t>19%</w:t>
            </w:r>
          </w:p>
        </w:tc>
      </w:tr>
    </w:tbl>
    <w:p w:rsidR="002B4793" w:rsidRPr="003F477D" w:rsidRDefault="002B4793" w:rsidP="0003344F">
      <w:pPr>
        <w:spacing w:after="0" w:line="240" w:lineRule="auto"/>
      </w:pPr>
    </w:p>
    <w:p w:rsidR="002B4793" w:rsidRPr="003F477D" w:rsidRDefault="002B4793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P. o zmenách vlastného imania</w:t>
      </w:r>
    </w:p>
    <w:p w:rsidR="002B4793" w:rsidRPr="003F477D" w:rsidRDefault="002B4793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4"/>
        <w:gridCol w:w="1426"/>
        <w:gridCol w:w="1427"/>
        <w:gridCol w:w="1427"/>
        <w:gridCol w:w="1427"/>
        <w:gridCol w:w="1427"/>
      </w:tblGrid>
      <w:tr w:rsidR="002B4793" w:rsidRPr="003F477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2B4793" w:rsidRPr="003F477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2B4793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2B4793" w:rsidRPr="003F477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  <w:r>
              <w:t>6672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  <w:r>
              <w:t>6672</w:t>
            </w:r>
          </w:p>
        </w:tc>
      </w:tr>
      <w:tr w:rsidR="002B4793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54020D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B4793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B4793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6B42EC">
            <w:pPr>
              <w:spacing w:after="0" w:line="240" w:lineRule="auto"/>
            </w:pPr>
            <w:r w:rsidRPr="003F477D">
              <w:t>Pohľadávky za upí</w:t>
            </w:r>
            <w:r>
              <w:t>s</w:t>
            </w:r>
            <w:r w:rsidRPr="003F477D"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B4793" w:rsidRPr="003F477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B4793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B4793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6B42EC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B4793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6B42EC">
            <w:pPr>
              <w:spacing w:after="0" w:line="240" w:lineRule="auto"/>
            </w:pPr>
            <w:r w:rsidRPr="003F477D">
              <w:t>Oceňovacie rozdiely z precenenia majetku a</w:t>
            </w:r>
            <w:r>
              <w:t> </w:t>
            </w:r>
            <w:r w:rsidRPr="003F477D"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B4793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6B42EC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B4793" w:rsidRPr="003F477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6B42EC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B4793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  <w:r>
              <w:t>2040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  <w:r>
              <w:t>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  <w:r>
              <w:t>2039</w:t>
            </w:r>
          </w:p>
        </w:tc>
      </w:tr>
      <w:tr w:rsidR="002B4793" w:rsidRPr="003F477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B4793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B4793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B4793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6B42EC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B4793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6B42EC">
            <w:pPr>
              <w:spacing w:after="0" w:line="240" w:lineRule="auto"/>
            </w:pPr>
            <w:r w:rsidRPr="003F477D"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  <w:r>
              <w:t>2083</w:t>
            </w:r>
          </w:p>
        </w:tc>
      </w:tr>
      <w:tr w:rsidR="002B4793" w:rsidRPr="003F477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B4793" w:rsidRPr="003F477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8875A1">
            <w:pPr>
              <w:spacing w:after="0" w:line="240" w:lineRule="auto"/>
            </w:pPr>
            <w:r w:rsidRPr="003F477D"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2B4793" w:rsidRPr="003F477D" w:rsidRDefault="002B4793" w:rsidP="00E66ECB">
      <w:pPr>
        <w:tabs>
          <w:tab w:val="left" w:pos="1276"/>
        </w:tabs>
        <w:spacing w:after="0" w:line="240" w:lineRule="auto"/>
      </w:pPr>
    </w:p>
    <w:p w:rsidR="002B4793" w:rsidRPr="003F477D" w:rsidRDefault="002B4793" w:rsidP="00E66ECB">
      <w:pPr>
        <w:tabs>
          <w:tab w:val="left" w:pos="1276"/>
        </w:tabs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7"/>
        <w:gridCol w:w="1427"/>
        <w:gridCol w:w="1427"/>
        <w:gridCol w:w="1427"/>
        <w:gridCol w:w="1427"/>
      </w:tblGrid>
      <w:tr w:rsidR="002B4793" w:rsidRPr="003F477D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B4793" w:rsidRPr="003F477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2B4793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2B4793" w:rsidRPr="003F477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  <w:r>
              <w:t>6672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  <w:r>
              <w:t>6672</w:t>
            </w:r>
          </w:p>
        </w:tc>
      </w:tr>
      <w:tr w:rsidR="002B4793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7C6EE9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B4793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B4793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6B42EC">
            <w:pPr>
              <w:spacing w:after="0" w:line="240" w:lineRule="auto"/>
            </w:pPr>
            <w:r w:rsidRPr="003F477D"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B4793" w:rsidRPr="003F477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B4793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B4793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6B42EC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B4793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6B42EC">
            <w:pPr>
              <w:spacing w:after="0" w:line="240" w:lineRule="auto"/>
            </w:pPr>
            <w:r w:rsidRPr="003F477D"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B4793" w:rsidRPr="003F477D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6B42EC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B4793" w:rsidRPr="003F477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4793" w:rsidRPr="003F477D" w:rsidRDefault="002B4793" w:rsidP="006B42EC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B4793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  <w:r>
              <w:t>2421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  <w:r>
              <w:t>1359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  <w:r>
              <w:t>1740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  <w:r>
              <w:t>2040</w:t>
            </w:r>
          </w:p>
        </w:tc>
      </w:tr>
      <w:tr w:rsidR="002B4793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B4793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B4793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B4793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B4793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54020D">
            <w:pPr>
              <w:spacing w:after="0" w:line="240" w:lineRule="auto"/>
            </w:pPr>
            <w:r w:rsidRPr="003F477D"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  <w:r>
              <w:t>1057,27</w:t>
            </w:r>
          </w:p>
        </w:tc>
      </w:tr>
      <w:tr w:rsidR="002B4793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2B4793" w:rsidRPr="003F477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8875A1">
            <w:pPr>
              <w:spacing w:after="0" w:line="240" w:lineRule="auto"/>
            </w:pPr>
            <w:r w:rsidRPr="003F477D"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4793" w:rsidRPr="003F477D" w:rsidRDefault="002B4793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2B4793" w:rsidRPr="003F477D" w:rsidRDefault="002B4793" w:rsidP="00E33704">
      <w:pPr>
        <w:tabs>
          <w:tab w:val="left" w:pos="1525"/>
        </w:tabs>
        <w:spacing w:after="0" w:line="240" w:lineRule="auto"/>
        <w:rPr>
          <w:b/>
          <w:bCs/>
        </w:rPr>
        <w:sectPr w:rsidR="002B4793" w:rsidRPr="003F477D" w:rsidSect="00CF3093">
          <w:headerReference w:type="default" r:id="rId7"/>
          <w:footerReference w:type="default" r:id="rId8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bCs/>
        </w:rPr>
        <w:tab/>
      </w:r>
    </w:p>
    <w:p w:rsidR="002B4793" w:rsidRPr="003F477D" w:rsidRDefault="002B4793" w:rsidP="00760D6D">
      <w:pPr>
        <w:spacing w:after="0" w:line="240" w:lineRule="auto"/>
        <w:rPr>
          <w:b/>
          <w:bCs/>
        </w:rPr>
      </w:pPr>
      <w:r w:rsidRPr="003F477D">
        <w:rPr>
          <w:b/>
          <w:bCs/>
        </w:rPr>
        <w:t>Vysvetlivky k poznámkam:</w:t>
      </w:r>
    </w:p>
    <w:p w:rsidR="002B4793" w:rsidRPr="003F477D" w:rsidRDefault="002B4793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</w:pPr>
      <w:r w:rsidRPr="003F477D">
        <w:t>Daňové identifikačné číslo sa vyplňuje, ak ho má účtovná jednotka pridelené.</w:t>
      </w:r>
    </w:p>
    <w:p w:rsidR="002B4793" w:rsidRPr="003F477D" w:rsidRDefault="002B4793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</w:pPr>
      <w:r w:rsidRPr="003F477D">
        <w:t>Identifikačné číslo organizácie (IČO) sa vyplňuje podľa Registra organizácií vedeného Štatistickým úradom Slovenskej republiky.</w:t>
      </w:r>
    </w:p>
    <w:p w:rsidR="002B4793" w:rsidRPr="003F477D" w:rsidRDefault="002B4793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t xml:space="preserve">Kód SK NACE sa vypĺňa podľa vyhlášky Štatistického úradu Slovenskej republiky </w:t>
      </w:r>
      <w:r w:rsidRPr="003F477D">
        <w:br/>
        <w:t>č. 306/2007 Z. z., ktorou sa vydáva Štatistická klasifikácia ekonomických činností.</w:t>
      </w:r>
    </w:p>
    <w:p w:rsidR="002B4793" w:rsidRPr="003F477D" w:rsidRDefault="002B4793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t>Údaje, ktorými sú číslo telefónu, číslo faxu, e-mailová adresa, podpisový záznam osoby zodpovednej za vedenie účtovníctva a podpisový záznam osoby zodpovednej za zostavenie účtovnej závierky, s</w:t>
      </w:r>
      <w:r>
        <w:t>ú dobrovoľne vypĺňanými údajmi</w:t>
      </w:r>
      <w:r w:rsidRPr="003F477D">
        <w:t>.</w:t>
      </w:r>
    </w:p>
    <w:p w:rsidR="002B4793" w:rsidRPr="003F477D" w:rsidRDefault="002B4793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rPr>
          <w:lang w:eastAsia="sk-SK"/>
        </w:rPr>
        <w:t>V bodoch č. 2, 4 a 6 sa prvotným ocenením majetku rozumie jeho ocenenie podľa § 25 zákona.</w:t>
      </w:r>
    </w:p>
    <w:p w:rsidR="002B4793" w:rsidRPr="003F477D" w:rsidRDefault="002B4793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rPr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2B4793" w:rsidRPr="003F477D" w:rsidRDefault="002B4793" w:rsidP="004268D2">
      <w:pPr>
        <w:spacing w:after="0" w:line="240" w:lineRule="auto"/>
        <w:rPr>
          <w:b/>
          <w:bCs/>
        </w:rPr>
      </w:pPr>
    </w:p>
    <w:p w:rsidR="002B4793" w:rsidRPr="003F477D" w:rsidRDefault="002B4793" w:rsidP="004268D2">
      <w:pPr>
        <w:spacing w:after="0" w:line="240" w:lineRule="auto"/>
        <w:rPr>
          <w:b/>
          <w:bCs/>
        </w:rPr>
      </w:pPr>
      <w:r w:rsidRPr="003F477D">
        <w:rPr>
          <w:b/>
          <w:bCs/>
        </w:rPr>
        <w:t>Použité  skratky:</w:t>
      </w:r>
    </w:p>
    <w:p w:rsidR="002B4793" w:rsidRDefault="002B4793" w:rsidP="004268D2">
      <w:pPr>
        <w:spacing w:after="0" w:line="240" w:lineRule="auto"/>
      </w:pPr>
      <w:r w:rsidRPr="003F477D">
        <w:t>CP  - cenný papier</w:t>
      </w:r>
    </w:p>
    <w:p w:rsidR="002B4793" w:rsidRPr="003F477D" w:rsidRDefault="002B4793" w:rsidP="004268D2">
      <w:pPr>
        <w:spacing w:after="0" w:line="240" w:lineRule="auto"/>
      </w:pPr>
      <w:r>
        <w:t>č. - číslo</w:t>
      </w:r>
    </w:p>
    <w:p w:rsidR="002B4793" w:rsidRPr="003F477D" w:rsidRDefault="002B4793" w:rsidP="004268D2">
      <w:pPr>
        <w:spacing w:after="0" w:line="240" w:lineRule="auto"/>
      </w:pPr>
      <w:r w:rsidRPr="003F477D">
        <w:t>DFM – dlhodobý finančný majetok</w:t>
      </w:r>
    </w:p>
    <w:p w:rsidR="002B4793" w:rsidRPr="003F477D" w:rsidRDefault="002B4793" w:rsidP="004268D2">
      <w:pPr>
        <w:spacing w:after="0" w:line="240" w:lineRule="auto"/>
      </w:pPr>
      <w:r w:rsidRPr="003F477D">
        <w:t>DHM – dlhodobý hmotný majetok</w:t>
      </w:r>
    </w:p>
    <w:p w:rsidR="002B4793" w:rsidRPr="003F477D" w:rsidRDefault="002B4793" w:rsidP="004268D2">
      <w:pPr>
        <w:spacing w:after="0" w:line="240" w:lineRule="auto"/>
      </w:pPr>
      <w:r w:rsidRPr="003F477D">
        <w:t>DIČ – daňové identifikačné číslo</w:t>
      </w:r>
    </w:p>
    <w:p w:rsidR="002B4793" w:rsidRPr="003F477D" w:rsidRDefault="002B4793" w:rsidP="004268D2">
      <w:pPr>
        <w:spacing w:after="0" w:line="240" w:lineRule="auto"/>
      </w:pPr>
      <w:r w:rsidRPr="003F477D">
        <w:t>DNM – dlhodobý nehmotný majetok</w:t>
      </w:r>
    </w:p>
    <w:p w:rsidR="002B4793" w:rsidRPr="003F477D" w:rsidRDefault="002B4793" w:rsidP="004268D2">
      <w:pPr>
        <w:spacing w:after="0" w:line="240" w:lineRule="auto"/>
      </w:pPr>
      <w:r w:rsidRPr="003F477D">
        <w:t>DÚJ – dcérska účtovná jednotka</w:t>
      </w:r>
    </w:p>
    <w:p w:rsidR="002B4793" w:rsidRPr="003F477D" w:rsidRDefault="002B4793" w:rsidP="004268D2">
      <w:pPr>
        <w:spacing w:after="0" w:line="240" w:lineRule="auto"/>
      </w:pPr>
      <w:r w:rsidRPr="003F477D">
        <w:t>IČO – identifikačné číslo organizácie</w:t>
      </w:r>
    </w:p>
    <w:p w:rsidR="002B4793" w:rsidRPr="003F477D" w:rsidRDefault="002B4793" w:rsidP="00321FCD">
      <w:pPr>
        <w:spacing w:after="0" w:line="240" w:lineRule="auto"/>
      </w:pPr>
      <w:r w:rsidRPr="003F477D">
        <w:t>kons. – konsolidovaný</w:t>
      </w:r>
    </w:p>
    <w:p w:rsidR="002B4793" w:rsidRPr="003F477D" w:rsidRDefault="002B4793" w:rsidP="00321FCD">
      <w:pPr>
        <w:spacing w:after="0" w:line="240" w:lineRule="auto"/>
      </w:pPr>
      <w:r w:rsidRPr="003F477D">
        <w:t>MÚJ – materská účtovná jednotka</w:t>
      </w:r>
    </w:p>
    <w:p w:rsidR="002B4793" w:rsidRPr="003F477D" w:rsidRDefault="002B4793" w:rsidP="004268D2">
      <w:pPr>
        <w:spacing w:after="0" w:line="240" w:lineRule="auto"/>
      </w:pPr>
      <w:r w:rsidRPr="003F477D">
        <w:t>OP – opravná položka</w:t>
      </w:r>
    </w:p>
    <w:p w:rsidR="002B4793" w:rsidRDefault="002B4793" w:rsidP="004268D2">
      <w:pPr>
        <w:spacing w:after="0" w:line="240" w:lineRule="auto"/>
      </w:pPr>
      <w:r w:rsidRPr="003F477D">
        <w:t>p. a. – per annum</w:t>
      </w:r>
    </w:p>
    <w:p w:rsidR="002B4793" w:rsidRPr="003F477D" w:rsidRDefault="002B4793" w:rsidP="004268D2">
      <w:pPr>
        <w:spacing w:after="0" w:line="240" w:lineRule="auto"/>
      </w:pPr>
      <w:r>
        <w:t>PSČ – poštové smerovacie číslo</w:t>
      </w:r>
    </w:p>
    <w:p w:rsidR="002B4793" w:rsidRPr="003F477D" w:rsidRDefault="002B4793" w:rsidP="004268D2">
      <w:pPr>
        <w:spacing w:after="0" w:line="240" w:lineRule="auto"/>
      </w:pPr>
      <w:r w:rsidRPr="003F477D">
        <w:t>ÚJ – účtovná jednotka</w:t>
      </w:r>
    </w:p>
    <w:p w:rsidR="002B4793" w:rsidRPr="003F477D" w:rsidRDefault="002B4793" w:rsidP="004268D2">
      <w:pPr>
        <w:spacing w:after="0" w:line="240" w:lineRule="auto"/>
      </w:pPr>
      <w:r w:rsidRPr="003F477D">
        <w:t>VI – vlastné imanie</w:t>
      </w:r>
    </w:p>
    <w:p w:rsidR="002B4793" w:rsidRPr="003F477D" w:rsidRDefault="002B4793" w:rsidP="0003344F">
      <w:pPr>
        <w:spacing w:after="0" w:line="240" w:lineRule="auto"/>
      </w:pPr>
      <w:r w:rsidRPr="003F477D">
        <w:t>ZI – základné imanie</w:t>
      </w:r>
    </w:p>
    <w:sectPr w:rsidR="002B4793" w:rsidRPr="003F477D" w:rsidSect="00D3362A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4793" w:rsidRDefault="002B4793" w:rsidP="00107589">
      <w:pPr>
        <w:spacing w:after="0" w:line="240" w:lineRule="auto"/>
      </w:pPr>
      <w:r>
        <w:separator/>
      </w:r>
    </w:p>
  </w:endnote>
  <w:endnote w:type="continuationSeparator" w:id="0">
    <w:p w:rsidR="002B4793" w:rsidRDefault="002B479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Narrow">
    <w:altName w:val="Arial Narrow"/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A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4793" w:rsidRPr="003D38D7" w:rsidRDefault="002B4793">
    <w:pPr>
      <w:pStyle w:val="Footer"/>
      <w:jc w:val="right"/>
    </w:pPr>
    <w:r w:rsidRPr="003D38D7">
      <w:t xml:space="preserve">Strana </w:t>
    </w:r>
    <w:fldSimple w:instr="PAGE   \* MERGEFORMAT">
      <w:r>
        <w:rPr>
          <w:noProof/>
        </w:rPr>
        <w:t>22</w:t>
      </w:r>
    </w:fldSimple>
  </w:p>
  <w:p w:rsidR="002B4793" w:rsidRDefault="002B479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4793" w:rsidRDefault="002B4793" w:rsidP="00107589">
      <w:pPr>
        <w:spacing w:after="0" w:line="240" w:lineRule="auto"/>
      </w:pPr>
      <w:r>
        <w:separator/>
      </w:r>
    </w:p>
  </w:footnote>
  <w:footnote w:type="continuationSeparator" w:id="0">
    <w:p w:rsidR="002B4793" w:rsidRDefault="002B479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2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2B4793" w:rsidRPr="003F477D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2B4793" w:rsidRPr="003F477D" w:rsidRDefault="002B4793" w:rsidP="008E4928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2B4793" w:rsidRPr="003F477D" w:rsidRDefault="002B4793" w:rsidP="008E4928">
          <w:pPr>
            <w:spacing w:after="0" w:line="240" w:lineRule="auto"/>
            <w:jc w:val="center"/>
            <w:rPr>
              <w:color w:val="000000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2B4793" w:rsidRPr="003F477D" w:rsidRDefault="002B4793" w:rsidP="008E4928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B4793" w:rsidRPr="003F477D" w:rsidRDefault="002B4793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B4793" w:rsidRPr="003F477D" w:rsidRDefault="002B4793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B4793" w:rsidRPr="003F477D" w:rsidRDefault="002B4793" w:rsidP="008E4928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B4793" w:rsidRPr="003F477D" w:rsidRDefault="002B4793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B4793" w:rsidRPr="003F477D" w:rsidRDefault="002B4793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4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B4793" w:rsidRPr="003F477D" w:rsidRDefault="002B4793" w:rsidP="008E4928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B4793" w:rsidRPr="003F477D" w:rsidRDefault="002B4793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4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B4793" w:rsidRPr="003F477D" w:rsidRDefault="002B4793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7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B4793" w:rsidRPr="003F477D" w:rsidRDefault="002B4793" w:rsidP="008E4928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B4793" w:rsidRPr="003F477D" w:rsidRDefault="002B4793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4</w:t>
          </w:r>
          <w:r w:rsidRPr="003F477D">
            <w:rPr>
              <w:lang w:eastAsia="sk-SK"/>
            </w:rPr>
            <w:t> </w:t>
          </w:r>
        </w:p>
      </w:tc>
    </w:tr>
  </w:tbl>
  <w:p w:rsidR="002B4793" w:rsidRPr="004268D2" w:rsidRDefault="002B4793" w:rsidP="00E04DF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4793" w:rsidRPr="004268D2" w:rsidRDefault="002B4793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710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4793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5FE0"/>
    <w:rsid w:val="005D6688"/>
    <w:rsid w:val="005E3B59"/>
    <w:rsid w:val="0060124F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363D7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5C9C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C6682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262D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363D7"/>
    <w:pPr>
      <w:spacing w:after="200" w:line="276" w:lineRule="auto"/>
    </w:pPr>
    <w:rPr>
      <w:lang w:val="sk-SK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</w:style>
  <w:style w:type="character" w:customStyle="1" w:styleId="FootnoteTextChar">
    <w:name w:val="Footnote Text Char"/>
    <w:link w:val="FootnoteText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FootnoteText">
    <w:name w:val="footnote text"/>
    <w:basedOn w:val="Normal"/>
    <w:link w:val="FootnoteTextChar2"/>
    <w:uiPriority w:val="99"/>
    <w:semiHidden/>
    <w:rsid w:val="0003344F"/>
    <w:pPr>
      <w:spacing w:after="0" w:line="240" w:lineRule="auto"/>
    </w:pPr>
    <w:rPr>
      <w:rFonts w:cs="Times New Roman"/>
      <w:sz w:val="20"/>
      <w:szCs w:val="20"/>
      <w:lang w:eastAsia="cs-CZ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1A5235"/>
    <w:rPr>
      <w:sz w:val="20"/>
      <w:szCs w:val="20"/>
      <w:lang w:val="sk-SK"/>
    </w:rPr>
  </w:style>
  <w:style w:type="character" w:customStyle="1" w:styleId="FootnoteTextChar2">
    <w:name w:val="Footnote Text Char2"/>
    <w:basedOn w:val="DefaultParagraphFont"/>
    <w:link w:val="FootnoteText"/>
    <w:uiPriority w:val="99"/>
    <w:semiHidden/>
    <w:locked/>
    <w:rsid w:val="009363D7"/>
    <w:rPr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9363D7"/>
    <w:rPr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9363D7"/>
    <w:rPr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9363D7"/>
    <w:rPr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9363D7"/>
    <w:rPr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9363D7"/>
    <w:rPr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9363D7"/>
    <w:rPr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9363D7"/>
    <w:rPr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9363D7"/>
    <w:rPr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9363D7"/>
    <w:rPr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9363D7"/>
    <w:rPr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9363D7"/>
    <w:rPr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9363D7"/>
    <w:rPr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9363D7"/>
    <w:rPr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9363D7"/>
    <w:rPr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9363D7"/>
    <w:rPr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9363D7"/>
    <w:rPr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9363D7"/>
    <w:rPr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9363D7"/>
    <w:rPr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9363D7"/>
    <w:rPr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9363D7"/>
    <w:rPr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9363D7"/>
    <w:rPr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9363D7"/>
    <w:rPr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9363D7"/>
    <w:rPr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9363D7"/>
    <w:rPr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9363D7"/>
    <w:rPr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9363D7"/>
    <w:rPr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9363D7"/>
    <w:rPr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9363D7"/>
    <w:rPr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9363D7"/>
    <w:rPr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9363D7"/>
    <w:rPr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9363D7"/>
    <w:rPr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9363D7"/>
    <w:rPr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9363D7"/>
    <w:rPr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9363D7"/>
    <w:rPr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9363D7"/>
    <w:rPr>
      <w:sz w:val="20"/>
      <w:szCs w:val="20"/>
    </w:rPr>
  </w:style>
  <w:style w:type="character" w:customStyle="1" w:styleId="TitleChar">
    <w:name w:val="Title Char"/>
    <w:link w:val="Title"/>
    <w:uiPriority w:val="99"/>
    <w:locked/>
    <w:rsid w:val="0003344F"/>
    <w:rPr>
      <w:rFonts w:eastAsia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2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</w:rPr>
  </w:style>
  <w:style w:type="character" w:customStyle="1" w:styleId="TitleChar1">
    <w:name w:val="Title Char1"/>
    <w:basedOn w:val="DefaultParagraphFont"/>
    <w:link w:val="Title"/>
    <w:uiPriority w:val="10"/>
    <w:rsid w:val="001A5235"/>
    <w:rPr>
      <w:rFonts w:asciiTheme="majorHAnsi" w:eastAsiaTheme="majorEastAsia" w:hAnsiTheme="majorHAnsi" w:cstheme="majorBidi"/>
      <w:b/>
      <w:bCs/>
      <w:kern w:val="28"/>
      <w:sz w:val="32"/>
      <w:szCs w:val="32"/>
      <w:lang w:val="sk-SK"/>
    </w:rPr>
  </w:style>
  <w:style w:type="character" w:customStyle="1" w:styleId="TitleChar2">
    <w:name w:val="Title Char2"/>
    <w:basedOn w:val="DefaultParagraphFont"/>
    <w:link w:val="Title"/>
    <w:uiPriority w:val="99"/>
    <w:locked/>
    <w:rsid w:val="009363D7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9363D7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9363D7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9363D7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9363D7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9363D7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9363D7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9363D7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9363D7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9363D7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9363D7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9363D7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9363D7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9363D7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9363D7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9363D7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9363D7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9363D7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9363D7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9363D7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9363D7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9363D7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9363D7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9363D7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9363D7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9363D7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9363D7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9363D7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9363D7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9363D7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9363D7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9363D7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9363D7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9363D7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9363D7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9363D7"/>
    <w:rPr>
      <w:rFonts w:ascii="Cambria" w:hAnsi="Cambria" w:cs="Cambria"/>
      <w:b/>
      <w:bCs/>
      <w:kern w:val="28"/>
      <w:sz w:val="32"/>
      <w:szCs w:val="32"/>
    </w:rPr>
  </w:style>
  <w:style w:type="character" w:customStyle="1" w:styleId="BodyTextChar">
    <w:name w:val="Body Text Char"/>
    <w:link w:val="Body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BodyText">
    <w:name w:val="Body Text"/>
    <w:basedOn w:val="Normal"/>
    <w:link w:val="BodyTextChar2"/>
    <w:uiPriority w:val="99"/>
    <w:semiHidden/>
    <w:rsid w:val="0003344F"/>
    <w:pPr>
      <w:spacing w:after="0" w:line="240" w:lineRule="auto"/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BodyTextChar1">
    <w:name w:val="Body Text Char1"/>
    <w:basedOn w:val="DefaultParagraphFont"/>
    <w:link w:val="BodyText"/>
    <w:uiPriority w:val="99"/>
    <w:semiHidden/>
    <w:rsid w:val="001A5235"/>
    <w:rPr>
      <w:lang w:val="sk-SK"/>
    </w:rPr>
  </w:style>
  <w:style w:type="character" w:customStyle="1" w:styleId="BodyTextChar2">
    <w:name w:val="Body Text Char2"/>
    <w:basedOn w:val="DefaultParagraphFont"/>
    <w:link w:val="BodyText"/>
    <w:uiPriority w:val="99"/>
    <w:semiHidden/>
    <w:locked/>
    <w:rsid w:val="009363D7"/>
    <w:rPr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9363D7"/>
    <w:rPr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9363D7"/>
    <w:rPr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9363D7"/>
    <w:rPr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9363D7"/>
    <w:rPr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9363D7"/>
    <w:rPr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9363D7"/>
    <w:rPr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9363D7"/>
    <w:rPr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9363D7"/>
    <w:rPr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9363D7"/>
    <w:rPr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9363D7"/>
    <w:rPr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9363D7"/>
    <w:rPr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9363D7"/>
    <w:rPr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9363D7"/>
    <w:rPr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9363D7"/>
    <w:rPr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9363D7"/>
    <w:rPr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9363D7"/>
    <w:rPr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9363D7"/>
    <w:rPr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9363D7"/>
    <w:rPr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9363D7"/>
    <w:rPr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9363D7"/>
    <w:rPr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9363D7"/>
    <w:rPr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9363D7"/>
    <w:rPr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9363D7"/>
    <w:rPr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9363D7"/>
    <w:rPr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9363D7"/>
    <w:rPr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9363D7"/>
    <w:rPr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9363D7"/>
    <w:rPr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9363D7"/>
    <w:rPr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9363D7"/>
    <w:rPr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9363D7"/>
    <w:rPr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9363D7"/>
    <w:rPr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9363D7"/>
    <w:rPr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9363D7"/>
    <w:rPr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9363D7"/>
    <w:rPr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9363D7"/>
    <w:rPr>
      <w:sz w:val="36"/>
      <w:szCs w:val="36"/>
    </w:rPr>
  </w:style>
  <w:style w:type="character" w:customStyle="1" w:styleId="SubtitleChar">
    <w:name w:val="Subtitle Char"/>
    <w:link w:val="Subtitle"/>
    <w:uiPriority w:val="99"/>
    <w:locked/>
    <w:rsid w:val="0003344F"/>
    <w:rPr>
      <w:rFonts w:ascii="Cambria" w:hAnsi="Cambria" w:cs="Cambria"/>
      <w:sz w:val="24"/>
      <w:szCs w:val="24"/>
    </w:rPr>
  </w:style>
  <w:style w:type="paragraph" w:styleId="Subtitle">
    <w:name w:val="Subtitle"/>
    <w:basedOn w:val="Normal"/>
    <w:next w:val="Normal"/>
    <w:link w:val="SubtitleChar2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</w:rPr>
  </w:style>
  <w:style w:type="character" w:customStyle="1" w:styleId="SubtitleChar1">
    <w:name w:val="Subtitle Char1"/>
    <w:basedOn w:val="DefaultParagraphFont"/>
    <w:link w:val="Subtitle"/>
    <w:uiPriority w:val="11"/>
    <w:rsid w:val="001A5235"/>
    <w:rPr>
      <w:rFonts w:asciiTheme="majorHAnsi" w:eastAsiaTheme="majorEastAsia" w:hAnsiTheme="majorHAnsi" w:cstheme="majorBidi"/>
      <w:sz w:val="24"/>
      <w:szCs w:val="24"/>
      <w:lang w:val="sk-SK"/>
    </w:rPr>
  </w:style>
  <w:style w:type="character" w:customStyle="1" w:styleId="SubtitleChar2">
    <w:name w:val="Subtitle Char2"/>
    <w:basedOn w:val="DefaultParagraphFont"/>
    <w:link w:val="Subtitle"/>
    <w:uiPriority w:val="99"/>
    <w:locked/>
    <w:rsid w:val="009363D7"/>
    <w:rPr>
      <w:rFonts w:ascii="Cambria" w:hAnsi="Cambria" w:cs="Cambria"/>
      <w:sz w:val="24"/>
      <w:szCs w:val="24"/>
    </w:rPr>
  </w:style>
  <w:style w:type="character" w:customStyle="1" w:styleId="PodtitulChar135">
    <w:name w:val="Podtitul Char135"/>
    <w:basedOn w:val="DefaultParagraphFont"/>
    <w:uiPriority w:val="99"/>
    <w:rsid w:val="009363D7"/>
    <w:rPr>
      <w:rFonts w:ascii="Cambria" w:hAnsi="Cambria" w:cs="Cambria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9363D7"/>
    <w:rPr>
      <w:rFonts w:ascii="Cambria" w:hAnsi="Cambria" w:cs="Cambria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9363D7"/>
    <w:rPr>
      <w:rFonts w:ascii="Cambria" w:hAnsi="Cambria" w:cs="Cambria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9363D7"/>
    <w:rPr>
      <w:rFonts w:ascii="Cambria" w:hAnsi="Cambria" w:cs="Cambria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9363D7"/>
    <w:rPr>
      <w:rFonts w:ascii="Cambria" w:hAnsi="Cambria" w:cs="Cambria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9363D7"/>
    <w:rPr>
      <w:rFonts w:ascii="Cambria" w:hAnsi="Cambria" w:cs="Cambria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9363D7"/>
    <w:rPr>
      <w:rFonts w:ascii="Cambria" w:hAnsi="Cambria" w:cs="Cambria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9363D7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9363D7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9363D7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9363D7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9363D7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9363D7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9363D7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9363D7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9363D7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9363D7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9363D7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9363D7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9363D7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9363D7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9363D7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9363D7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9363D7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9363D7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9363D7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9363D7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9363D7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9363D7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9363D7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9363D7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9363D7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9363D7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9363D7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9363D7"/>
    <w:rPr>
      <w:rFonts w:ascii="Cambria" w:hAnsi="Cambria" w:cs="Cambria"/>
      <w:sz w:val="24"/>
      <w:szCs w:val="24"/>
    </w:rPr>
  </w:style>
  <w:style w:type="character" w:customStyle="1" w:styleId="BodyText2Char">
    <w:name w:val="Body Text 2 Char"/>
    <w:link w:val="Body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BodyText2">
    <w:name w:val="Body Text 2"/>
    <w:basedOn w:val="Normal"/>
    <w:link w:val="BodyText2Char2"/>
    <w:uiPriority w:val="99"/>
    <w:semiHidden/>
    <w:rsid w:val="0003344F"/>
    <w:pPr>
      <w:spacing w:after="0" w:line="240" w:lineRule="auto"/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BodyText2Char1">
    <w:name w:val="Body Text 2 Char1"/>
    <w:basedOn w:val="DefaultParagraphFont"/>
    <w:link w:val="BodyText2"/>
    <w:uiPriority w:val="99"/>
    <w:semiHidden/>
    <w:rsid w:val="001A5235"/>
    <w:rPr>
      <w:lang w:val="sk-SK"/>
    </w:rPr>
  </w:style>
  <w:style w:type="character" w:customStyle="1" w:styleId="BodyText2Char2">
    <w:name w:val="Body Text 2 Char2"/>
    <w:basedOn w:val="DefaultParagraphFont"/>
    <w:link w:val="BodyText2"/>
    <w:uiPriority w:val="99"/>
    <w:semiHidden/>
    <w:locked/>
    <w:rsid w:val="009363D7"/>
    <w:rPr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9363D7"/>
    <w:rPr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9363D7"/>
    <w:rPr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9363D7"/>
    <w:rPr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9363D7"/>
    <w:rPr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9363D7"/>
    <w:rPr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9363D7"/>
    <w:rPr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9363D7"/>
    <w:rPr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9363D7"/>
    <w:rPr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9363D7"/>
    <w:rPr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9363D7"/>
    <w:rPr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9363D7"/>
    <w:rPr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9363D7"/>
    <w:rPr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9363D7"/>
    <w:rPr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9363D7"/>
    <w:rPr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9363D7"/>
    <w:rPr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9363D7"/>
    <w:rPr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9363D7"/>
    <w:rPr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9363D7"/>
    <w:rPr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9363D7"/>
    <w:rPr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9363D7"/>
    <w:rPr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9363D7"/>
    <w:rPr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9363D7"/>
    <w:rPr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9363D7"/>
    <w:rPr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9363D7"/>
    <w:rPr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9363D7"/>
    <w:rPr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9363D7"/>
    <w:rPr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9363D7"/>
    <w:rPr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9363D7"/>
    <w:rPr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9363D7"/>
    <w:rPr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9363D7"/>
    <w:rPr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9363D7"/>
    <w:rPr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9363D7"/>
    <w:rPr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9363D7"/>
    <w:rPr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9363D7"/>
    <w:rPr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9363D7"/>
    <w:rPr>
      <w:sz w:val="36"/>
      <w:szCs w:val="36"/>
    </w:rPr>
  </w:style>
  <w:style w:type="character" w:customStyle="1" w:styleId="BodyTextIndent2Char">
    <w:name w:val="Body Text Indent 2 Char"/>
    <w:link w:val="BodyTextInden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BodyTextIndent2Char2"/>
    <w:uiPriority w:val="99"/>
    <w:semiHidden/>
    <w:rsid w:val="0003344F"/>
    <w:pPr>
      <w:spacing w:after="0" w:line="240" w:lineRule="auto"/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semiHidden/>
    <w:rsid w:val="001A5235"/>
    <w:rPr>
      <w:lang w:val="sk-SK"/>
    </w:rPr>
  </w:style>
  <w:style w:type="character" w:customStyle="1" w:styleId="BodyTextIndent2Char2">
    <w:name w:val="Body Text Indent 2 Char2"/>
    <w:basedOn w:val="DefaultParagraphFont"/>
    <w:link w:val="BodyTextIndent2"/>
    <w:uiPriority w:val="99"/>
    <w:semiHidden/>
    <w:locked/>
    <w:rsid w:val="009363D7"/>
    <w:rPr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9363D7"/>
    <w:rPr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9363D7"/>
    <w:rPr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9363D7"/>
    <w:rPr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9363D7"/>
    <w:rPr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9363D7"/>
    <w:rPr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9363D7"/>
    <w:rPr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9363D7"/>
    <w:rPr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9363D7"/>
    <w:rPr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9363D7"/>
    <w:rPr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9363D7"/>
    <w:rPr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9363D7"/>
    <w:rPr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9363D7"/>
    <w:rPr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9363D7"/>
    <w:rPr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9363D7"/>
    <w:rPr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9363D7"/>
    <w:rPr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9363D7"/>
    <w:rPr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9363D7"/>
    <w:rPr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9363D7"/>
    <w:rPr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9363D7"/>
    <w:rPr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9363D7"/>
    <w:rPr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9363D7"/>
    <w:rPr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9363D7"/>
    <w:rPr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9363D7"/>
    <w:rPr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9363D7"/>
    <w:rPr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9363D7"/>
    <w:rPr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9363D7"/>
    <w:rPr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9363D7"/>
    <w:rPr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9363D7"/>
    <w:rPr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9363D7"/>
    <w:rPr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9363D7"/>
    <w:rPr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9363D7"/>
    <w:rPr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9363D7"/>
    <w:rPr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9363D7"/>
    <w:rPr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9363D7"/>
    <w:rPr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9363D7"/>
    <w:rPr>
      <w:sz w:val="36"/>
      <w:szCs w:val="36"/>
    </w:rPr>
  </w:style>
  <w:style w:type="character" w:customStyle="1" w:styleId="BodyTextIndent3Char">
    <w:name w:val="Body Text Indent 3 Char"/>
    <w:link w:val="BodyTextIndent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BodyTextIndent3Char2"/>
    <w:uiPriority w:val="99"/>
    <w:semiHidden/>
    <w:rsid w:val="0003344F"/>
    <w:pPr>
      <w:spacing w:after="0" w:line="240" w:lineRule="auto"/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semiHidden/>
    <w:rsid w:val="001A5235"/>
    <w:rPr>
      <w:sz w:val="16"/>
      <w:szCs w:val="16"/>
      <w:lang w:val="sk-SK"/>
    </w:rPr>
  </w:style>
  <w:style w:type="character" w:customStyle="1" w:styleId="BodyTextIndent3Char2">
    <w:name w:val="Body Text Indent 3 Char2"/>
    <w:basedOn w:val="DefaultParagraphFont"/>
    <w:link w:val="BodyTextIndent3"/>
    <w:uiPriority w:val="99"/>
    <w:semiHidden/>
    <w:locked/>
    <w:rsid w:val="009363D7"/>
    <w:rPr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9363D7"/>
    <w:rPr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9363D7"/>
    <w:rPr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9363D7"/>
    <w:rPr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9363D7"/>
    <w:rPr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9363D7"/>
    <w:rPr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9363D7"/>
    <w:rPr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9363D7"/>
    <w:rPr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9363D7"/>
    <w:rPr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9363D7"/>
    <w:rPr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9363D7"/>
    <w:rPr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9363D7"/>
    <w:rPr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9363D7"/>
    <w:rPr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9363D7"/>
    <w:rPr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9363D7"/>
    <w:rPr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9363D7"/>
    <w:rPr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9363D7"/>
    <w:rPr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9363D7"/>
    <w:rPr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9363D7"/>
    <w:rPr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9363D7"/>
    <w:rPr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9363D7"/>
    <w:rPr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9363D7"/>
    <w:rPr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9363D7"/>
    <w:rPr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9363D7"/>
    <w:rPr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9363D7"/>
    <w:rPr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9363D7"/>
    <w:rPr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9363D7"/>
    <w:rPr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9363D7"/>
    <w:rPr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9363D7"/>
    <w:rPr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9363D7"/>
    <w:rPr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9363D7"/>
    <w:rPr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9363D7"/>
    <w:rPr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9363D7"/>
    <w:rPr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9363D7"/>
    <w:rPr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9363D7"/>
    <w:rPr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9363D7"/>
    <w:rPr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BalloonText">
    <w:name w:val="Balloon Text"/>
    <w:basedOn w:val="Normal"/>
    <w:link w:val="BalloonTextChar2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1A5235"/>
    <w:rPr>
      <w:rFonts w:ascii="Times New Roman" w:hAnsi="Times New Roman" w:cs="Times New Roman"/>
      <w:sz w:val="0"/>
      <w:szCs w:val="0"/>
      <w:lang w:val="sk-SK"/>
    </w:rPr>
  </w:style>
  <w:style w:type="character" w:customStyle="1" w:styleId="BalloonTextChar2">
    <w:name w:val="Balloon Text Char2"/>
    <w:basedOn w:val="DefaultParagraphFont"/>
    <w:link w:val="BalloonText"/>
    <w:uiPriority w:val="99"/>
    <w:semiHidden/>
    <w:locked/>
    <w:rsid w:val="009363D7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9363D7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9363D7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9363D7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9363D7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9363D7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9363D7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9363D7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9363D7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9363D7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9363D7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9363D7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9363D7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9363D7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9363D7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9363D7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9363D7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9363D7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9363D7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9363D7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9363D7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9363D7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9363D7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9363D7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9363D7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9363D7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9363D7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9363D7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9363D7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9363D7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9363D7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9363D7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9363D7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9363D7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9363D7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9363D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3332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32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32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32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32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32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32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32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32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32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32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32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32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3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3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24</Pages>
  <Words>4142</Words>
  <Characters>23611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Matulova Silvia</dc:creator>
  <cp:keywords/>
  <dc:description/>
  <cp:lastModifiedBy>oem</cp:lastModifiedBy>
  <cp:revision>2</cp:revision>
  <cp:lastPrinted>2013-12-05T12:47:00Z</cp:lastPrinted>
  <dcterms:created xsi:type="dcterms:W3CDTF">2014-03-18T10:41:00Z</dcterms:created>
  <dcterms:modified xsi:type="dcterms:W3CDTF">2014-03-18T10:41:00Z</dcterms:modified>
</cp:coreProperties>
</file>