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730D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730D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730D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730D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730D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30DF" w:rsidRPr="003F477D" w:rsidRDefault="00E730D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30D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30D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30D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30D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730D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730D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30D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30D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30D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30D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30DF" w:rsidRPr="009F39E7" w:rsidRDefault="00E730DF" w:rsidP="009F39E7"/>
    <w:p w:rsidR="00E730DF" w:rsidRPr="003F477D" w:rsidRDefault="00E730D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730D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30D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9F39E7" w:rsidRDefault="00E730DF" w:rsidP="009F39E7"/>
    <w:p w:rsidR="00E730DF" w:rsidRPr="003F477D" w:rsidRDefault="00E730DF" w:rsidP="003F477D"/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730D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730D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30DF" w:rsidRPr="003F477D" w:rsidRDefault="00E730D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30D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730D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730D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30D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30D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730D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30D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30DF" w:rsidRPr="009F39E7" w:rsidRDefault="00E730DF" w:rsidP="009F39E7">
      <w:pPr>
        <w:spacing w:after="0"/>
      </w:pPr>
    </w:p>
    <w:p w:rsidR="00E730DF" w:rsidRPr="003F477D" w:rsidRDefault="00E730D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30D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30D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3704">
            <w:pPr>
              <w:pStyle w:val="TopHeader"/>
            </w:pPr>
            <w:r w:rsidRPr="003F477D">
              <w:t>Poskyt-nuté pred-davky na </w:t>
            </w:r>
          </w:p>
          <w:p w:rsidR="00E730DF" w:rsidRPr="003F477D" w:rsidRDefault="00E730D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Spolu</w:t>
            </w:r>
          </w:p>
        </w:tc>
      </w:tr>
      <w:tr w:rsidR="00E730D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30D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30D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30DF" w:rsidRPr="003F477D" w:rsidRDefault="00E730D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30D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30D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Poskyt-nuté pred-davky na </w:t>
            </w:r>
          </w:p>
          <w:p w:rsidR="00E730DF" w:rsidRPr="003F477D" w:rsidRDefault="00E730D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</w:pPr>
            <w:r w:rsidRPr="003F477D">
              <w:t>Spolu</w:t>
            </w:r>
          </w:p>
        </w:tc>
      </w:tr>
      <w:tr w:rsidR="00E730D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30D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3F477D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730D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730D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730D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730D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Podiel ÚJ na ZI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730D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730DF" w:rsidRDefault="00E730DF" w:rsidP="003F477D"/>
    <w:p w:rsidR="00E730DF" w:rsidRPr="003F477D" w:rsidRDefault="00E730DF" w:rsidP="003F477D"/>
    <w:p w:rsidR="00E730DF" w:rsidRPr="003F477D" w:rsidRDefault="00E730D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730D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730D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730D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00458C">
      <w:pPr>
        <w:spacing w:after="12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730D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730D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730DF" w:rsidRPr="003F477D" w:rsidRDefault="00E730D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730D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Tvorba 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OP</w:t>
            </w:r>
          </w:p>
          <w:p w:rsidR="00E730DF" w:rsidRPr="003F477D" w:rsidRDefault="00E730D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30D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730D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</w:t>
            </w:r>
          </w:p>
        </w:tc>
      </w:tr>
      <w:tr w:rsidR="00E730D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30DF" w:rsidRPr="003F477D" w:rsidRDefault="00E730D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730D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30D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730D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30D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30D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730D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30D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730D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30D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30D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730DF" w:rsidRPr="003F477D" w:rsidRDefault="00E730D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730D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30D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30D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730D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Tvorba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30D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30DF" w:rsidRPr="003F477D" w:rsidRDefault="00E730D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730D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730D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30D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30D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179615</w:t>
            </w: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179615</w:t>
            </w:r>
          </w:p>
        </w:tc>
      </w:tr>
    </w:tbl>
    <w:p w:rsidR="00E730DF" w:rsidRDefault="00E730DF" w:rsidP="0003344F">
      <w:pPr>
        <w:spacing w:after="0" w:line="240" w:lineRule="auto"/>
        <w:jc w:val="both"/>
        <w:rPr>
          <w:szCs w:val="22"/>
        </w:rPr>
      </w:pPr>
    </w:p>
    <w:p w:rsidR="00E730DF" w:rsidRPr="003F477D" w:rsidRDefault="00E730DF" w:rsidP="0003344F">
      <w:pPr>
        <w:spacing w:after="0" w:line="240" w:lineRule="auto"/>
        <w:jc w:val="both"/>
        <w:rPr>
          <w:szCs w:val="22"/>
        </w:rPr>
      </w:pPr>
    </w:p>
    <w:p w:rsidR="00E730DF" w:rsidRPr="003F477D" w:rsidRDefault="00E730D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730D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730D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9F39E7" w:rsidRDefault="00E730DF" w:rsidP="009F39E7"/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730DF" w:rsidRPr="003F477D" w:rsidRDefault="00E730D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730D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</w:tr>
      <w:tr w:rsidR="00E730D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25403</w:t>
            </w:r>
          </w:p>
        </w:tc>
        <w:tc>
          <w:tcPr>
            <w:tcW w:w="2405" w:type="dxa"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24029</w:t>
            </w:r>
          </w:p>
        </w:tc>
      </w:tr>
      <w:tr w:rsidR="00E730D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730D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730D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24909</w:t>
            </w:r>
          </w:p>
        </w:tc>
      </w:tr>
    </w:tbl>
    <w:p w:rsidR="00E730DF" w:rsidRDefault="00E730D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730DF" w:rsidRPr="003F477D" w:rsidRDefault="00E730D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730D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pStyle w:val="TopHeader"/>
            </w:pPr>
            <w:r w:rsidRPr="003F477D">
              <w:t>Prírastky</w:t>
            </w:r>
          </w:p>
          <w:p w:rsidR="00E730DF" w:rsidRPr="003F477D" w:rsidRDefault="00E730D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pStyle w:val="TopHeader"/>
            </w:pPr>
            <w:r w:rsidRPr="003F477D">
              <w:t>Úbytky</w:t>
            </w:r>
          </w:p>
          <w:p w:rsidR="00E730DF" w:rsidRPr="003F477D" w:rsidRDefault="00E730D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9C21AB" w:rsidRDefault="00E730DF" w:rsidP="00E04DF3">
            <w:pPr>
              <w:pStyle w:val="TopHeader"/>
            </w:pPr>
            <w:r w:rsidRPr="009C21AB">
              <w:t>Presuny</w:t>
            </w:r>
          </w:p>
          <w:p w:rsidR="00E730DF" w:rsidRPr="003F477D" w:rsidRDefault="00E730D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730D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730D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30DF" w:rsidRPr="003F477D" w:rsidRDefault="00E730D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730D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pStyle w:val="TopHeader"/>
            </w:pPr>
            <w:r w:rsidRPr="003F477D">
              <w:t>Stav OP</w:t>
            </w:r>
          </w:p>
          <w:p w:rsidR="00E730DF" w:rsidRPr="003F477D" w:rsidRDefault="00E730D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730DF" w:rsidRPr="003F477D" w:rsidRDefault="00E730D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730DF" w:rsidRPr="003F477D" w:rsidRDefault="00E730D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730DF" w:rsidRPr="003F477D" w:rsidRDefault="00E730D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730D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730DF" w:rsidRPr="003F477D" w:rsidRDefault="00E730D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730D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730D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730DF" w:rsidRPr="0005176E" w:rsidRDefault="00E730DF" w:rsidP="0005176E">
      <w:pPr>
        <w:spacing w:after="0"/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730D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Zvýšenie/ zníženie hodnoty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Vplyv 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730D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30D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730D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Splatnosť</w:t>
            </w:r>
          </w:p>
        </w:tc>
      </w:tr>
      <w:tr w:rsidR="00E730D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30D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30D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30D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</w:tr>
      <w:tr w:rsidR="00E730D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11235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11826</w:t>
            </w:r>
          </w:p>
        </w:tc>
      </w:tr>
    </w:tbl>
    <w:p w:rsidR="00E730DF" w:rsidRDefault="00E730DF" w:rsidP="0003344F">
      <w:pPr>
        <w:spacing w:after="0" w:line="240" w:lineRule="auto"/>
        <w:rPr>
          <w:szCs w:val="22"/>
        </w:rPr>
      </w:pPr>
    </w:p>
    <w:p w:rsidR="00E730DF" w:rsidRDefault="00E730DF" w:rsidP="0003344F">
      <w:pPr>
        <w:spacing w:after="0" w:line="240" w:lineRule="auto"/>
        <w:rPr>
          <w:szCs w:val="22"/>
        </w:rPr>
      </w:pPr>
    </w:p>
    <w:p w:rsidR="00E730DF" w:rsidRDefault="00E730DF" w:rsidP="0003344F">
      <w:pPr>
        <w:spacing w:after="0" w:line="240" w:lineRule="auto"/>
        <w:rPr>
          <w:szCs w:val="22"/>
        </w:rPr>
      </w:pPr>
    </w:p>
    <w:p w:rsidR="00E730DF" w:rsidRDefault="00E730DF" w:rsidP="0003344F">
      <w:pPr>
        <w:spacing w:after="0" w:line="240" w:lineRule="auto"/>
        <w:rPr>
          <w:szCs w:val="22"/>
        </w:rPr>
      </w:pPr>
    </w:p>
    <w:p w:rsidR="00E730DF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30D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730D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30D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730D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30D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30D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E730DF" w:rsidRPr="003F477D" w:rsidTr="00D055B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D055B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30DF" w:rsidRPr="003F477D" w:rsidTr="00D055B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30DF" w:rsidRPr="003F477D" w:rsidTr="00465A3F">
        <w:trPr>
          <w:gridBefore w:val="1"/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30DF" w:rsidRPr="003F477D" w:rsidRDefault="00E730D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730D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730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168513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133803</w:t>
            </w:r>
          </w:p>
        </w:tc>
      </w:tr>
      <w:tr w:rsidR="00E730D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168513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133803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730DF" w:rsidRPr="003F477D" w:rsidRDefault="00E730D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30DF" w:rsidRPr="003F477D" w:rsidRDefault="00E730D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730D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730D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730D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Splatnosť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30DF" w:rsidRPr="003F477D" w:rsidRDefault="00E730D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730D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30DF" w:rsidRPr="003F477D" w:rsidRDefault="00E730DF" w:rsidP="005E3B59">
            <w:pPr>
              <w:pStyle w:val="TopHeader"/>
            </w:pPr>
            <w:r w:rsidRPr="003F477D">
              <w:t>Suma istiny v eurách</w:t>
            </w:r>
          </w:p>
          <w:p w:rsidR="00E730DF" w:rsidRPr="003F477D" w:rsidRDefault="00E730D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730D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30D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730D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30DF" w:rsidRPr="003F477D" w:rsidRDefault="00E730D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30DF" w:rsidRPr="003F477D" w:rsidRDefault="00E730DF" w:rsidP="00083A25">
            <w:pPr>
              <w:pStyle w:val="TopHeader"/>
            </w:pPr>
            <w:r w:rsidRPr="003F477D">
              <w:t>Suma istiny v eurách</w:t>
            </w:r>
          </w:p>
          <w:p w:rsidR="00E730DF" w:rsidRPr="003F477D" w:rsidRDefault="00E730D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30DF" w:rsidRPr="003F477D" w:rsidRDefault="00E730D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730D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30D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30DF" w:rsidRPr="003F477D" w:rsidRDefault="00E730D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30DF" w:rsidRPr="003F477D" w:rsidRDefault="00E730D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730D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730D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730D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30D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730D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730D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vlastné imanie</w:t>
            </w:r>
          </w:p>
        </w:tc>
      </w:tr>
      <w:tr w:rsidR="00E730D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30DF" w:rsidRPr="003F477D" w:rsidRDefault="00E730D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730D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Reálna hodnota</w:t>
            </w:r>
          </w:p>
        </w:tc>
      </w:tr>
      <w:tr w:rsidR="00E730D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Default="00E730D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730DF" w:rsidRDefault="00E730DF" w:rsidP="006B42EC"/>
    <w:p w:rsidR="00E730DF" w:rsidRDefault="00E730DF" w:rsidP="006B42EC"/>
    <w:p w:rsidR="00E730DF" w:rsidRPr="006B42EC" w:rsidRDefault="00E730DF" w:rsidP="006B42EC"/>
    <w:p w:rsidR="00E730DF" w:rsidRPr="003F477D" w:rsidRDefault="00E730D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730D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Splatnosť</w:t>
            </w:r>
          </w:p>
        </w:tc>
      </w:tr>
      <w:tr w:rsidR="00E730D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30D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30DF" w:rsidRPr="003F477D" w:rsidRDefault="00E730D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730D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730DF" w:rsidRPr="003F477D" w:rsidRDefault="00E730D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730D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30D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6B42EC">
      <w:pPr>
        <w:spacing w:after="0" w:line="240" w:lineRule="auto"/>
        <w:rPr>
          <w:kern w:val="28"/>
          <w:szCs w:val="22"/>
        </w:rPr>
      </w:pPr>
    </w:p>
    <w:p w:rsidR="00E730DF" w:rsidRPr="003F477D" w:rsidRDefault="00E730D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730D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609555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611276</w:t>
            </w:r>
          </w:p>
        </w:tc>
      </w:tr>
      <w:tr w:rsidR="00E730D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609555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611276</w:t>
            </w:r>
          </w:p>
        </w:tc>
      </w:tr>
    </w:tbl>
    <w:p w:rsidR="00E730DF" w:rsidRPr="003F477D" w:rsidRDefault="00E730D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730D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730D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30DF" w:rsidRPr="003F477D" w:rsidRDefault="00E730D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730D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8875A1">
            <w:pPr>
              <w:pStyle w:val="TopHeader"/>
            </w:pPr>
            <w:r w:rsidRPr="003F477D">
              <w:t>Bezprostredne predchádzajúce</w:t>
            </w:r>
          </w:p>
          <w:p w:rsidR="00E730DF" w:rsidRPr="003F477D" w:rsidRDefault="00E730D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730D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Daň v %</w:t>
            </w:r>
          </w:p>
        </w:tc>
      </w:tr>
      <w:tr w:rsidR="00E730D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30D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9C21AB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30D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30DF" w:rsidRPr="003F477D" w:rsidRDefault="00E730DF" w:rsidP="0003344F">
      <w:pPr>
        <w:spacing w:after="0" w:line="240" w:lineRule="auto"/>
        <w:rPr>
          <w:szCs w:val="22"/>
        </w:rPr>
      </w:pPr>
    </w:p>
    <w:p w:rsidR="00E730DF" w:rsidRPr="003F477D" w:rsidRDefault="00E730D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730D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30D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1290</w:t>
            </w:r>
          </w:p>
        </w:tc>
      </w:tr>
      <w:tr w:rsidR="00E730D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24906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6024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730DF" w:rsidRPr="003F477D" w:rsidRDefault="00E730D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730D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30D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30D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730D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30DF" w:rsidRPr="003F477D" w:rsidRDefault="00E730D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</w:t>
            </w: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7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7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7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947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9478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13671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11827</w:t>
            </w:r>
          </w:p>
        </w:tc>
      </w:tr>
      <w:tr w:rsidR="00E730D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30D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0DF" w:rsidRPr="003F477D" w:rsidRDefault="00E730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30DF" w:rsidRPr="003F477D" w:rsidRDefault="00E730D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730DF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730DF" w:rsidRPr="003F477D" w:rsidRDefault="00E730DF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730DF" w:rsidRPr="003F477D" w:rsidRDefault="00E730DF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730DF" w:rsidRPr="003F477D" w:rsidRDefault="00E730DF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730DF" w:rsidRPr="003F477D" w:rsidRDefault="00E730DF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730DF" w:rsidRPr="003F477D" w:rsidRDefault="00E730DF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730DF" w:rsidRPr="003F477D" w:rsidRDefault="00E730D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730DF" w:rsidRPr="003F477D" w:rsidRDefault="00E730D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730DF" w:rsidRPr="003F477D" w:rsidRDefault="00E730DF" w:rsidP="004268D2">
      <w:pPr>
        <w:spacing w:after="0" w:line="240" w:lineRule="auto"/>
        <w:rPr>
          <w:b/>
          <w:szCs w:val="22"/>
        </w:rPr>
      </w:pPr>
    </w:p>
    <w:p w:rsidR="00E730DF" w:rsidRPr="003F477D" w:rsidRDefault="00E730D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730DF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730DF" w:rsidRPr="003F477D" w:rsidRDefault="00E730DF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730DF" w:rsidRPr="003F477D" w:rsidRDefault="00E730DF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730DF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730DF" w:rsidRPr="003F477D" w:rsidRDefault="00E730D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730DF" w:rsidRPr="003F477D" w:rsidRDefault="00E730D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730DF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0DF" w:rsidRDefault="00E730DF" w:rsidP="00107589">
      <w:pPr>
        <w:spacing w:after="0" w:line="240" w:lineRule="auto"/>
      </w:pPr>
      <w:r>
        <w:separator/>
      </w:r>
    </w:p>
  </w:endnote>
  <w:endnote w:type="continuationSeparator" w:id="0">
    <w:p w:rsidR="00E730DF" w:rsidRDefault="00E730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DF" w:rsidRPr="003D38D7" w:rsidRDefault="00E730DF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E730DF" w:rsidRDefault="00E730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0DF" w:rsidRDefault="00E730DF" w:rsidP="00107589">
      <w:pPr>
        <w:spacing w:after="0" w:line="240" w:lineRule="auto"/>
      </w:pPr>
      <w:r>
        <w:separator/>
      </w:r>
    </w:p>
  </w:footnote>
  <w:footnote w:type="continuationSeparator" w:id="0">
    <w:p w:rsidR="00E730DF" w:rsidRDefault="00E730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30D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30DF" w:rsidRPr="003F477D" w:rsidRDefault="00E730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30DF" w:rsidRPr="003F477D" w:rsidRDefault="00E730D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30DF" w:rsidRPr="003F477D" w:rsidRDefault="00E730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30DF" w:rsidRPr="003F477D" w:rsidRDefault="00E730D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30DF" w:rsidRPr="004268D2" w:rsidRDefault="00E730DF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0DF" w:rsidRPr="004268D2" w:rsidRDefault="00E730D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10FC"/>
    <w:rsid w:val="002A30A7"/>
    <w:rsid w:val="002A416F"/>
    <w:rsid w:val="002B61EE"/>
    <w:rsid w:val="002B7B1D"/>
    <w:rsid w:val="002C6AA2"/>
    <w:rsid w:val="002D0376"/>
    <w:rsid w:val="002D372A"/>
    <w:rsid w:val="002D594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2E2"/>
    <w:rsid w:val="005D2F62"/>
    <w:rsid w:val="005D6688"/>
    <w:rsid w:val="005E3B59"/>
    <w:rsid w:val="00645466"/>
    <w:rsid w:val="006854E2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A711B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3E96"/>
    <w:rsid w:val="00805654"/>
    <w:rsid w:val="00847433"/>
    <w:rsid w:val="00851C46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4781F"/>
    <w:rsid w:val="009521E9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DC6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30DF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2C6AA2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sid w:val="002C6AA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2C6AA2"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2C6AA2"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2C6AA2"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2C6AA2"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2C6AA2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2C6AA2"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25</Pages>
  <Words>4136</Words>
  <Characters>23576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3</cp:revision>
  <cp:lastPrinted>2013-12-05T12:47:00Z</cp:lastPrinted>
  <dcterms:created xsi:type="dcterms:W3CDTF">2014-03-19T14:48:00Z</dcterms:created>
  <dcterms:modified xsi:type="dcterms:W3CDTF">2014-03-21T11:44:00Z</dcterms:modified>
</cp:coreProperties>
</file>