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6373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6373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6373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6373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6373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6373F" w:rsidRPr="003F477D" w:rsidRDefault="00C6373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6373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6373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373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6373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6373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6373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6373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6373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373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6373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6373F" w:rsidRPr="009F39E7" w:rsidRDefault="00C6373F" w:rsidP="009F39E7"/>
    <w:p w:rsidR="00C6373F" w:rsidRPr="003F477D" w:rsidRDefault="00C6373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6373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6373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9F39E7" w:rsidRDefault="00C6373F" w:rsidP="009F39E7"/>
    <w:p w:rsidR="00C6373F" w:rsidRPr="003F477D" w:rsidRDefault="00C6373F" w:rsidP="003F477D"/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6373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6373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6373F" w:rsidRPr="003F477D" w:rsidRDefault="00C6373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6373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6373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6373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6373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6373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9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6373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6373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6373F" w:rsidRPr="009F39E7" w:rsidRDefault="00C6373F" w:rsidP="009F39E7">
      <w:pPr>
        <w:spacing w:after="0"/>
      </w:pPr>
    </w:p>
    <w:p w:rsidR="00C6373F" w:rsidRPr="003F477D" w:rsidRDefault="00C6373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6373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373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3704">
            <w:pPr>
              <w:pStyle w:val="TopHeader"/>
            </w:pPr>
            <w:r w:rsidRPr="003F477D">
              <w:t>Poskyt-nuté pred-davky na </w:t>
            </w:r>
          </w:p>
          <w:p w:rsidR="00C6373F" w:rsidRPr="003F477D" w:rsidRDefault="00C6373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Spolu</w:t>
            </w:r>
          </w:p>
        </w:tc>
      </w:tr>
      <w:tr w:rsidR="00C6373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6373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6373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6373F" w:rsidRPr="003F477D" w:rsidRDefault="00C6373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6373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373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Poskyt-nuté pred-davky na </w:t>
            </w:r>
          </w:p>
          <w:p w:rsidR="00C6373F" w:rsidRPr="003F477D" w:rsidRDefault="00C6373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</w:pPr>
            <w:r w:rsidRPr="003F477D">
              <w:t>Spolu</w:t>
            </w:r>
          </w:p>
        </w:tc>
      </w:tr>
      <w:tr w:rsidR="00C6373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6373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3F477D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6373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6373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6373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6373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Podiel ÚJ na ZI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6373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C6373F" w:rsidRDefault="00C6373F" w:rsidP="003F477D"/>
    <w:p w:rsidR="00C6373F" w:rsidRPr="003F477D" w:rsidRDefault="00C6373F" w:rsidP="003F477D"/>
    <w:p w:rsidR="00C6373F" w:rsidRPr="003F477D" w:rsidRDefault="00C6373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6373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6373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6373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00458C">
      <w:pPr>
        <w:spacing w:after="12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6373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6373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C6373F" w:rsidRPr="003F477D" w:rsidRDefault="00C6373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6373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Tvorba 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OP</w:t>
            </w:r>
          </w:p>
          <w:p w:rsidR="00C6373F" w:rsidRPr="003F477D" w:rsidRDefault="00C6373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6373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6373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</w:t>
            </w:r>
          </w:p>
        </w:tc>
      </w:tr>
      <w:tr w:rsidR="00C6373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6373F" w:rsidRPr="003F477D" w:rsidRDefault="00C6373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6373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6373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6373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6373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6373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6373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6373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6373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6373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6373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C6373F" w:rsidRPr="003F477D" w:rsidRDefault="00C6373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6373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6373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6373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6373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Tvorba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6373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1011567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43417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234741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1202891</w:t>
            </w:r>
          </w:p>
        </w:tc>
      </w:tr>
      <w:tr w:rsidR="00C6373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129087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177384</w:t>
            </w:r>
          </w:p>
        </w:tc>
      </w:tr>
      <w:tr w:rsidR="00C6373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1140654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91714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234741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1380275</w:t>
            </w:r>
          </w:p>
        </w:tc>
      </w:tr>
    </w:tbl>
    <w:p w:rsidR="00C6373F" w:rsidRPr="003F477D" w:rsidRDefault="00C6373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6373F" w:rsidRPr="003F477D" w:rsidRDefault="00C6373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6373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6373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6373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6373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792050</w:t>
            </w: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</w:t>
            </w: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284949</w:t>
            </w:r>
          </w:p>
        </w:tc>
        <w:tc>
          <w:tcPr>
            <w:tcW w:w="1950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284949</w:t>
            </w:r>
          </w:p>
        </w:tc>
      </w:tr>
      <w:tr w:rsidR="00C6373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1085449</w:t>
            </w:r>
          </w:p>
        </w:tc>
      </w:tr>
    </w:tbl>
    <w:p w:rsidR="00C6373F" w:rsidRDefault="00C6373F" w:rsidP="0003344F">
      <w:pPr>
        <w:spacing w:after="0" w:line="240" w:lineRule="auto"/>
        <w:jc w:val="both"/>
        <w:rPr>
          <w:szCs w:val="22"/>
        </w:rPr>
      </w:pPr>
    </w:p>
    <w:p w:rsidR="00C6373F" w:rsidRPr="003F477D" w:rsidRDefault="00C6373F" w:rsidP="0003344F">
      <w:pPr>
        <w:spacing w:after="0" w:line="240" w:lineRule="auto"/>
        <w:jc w:val="both"/>
        <w:rPr>
          <w:szCs w:val="22"/>
        </w:rPr>
      </w:pPr>
    </w:p>
    <w:p w:rsidR="00C6373F" w:rsidRPr="003F477D" w:rsidRDefault="00C6373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6373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6373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9F39E7" w:rsidRDefault="00C6373F" w:rsidP="009F39E7"/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6373F" w:rsidRPr="003F477D" w:rsidRDefault="00C6373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6373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</w:t>
            </w:r>
          </w:p>
        </w:tc>
      </w:tr>
      <w:tr w:rsidR="00C6373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</w:t>
            </w:r>
          </w:p>
        </w:tc>
        <w:tc>
          <w:tcPr>
            <w:tcW w:w="2405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68493</w:t>
            </w:r>
          </w:p>
        </w:tc>
      </w:tr>
      <w:tr w:rsidR="00C6373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637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6373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69349</w:t>
            </w:r>
          </w:p>
        </w:tc>
      </w:tr>
    </w:tbl>
    <w:p w:rsidR="00C6373F" w:rsidRDefault="00C6373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6373F" w:rsidRPr="003F477D" w:rsidRDefault="00C6373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6373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pStyle w:val="TopHeader"/>
            </w:pPr>
            <w:r w:rsidRPr="003F477D">
              <w:t>Prírastky</w:t>
            </w:r>
          </w:p>
          <w:p w:rsidR="00C6373F" w:rsidRPr="003F477D" w:rsidRDefault="00C6373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pStyle w:val="TopHeader"/>
            </w:pPr>
            <w:r w:rsidRPr="003F477D">
              <w:t>Úbytky</w:t>
            </w:r>
          </w:p>
          <w:p w:rsidR="00C6373F" w:rsidRPr="003F477D" w:rsidRDefault="00C6373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9C21AB" w:rsidRDefault="00C6373F" w:rsidP="00E04DF3">
            <w:pPr>
              <w:pStyle w:val="TopHeader"/>
            </w:pPr>
            <w:r w:rsidRPr="009C21AB">
              <w:t>Presuny</w:t>
            </w:r>
          </w:p>
          <w:p w:rsidR="00C6373F" w:rsidRPr="003F477D" w:rsidRDefault="00C6373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6373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6373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6373F" w:rsidRPr="003F477D" w:rsidRDefault="00C6373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6373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pStyle w:val="TopHeader"/>
            </w:pPr>
            <w:r w:rsidRPr="003F477D">
              <w:t>Stav OP</w:t>
            </w:r>
          </w:p>
          <w:p w:rsidR="00C6373F" w:rsidRPr="003F477D" w:rsidRDefault="00C6373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6373F" w:rsidRPr="003F477D" w:rsidRDefault="00C6373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6373F" w:rsidRPr="003F477D" w:rsidRDefault="00C6373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6373F" w:rsidRPr="003F477D" w:rsidRDefault="00C6373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6373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C6373F" w:rsidRPr="003F477D" w:rsidRDefault="00C6373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6373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6373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C6373F" w:rsidRPr="0005176E" w:rsidRDefault="00C6373F" w:rsidP="0005176E">
      <w:pPr>
        <w:spacing w:after="0"/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6373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Zvýšenie/ zníženie hodnoty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Vplyv 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6373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6373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6373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Splatnosť</w:t>
            </w:r>
          </w:p>
        </w:tc>
      </w:tr>
      <w:tr w:rsidR="00C6373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6373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373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6373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1637312</w:t>
            </w:r>
          </w:p>
        </w:tc>
      </w:tr>
      <w:tr w:rsidR="00C6373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102774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1277596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462491</w:t>
            </w:r>
          </w:p>
        </w:tc>
      </w:tr>
    </w:tbl>
    <w:p w:rsidR="00C6373F" w:rsidRDefault="00C6373F" w:rsidP="0003344F">
      <w:pPr>
        <w:spacing w:after="0" w:line="240" w:lineRule="auto"/>
        <w:rPr>
          <w:szCs w:val="22"/>
        </w:rPr>
      </w:pPr>
    </w:p>
    <w:p w:rsidR="00C6373F" w:rsidRDefault="00C6373F" w:rsidP="0003344F">
      <w:pPr>
        <w:spacing w:after="0" w:line="240" w:lineRule="auto"/>
        <w:rPr>
          <w:szCs w:val="22"/>
        </w:rPr>
      </w:pPr>
    </w:p>
    <w:p w:rsidR="00C6373F" w:rsidRDefault="00C6373F" w:rsidP="0003344F">
      <w:pPr>
        <w:spacing w:after="0" w:line="240" w:lineRule="auto"/>
        <w:rPr>
          <w:szCs w:val="22"/>
        </w:rPr>
      </w:pPr>
    </w:p>
    <w:p w:rsidR="00C6373F" w:rsidRDefault="00C6373F" w:rsidP="0003344F">
      <w:pPr>
        <w:spacing w:after="0" w:line="240" w:lineRule="auto"/>
        <w:rPr>
          <w:szCs w:val="22"/>
        </w:rPr>
      </w:pPr>
    </w:p>
    <w:p w:rsidR="00C6373F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6373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6373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</w:tr>
      <w:tr w:rsidR="00C6373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155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</w:tr>
    </w:tbl>
    <w:p w:rsidR="00C6373F" w:rsidRPr="003F477D" w:rsidRDefault="00C6373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6373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6373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6373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Nevyf.mat.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103507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Daň.poradenstvo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6373F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6373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6373F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Nevyf.mat.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107647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Daň.poradenstvo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FA-GHP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B5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6373F" w:rsidRPr="003F477D" w:rsidRDefault="00C6373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6373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6373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979982</w:t>
            </w:r>
          </w:p>
        </w:tc>
      </w:tr>
      <w:tr w:rsidR="00C6373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2291932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979982</w:t>
            </w:r>
          </w:p>
        </w:tc>
      </w:tr>
    </w:tbl>
    <w:p w:rsidR="00C6373F" w:rsidRPr="003F477D" w:rsidRDefault="00C6373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6373F" w:rsidRPr="003F477D" w:rsidRDefault="00C6373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6373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6373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6373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Splatnosť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6373F" w:rsidRPr="003F477D" w:rsidRDefault="00C6373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6373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73F" w:rsidRPr="003F477D" w:rsidRDefault="00C6373F" w:rsidP="005E3B59">
            <w:pPr>
              <w:pStyle w:val="TopHeader"/>
            </w:pPr>
            <w:r w:rsidRPr="003F477D">
              <w:t>Suma istiny v eurách</w:t>
            </w:r>
          </w:p>
          <w:p w:rsidR="00C6373F" w:rsidRPr="003F477D" w:rsidRDefault="00C6373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6373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373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Kontokorent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279887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319476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6373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6373F" w:rsidRPr="003F477D" w:rsidRDefault="00C6373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73F" w:rsidRPr="003F477D" w:rsidRDefault="00C6373F" w:rsidP="00083A25">
            <w:pPr>
              <w:pStyle w:val="TopHeader"/>
            </w:pPr>
            <w:r w:rsidRPr="003F477D">
              <w:t>Suma istiny v eurách</w:t>
            </w:r>
          </w:p>
          <w:p w:rsidR="00C6373F" w:rsidRPr="003F477D" w:rsidRDefault="00C6373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73F" w:rsidRPr="003F477D" w:rsidRDefault="00C6373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6373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373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6373F" w:rsidRPr="003F477D" w:rsidRDefault="00C6373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6373F" w:rsidRPr="003F477D" w:rsidRDefault="00C6373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6373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6373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6373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6373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6373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6373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vlastné imanie</w:t>
            </w:r>
          </w:p>
        </w:tc>
      </w:tr>
      <w:tr w:rsidR="00C6373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6373F" w:rsidRPr="003F477D" w:rsidRDefault="00C6373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6373F" w:rsidRPr="003F477D" w:rsidRDefault="00C6373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C6373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Reálna hodnota</w:t>
            </w:r>
          </w:p>
        </w:tc>
      </w:tr>
      <w:tr w:rsidR="00C6373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Default="00C6373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6373F" w:rsidRDefault="00C6373F" w:rsidP="006B42EC"/>
    <w:p w:rsidR="00C6373F" w:rsidRDefault="00C6373F" w:rsidP="006B42EC"/>
    <w:p w:rsidR="00C6373F" w:rsidRPr="006B42EC" w:rsidRDefault="00C6373F" w:rsidP="006B42EC"/>
    <w:p w:rsidR="00C6373F" w:rsidRPr="003F477D" w:rsidRDefault="00C6373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6373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Splatnosť</w:t>
            </w:r>
          </w:p>
        </w:tc>
      </w:tr>
      <w:tr w:rsidR="00C6373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6373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73F" w:rsidRPr="003F477D" w:rsidRDefault="00C6373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6373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6373F" w:rsidRPr="003F477D" w:rsidRDefault="00C6373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6373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6373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D22CE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1213556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-99402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1213556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-99402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-99402</w:t>
            </w:r>
          </w:p>
        </w:tc>
      </w:tr>
    </w:tbl>
    <w:p w:rsidR="00C6373F" w:rsidRPr="003F477D" w:rsidRDefault="00C6373F" w:rsidP="006B42EC">
      <w:pPr>
        <w:spacing w:after="0" w:line="240" w:lineRule="auto"/>
        <w:rPr>
          <w:kern w:val="28"/>
          <w:szCs w:val="22"/>
        </w:rPr>
      </w:pPr>
    </w:p>
    <w:p w:rsidR="00C6373F" w:rsidRPr="003F477D" w:rsidRDefault="00C6373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6373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531227</w:t>
            </w: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50393</w:t>
            </w:r>
          </w:p>
        </w:tc>
      </w:tr>
      <w:tr w:rsidR="00C6373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227802</w:t>
            </w:r>
          </w:p>
        </w:tc>
      </w:tr>
      <w:tr w:rsidR="00C6373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809422</w:t>
            </w:r>
          </w:p>
        </w:tc>
      </w:tr>
    </w:tbl>
    <w:p w:rsidR="00C6373F" w:rsidRPr="003F477D" w:rsidRDefault="00C6373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C6373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433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6373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C6373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6373F" w:rsidRPr="003F477D" w:rsidRDefault="00C6373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6373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8875A1">
            <w:pPr>
              <w:pStyle w:val="TopHeader"/>
            </w:pPr>
            <w:r w:rsidRPr="003F477D">
              <w:t>Bezprostredne predchádzajúce</w:t>
            </w:r>
          </w:p>
          <w:p w:rsidR="00C6373F" w:rsidRPr="003F477D" w:rsidRDefault="00C6373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6373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Daň v %</w:t>
            </w:r>
          </w:p>
        </w:tc>
      </w:tr>
      <w:tr w:rsidR="00C6373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373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-204750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9C21AB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6373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6373F" w:rsidRPr="003F477D" w:rsidRDefault="00C6373F" w:rsidP="0003344F">
      <w:pPr>
        <w:spacing w:after="0" w:line="240" w:lineRule="auto"/>
        <w:rPr>
          <w:szCs w:val="22"/>
        </w:rPr>
      </w:pPr>
    </w:p>
    <w:p w:rsidR="00C6373F" w:rsidRPr="003F477D" w:rsidRDefault="00C6373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6373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6373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462491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107461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373F" w:rsidRPr="003F477D" w:rsidRDefault="00C6373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6373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373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73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6373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73F" w:rsidRPr="003F477D" w:rsidRDefault="00C6373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1637312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-234007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9E32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102744</w:t>
            </w:r>
          </w:p>
        </w:tc>
      </w:tr>
      <w:tr w:rsidR="00C6373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73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73F" w:rsidRPr="003F477D" w:rsidRDefault="00C637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373F" w:rsidRPr="003F477D" w:rsidRDefault="00C6373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6373F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6373F" w:rsidRPr="003F477D" w:rsidRDefault="00C6373F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C6373F" w:rsidRPr="003F477D" w:rsidRDefault="00C6373F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6373F" w:rsidRPr="003F477D" w:rsidRDefault="00C6373F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6373F" w:rsidRPr="003F477D" w:rsidRDefault="00C6373F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6373F" w:rsidRPr="003F477D" w:rsidRDefault="00C6373F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6373F" w:rsidRPr="003F477D" w:rsidRDefault="00C6373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6373F" w:rsidRPr="003F477D" w:rsidRDefault="00C6373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6373F" w:rsidRPr="003F477D" w:rsidRDefault="00C6373F" w:rsidP="004268D2">
      <w:pPr>
        <w:spacing w:after="0" w:line="240" w:lineRule="auto"/>
        <w:rPr>
          <w:b/>
          <w:szCs w:val="22"/>
        </w:rPr>
      </w:pPr>
    </w:p>
    <w:p w:rsidR="00C6373F" w:rsidRPr="003F477D" w:rsidRDefault="00C6373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6373F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6373F" w:rsidRPr="003F477D" w:rsidRDefault="00C6373F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C6373F" w:rsidRPr="003F477D" w:rsidRDefault="00C6373F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6373F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6373F" w:rsidRPr="003F477D" w:rsidRDefault="00C6373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6373F" w:rsidRPr="003F477D" w:rsidRDefault="00C6373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C6373F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73F" w:rsidRDefault="00C6373F" w:rsidP="00107589">
      <w:pPr>
        <w:spacing w:after="0" w:line="240" w:lineRule="auto"/>
      </w:pPr>
      <w:r>
        <w:separator/>
      </w:r>
    </w:p>
  </w:endnote>
  <w:endnote w:type="continuationSeparator" w:id="1">
    <w:p w:rsidR="00C6373F" w:rsidRDefault="00C637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73F" w:rsidRPr="003D38D7" w:rsidRDefault="00C6373F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15</w:t>
    </w:r>
    <w:r w:rsidRPr="003D38D7">
      <w:rPr>
        <w:szCs w:val="22"/>
      </w:rPr>
      <w:fldChar w:fldCharType="end"/>
    </w:r>
  </w:p>
  <w:p w:rsidR="00C6373F" w:rsidRDefault="00C637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73F" w:rsidRDefault="00C6373F" w:rsidP="00107589">
      <w:pPr>
        <w:spacing w:after="0" w:line="240" w:lineRule="auto"/>
      </w:pPr>
      <w:r>
        <w:separator/>
      </w:r>
    </w:p>
  </w:footnote>
  <w:footnote w:type="continuationSeparator" w:id="1">
    <w:p w:rsidR="00C6373F" w:rsidRDefault="00C637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6373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Pr="003F477D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C6373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6373F" w:rsidRPr="003F477D" w:rsidRDefault="00C637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6373F" w:rsidRDefault="00C637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C6373F" w:rsidRPr="004268D2" w:rsidRDefault="00C6373F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73F" w:rsidRPr="004268D2" w:rsidRDefault="00C6373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7D4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04705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004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3DE7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A250D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51B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32B9"/>
    <w:rsid w:val="009F0A29"/>
    <w:rsid w:val="009F39E7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373F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7A250D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7A250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250D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7A250D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7A250D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7A250D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7A250D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7A250D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4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24</Pages>
  <Words>4189</Words>
  <Characters>23882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2</cp:revision>
  <cp:lastPrinted>2014-03-24T09:27:00Z</cp:lastPrinted>
  <dcterms:created xsi:type="dcterms:W3CDTF">2014-03-24T09:36:00Z</dcterms:created>
  <dcterms:modified xsi:type="dcterms:W3CDTF">2014-03-24T09:36:00Z</dcterms:modified>
</cp:coreProperties>
</file>