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6C7E" w:rsidRPr="00B95D51" w:rsidRDefault="006A6C7E" w:rsidP="004D3B4A">
      <w:pPr>
        <w:pStyle w:val="Heading1"/>
        <w:tabs>
          <w:tab w:val="clear" w:pos="450"/>
          <w:tab w:val="num" w:pos="360"/>
        </w:tabs>
        <w:spacing w:before="120" w:after="60"/>
        <w:ind w:left="360"/>
        <w:rPr>
          <w:sz w:val="22"/>
          <w:szCs w:val="22"/>
        </w:rPr>
      </w:pPr>
      <w:bookmarkStart w:id="0" w:name="_Toc530739894"/>
      <w:r w:rsidRPr="00B95D51">
        <w:rPr>
          <w:sz w:val="22"/>
          <w:szCs w:val="22"/>
        </w:rPr>
        <w:t>Informácie o účtovnej jednotke</w:t>
      </w:r>
      <w:bookmarkEnd w:id="0"/>
    </w:p>
    <w:p w:rsidR="006A6C7E" w:rsidRPr="00B95D51" w:rsidRDefault="006A6C7E" w:rsidP="004D3B4A">
      <w:pPr>
        <w:pStyle w:val="BodyText"/>
        <w:rPr>
          <w:sz w:val="22"/>
          <w:szCs w:val="22"/>
        </w:rPr>
      </w:pPr>
    </w:p>
    <w:p w:rsidR="006A6C7E" w:rsidRPr="00B95D51" w:rsidRDefault="006A6C7E" w:rsidP="004D3B4A">
      <w:pPr>
        <w:pStyle w:val="Heading2"/>
        <w:numPr>
          <w:ilvl w:val="0"/>
          <w:numId w:val="2"/>
        </w:numPr>
        <w:rPr>
          <w:sz w:val="22"/>
          <w:szCs w:val="22"/>
        </w:rPr>
      </w:pPr>
      <w:r w:rsidRPr="00B95D51">
        <w:rPr>
          <w:sz w:val="22"/>
          <w:szCs w:val="22"/>
        </w:rPr>
        <w:t>Založenie spoločnosti</w:t>
      </w:r>
    </w:p>
    <w:p w:rsidR="006A6C7E" w:rsidRPr="00B95D51" w:rsidRDefault="006A6C7E" w:rsidP="004D3B4A">
      <w:pPr>
        <w:pStyle w:val="BodyText"/>
        <w:rPr>
          <w:sz w:val="22"/>
          <w:szCs w:val="22"/>
        </w:rPr>
      </w:pPr>
      <w:r w:rsidRPr="00B95D51">
        <w:rPr>
          <w:sz w:val="22"/>
          <w:szCs w:val="22"/>
        </w:rPr>
        <w:t xml:space="preserve">Spoločnosť Cable Connect s.r.o. (ďalej len Spoločnosť), bola založená 20. novembra </w:t>
      </w:r>
      <w:smartTag w:uri="urn:schemas-microsoft-com:office:smarttags" w:element="metricconverter">
        <w:smartTagPr>
          <w:attr w:name="ProductID" w:val="2000 a"/>
        </w:smartTagPr>
        <w:r w:rsidRPr="00B95D51">
          <w:rPr>
            <w:sz w:val="22"/>
            <w:szCs w:val="22"/>
          </w:rPr>
          <w:t>2000 a</w:t>
        </w:r>
      </w:smartTag>
      <w:r w:rsidRPr="00B95D51">
        <w:rPr>
          <w:sz w:val="22"/>
          <w:szCs w:val="22"/>
        </w:rPr>
        <w:t xml:space="preserve"> do obchodného registra bola zapísaná 29.decembra 2000 (Obchodný register Okresného súdu Žilina, oddiel s.r.o., vložka 51094/L). </w:t>
      </w:r>
    </w:p>
    <w:p w:rsidR="006A6C7E" w:rsidRPr="00B95D51" w:rsidRDefault="006A6C7E" w:rsidP="004D3B4A">
      <w:pPr>
        <w:rPr>
          <w:sz w:val="22"/>
          <w:szCs w:val="22"/>
        </w:rPr>
      </w:pPr>
    </w:p>
    <w:p w:rsidR="006A6C7E" w:rsidRPr="00B95D51" w:rsidRDefault="006A6C7E" w:rsidP="004D3B4A">
      <w:pPr>
        <w:pStyle w:val="Heading2"/>
        <w:numPr>
          <w:ilvl w:val="0"/>
          <w:numId w:val="2"/>
        </w:numPr>
        <w:rPr>
          <w:sz w:val="22"/>
          <w:szCs w:val="22"/>
        </w:rPr>
      </w:pPr>
      <w:bookmarkStart w:id="1" w:name="_Toc530739896"/>
      <w:r w:rsidRPr="00B95D51">
        <w:rPr>
          <w:sz w:val="22"/>
          <w:szCs w:val="22"/>
        </w:rPr>
        <w:t>Hlavnými činnosťami Spoločnosti sú:</w:t>
      </w:r>
      <w:bookmarkEnd w:id="1"/>
    </w:p>
    <w:p w:rsidR="006A6C7E" w:rsidRPr="00B95D51" w:rsidRDefault="006A6C7E" w:rsidP="00B95D51">
      <w:pPr>
        <w:ind w:left="400"/>
        <w:jc w:val="both"/>
        <w:rPr>
          <w:sz w:val="22"/>
          <w:szCs w:val="22"/>
        </w:rPr>
      </w:pPr>
      <w:r w:rsidRPr="00B95D51">
        <w:rPr>
          <w:sz w:val="22"/>
          <w:szCs w:val="22"/>
        </w:rPr>
        <w:t>- kúpa tovaru na účely jeho predaja koneč. spotreb</w:t>
      </w:r>
      <w:r>
        <w:rPr>
          <w:sz w:val="22"/>
          <w:szCs w:val="22"/>
        </w:rPr>
        <w:t xml:space="preserve">iteľovi (maloobchod) alebo iným  </w:t>
      </w:r>
      <w:r w:rsidRPr="00B95D51">
        <w:rPr>
          <w:sz w:val="22"/>
          <w:szCs w:val="22"/>
        </w:rPr>
        <w:t>prevádzkovateľom živnosti (veľkoobchod</w:t>
      </w:r>
    </w:p>
    <w:p w:rsidR="006A6C7E" w:rsidRPr="00B95D51" w:rsidRDefault="006A6C7E" w:rsidP="00B95D51">
      <w:pPr>
        <w:ind w:left="229" w:hanging="229"/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r w:rsidRPr="00B95D51">
        <w:rPr>
          <w:sz w:val="22"/>
          <w:szCs w:val="22"/>
        </w:rPr>
        <w:t>-  výroba izolovaných drôtov a káblov a ich kompletizácia</w:t>
      </w:r>
    </w:p>
    <w:p w:rsidR="006A6C7E" w:rsidRDefault="006A6C7E" w:rsidP="00B95D51">
      <w:pPr>
        <w:pStyle w:val="BodyText"/>
        <w:rPr>
          <w:rStyle w:val="ra"/>
          <w:sz w:val="22"/>
          <w:szCs w:val="22"/>
        </w:rPr>
      </w:pPr>
      <w:r w:rsidRPr="00B95D51">
        <w:rPr>
          <w:rStyle w:val="ra"/>
          <w:sz w:val="22"/>
          <w:szCs w:val="22"/>
        </w:rPr>
        <w:t>- vývoj, výroba, a predaj elektronických zariadení a</w:t>
      </w:r>
      <w:r>
        <w:rPr>
          <w:rStyle w:val="ra"/>
          <w:sz w:val="22"/>
          <w:szCs w:val="22"/>
        </w:rPr>
        <w:t> </w:t>
      </w:r>
      <w:r w:rsidRPr="00B95D51">
        <w:rPr>
          <w:rStyle w:val="ra"/>
          <w:sz w:val="22"/>
          <w:szCs w:val="22"/>
        </w:rPr>
        <w:t>podzostáv</w:t>
      </w:r>
    </w:p>
    <w:p w:rsidR="006A6C7E" w:rsidRPr="00B95D51" w:rsidRDefault="006A6C7E" w:rsidP="00B95D51">
      <w:pPr>
        <w:pStyle w:val="BodyText"/>
        <w:rPr>
          <w:sz w:val="22"/>
          <w:szCs w:val="22"/>
        </w:rPr>
      </w:pPr>
    </w:p>
    <w:p w:rsidR="006A6C7E" w:rsidRPr="00B95D51" w:rsidRDefault="006A6C7E" w:rsidP="004D3B4A">
      <w:pPr>
        <w:pStyle w:val="Heading2"/>
        <w:numPr>
          <w:ilvl w:val="0"/>
          <w:numId w:val="2"/>
        </w:numPr>
        <w:rPr>
          <w:sz w:val="22"/>
          <w:szCs w:val="22"/>
        </w:rPr>
      </w:pPr>
      <w:r w:rsidRPr="00B95D51">
        <w:rPr>
          <w:sz w:val="22"/>
          <w:szCs w:val="22"/>
        </w:rPr>
        <w:t xml:space="preserve">Počet zamestnancov </w:t>
      </w:r>
    </w:p>
    <w:p w:rsidR="006A6C7E" w:rsidRPr="00B95D51" w:rsidRDefault="006A6C7E" w:rsidP="004D3B4A">
      <w:pPr>
        <w:pStyle w:val="BodyText"/>
        <w:rPr>
          <w:sz w:val="20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761"/>
        <w:gridCol w:w="2694"/>
        <w:gridCol w:w="2927"/>
      </w:tblGrid>
      <w:tr w:rsidR="006A6C7E" w:rsidRPr="00B95D51" w:rsidTr="004F197E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A6C7E" w:rsidRPr="00B95D51" w:rsidRDefault="006A6C7E" w:rsidP="004F197E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bookmarkStart w:id="2" w:name="_MON_1405921752"/>
            <w:bookmarkEnd w:id="2"/>
            <w:r w:rsidRPr="00B95D51">
              <w:rPr>
                <w:rFonts w:ascii="Times New Roman" w:hAnsi="Times New Roman"/>
                <w:sz w:val="20"/>
                <w:szCs w:val="20"/>
              </w:rPr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A6C7E" w:rsidRPr="00B95D51" w:rsidRDefault="006A6C7E" w:rsidP="004F197E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B95D51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A6C7E" w:rsidRPr="00B95D51" w:rsidRDefault="006A6C7E" w:rsidP="004F197E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B95D51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6A6C7E" w:rsidRPr="00B95D51" w:rsidTr="004F197E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A6C7E" w:rsidRPr="00B95D51" w:rsidRDefault="006A6C7E" w:rsidP="004F197E">
            <w:r w:rsidRPr="00B95D51"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A6C7E" w:rsidRPr="00B95D51" w:rsidRDefault="006A6C7E" w:rsidP="004F197E">
            <w:pPr>
              <w:spacing w:line="360" w:lineRule="auto"/>
              <w:jc w:val="center"/>
            </w:pPr>
            <w:r>
              <w:t>116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A6C7E" w:rsidRPr="00B95D51" w:rsidRDefault="006A6C7E" w:rsidP="004F197E">
            <w:pPr>
              <w:spacing w:line="360" w:lineRule="auto"/>
              <w:jc w:val="center"/>
            </w:pPr>
            <w:r>
              <w:t>128</w:t>
            </w:r>
          </w:p>
        </w:tc>
      </w:tr>
      <w:tr w:rsidR="006A6C7E" w:rsidRPr="00B95D51" w:rsidTr="004F197E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6A6C7E" w:rsidRPr="00B95D51" w:rsidRDefault="006A6C7E" w:rsidP="004F197E">
            <w:r w:rsidRPr="00B95D51"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A6C7E" w:rsidRPr="00B95D51" w:rsidRDefault="006A6C7E" w:rsidP="004F197E">
            <w:pPr>
              <w:spacing w:line="360" w:lineRule="auto"/>
              <w:jc w:val="center"/>
            </w:pPr>
            <w:r>
              <w:t>118</w:t>
            </w:r>
          </w:p>
        </w:tc>
        <w:tc>
          <w:tcPr>
            <w:tcW w:w="2860" w:type="dxa"/>
            <w:tcBorders>
              <w:left w:val="single" w:sz="12" w:space="0" w:color="auto"/>
            </w:tcBorders>
            <w:vAlign w:val="center"/>
          </w:tcPr>
          <w:p w:rsidR="006A6C7E" w:rsidRPr="00B95D51" w:rsidRDefault="006A6C7E" w:rsidP="004F197E">
            <w:pPr>
              <w:spacing w:line="360" w:lineRule="auto"/>
              <w:jc w:val="center"/>
            </w:pPr>
            <w:r>
              <w:t>123</w:t>
            </w:r>
          </w:p>
        </w:tc>
      </w:tr>
      <w:tr w:rsidR="006A6C7E" w:rsidRPr="00B95D51" w:rsidTr="004F197E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B95D51" w:rsidRDefault="006A6C7E" w:rsidP="004F197E">
            <w:pPr>
              <w:rPr>
                <w:highlight w:val="green"/>
              </w:rPr>
            </w:pPr>
            <w:r w:rsidRPr="00B95D51"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B95D51" w:rsidRDefault="006A6C7E" w:rsidP="004F197E">
            <w:pPr>
              <w:spacing w:line="360" w:lineRule="auto"/>
              <w:jc w:val="center"/>
              <w:rPr>
                <w:highlight w:val="green"/>
              </w:rPr>
            </w:pPr>
            <w:r w:rsidRPr="00B95D51">
              <w:t>8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A6C7E" w:rsidRPr="00B95D51" w:rsidRDefault="006A6C7E" w:rsidP="004F197E">
            <w:pPr>
              <w:spacing w:line="360" w:lineRule="auto"/>
              <w:jc w:val="center"/>
            </w:pPr>
            <w:r>
              <w:t>8</w:t>
            </w:r>
          </w:p>
        </w:tc>
      </w:tr>
    </w:tbl>
    <w:p w:rsidR="006A6C7E" w:rsidRPr="00B95D51" w:rsidRDefault="006A6C7E" w:rsidP="004D3B4A">
      <w:pPr>
        <w:pStyle w:val="BodyText"/>
        <w:rPr>
          <w:sz w:val="22"/>
          <w:szCs w:val="22"/>
        </w:rPr>
      </w:pPr>
    </w:p>
    <w:p w:rsidR="006A6C7E" w:rsidRPr="00B95D51" w:rsidRDefault="006A6C7E" w:rsidP="004D3B4A">
      <w:pPr>
        <w:pStyle w:val="Heading2"/>
        <w:numPr>
          <w:ilvl w:val="0"/>
          <w:numId w:val="2"/>
        </w:numPr>
        <w:rPr>
          <w:sz w:val="22"/>
          <w:szCs w:val="22"/>
        </w:rPr>
      </w:pPr>
      <w:r w:rsidRPr="00B95D51">
        <w:rPr>
          <w:sz w:val="22"/>
          <w:szCs w:val="22"/>
        </w:rPr>
        <w:t>Údaje o neobmedzenom ručení</w:t>
      </w:r>
    </w:p>
    <w:p w:rsidR="006A6C7E" w:rsidRPr="00B95D51" w:rsidRDefault="006A6C7E" w:rsidP="004D3B4A">
      <w:pPr>
        <w:ind w:left="450"/>
        <w:jc w:val="both"/>
        <w:rPr>
          <w:sz w:val="22"/>
          <w:szCs w:val="22"/>
        </w:rPr>
      </w:pPr>
      <w:r w:rsidRPr="00B95D51">
        <w:rPr>
          <w:sz w:val="22"/>
          <w:szCs w:val="22"/>
        </w:rPr>
        <w:t>Spoločnosť nie je neobmedzene ručiacim spoločníkom v iných spoločnostiach podľa § 56 ods. 5 Obchodného zákonníka.</w:t>
      </w:r>
    </w:p>
    <w:p w:rsidR="006A6C7E" w:rsidRPr="00B95D51" w:rsidRDefault="006A6C7E" w:rsidP="004D3B4A">
      <w:pPr>
        <w:pStyle w:val="BodyText"/>
        <w:rPr>
          <w:sz w:val="22"/>
          <w:szCs w:val="22"/>
        </w:rPr>
      </w:pPr>
    </w:p>
    <w:p w:rsidR="006A6C7E" w:rsidRPr="00B95D51" w:rsidRDefault="006A6C7E" w:rsidP="004D3B4A">
      <w:pPr>
        <w:pStyle w:val="Heading2"/>
        <w:numPr>
          <w:ilvl w:val="0"/>
          <w:numId w:val="2"/>
        </w:numPr>
        <w:rPr>
          <w:sz w:val="22"/>
          <w:szCs w:val="22"/>
        </w:rPr>
      </w:pPr>
      <w:r w:rsidRPr="00B95D51">
        <w:rPr>
          <w:sz w:val="22"/>
          <w:szCs w:val="22"/>
        </w:rPr>
        <w:t>Právny dôvod na zostavenie účtovnej závierky</w:t>
      </w:r>
    </w:p>
    <w:p w:rsidR="006A6C7E" w:rsidRPr="00B95D51" w:rsidRDefault="006A6C7E" w:rsidP="00B95D51">
      <w:pPr>
        <w:ind w:left="400"/>
        <w:jc w:val="both"/>
        <w:rPr>
          <w:snapToGrid w:val="0"/>
          <w:sz w:val="22"/>
          <w:szCs w:val="22"/>
          <w:lang w:eastAsia="sk-SK"/>
        </w:rPr>
      </w:pPr>
      <w:r w:rsidRPr="00B95D51">
        <w:rPr>
          <w:snapToGrid w:val="0"/>
          <w:sz w:val="22"/>
          <w:szCs w:val="22"/>
          <w:lang w:eastAsia="sk-SK"/>
        </w:rPr>
        <w:t xml:space="preserve">Táto účtovná závierka je riadna individuálna účtovná závierka za </w:t>
      </w:r>
      <w:r w:rsidRPr="00B95D51">
        <w:rPr>
          <w:sz w:val="22"/>
          <w:szCs w:val="22"/>
        </w:rPr>
        <w:t>Cable Connect s.r.o.</w:t>
      </w:r>
      <w:r w:rsidRPr="00B95D51">
        <w:rPr>
          <w:snapToGrid w:val="0"/>
          <w:sz w:val="22"/>
          <w:szCs w:val="22"/>
          <w:lang w:eastAsia="sk-SK"/>
        </w:rPr>
        <w:t xml:space="preserve"> Bola zostavená za účtovné obdobie od 1. januára do 31. decembra 2012 podľa slovenských právnych predpisov, a to zákona o</w:t>
      </w:r>
      <w:r w:rsidRPr="00B95D51">
        <w:rPr>
          <w:sz w:val="22"/>
          <w:szCs w:val="22"/>
        </w:rPr>
        <w:t> </w:t>
      </w:r>
      <w:r w:rsidRPr="00B95D51">
        <w:rPr>
          <w:snapToGrid w:val="0"/>
          <w:sz w:val="22"/>
          <w:szCs w:val="22"/>
          <w:lang w:eastAsia="sk-SK"/>
        </w:rPr>
        <w:t xml:space="preserve">účtovníctve a postupov účtovania pre podnikateľov. </w:t>
      </w:r>
    </w:p>
    <w:p w:rsidR="006A6C7E" w:rsidRPr="00B95D51" w:rsidRDefault="006A6C7E" w:rsidP="004D3B4A">
      <w:pPr>
        <w:pStyle w:val="BodyText"/>
        <w:ind w:hanging="426"/>
        <w:rPr>
          <w:sz w:val="22"/>
          <w:szCs w:val="22"/>
        </w:rPr>
      </w:pPr>
    </w:p>
    <w:p w:rsidR="006A6C7E" w:rsidRPr="00B95D51" w:rsidRDefault="006A6C7E" w:rsidP="004D3B4A">
      <w:pPr>
        <w:pStyle w:val="Heading2"/>
        <w:numPr>
          <w:ilvl w:val="0"/>
          <w:numId w:val="2"/>
        </w:numPr>
        <w:rPr>
          <w:sz w:val="22"/>
          <w:szCs w:val="22"/>
        </w:rPr>
      </w:pPr>
      <w:r w:rsidRPr="00B95D51">
        <w:rPr>
          <w:sz w:val="22"/>
          <w:szCs w:val="22"/>
        </w:rPr>
        <w:t>Dátum schválenia účtovnej závierky za predchádzajúce účtovné obdobie</w:t>
      </w:r>
    </w:p>
    <w:p w:rsidR="006A6C7E" w:rsidRDefault="006A6C7E" w:rsidP="004D3B4A">
      <w:pPr>
        <w:pStyle w:val="BodyText"/>
        <w:ind w:hanging="426"/>
        <w:rPr>
          <w:sz w:val="22"/>
          <w:szCs w:val="22"/>
        </w:rPr>
      </w:pPr>
      <w:r w:rsidRPr="00B95D51">
        <w:rPr>
          <w:sz w:val="22"/>
          <w:szCs w:val="22"/>
        </w:rPr>
        <w:tab/>
        <w:t xml:space="preserve">Účtovná závierka Spoločnosti k 31. decembru 2012, za predchádzajúce účtovné obdobie, bola schválená </w:t>
      </w:r>
      <w:r>
        <w:rPr>
          <w:sz w:val="22"/>
          <w:szCs w:val="22"/>
        </w:rPr>
        <w:t>rozhodnutím</w:t>
      </w:r>
      <w:r w:rsidRPr="00B95D51">
        <w:rPr>
          <w:sz w:val="22"/>
          <w:szCs w:val="22"/>
        </w:rPr>
        <w:t xml:space="preserve"> jediného spoločníka </w:t>
      </w:r>
      <w:r>
        <w:rPr>
          <w:sz w:val="22"/>
          <w:szCs w:val="22"/>
        </w:rPr>
        <w:t xml:space="preserve">Cable Connect International a.s. </w:t>
      </w:r>
      <w:r w:rsidRPr="00B95D51">
        <w:rPr>
          <w:sz w:val="22"/>
          <w:szCs w:val="22"/>
        </w:rPr>
        <w:t>22.5.2013</w:t>
      </w:r>
    </w:p>
    <w:p w:rsidR="006A6C7E" w:rsidRPr="00B95D51" w:rsidRDefault="006A6C7E" w:rsidP="004D3B4A">
      <w:pPr>
        <w:pStyle w:val="BodyText"/>
        <w:ind w:hanging="426"/>
        <w:rPr>
          <w:sz w:val="22"/>
          <w:szCs w:val="22"/>
        </w:rPr>
      </w:pPr>
    </w:p>
    <w:p w:rsidR="006A6C7E" w:rsidRPr="00B95D51" w:rsidRDefault="006A6C7E" w:rsidP="004D3B4A">
      <w:pPr>
        <w:pStyle w:val="Heading2"/>
        <w:numPr>
          <w:ilvl w:val="0"/>
          <w:numId w:val="2"/>
        </w:numPr>
        <w:rPr>
          <w:sz w:val="22"/>
          <w:szCs w:val="22"/>
        </w:rPr>
      </w:pPr>
      <w:bookmarkStart w:id="3" w:name="OLE_LINK13"/>
      <w:bookmarkStart w:id="4" w:name="OLE_LINK14"/>
      <w:r w:rsidRPr="00B95D51">
        <w:rPr>
          <w:sz w:val="22"/>
          <w:szCs w:val="22"/>
        </w:rPr>
        <w:t>Zverejnenie účtovnej závierky za predchádzajúce účtovné obdobie</w:t>
      </w:r>
    </w:p>
    <w:p w:rsidR="006A6C7E" w:rsidRDefault="006A6C7E" w:rsidP="004D3B4A">
      <w:pPr>
        <w:pStyle w:val="BodyText"/>
        <w:rPr>
          <w:sz w:val="22"/>
          <w:szCs w:val="22"/>
        </w:rPr>
      </w:pPr>
      <w:r w:rsidRPr="00B95D51">
        <w:rPr>
          <w:sz w:val="22"/>
          <w:szCs w:val="22"/>
        </w:rPr>
        <w:t xml:space="preserve">Účtovná závierka Spoločnosti k 31. decembru 2012 bola </w:t>
      </w:r>
      <w:r>
        <w:rPr>
          <w:sz w:val="22"/>
          <w:szCs w:val="22"/>
        </w:rPr>
        <w:t>zaslaná do Obchodného registra pri Okresnom súde Žilina dňa 23</w:t>
      </w:r>
      <w:r w:rsidRPr="00B95D51">
        <w:rPr>
          <w:sz w:val="22"/>
          <w:szCs w:val="22"/>
        </w:rPr>
        <w:t xml:space="preserve">. mája 2013. </w:t>
      </w:r>
    </w:p>
    <w:bookmarkEnd w:id="3"/>
    <w:bookmarkEnd w:id="4"/>
    <w:p w:rsidR="006A6C7E" w:rsidRDefault="006A6C7E" w:rsidP="004D3B4A">
      <w:pPr>
        <w:pStyle w:val="BodyText"/>
        <w:jc w:val="left"/>
        <w:rPr>
          <w:sz w:val="22"/>
          <w:szCs w:val="22"/>
        </w:rPr>
      </w:pPr>
    </w:p>
    <w:p w:rsidR="006A6C7E" w:rsidRDefault="006A6C7E" w:rsidP="004D3B4A">
      <w:pPr>
        <w:pStyle w:val="BodyText"/>
        <w:jc w:val="left"/>
        <w:rPr>
          <w:sz w:val="22"/>
          <w:szCs w:val="22"/>
        </w:rPr>
      </w:pPr>
    </w:p>
    <w:p w:rsidR="006A6C7E" w:rsidRDefault="006A6C7E" w:rsidP="004D3B4A">
      <w:pPr>
        <w:pStyle w:val="BodyText"/>
        <w:jc w:val="left"/>
        <w:rPr>
          <w:sz w:val="22"/>
          <w:szCs w:val="22"/>
        </w:rPr>
      </w:pPr>
    </w:p>
    <w:p w:rsidR="006A6C7E" w:rsidRDefault="006A6C7E" w:rsidP="004D3B4A">
      <w:pPr>
        <w:pStyle w:val="BodyText"/>
        <w:jc w:val="left"/>
        <w:rPr>
          <w:sz w:val="22"/>
          <w:szCs w:val="22"/>
        </w:rPr>
      </w:pPr>
    </w:p>
    <w:p w:rsidR="006A6C7E" w:rsidRDefault="006A6C7E" w:rsidP="004D3B4A">
      <w:pPr>
        <w:pStyle w:val="BodyText"/>
        <w:jc w:val="left"/>
        <w:rPr>
          <w:sz w:val="22"/>
          <w:szCs w:val="22"/>
        </w:rPr>
      </w:pPr>
    </w:p>
    <w:p w:rsidR="006A6C7E" w:rsidRDefault="006A6C7E" w:rsidP="004D3B4A">
      <w:pPr>
        <w:pStyle w:val="BodyText"/>
        <w:jc w:val="left"/>
        <w:rPr>
          <w:sz w:val="22"/>
          <w:szCs w:val="22"/>
        </w:rPr>
      </w:pPr>
    </w:p>
    <w:p w:rsidR="006A6C7E" w:rsidRDefault="006A6C7E" w:rsidP="004D3B4A">
      <w:pPr>
        <w:pStyle w:val="BodyText"/>
        <w:jc w:val="left"/>
        <w:rPr>
          <w:sz w:val="22"/>
          <w:szCs w:val="22"/>
        </w:rPr>
      </w:pPr>
    </w:p>
    <w:p w:rsidR="006A6C7E" w:rsidRDefault="006A6C7E" w:rsidP="004D3B4A">
      <w:pPr>
        <w:pStyle w:val="BodyText"/>
        <w:jc w:val="left"/>
        <w:rPr>
          <w:sz w:val="22"/>
          <w:szCs w:val="22"/>
        </w:rPr>
      </w:pPr>
    </w:p>
    <w:p w:rsidR="006A6C7E" w:rsidRDefault="006A6C7E" w:rsidP="004D3B4A">
      <w:pPr>
        <w:pStyle w:val="BodyText"/>
        <w:jc w:val="left"/>
        <w:rPr>
          <w:sz w:val="22"/>
          <w:szCs w:val="22"/>
        </w:rPr>
      </w:pPr>
    </w:p>
    <w:p w:rsidR="006A6C7E" w:rsidRDefault="006A6C7E" w:rsidP="004D3B4A">
      <w:pPr>
        <w:pStyle w:val="BodyText"/>
        <w:jc w:val="left"/>
        <w:rPr>
          <w:sz w:val="22"/>
          <w:szCs w:val="22"/>
        </w:rPr>
      </w:pPr>
    </w:p>
    <w:p w:rsidR="006A6C7E" w:rsidRDefault="006A6C7E" w:rsidP="004D3B4A">
      <w:pPr>
        <w:pStyle w:val="BodyText"/>
        <w:jc w:val="left"/>
        <w:rPr>
          <w:sz w:val="22"/>
          <w:szCs w:val="22"/>
        </w:rPr>
      </w:pPr>
    </w:p>
    <w:p w:rsidR="006A6C7E" w:rsidRDefault="006A6C7E" w:rsidP="004D3B4A">
      <w:pPr>
        <w:pStyle w:val="BodyText"/>
        <w:jc w:val="left"/>
        <w:rPr>
          <w:sz w:val="22"/>
          <w:szCs w:val="22"/>
        </w:rPr>
      </w:pPr>
    </w:p>
    <w:p w:rsidR="006A6C7E" w:rsidRDefault="006A6C7E" w:rsidP="004D3B4A">
      <w:pPr>
        <w:pStyle w:val="BodyText"/>
        <w:jc w:val="left"/>
        <w:rPr>
          <w:sz w:val="22"/>
          <w:szCs w:val="22"/>
        </w:rPr>
      </w:pPr>
    </w:p>
    <w:p w:rsidR="006A6C7E" w:rsidRPr="00B95D51" w:rsidRDefault="006A6C7E" w:rsidP="004D3B4A">
      <w:pPr>
        <w:pStyle w:val="BodyText"/>
        <w:jc w:val="left"/>
        <w:rPr>
          <w:sz w:val="22"/>
          <w:szCs w:val="22"/>
        </w:rPr>
      </w:pPr>
    </w:p>
    <w:p w:rsidR="006A6C7E" w:rsidRPr="00B95D51" w:rsidRDefault="006A6C7E" w:rsidP="004D3B4A">
      <w:pPr>
        <w:pStyle w:val="Heading1"/>
        <w:tabs>
          <w:tab w:val="clear" w:pos="450"/>
          <w:tab w:val="num" w:pos="360"/>
        </w:tabs>
        <w:spacing w:before="120" w:after="60"/>
        <w:ind w:left="360"/>
        <w:rPr>
          <w:sz w:val="22"/>
          <w:szCs w:val="22"/>
        </w:rPr>
      </w:pPr>
      <w:bookmarkStart w:id="5" w:name="_Toc530739897"/>
      <w:r w:rsidRPr="00B95D51">
        <w:rPr>
          <w:sz w:val="22"/>
          <w:szCs w:val="22"/>
        </w:rPr>
        <w:t>Informácie o orgánoch účtovnej jednotky</w:t>
      </w:r>
      <w:bookmarkEnd w:id="5"/>
    </w:p>
    <w:p w:rsidR="006A6C7E" w:rsidRPr="00B95D51" w:rsidRDefault="006A6C7E" w:rsidP="004D3B4A">
      <w:pPr>
        <w:rPr>
          <w:sz w:val="22"/>
          <w:szCs w:val="22"/>
        </w:rPr>
      </w:pPr>
    </w:p>
    <w:p w:rsidR="006A6C7E" w:rsidRPr="00507587" w:rsidRDefault="006A6C7E" w:rsidP="00B95D51">
      <w:bookmarkStart w:id="6" w:name="_Toc530739898"/>
    </w:p>
    <w:tbl>
      <w:tblPr>
        <w:tblW w:w="9214" w:type="dxa"/>
        <w:tblBorders>
          <w:top w:val="single" w:sz="8" w:space="0" w:color="auto"/>
          <w:bottom w:val="single" w:sz="8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701"/>
        <w:gridCol w:w="3119"/>
        <w:gridCol w:w="4394"/>
      </w:tblGrid>
      <w:tr w:rsidR="006A6C7E" w:rsidRPr="00B95D51" w:rsidTr="004F197E">
        <w:trPr>
          <w:trHeight w:val="352"/>
        </w:trPr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A6C7E" w:rsidRPr="00B95D51" w:rsidRDefault="006A6C7E" w:rsidP="004F197E">
            <w:pPr>
              <w:jc w:val="center"/>
              <w:rPr>
                <w:b/>
              </w:rPr>
            </w:pPr>
            <w:bookmarkStart w:id="7" w:name="OLE_LINK1"/>
            <w:r w:rsidRPr="00B95D51">
              <w:rPr>
                <w:b/>
              </w:rPr>
              <w:t>Orgán</w:t>
            </w:r>
          </w:p>
        </w:tc>
        <w:tc>
          <w:tcPr>
            <w:tcW w:w="31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A6C7E" w:rsidRPr="00B95D51" w:rsidRDefault="006A6C7E" w:rsidP="004F197E">
            <w:pPr>
              <w:jc w:val="center"/>
              <w:rPr>
                <w:b/>
              </w:rPr>
            </w:pPr>
            <w:r w:rsidRPr="00B95D51">
              <w:rPr>
                <w:b/>
              </w:rPr>
              <w:t>Funkcia</w:t>
            </w:r>
          </w:p>
        </w:tc>
        <w:tc>
          <w:tcPr>
            <w:tcW w:w="43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A6C7E" w:rsidRPr="00B95D51" w:rsidRDefault="006A6C7E" w:rsidP="004F197E">
            <w:pPr>
              <w:jc w:val="center"/>
              <w:rPr>
                <w:b/>
              </w:rPr>
            </w:pPr>
            <w:r w:rsidRPr="00B95D51">
              <w:rPr>
                <w:b/>
              </w:rPr>
              <w:t>Meno</w:t>
            </w:r>
          </w:p>
        </w:tc>
      </w:tr>
      <w:tr w:rsidR="006A6C7E" w:rsidRPr="00B95D51" w:rsidTr="004F197E">
        <w:trPr>
          <w:trHeight w:val="352"/>
        </w:trPr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B95D51" w:rsidRDefault="006A6C7E" w:rsidP="004F197E">
            <w:pPr>
              <w:jc w:val="center"/>
            </w:pPr>
            <w:r w:rsidRPr="00B95D51">
              <w:t>a</w:t>
            </w:r>
          </w:p>
        </w:tc>
        <w:tc>
          <w:tcPr>
            <w:tcW w:w="31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B95D51" w:rsidRDefault="006A6C7E" w:rsidP="004F197E">
            <w:pPr>
              <w:jc w:val="center"/>
            </w:pPr>
            <w:r w:rsidRPr="00B95D51">
              <w:t>b</w:t>
            </w:r>
          </w:p>
        </w:tc>
        <w:tc>
          <w:tcPr>
            <w:tcW w:w="43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B95D51" w:rsidRDefault="006A6C7E" w:rsidP="004F197E">
            <w:pPr>
              <w:jc w:val="center"/>
            </w:pPr>
            <w:r w:rsidRPr="00B95D51">
              <w:t>c</w:t>
            </w:r>
          </w:p>
        </w:tc>
      </w:tr>
      <w:tr w:rsidR="006A6C7E" w:rsidRPr="00B95D51" w:rsidTr="004F197E">
        <w:trPr>
          <w:cantSplit/>
          <w:trHeight w:val="255"/>
        </w:trPr>
        <w:tc>
          <w:tcPr>
            <w:tcW w:w="1701" w:type="dxa"/>
            <w:vMerge w:val="restar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6A6C7E" w:rsidRPr="00B95D51" w:rsidRDefault="006A6C7E" w:rsidP="004F197E">
            <w:pPr>
              <w:rPr>
                <w:snapToGrid w:val="0"/>
                <w:lang w:eastAsia="sk-SK"/>
              </w:rPr>
            </w:pPr>
            <w:r w:rsidRPr="00B95D51">
              <w:rPr>
                <w:snapToGrid w:val="0"/>
                <w:lang w:eastAsia="sk-SK"/>
              </w:rPr>
              <w:t>Štatutárny orgán</w:t>
            </w:r>
          </w:p>
        </w:tc>
        <w:tc>
          <w:tcPr>
            <w:tcW w:w="311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:rsidR="006A6C7E" w:rsidRPr="00B95D51" w:rsidRDefault="006A6C7E" w:rsidP="004F197E">
            <w:pPr>
              <w:rPr>
                <w:snapToGrid w:val="0"/>
                <w:lang w:eastAsia="sk-SK"/>
              </w:rPr>
            </w:pPr>
            <w:r w:rsidRPr="00B95D51">
              <w:rPr>
                <w:snapToGrid w:val="0"/>
                <w:lang w:eastAsia="sk-SK"/>
              </w:rPr>
              <w:t>Konateľ</w:t>
            </w:r>
          </w:p>
        </w:tc>
        <w:tc>
          <w:tcPr>
            <w:tcW w:w="439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:rsidR="006A6C7E" w:rsidRPr="00B95D51" w:rsidRDefault="006A6C7E" w:rsidP="004F197E">
            <w:pPr>
              <w:rPr>
                <w:snapToGrid w:val="0"/>
                <w:lang w:eastAsia="sk-SK"/>
              </w:rPr>
            </w:pPr>
            <w:r w:rsidRPr="00B95D51">
              <w:rPr>
                <w:snapToGrid w:val="0"/>
                <w:lang w:eastAsia="sk-SK"/>
              </w:rPr>
              <w:t>Jozef Štober</w:t>
            </w:r>
          </w:p>
        </w:tc>
      </w:tr>
      <w:tr w:rsidR="006A6C7E" w:rsidRPr="00B95D51" w:rsidTr="004F197E">
        <w:trPr>
          <w:cantSplit/>
          <w:trHeight w:val="260"/>
        </w:trPr>
        <w:tc>
          <w:tcPr>
            <w:tcW w:w="1701" w:type="dxa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B95D51" w:rsidRDefault="006A6C7E" w:rsidP="004F197E">
            <w:pPr>
              <w:rPr>
                <w:snapToGrid w:val="0"/>
                <w:lang w:eastAsia="sk-SK"/>
              </w:rPr>
            </w:pPr>
          </w:p>
        </w:tc>
        <w:tc>
          <w:tcPr>
            <w:tcW w:w="3119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6A6C7E" w:rsidRPr="00B95D51" w:rsidRDefault="006A6C7E" w:rsidP="004F197E">
            <w:pPr>
              <w:rPr>
                <w:snapToGrid w:val="0"/>
                <w:lang w:eastAsia="sk-SK"/>
              </w:rPr>
            </w:pPr>
            <w:r w:rsidRPr="00B95D51">
              <w:rPr>
                <w:snapToGrid w:val="0"/>
                <w:lang w:eastAsia="sk-SK"/>
              </w:rPr>
              <w:t>Konateľ</w:t>
            </w:r>
          </w:p>
        </w:tc>
        <w:tc>
          <w:tcPr>
            <w:tcW w:w="439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6A6C7E" w:rsidRPr="00B95D51" w:rsidRDefault="006A6C7E" w:rsidP="004F197E">
            <w:pPr>
              <w:rPr>
                <w:snapToGrid w:val="0"/>
                <w:lang w:eastAsia="sk-SK"/>
              </w:rPr>
            </w:pPr>
            <w:r w:rsidRPr="00B95D51">
              <w:rPr>
                <w:snapToGrid w:val="0"/>
                <w:lang w:eastAsia="sk-SK"/>
              </w:rPr>
              <w:t>Alojz Ťapajna</w:t>
            </w:r>
          </w:p>
        </w:tc>
      </w:tr>
      <w:tr w:rsidR="006A6C7E" w:rsidRPr="00B95D51" w:rsidTr="004F197E">
        <w:trPr>
          <w:cantSplit/>
          <w:trHeight w:val="245"/>
        </w:trPr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6A6C7E" w:rsidRPr="00B95D51" w:rsidRDefault="006A6C7E" w:rsidP="004F197E">
            <w:r w:rsidRPr="00B95D51">
              <w:rPr>
                <w:snapToGrid w:val="0"/>
                <w:lang w:eastAsia="sk-SK"/>
              </w:rPr>
              <w:t>Výkonné vedenie</w:t>
            </w:r>
          </w:p>
        </w:tc>
        <w:tc>
          <w:tcPr>
            <w:tcW w:w="3119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:rsidR="006A6C7E" w:rsidRPr="00B95D51" w:rsidRDefault="006A6C7E" w:rsidP="004F197E">
            <w:pPr>
              <w:rPr>
                <w:snapToGrid w:val="0"/>
                <w:lang w:eastAsia="sk-SK"/>
              </w:rPr>
            </w:pPr>
            <w:r w:rsidRPr="00B95D51">
              <w:rPr>
                <w:snapToGrid w:val="0"/>
                <w:lang w:eastAsia="sk-SK"/>
              </w:rPr>
              <w:t>Generálny riaditeľ</w:t>
            </w:r>
          </w:p>
        </w:tc>
        <w:tc>
          <w:tcPr>
            <w:tcW w:w="439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:rsidR="006A6C7E" w:rsidRPr="00B95D51" w:rsidRDefault="006A6C7E" w:rsidP="004F197E">
            <w:r w:rsidRPr="00B95D51">
              <w:t xml:space="preserve">Alojz ŤApajna </w:t>
            </w:r>
          </w:p>
        </w:tc>
      </w:tr>
      <w:tr w:rsidR="006A6C7E" w:rsidRPr="00B95D51" w:rsidTr="004F197E">
        <w:trPr>
          <w:cantSplit/>
          <w:trHeight w:val="273"/>
        </w:trPr>
        <w:tc>
          <w:tcPr>
            <w:tcW w:w="1701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6A6C7E" w:rsidRPr="00B95D51" w:rsidRDefault="006A6C7E" w:rsidP="004F197E">
            <w:pPr>
              <w:rPr>
                <w:snapToGrid w:val="0"/>
                <w:lang w:eastAsia="sk-SK"/>
              </w:rPr>
            </w:pPr>
          </w:p>
        </w:tc>
        <w:tc>
          <w:tcPr>
            <w:tcW w:w="311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:rsidR="006A6C7E" w:rsidRPr="00B95D51" w:rsidRDefault="006A6C7E" w:rsidP="004F197E">
            <w:pPr>
              <w:rPr>
                <w:snapToGrid w:val="0"/>
                <w:lang w:eastAsia="sk-SK"/>
              </w:rPr>
            </w:pPr>
            <w:r w:rsidRPr="00B95D51">
              <w:rPr>
                <w:snapToGrid w:val="0"/>
                <w:lang w:eastAsia="sk-SK"/>
              </w:rPr>
              <w:t>finančný riaditeľ</w:t>
            </w:r>
          </w:p>
        </w:tc>
        <w:tc>
          <w:tcPr>
            <w:tcW w:w="439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:rsidR="006A6C7E" w:rsidRPr="00B95D51" w:rsidRDefault="006A6C7E" w:rsidP="004F197E">
            <w:r w:rsidRPr="00B95D51">
              <w:t>Robert Gama</w:t>
            </w:r>
          </w:p>
        </w:tc>
      </w:tr>
      <w:tr w:rsidR="006A6C7E" w:rsidRPr="00B95D51" w:rsidTr="004F197E">
        <w:trPr>
          <w:cantSplit/>
          <w:trHeight w:val="276"/>
        </w:trPr>
        <w:tc>
          <w:tcPr>
            <w:tcW w:w="1701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6A6C7E" w:rsidRPr="00B95D51" w:rsidRDefault="006A6C7E" w:rsidP="004F197E">
            <w:pPr>
              <w:rPr>
                <w:snapToGrid w:val="0"/>
                <w:lang w:eastAsia="sk-SK"/>
              </w:rPr>
            </w:pPr>
          </w:p>
        </w:tc>
        <w:tc>
          <w:tcPr>
            <w:tcW w:w="311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:rsidR="006A6C7E" w:rsidRPr="00B95D51" w:rsidRDefault="006A6C7E" w:rsidP="004F197E">
            <w:pPr>
              <w:rPr>
                <w:snapToGrid w:val="0"/>
                <w:lang w:eastAsia="sk-SK"/>
              </w:rPr>
            </w:pPr>
            <w:r w:rsidRPr="00B95D51">
              <w:rPr>
                <w:snapToGrid w:val="0"/>
                <w:lang w:eastAsia="sk-SK"/>
              </w:rPr>
              <w:t>obchodný riaditeľ</w:t>
            </w:r>
          </w:p>
        </w:tc>
        <w:tc>
          <w:tcPr>
            <w:tcW w:w="439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:rsidR="006A6C7E" w:rsidRPr="00B95D51" w:rsidRDefault="006A6C7E" w:rsidP="004F197E">
            <w:r>
              <w:t>Marián Dzibela</w:t>
            </w:r>
          </w:p>
        </w:tc>
      </w:tr>
      <w:tr w:rsidR="006A6C7E" w:rsidRPr="00B95D51" w:rsidTr="004F197E">
        <w:trPr>
          <w:cantSplit/>
          <w:trHeight w:val="253"/>
        </w:trPr>
        <w:tc>
          <w:tcPr>
            <w:tcW w:w="1701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6A6C7E" w:rsidRPr="00B95D51" w:rsidRDefault="006A6C7E" w:rsidP="004F197E">
            <w:pPr>
              <w:rPr>
                <w:snapToGrid w:val="0"/>
                <w:lang w:eastAsia="sk-SK"/>
              </w:rPr>
            </w:pPr>
          </w:p>
        </w:tc>
        <w:tc>
          <w:tcPr>
            <w:tcW w:w="311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:rsidR="006A6C7E" w:rsidRPr="00B95D51" w:rsidRDefault="006A6C7E" w:rsidP="004F197E">
            <w:r w:rsidRPr="00B95D51">
              <w:t>výrobný riaditeľ</w:t>
            </w:r>
          </w:p>
        </w:tc>
        <w:tc>
          <w:tcPr>
            <w:tcW w:w="439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:rsidR="006A6C7E" w:rsidRPr="00B95D51" w:rsidRDefault="006A6C7E" w:rsidP="004F197E">
            <w:r w:rsidRPr="00B95D51">
              <w:t>Peter Matkuliak</w:t>
            </w:r>
          </w:p>
        </w:tc>
      </w:tr>
      <w:tr w:rsidR="006A6C7E" w:rsidRPr="00B95D51" w:rsidTr="004F197E">
        <w:trPr>
          <w:cantSplit/>
          <w:trHeight w:val="271"/>
        </w:trPr>
        <w:tc>
          <w:tcPr>
            <w:tcW w:w="1701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6A6C7E" w:rsidRPr="00B95D51" w:rsidRDefault="006A6C7E" w:rsidP="004F197E">
            <w:pPr>
              <w:rPr>
                <w:snapToGrid w:val="0"/>
                <w:lang w:eastAsia="sk-SK"/>
              </w:rPr>
            </w:pPr>
          </w:p>
        </w:tc>
        <w:tc>
          <w:tcPr>
            <w:tcW w:w="311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:rsidR="006A6C7E" w:rsidRPr="00B95D51" w:rsidRDefault="006A6C7E" w:rsidP="004F197E">
            <w:pPr>
              <w:rPr>
                <w:snapToGrid w:val="0"/>
                <w:lang w:eastAsia="sk-SK"/>
              </w:rPr>
            </w:pPr>
            <w:r w:rsidRPr="00B95D51">
              <w:rPr>
                <w:snapToGrid w:val="0"/>
                <w:lang w:eastAsia="sk-SK"/>
              </w:rPr>
              <w:t>Technický riaditeľ</w:t>
            </w:r>
          </w:p>
        </w:tc>
        <w:tc>
          <w:tcPr>
            <w:tcW w:w="439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:rsidR="006A6C7E" w:rsidRPr="00B95D51" w:rsidRDefault="006A6C7E" w:rsidP="004F197E">
            <w:r w:rsidRPr="00B95D51">
              <w:t>František Pauer</w:t>
            </w:r>
          </w:p>
        </w:tc>
      </w:tr>
      <w:tr w:rsidR="006A6C7E" w:rsidRPr="00B95D51" w:rsidTr="004F197E">
        <w:trPr>
          <w:cantSplit/>
          <w:trHeight w:val="247"/>
        </w:trPr>
        <w:tc>
          <w:tcPr>
            <w:tcW w:w="1701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6A6C7E" w:rsidRPr="00B95D51" w:rsidRDefault="006A6C7E" w:rsidP="004F197E">
            <w:pPr>
              <w:rPr>
                <w:snapToGrid w:val="0"/>
                <w:lang w:eastAsia="sk-SK"/>
              </w:rPr>
            </w:pPr>
          </w:p>
        </w:tc>
        <w:tc>
          <w:tcPr>
            <w:tcW w:w="311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:rsidR="006A6C7E" w:rsidRPr="00B95D51" w:rsidRDefault="006A6C7E" w:rsidP="004F197E">
            <w:pPr>
              <w:rPr>
                <w:snapToGrid w:val="0"/>
                <w:lang w:eastAsia="sk-SK"/>
              </w:rPr>
            </w:pPr>
            <w:r w:rsidRPr="00B95D51">
              <w:rPr>
                <w:snapToGrid w:val="0"/>
                <w:lang w:eastAsia="sk-SK"/>
              </w:rPr>
              <w:t>Riaditeľ kvality</w:t>
            </w:r>
          </w:p>
        </w:tc>
        <w:tc>
          <w:tcPr>
            <w:tcW w:w="439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:rsidR="006A6C7E" w:rsidRPr="00B95D51" w:rsidRDefault="006A6C7E" w:rsidP="004F197E">
            <w:r>
              <w:t>Roman Žemlička</w:t>
            </w:r>
          </w:p>
        </w:tc>
      </w:tr>
      <w:tr w:rsidR="006A6C7E" w:rsidRPr="00B95D51" w:rsidTr="004F197E">
        <w:trPr>
          <w:cantSplit/>
          <w:trHeight w:val="265"/>
        </w:trPr>
        <w:tc>
          <w:tcPr>
            <w:tcW w:w="1701" w:type="dxa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A6C7E" w:rsidRPr="00B95D51" w:rsidRDefault="006A6C7E" w:rsidP="004F197E">
            <w:pPr>
              <w:rPr>
                <w:snapToGrid w:val="0"/>
                <w:lang w:eastAsia="sk-SK"/>
              </w:rPr>
            </w:pPr>
          </w:p>
        </w:tc>
        <w:tc>
          <w:tcPr>
            <w:tcW w:w="3119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6A6C7E" w:rsidRPr="00B95D51" w:rsidRDefault="006A6C7E" w:rsidP="004F197E">
            <w:pPr>
              <w:rPr>
                <w:snapToGrid w:val="0"/>
                <w:lang w:eastAsia="sk-SK"/>
              </w:rPr>
            </w:pPr>
            <w:r w:rsidRPr="00B95D51">
              <w:rPr>
                <w:snapToGrid w:val="0"/>
                <w:lang w:eastAsia="sk-SK"/>
              </w:rPr>
              <w:t>Ekonomický riaditeľ</w:t>
            </w:r>
          </w:p>
        </w:tc>
        <w:tc>
          <w:tcPr>
            <w:tcW w:w="439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6A6C7E" w:rsidRPr="00B95D51" w:rsidRDefault="006A6C7E" w:rsidP="004F197E">
            <w:r w:rsidRPr="00B95D51">
              <w:t>Zita Jankolová</w:t>
            </w:r>
          </w:p>
        </w:tc>
      </w:tr>
      <w:bookmarkEnd w:id="7"/>
    </w:tbl>
    <w:p w:rsidR="006A6C7E" w:rsidRPr="00B95D51" w:rsidRDefault="006A6C7E" w:rsidP="00AC5ADA">
      <w:pPr>
        <w:rPr>
          <w:i/>
          <w:color w:val="FF0000"/>
        </w:rPr>
      </w:pPr>
    </w:p>
    <w:p w:rsidR="006A6C7E" w:rsidRPr="00507587" w:rsidRDefault="006A6C7E" w:rsidP="00AC5ADA">
      <w:pPr>
        <w:rPr>
          <w:snapToGrid w:val="0"/>
          <w:lang w:eastAsia="sk-SK"/>
        </w:rPr>
      </w:pPr>
    </w:p>
    <w:p w:rsidR="006A6C7E" w:rsidRPr="00B95D51" w:rsidRDefault="006A6C7E" w:rsidP="00AC5ADA">
      <w:pPr>
        <w:spacing w:line="276" w:lineRule="auto"/>
        <w:rPr>
          <w:b/>
          <w:caps/>
          <w:sz w:val="22"/>
          <w:szCs w:val="22"/>
        </w:rPr>
      </w:pPr>
    </w:p>
    <w:p w:rsidR="006A6C7E" w:rsidRDefault="006A6C7E" w:rsidP="00AC5ADA">
      <w:pPr>
        <w:pStyle w:val="Heading1"/>
        <w:tabs>
          <w:tab w:val="clear" w:pos="450"/>
          <w:tab w:val="num" w:pos="360"/>
        </w:tabs>
        <w:ind w:left="360"/>
        <w:rPr>
          <w:sz w:val="22"/>
          <w:szCs w:val="22"/>
        </w:rPr>
      </w:pPr>
      <w:r w:rsidRPr="00B95D51">
        <w:rPr>
          <w:sz w:val="22"/>
          <w:szCs w:val="22"/>
        </w:rPr>
        <w:t>informácie o spoločníkoch účtovnej jednotky</w:t>
      </w:r>
      <w:bookmarkEnd w:id="6"/>
    </w:p>
    <w:p w:rsidR="006A6C7E" w:rsidRPr="005542A2" w:rsidRDefault="006A6C7E" w:rsidP="005542A2"/>
    <w:p w:rsidR="006A6C7E" w:rsidRPr="005542A2" w:rsidRDefault="006A6C7E" w:rsidP="005542A2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/>
      </w:tblPr>
      <w:tblGrid>
        <w:gridCol w:w="2860"/>
        <w:gridCol w:w="1613"/>
        <w:gridCol w:w="1613"/>
        <w:gridCol w:w="1759"/>
        <w:gridCol w:w="1613"/>
      </w:tblGrid>
      <w:tr w:rsidR="006A6C7E" w:rsidRPr="005542A2" w:rsidTr="005542A2">
        <w:trPr>
          <w:trHeight w:val="231"/>
          <w:jc w:val="center"/>
        </w:trPr>
        <w:tc>
          <w:tcPr>
            <w:tcW w:w="2851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5542A2" w:rsidRDefault="006A6C7E" w:rsidP="004F197E">
            <w:pPr>
              <w:jc w:val="center"/>
              <w:rPr>
                <w:b/>
              </w:rPr>
            </w:pPr>
            <w:r w:rsidRPr="005542A2">
              <w:rPr>
                <w:b/>
              </w:rPr>
              <w:t>Spoločník</w:t>
            </w:r>
          </w:p>
        </w:tc>
        <w:tc>
          <w:tcPr>
            <w:tcW w:w="321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5542A2" w:rsidRDefault="006A6C7E" w:rsidP="004F197E">
            <w:pPr>
              <w:jc w:val="center"/>
              <w:rPr>
                <w:b/>
              </w:rPr>
            </w:pPr>
            <w:r w:rsidRPr="005542A2">
              <w:rPr>
                <w:b/>
              </w:rPr>
              <w:t>Výška podielu na základnom imaní</w:t>
            </w:r>
          </w:p>
        </w:tc>
        <w:tc>
          <w:tcPr>
            <w:tcW w:w="175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5542A2" w:rsidRDefault="006A6C7E" w:rsidP="004F197E">
            <w:pPr>
              <w:jc w:val="center"/>
              <w:rPr>
                <w:b/>
              </w:rPr>
            </w:pPr>
            <w:r w:rsidRPr="005542A2">
              <w:rPr>
                <w:b/>
              </w:rPr>
              <w:t>Podiel na hlasovacích právach v %</w:t>
            </w:r>
          </w:p>
        </w:tc>
        <w:tc>
          <w:tcPr>
            <w:tcW w:w="160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A6C7E" w:rsidRPr="005542A2" w:rsidRDefault="006A6C7E" w:rsidP="004F197E">
            <w:pPr>
              <w:jc w:val="center"/>
              <w:rPr>
                <w:b/>
              </w:rPr>
            </w:pPr>
            <w:r w:rsidRPr="005542A2">
              <w:rPr>
                <w:b/>
              </w:rPr>
              <w:t>Iný podiel na ostatných položkách VI ako na ZI</w:t>
            </w:r>
          </w:p>
          <w:p w:rsidR="006A6C7E" w:rsidRPr="005542A2" w:rsidRDefault="006A6C7E" w:rsidP="004F197E">
            <w:pPr>
              <w:jc w:val="center"/>
              <w:rPr>
                <w:b/>
              </w:rPr>
            </w:pPr>
            <w:r w:rsidRPr="005542A2">
              <w:rPr>
                <w:b/>
              </w:rPr>
              <w:t>v %</w:t>
            </w:r>
          </w:p>
        </w:tc>
      </w:tr>
      <w:tr w:rsidR="006A6C7E" w:rsidRPr="005542A2" w:rsidTr="005542A2">
        <w:trPr>
          <w:trHeight w:val="231"/>
          <w:jc w:val="center"/>
        </w:trPr>
        <w:tc>
          <w:tcPr>
            <w:tcW w:w="2851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6A6C7E" w:rsidRPr="005542A2" w:rsidRDefault="006A6C7E" w:rsidP="004F197E"/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A6C7E" w:rsidRPr="005542A2" w:rsidRDefault="006A6C7E" w:rsidP="004F197E">
            <w:pPr>
              <w:jc w:val="center"/>
              <w:rPr>
                <w:b/>
              </w:rPr>
            </w:pPr>
            <w:r w:rsidRPr="005542A2">
              <w:rPr>
                <w:b/>
              </w:rPr>
              <w:t>absolútne</w:t>
            </w: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A6C7E" w:rsidRPr="005542A2" w:rsidRDefault="006A6C7E" w:rsidP="004F197E">
            <w:pPr>
              <w:jc w:val="center"/>
              <w:rPr>
                <w:b/>
              </w:rPr>
            </w:pPr>
            <w:r w:rsidRPr="005542A2">
              <w:rPr>
                <w:b/>
              </w:rPr>
              <w:t>v %</w:t>
            </w:r>
          </w:p>
        </w:tc>
        <w:tc>
          <w:tcPr>
            <w:tcW w:w="17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A6C7E" w:rsidRPr="005542A2" w:rsidRDefault="006A6C7E" w:rsidP="004F197E"/>
        </w:tc>
        <w:tc>
          <w:tcPr>
            <w:tcW w:w="1608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6A6C7E" w:rsidRPr="005542A2" w:rsidRDefault="006A6C7E" w:rsidP="004F197E"/>
        </w:tc>
      </w:tr>
      <w:tr w:rsidR="006A6C7E" w:rsidRPr="005542A2" w:rsidTr="005542A2">
        <w:trPr>
          <w:trHeight w:val="107"/>
          <w:jc w:val="center"/>
        </w:trPr>
        <w:tc>
          <w:tcPr>
            <w:tcW w:w="2851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A6C7E" w:rsidRPr="005542A2" w:rsidRDefault="006A6C7E" w:rsidP="004F197E">
            <w:pPr>
              <w:jc w:val="center"/>
            </w:pPr>
            <w:r w:rsidRPr="005542A2">
              <w:t>a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A6C7E" w:rsidRPr="005542A2" w:rsidRDefault="006A6C7E" w:rsidP="004F197E">
            <w:pPr>
              <w:jc w:val="center"/>
              <w:rPr>
                <w:rFonts w:cs="Arial"/>
                <w:lang w:eastAsia="sk-SK"/>
              </w:rPr>
            </w:pPr>
            <w:r w:rsidRPr="005542A2">
              <w:rPr>
                <w:rFonts w:cs="Arial"/>
                <w:lang w:eastAsia="sk-SK"/>
              </w:rPr>
              <w:t>b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A6C7E" w:rsidRPr="005542A2" w:rsidRDefault="006A6C7E" w:rsidP="004F197E">
            <w:pPr>
              <w:jc w:val="center"/>
              <w:rPr>
                <w:rFonts w:cs="Arial"/>
                <w:lang w:eastAsia="sk-SK"/>
              </w:rPr>
            </w:pPr>
            <w:r w:rsidRPr="005542A2">
              <w:rPr>
                <w:rFonts w:cs="Arial"/>
                <w:lang w:eastAsia="sk-SK"/>
              </w:rPr>
              <w:t>c</w:t>
            </w:r>
          </w:p>
        </w:tc>
        <w:tc>
          <w:tcPr>
            <w:tcW w:w="17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A6C7E" w:rsidRPr="005542A2" w:rsidRDefault="006A6C7E" w:rsidP="004F197E">
            <w:pPr>
              <w:jc w:val="center"/>
            </w:pPr>
            <w:r w:rsidRPr="005542A2">
              <w:t>d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6A6C7E" w:rsidRPr="005542A2" w:rsidRDefault="006A6C7E" w:rsidP="004F197E">
            <w:pPr>
              <w:jc w:val="center"/>
            </w:pPr>
            <w:r w:rsidRPr="005542A2">
              <w:t>e</w:t>
            </w:r>
          </w:p>
        </w:tc>
      </w:tr>
      <w:tr w:rsidR="006A6C7E" w:rsidRPr="005542A2" w:rsidTr="005542A2">
        <w:trPr>
          <w:trHeight w:val="278"/>
          <w:jc w:val="center"/>
        </w:trPr>
        <w:tc>
          <w:tcPr>
            <w:tcW w:w="285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6C7E" w:rsidRPr="005542A2" w:rsidRDefault="006A6C7E" w:rsidP="004F197E">
            <w:r w:rsidRPr="005542A2">
              <w:t>Cable Connect International, a.s.</w:t>
            </w: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5542A2" w:rsidRDefault="006A6C7E" w:rsidP="004F197E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67</w:t>
            </w:r>
            <w:r w:rsidRPr="005542A2">
              <w:rPr>
                <w:rFonts w:cs="Arial"/>
                <w:lang w:eastAsia="sk-SK"/>
              </w:rPr>
              <w:t>5 000,-</w:t>
            </w:r>
          </w:p>
        </w:tc>
        <w:tc>
          <w:tcPr>
            <w:tcW w:w="16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5542A2" w:rsidRDefault="006A6C7E" w:rsidP="004F197E">
            <w:pPr>
              <w:jc w:val="center"/>
              <w:rPr>
                <w:rFonts w:cs="Arial"/>
                <w:lang w:eastAsia="sk-SK"/>
              </w:rPr>
            </w:pPr>
            <w:r w:rsidRPr="005542A2">
              <w:rPr>
                <w:rFonts w:cs="Arial"/>
                <w:lang w:eastAsia="sk-SK"/>
              </w:rPr>
              <w:t>100</w:t>
            </w:r>
          </w:p>
        </w:tc>
        <w:tc>
          <w:tcPr>
            <w:tcW w:w="175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5542A2" w:rsidRDefault="006A6C7E" w:rsidP="004F197E">
            <w:pPr>
              <w:jc w:val="center"/>
            </w:pPr>
            <w:r w:rsidRPr="005542A2">
              <w:t>100</w:t>
            </w:r>
          </w:p>
        </w:tc>
        <w:tc>
          <w:tcPr>
            <w:tcW w:w="16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A6C7E" w:rsidRPr="005542A2" w:rsidRDefault="006A6C7E" w:rsidP="004F197E">
            <w:pPr>
              <w:jc w:val="center"/>
            </w:pPr>
          </w:p>
        </w:tc>
      </w:tr>
      <w:tr w:rsidR="006A6C7E" w:rsidRPr="005542A2" w:rsidTr="005542A2">
        <w:trPr>
          <w:trHeight w:val="278"/>
          <w:jc w:val="center"/>
        </w:trPr>
        <w:tc>
          <w:tcPr>
            <w:tcW w:w="2851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6C7E" w:rsidRPr="005542A2" w:rsidRDefault="006A6C7E" w:rsidP="004F197E"/>
        </w:tc>
        <w:tc>
          <w:tcPr>
            <w:tcW w:w="16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5542A2" w:rsidRDefault="006A6C7E" w:rsidP="004F197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5542A2" w:rsidRDefault="006A6C7E" w:rsidP="004F197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5542A2" w:rsidRDefault="006A6C7E" w:rsidP="004F197E">
            <w:pPr>
              <w:jc w:val="center"/>
            </w:pPr>
          </w:p>
        </w:tc>
        <w:tc>
          <w:tcPr>
            <w:tcW w:w="1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A6C7E" w:rsidRPr="005542A2" w:rsidRDefault="006A6C7E" w:rsidP="004F197E">
            <w:pPr>
              <w:jc w:val="center"/>
            </w:pPr>
          </w:p>
        </w:tc>
      </w:tr>
      <w:tr w:rsidR="006A6C7E" w:rsidRPr="005542A2" w:rsidTr="005542A2">
        <w:trPr>
          <w:trHeight w:val="278"/>
          <w:jc w:val="center"/>
        </w:trPr>
        <w:tc>
          <w:tcPr>
            <w:tcW w:w="285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5542A2" w:rsidRDefault="006A6C7E" w:rsidP="004F197E">
            <w:pPr>
              <w:rPr>
                <w:b/>
              </w:rPr>
            </w:pPr>
            <w:r w:rsidRPr="005542A2">
              <w:rPr>
                <w:b/>
              </w:rPr>
              <w:t>Spolu</w:t>
            </w:r>
          </w:p>
        </w:tc>
        <w:tc>
          <w:tcPr>
            <w:tcW w:w="160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6C7E" w:rsidRPr="005542A2" w:rsidRDefault="006A6C7E" w:rsidP="004F197E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67</w:t>
            </w:r>
            <w:r w:rsidRPr="005542A2">
              <w:rPr>
                <w:rFonts w:cs="Arial"/>
                <w:lang w:eastAsia="sk-SK"/>
              </w:rPr>
              <w:t>5 000,-</w:t>
            </w:r>
          </w:p>
        </w:tc>
        <w:tc>
          <w:tcPr>
            <w:tcW w:w="16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6C7E" w:rsidRPr="005542A2" w:rsidRDefault="006A6C7E" w:rsidP="004F197E">
            <w:pPr>
              <w:jc w:val="center"/>
              <w:rPr>
                <w:rFonts w:cs="Arial"/>
                <w:lang w:eastAsia="sk-SK"/>
              </w:rPr>
            </w:pPr>
            <w:r w:rsidRPr="005542A2">
              <w:rPr>
                <w:rFonts w:cs="Arial"/>
                <w:lang w:eastAsia="sk-SK"/>
              </w:rPr>
              <w:t>100</w:t>
            </w:r>
          </w:p>
        </w:tc>
        <w:tc>
          <w:tcPr>
            <w:tcW w:w="175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6C7E" w:rsidRPr="005542A2" w:rsidRDefault="006A6C7E" w:rsidP="004F197E">
            <w:pPr>
              <w:jc w:val="center"/>
            </w:pPr>
            <w:r w:rsidRPr="005542A2">
              <w:t>100</w:t>
            </w:r>
          </w:p>
        </w:tc>
        <w:tc>
          <w:tcPr>
            <w:tcW w:w="16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6A6C7E" w:rsidRPr="005542A2" w:rsidRDefault="006A6C7E" w:rsidP="004F197E">
            <w:pPr>
              <w:jc w:val="center"/>
            </w:pPr>
          </w:p>
        </w:tc>
      </w:tr>
    </w:tbl>
    <w:p w:rsidR="006A6C7E" w:rsidRPr="00B95D51" w:rsidRDefault="006A6C7E">
      <w:pPr>
        <w:ind w:left="426"/>
        <w:jc w:val="both"/>
        <w:rPr>
          <w:sz w:val="22"/>
          <w:szCs w:val="22"/>
        </w:rPr>
      </w:pPr>
    </w:p>
    <w:p w:rsidR="006A6C7E" w:rsidRDefault="006A6C7E">
      <w:pPr>
        <w:ind w:left="426"/>
        <w:jc w:val="both"/>
        <w:rPr>
          <w:sz w:val="22"/>
          <w:szCs w:val="22"/>
        </w:rPr>
      </w:pPr>
      <w:r>
        <w:rPr>
          <w:sz w:val="22"/>
          <w:szCs w:val="22"/>
        </w:rPr>
        <w:t>Dňa 20.7.2013 bolo v obchodnom registri zapísané</w:t>
      </w:r>
      <w:r w:rsidRPr="00B95D51">
        <w:rPr>
          <w:sz w:val="22"/>
          <w:szCs w:val="22"/>
        </w:rPr>
        <w:t xml:space="preserve">  zvýšenie základného imania </w:t>
      </w:r>
      <w:r>
        <w:rPr>
          <w:sz w:val="22"/>
          <w:szCs w:val="22"/>
        </w:rPr>
        <w:t xml:space="preserve">spoločníkom Cable Connect International a.s. o  670 tis. EUR </w:t>
      </w:r>
    </w:p>
    <w:p w:rsidR="006A6C7E" w:rsidRDefault="006A6C7E">
      <w:pPr>
        <w:ind w:left="426"/>
        <w:jc w:val="both"/>
        <w:rPr>
          <w:sz w:val="22"/>
          <w:szCs w:val="22"/>
        </w:rPr>
      </w:pPr>
    </w:p>
    <w:p w:rsidR="006A6C7E" w:rsidRDefault="006A6C7E" w:rsidP="004D3B4A">
      <w:pPr>
        <w:pStyle w:val="BodyText"/>
        <w:rPr>
          <w:sz w:val="22"/>
          <w:szCs w:val="22"/>
        </w:rPr>
      </w:pPr>
    </w:p>
    <w:p w:rsidR="006A6C7E" w:rsidRPr="00B95D51" w:rsidRDefault="006A6C7E" w:rsidP="004D3B4A">
      <w:pPr>
        <w:pStyle w:val="BodyText"/>
        <w:rPr>
          <w:sz w:val="22"/>
          <w:szCs w:val="22"/>
        </w:rPr>
      </w:pPr>
    </w:p>
    <w:p w:rsidR="006A6C7E" w:rsidRPr="00B95D51" w:rsidRDefault="006A6C7E" w:rsidP="004D3B4A">
      <w:pPr>
        <w:pStyle w:val="Heading1"/>
        <w:tabs>
          <w:tab w:val="clear" w:pos="450"/>
          <w:tab w:val="num" w:pos="360"/>
        </w:tabs>
        <w:spacing w:before="120" w:after="60"/>
        <w:ind w:left="360"/>
        <w:rPr>
          <w:sz w:val="22"/>
          <w:szCs w:val="22"/>
        </w:rPr>
      </w:pPr>
      <w:r w:rsidRPr="00B95D51">
        <w:rPr>
          <w:sz w:val="22"/>
          <w:szCs w:val="22"/>
        </w:rPr>
        <w:t>Informácie o konsolidovanom celku</w:t>
      </w:r>
    </w:p>
    <w:p w:rsidR="006A6C7E" w:rsidRPr="00B95D51" w:rsidRDefault="006A6C7E" w:rsidP="004D3B4A">
      <w:pPr>
        <w:pStyle w:val="BodyText"/>
        <w:rPr>
          <w:sz w:val="22"/>
          <w:szCs w:val="22"/>
        </w:rPr>
      </w:pPr>
    </w:p>
    <w:p w:rsidR="006A6C7E" w:rsidRPr="00B95D51" w:rsidRDefault="006A6C7E" w:rsidP="004D3B4A">
      <w:pPr>
        <w:pStyle w:val="BodyText"/>
        <w:ind w:hanging="426"/>
        <w:rPr>
          <w:sz w:val="22"/>
          <w:szCs w:val="22"/>
        </w:rPr>
      </w:pPr>
      <w:r w:rsidRPr="00B95D51">
        <w:rPr>
          <w:b/>
          <w:sz w:val="22"/>
          <w:szCs w:val="22"/>
        </w:rPr>
        <w:tab/>
      </w:r>
      <w:r w:rsidRPr="00B95D51">
        <w:rPr>
          <w:sz w:val="22"/>
          <w:szCs w:val="22"/>
        </w:rPr>
        <w:t xml:space="preserve">Spoločnosť </w:t>
      </w:r>
      <w:r>
        <w:rPr>
          <w:sz w:val="22"/>
          <w:szCs w:val="22"/>
        </w:rPr>
        <w:t>je dcérskou účtovnou jednotkou spoločnosti Cable Connect International a.s.</w:t>
      </w:r>
    </w:p>
    <w:p w:rsidR="006A6C7E" w:rsidRPr="00B95D51" w:rsidRDefault="006A6C7E" w:rsidP="00651689">
      <w:pPr>
        <w:pStyle w:val="BodyText"/>
        <w:rPr>
          <w:sz w:val="22"/>
          <w:szCs w:val="22"/>
        </w:rPr>
      </w:pPr>
      <w:r>
        <w:rPr>
          <w:sz w:val="22"/>
          <w:szCs w:val="22"/>
        </w:rPr>
        <w:t>Materská s</w:t>
      </w:r>
      <w:r w:rsidRPr="00B95D51">
        <w:rPr>
          <w:sz w:val="22"/>
          <w:szCs w:val="22"/>
        </w:rPr>
        <w:t xml:space="preserve">poločnosť aplikovala výnimku z povinnosti zostaviť konsolidovanú účtovnú závierku a konsolidovanú výročnú správu v súlade s § 22 ods. </w:t>
      </w:r>
      <w:r>
        <w:rPr>
          <w:sz w:val="22"/>
          <w:szCs w:val="22"/>
        </w:rPr>
        <w:t>10</w:t>
      </w:r>
      <w:r w:rsidRPr="00B95D51">
        <w:rPr>
          <w:sz w:val="22"/>
          <w:szCs w:val="22"/>
        </w:rPr>
        <w:t xml:space="preserve"> zákona o účtovníctve: </w:t>
      </w:r>
    </w:p>
    <w:p w:rsidR="006A6C7E" w:rsidRDefault="006A6C7E" w:rsidP="004D3B4A">
      <w:pPr>
        <w:pStyle w:val="BodyText"/>
        <w:rPr>
          <w:sz w:val="22"/>
          <w:szCs w:val="22"/>
        </w:rPr>
      </w:pPr>
    </w:p>
    <w:p w:rsidR="006A6C7E" w:rsidRDefault="006A6C7E" w:rsidP="004D3B4A">
      <w:pPr>
        <w:pStyle w:val="BodyText"/>
        <w:rPr>
          <w:sz w:val="22"/>
          <w:szCs w:val="22"/>
        </w:rPr>
      </w:pPr>
    </w:p>
    <w:p w:rsidR="006A6C7E" w:rsidRDefault="006A6C7E" w:rsidP="004D3B4A">
      <w:pPr>
        <w:pStyle w:val="BodyText"/>
        <w:rPr>
          <w:sz w:val="22"/>
          <w:szCs w:val="22"/>
        </w:rPr>
      </w:pPr>
    </w:p>
    <w:p w:rsidR="006A6C7E" w:rsidRDefault="006A6C7E" w:rsidP="004D3B4A">
      <w:pPr>
        <w:pStyle w:val="BodyText"/>
        <w:rPr>
          <w:sz w:val="22"/>
          <w:szCs w:val="22"/>
        </w:rPr>
      </w:pPr>
    </w:p>
    <w:p w:rsidR="006A6C7E" w:rsidRDefault="006A6C7E" w:rsidP="004D3B4A">
      <w:pPr>
        <w:pStyle w:val="BodyText"/>
        <w:rPr>
          <w:sz w:val="22"/>
          <w:szCs w:val="22"/>
        </w:rPr>
      </w:pPr>
    </w:p>
    <w:p w:rsidR="006A6C7E" w:rsidRDefault="006A6C7E" w:rsidP="004D3B4A">
      <w:pPr>
        <w:pStyle w:val="BodyText"/>
        <w:rPr>
          <w:sz w:val="22"/>
          <w:szCs w:val="22"/>
        </w:rPr>
      </w:pPr>
    </w:p>
    <w:p w:rsidR="006A6C7E" w:rsidRDefault="006A6C7E" w:rsidP="004D3B4A">
      <w:pPr>
        <w:pStyle w:val="BodyText"/>
        <w:rPr>
          <w:sz w:val="22"/>
          <w:szCs w:val="22"/>
        </w:rPr>
      </w:pPr>
    </w:p>
    <w:p w:rsidR="006A6C7E" w:rsidRDefault="006A6C7E" w:rsidP="004D3B4A">
      <w:pPr>
        <w:pStyle w:val="BodyText"/>
        <w:rPr>
          <w:sz w:val="22"/>
          <w:szCs w:val="22"/>
        </w:rPr>
      </w:pPr>
    </w:p>
    <w:p w:rsidR="006A6C7E" w:rsidRPr="00B95D51" w:rsidRDefault="006A6C7E" w:rsidP="004D3B4A">
      <w:pPr>
        <w:pStyle w:val="BodyText"/>
        <w:rPr>
          <w:sz w:val="22"/>
          <w:szCs w:val="22"/>
        </w:rPr>
      </w:pPr>
    </w:p>
    <w:p w:rsidR="006A6C7E" w:rsidRPr="00B95D51" w:rsidRDefault="006A6C7E" w:rsidP="004D3B4A">
      <w:pPr>
        <w:pStyle w:val="Heading1"/>
        <w:tabs>
          <w:tab w:val="clear" w:pos="450"/>
          <w:tab w:val="num" w:pos="360"/>
        </w:tabs>
        <w:spacing w:before="120" w:after="60"/>
        <w:ind w:left="360"/>
        <w:rPr>
          <w:sz w:val="22"/>
          <w:szCs w:val="22"/>
        </w:rPr>
      </w:pPr>
      <w:bookmarkStart w:id="8" w:name="_Toc530739899"/>
      <w:r w:rsidRPr="00B95D51">
        <w:rPr>
          <w:sz w:val="22"/>
          <w:szCs w:val="22"/>
        </w:rPr>
        <w:t xml:space="preserve">Informácie o účtovných zásadách a účtovných metódach  </w:t>
      </w:r>
      <w:bookmarkEnd w:id="8"/>
    </w:p>
    <w:p w:rsidR="006A6C7E" w:rsidRPr="00B95D51" w:rsidRDefault="006A6C7E" w:rsidP="004D3B4A">
      <w:pPr>
        <w:pStyle w:val="BodyText"/>
        <w:rPr>
          <w:sz w:val="22"/>
          <w:szCs w:val="22"/>
        </w:rPr>
      </w:pPr>
    </w:p>
    <w:p w:rsidR="006A6C7E" w:rsidRPr="00B95D51" w:rsidRDefault="006A6C7E" w:rsidP="00251BF2">
      <w:pPr>
        <w:pStyle w:val="Pismenka"/>
        <w:tabs>
          <w:tab w:val="clear" w:pos="426"/>
        </w:tabs>
        <w:ind w:left="426"/>
        <w:rPr>
          <w:sz w:val="22"/>
          <w:szCs w:val="22"/>
        </w:rPr>
      </w:pPr>
      <w:r w:rsidRPr="00B95D51">
        <w:rPr>
          <w:sz w:val="22"/>
          <w:szCs w:val="22"/>
        </w:rPr>
        <w:t>Východiská pre zostavenie účtovnej závierky</w:t>
      </w:r>
    </w:p>
    <w:p w:rsidR="006A6C7E" w:rsidRPr="00B95D51" w:rsidRDefault="006A6C7E" w:rsidP="004D3B4A">
      <w:pPr>
        <w:pStyle w:val="BodyText"/>
        <w:ind w:left="450"/>
        <w:rPr>
          <w:sz w:val="22"/>
          <w:szCs w:val="22"/>
        </w:rPr>
      </w:pPr>
      <w:r w:rsidRPr="00B95D51">
        <w:rPr>
          <w:sz w:val="22"/>
          <w:szCs w:val="22"/>
        </w:rPr>
        <w:t>Účtovná závierka bola zostavená za predpokladu, že Spoločnosť bude nepretržite pokračovať vo svojej činnosti (going concern).</w:t>
      </w:r>
    </w:p>
    <w:p w:rsidR="006A6C7E" w:rsidRPr="00B95D51" w:rsidRDefault="006A6C7E" w:rsidP="004D3B4A">
      <w:pPr>
        <w:pStyle w:val="BodyText"/>
        <w:ind w:left="450"/>
        <w:rPr>
          <w:sz w:val="22"/>
          <w:szCs w:val="22"/>
        </w:rPr>
      </w:pPr>
    </w:p>
    <w:p w:rsidR="006A6C7E" w:rsidRPr="00B95D51" w:rsidRDefault="006A6C7E" w:rsidP="004D3B4A">
      <w:pPr>
        <w:pStyle w:val="BodyText"/>
        <w:ind w:left="450"/>
        <w:rPr>
          <w:sz w:val="22"/>
          <w:szCs w:val="22"/>
        </w:rPr>
      </w:pPr>
      <w:r w:rsidRPr="00B95D51">
        <w:rPr>
          <w:sz w:val="22"/>
          <w:szCs w:val="22"/>
        </w:rPr>
        <w:t>Účtovné metódy a všeobecné účtovné zásady boli účtovnou jednotkou konzistentne aplikované.</w:t>
      </w:r>
    </w:p>
    <w:p w:rsidR="006A6C7E" w:rsidRPr="00B95D51" w:rsidRDefault="006A6C7E" w:rsidP="004D3B4A">
      <w:pPr>
        <w:pStyle w:val="BodyText"/>
        <w:ind w:left="450"/>
        <w:rPr>
          <w:sz w:val="22"/>
          <w:szCs w:val="22"/>
        </w:rPr>
      </w:pPr>
    </w:p>
    <w:p w:rsidR="006A6C7E" w:rsidRPr="00B95D51" w:rsidRDefault="006A6C7E" w:rsidP="004D3B4A">
      <w:pPr>
        <w:pStyle w:val="BodyText"/>
        <w:ind w:left="450"/>
        <w:rPr>
          <w:sz w:val="22"/>
          <w:szCs w:val="22"/>
        </w:rPr>
      </w:pPr>
      <w:r w:rsidRPr="00B95D51">
        <w:rPr>
          <w:sz w:val="22"/>
          <w:szCs w:val="22"/>
        </w:rPr>
        <w:t xml:space="preserve">V účtovnom období 2013 Spoločnosť nevykonala žiadne opravy významných chýb minulých účtovných období. </w:t>
      </w:r>
    </w:p>
    <w:p w:rsidR="006A6C7E" w:rsidRPr="00B95D51" w:rsidRDefault="006A6C7E">
      <w:pPr>
        <w:pStyle w:val="BodyText"/>
        <w:ind w:left="450"/>
        <w:rPr>
          <w:sz w:val="22"/>
          <w:szCs w:val="22"/>
        </w:rPr>
      </w:pPr>
    </w:p>
    <w:p w:rsidR="006A6C7E" w:rsidRPr="00AC5ADA" w:rsidRDefault="006A6C7E" w:rsidP="00251BF2">
      <w:pPr>
        <w:pStyle w:val="Pismenka"/>
        <w:tabs>
          <w:tab w:val="clear" w:pos="426"/>
        </w:tabs>
        <w:ind w:left="426"/>
        <w:rPr>
          <w:sz w:val="22"/>
          <w:szCs w:val="22"/>
        </w:rPr>
      </w:pPr>
      <w:r w:rsidRPr="00AC5ADA">
        <w:rPr>
          <w:sz w:val="22"/>
          <w:szCs w:val="22"/>
        </w:rPr>
        <w:t>Dlhodobý nehmotný majetok a dlhodobý hmotný majetok</w:t>
      </w:r>
    </w:p>
    <w:p w:rsidR="006A6C7E" w:rsidRPr="00AC5ADA" w:rsidRDefault="006A6C7E" w:rsidP="00AC5ADA">
      <w:pPr>
        <w:ind w:left="600"/>
        <w:jc w:val="both"/>
        <w:rPr>
          <w:sz w:val="22"/>
          <w:szCs w:val="22"/>
        </w:rPr>
      </w:pPr>
      <w:r w:rsidRPr="00AC5ADA">
        <w:rPr>
          <w:sz w:val="22"/>
          <w:szCs w:val="22"/>
        </w:rPr>
        <w:t>Pri obstaraní majetku sa uplatňuje princíp obstarávacích cien (t. </w:t>
      </w:r>
      <w:smartTag w:uri="urn:schemas-microsoft-com:office:smarttags" w:element="PersonName">
        <w:r w:rsidRPr="00AC5ADA">
          <w:rPr>
            <w:sz w:val="22"/>
            <w:szCs w:val="22"/>
          </w:rPr>
          <w:t>j.</w:t>
        </w:r>
      </w:smartTag>
      <w:r w:rsidRPr="00AC5ADA">
        <w:rPr>
          <w:sz w:val="22"/>
          <w:szCs w:val="22"/>
        </w:rPr>
        <w:t xml:space="preserve"> historických cien). Ocenenie jednotlivých položiek majetku a záväzkov je takéto:</w:t>
      </w:r>
    </w:p>
    <w:p w:rsidR="006A6C7E" w:rsidRPr="00AC5ADA" w:rsidRDefault="006A6C7E" w:rsidP="00AC5ADA">
      <w:pPr>
        <w:rPr>
          <w:sz w:val="22"/>
          <w:szCs w:val="22"/>
        </w:rPr>
      </w:pPr>
    </w:p>
    <w:p w:rsidR="006A6C7E" w:rsidRPr="00AC5ADA" w:rsidRDefault="006A6C7E" w:rsidP="00AC5ADA">
      <w:pPr>
        <w:numPr>
          <w:ilvl w:val="0"/>
          <w:numId w:val="56"/>
        </w:numPr>
        <w:ind w:hanging="3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AC5ADA">
        <w:rPr>
          <w:sz w:val="22"/>
          <w:szCs w:val="22"/>
        </w:rPr>
        <w:t>Dlhodobý hmotný a nehmotný majetok obstaraný kúpou – obstarávacou cenou. Obstarávacia cena je cena, za ktorú sa majetok obstaral, a náklady súvisiace s jeho obstaraním (prepravné a clo).</w:t>
      </w:r>
    </w:p>
    <w:p w:rsidR="006A6C7E" w:rsidRPr="00AC5ADA" w:rsidRDefault="006A6C7E" w:rsidP="00AC5ADA">
      <w:pPr>
        <w:rPr>
          <w:sz w:val="22"/>
          <w:szCs w:val="22"/>
        </w:rPr>
      </w:pPr>
    </w:p>
    <w:p w:rsidR="006A6C7E" w:rsidRPr="00AC5ADA" w:rsidRDefault="006A6C7E" w:rsidP="00AC5ADA">
      <w:pPr>
        <w:numPr>
          <w:ilvl w:val="0"/>
          <w:numId w:val="56"/>
        </w:numPr>
        <w:ind w:hanging="39"/>
        <w:jc w:val="both"/>
        <w:rPr>
          <w:sz w:val="22"/>
          <w:szCs w:val="22"/>
        </w:rPr>
      </w:pPr>
      <w:r w:rsidRPr="00AC5ADA">
        <w:rPr>
          <w:sz w:val="22"/>
          <w:szCs w:val="22"/>
        </w:rPr>
        <w:t>Dlhodobý hmotný majetok vytvorený vlastnou činnosťou – vlastnými nákladmi. Vlastné náklady zahŕňajú priame náklady vynaložené na výrobu alebo inú činnosť, a nepriame náklady, ktoré sa vzťahujú na výrobu alebo inú činnosť.</w:t>
      </w:r>
    </w:p>
    <w:p w:rsidR="006A6C7E" w:rsidRPr="00AC5ADA" w:rsidRDefault="006A6C7E" w:rsidP="00AC5ADA">
      <w:pPr>
        <w:rPr>
          <w:sz w:val="22"/>
          <w:szCs w:val="22"/>
        </w:rPr>
      </w:pPr>
    </w:p>
    <w:p w:rsidR="006A6C7E" w:rsidRPr="00AC5ADA" w:rsidRDefault="006A6C7E" w:rsidP="00AC5ADA">
      <w:pPr>
        <w:numPr>
          <w:ilvl w:val="0"/>
          <w:numId w:val="56"/>
        </w:numPr>
        <w:ind w:hanging="39"/>
        <w:jc w:val="both"/>
        <w:rPr>
          <w:sz w:val="22"/>
          <w:szCs w:val="22"/>
        </w:rPr>
      </w:pPr>
      <w:r w:rsidRPr="00AC5ADA">
        <w:rPr>
          <w:sz w:val="22"/>
          <w:szCs w:val="22"/>
        </w:rPr>
        <w:t>Majetok obstaraný v rámci finančného prenájmu sa účtuje do majetku vo výške svojej reálnej hodnoty ku dňu obstarania (celková suma dohodnutých platieb znížená o nerealizované finančné náklady). Súvisiaci záväzok voči prenajímateľovi je v súvahe vykázaný v ostatných dlhodobých záväzkoch (r. 103 súvahy) a krátkodobá časť v ostatných záväzkoch (r. 114 súvahy). Náklady súvisiace s obstaraním predmetu finančného prenájmu zvyšujú jeho ocenenie.</w:t>
      </w:r>
    </w:p>
    <w:p w:rsidR="006A6C7E" w:rsidRPr="00B95D51" w:rsidRDefault="006A6C7E" w:rsidP="004D3B4A">
      <w:pPr>
        <w:pStyle w:val="BodyText"/>
        <w:rPr>
          <w:sz w:val="22"/>
          <w:szCs w:val="22"/>
        </w:rPr>
      </w:pPr>
    </w:p>
    <w:p w:rsidR="006A6C7E" w:rsidRPr="00B95D51" w:rsidRDefault="006A6C7E" w:rsidP="004D3B4A">
      <w:pPr>
        <w:pStyle w:val="BodyText"/>
        <w:rPr>
          <w:sz w:val="22"/>
          <w:szCs w:val="22"/>
        </w:rPr>
      </w:pPr>
      <w:r w:rsidRPr="00B95D51">
        <w:rPr>
          <w:sz w:val="22"/>
          <w:szCs w:val="22"/>
        </w:rPr>
        <w:t>Odpisy dlhodobého nehmotného majetku sú stanovené vychádzajúc z predpokladanej doby jeho používania a predpokladaného priebehu jeho opotrebenia. Odpisovať sa začína mesiac</w:t>
      </w:r>
      <w:r>
        <w:rPr>
          <w:sz w:val="22"/>
          <w:szCs w:val="22"/>
        </w:rPr>
        <w:t>om</w:t>
      </w:r>
      <w:r w:rsidRPr="00B95D51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uvedenia </w:t>
      </w:r>
      <w:r w:rsidRPr="00B95D51">
        <w:rPr>
          <w:sz w:val="22"/>
          <w:szCs w:val="22"/>
        </w:rPr>
        <w:t>dlhodobého majetku do používania. Drobný dlhodobý nehmotný majetok, ktorého obstarávacia cena (resp. vlastné náklady) je 2 400 EUR a nižšia, sa odpisuje jednorazovo pri uvedení do používania. Predpokladaná doba používania, metóda odpisovania a odpisová sadzba sú uvedené v nasledujúcej tabuľke:</w:t>
      </w:r>
    </w:p>
    <w:p w:rsidR="006A6C7E" w:rsidRPr="00B95D51" w:rsidRDefault="006A6C7E" w:rsidP="004D3B4A">
      <w:pPr>
        <w:pStyle w:val="BodyText"/>
        <w:rPr>
          <w:sz w:val="22"/>
          <w:szCs w:val="22"/>
        </w:rPr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/>
      </w:tblPr>
      <w:tblGrid>
        <w:gridCol w:w="2877"/>
        <w:gridCol w:w="414"/>
        <w:gridCol w:w="1550"/>
        <w:gridCol w:w="236"/>
        <w:gridCol w:w="1816"/>
        <w:gridCol w:w="236"/>
        <w:gridCol w:w="1688"/>
      </w:tblGrid>
      <w:tr w:rsidR="006A6C7E" w:rsidRPr="00B95D51" w:rsidTr="005933C3">
        <w:trPr>
          <w:trHeight w:val="250"/>
        </w:trPr>
        <w:tc>
          <w:tcPr>
            <w:tcW w:w="3291" w:type="dxa"/>
            <w:gridSpan w:val="2"/>
          </w:tcPr>
          <w:p w:rsidR="006A6C7E" w:rsidRPr="00B95D51" w:rsidRDefault="006A6C7E" w:rsidP="0000290B">
            <w:pPr>
              <w:pStyle w:val="Tabulka"/>
              <w:rPr>
                <w:sz w:val="22"/>
                <w:szCs w:val="22"/>
              </w:rPr>
            </w:pPr>
            <w:r w:rsidRPr="00B95D51">
              <w:rPr>
                <w:sz w:val="22"/>
                <w:szCs w:val="22"/>
              </w:rPr>
              <w:br w:type="page"/>
            </w:r>
          </w:p>
        </w:tc>
        <w:tc>
          <w:tcPr>
            <w:tcW w:w="1550" w:type="dxa"/>
          </w:tcPr>
          <w:p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  <w:r w:rsidRPr="00B95D51">
              <w:rPr>
                <w:sz w:val="22"/>
                <w:szCs w:val="22"/>
              </w:rPr>
              <w:t>Predpokladaná</w:t>
            </w:r>
          </w:p>
        </w:tc>
        <w:tc>
          <w:tcPr>
            <w:tcW w:w="236" w:type="dxa"/>
          </w:tcPr>
          <w:p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</w:p>
        </w:tc>
        <w:tc>
          <w:tcPr>
            <w:tcW w:w="1816" w:type="dxa"/>
          </w:tcPr>
          <w:p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  <w:r w:rsidRPr="00B95D51">
              <w:rPr>
                <w:sz w:val="22"/>
                <w:szCs w:val="22"/>
              </w:rPr>
              <w:t>Metóda</w:t>
            </w:r>
          </w:p>
        </w:tc>
        <w:tc>
          <w:tcPr>
            <w:tcW w:w="236" w:type="dxa"/>
          </w:tcPr>
          <w:p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</w:p>
        </w:tc>
        <w:tc>
          <w:tcPr>
            <w:tcW w:w="1688" w:type="dxa"/>
          </w:tcPr>
          <w:p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Mesačná </w:t>
            </w:r>
            <w:r w:rsidRPr="00B95D51">
              <w:rPr>
                <w:sz w:val="22"/>
                <w:szCs w:val="22"/>
              </w:rPr>
              <w:t>odpis</w:t>
            </w:r>
            <w:r>
              <w:rPr>
                <w:sz w:val="22"/>
                <w:szCs w:val="22"/>
              </w:rPr>
              <w:t>.</w:t>
            </w:r>
          </w:p>
        </w:tc>
      </w:tr>
      <w:tr w:rsidR="006A6C7E" w:rsidRPr="00B95D51" w:rsidTr="005933C3">
        <w:trPr>
          <w:trHeight w:val="250"/>
        </w:trPr>
        <w:tc>
          <w:tcPr>
            <w:tcW w:w="2877" w:type="dxa"/>
            <w:tcBorders>
              <w:bottom w:val="single" w:sz="4" w:space="0" w:color="auto"/>
            </w:tcBorders>
          </w:tcPr>
          <w:p w:rsidR="006A6C7E" w:rsidRPr="00B95D51" w:rsidRDefault="006A6C7E" w:rsidP="0000290B">
            <w:pPr>
              <w:pStyle w:val="Tabulka"/>
              <w:rPr>
                <w:sz w:val="22"/>
                <w:szCs w:val="22"/>
              </w:rPr>
            </w:pPr>
          </w:p>
        </w:tc>
        <w:tc>
          <w:tcPr>
            <w:tcW w:w="414" w:type="dxa"/>
            <w:tcBorders>
              <w:bottom w:val="single" w:sz="4" w:space="0" w:color="auto"/>
            </w:tcBorders>
          </w:tcPr>
          <w:p w:rsidR="006A6C7E" w:rsidRPr="00B95D51" w:rsidRDefault="006A6C7E" w:rsidP="0000290B">
            <w:pPr>
              <w:pStyle w:val="Tabulka"/>
              <w:rPr>
                <w:sz w:val="22"/>
                <w:szCs w:val="22"/>
              </w:rPr>
            </w:pPr>
          </w:p>
        </w:tc>
        <w:tc>
          <w:tcPr>
            <w:tcW w:w="1550" w:type="dxa"/>
            <w:tcBorders>
              <w:bottom w:val="single" w:sz="4" w:space="0" w:color="auto"/>
            </w:tcBorders>
          </w:tcPr>
          <w:p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  <w:r w:rsidRPr="00B95D51">
              <w:rPr>
                <w:sz w:val="22"/>
                <w:szCs w:val="22"/>
              </w:rPr>
              <w:t>doba používania</w:t>
            </w:r>
            <w:r w:rsidRPr="00B95D51">
              <w:rPr>
                <w:sz w:val="22"/>
                <w:szCs w:val="22"/>
              </w:rPr>
              <w:br/>
              <w:t>v rokoch</w:t>
            </w: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</w:p>
        </w:tc>
        <w:tc>
          <w:tcPr>
            <w:tcW w:w="1816" w:type="dxa"/>
            <w:tcBorders>
              <w:bottom w:val="single" w:sz="4" w:space="0" w:color="auto"/>
            </w:tcBorders>
          </w:tcPr>
          <w:p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  <w:r w:rsidRPr="00B95D51">
              <w:rPr>
                <w:sz w:val="22"/>
                <w:szCs w:val="22"/>
              </w:rPr>
              <w:t>odpisovania</w:t>
            </w: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</w:p>
        </w:tc>
        <w:tc>
          <w:tcPr>
            <w:tcW w:w="1688" w:type="dxa"/>
            <w:tcBorders>
              <w:bottom w:val="single" w:sz="4" w:space="0" w:color="auto"/>
            </w:tcBorders>
          </w:tcPr>
          <w:p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  <w:r w:rsidRPr="00B95D51">
              <w:rPr>
                <w:sz w:val="22"/>
                <w:szCs w:val="22"/>
              </w:rPr>
              <w:t>sadzba v %</w:t>
            </w:r>
          </w:p>
        </w:tc>
      </w:tr>
      <w:tr w:rsidR="006A6C7E" w:rsidRPr="00B95D51" w:rsidTr="005933C3">
        <w:trPr>
          <w:trHeight w:val="250"/>
        </w:trPr>
        <w:tc>
          <w:tcPr>
            <w:tcW w:w="3291" w:type="dxa"/>
            <w:gridSpan w:val="2"/>
          </w:tcPr>
          <w:p w:rsidR="006A6C7E" w:rsidRPr="00B95D51" w:rsidRDefault="006A6C7E" w:rsidP="0000290B">
            <w:pPr>
              <w:pStyle w:val="Tabulka"/>
              <w:rPr>
                <w:sz w:val="22"/>
                <w:szCs w:val="22"/>
              </w:rPr>
            </w:pPr>
            <w:r w:rsidRPr="00B95D51">
              <w:rPr>
                <w:sz w:val="22"/>
                <w:szCs w:val="22"/>
              </w:rPr>
              <w:t>Softvér</w:t>
            </w:r>
          </w:p>
        </w:tc>
        <w:tc>
          <w:tcPr>
            <w:tcW w:w="1550" w:type="dxa"/>
          </w:tcPr>
          <w:p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236" w:type="dxa"/>
          </w:tcPr>
          <w:p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</w:p>
        </w:tc>
        <w:tc>
          <w:tcPr>
            <w:tcW w:w="1816" w:type="dxa"/>
          </w:tcPr>
          <w:p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  <w:r w:rsidRPr="00B95D51">
              <w:rPr>
                <w:sz w:val="22"/>
                <w:szCs w:val="22"/>
              </w:rPr>
              <w:t>lineárna</w:t>
            </w:r>
          </w:p>
        </w:tc>
        <w:tc>
          <w:tcPr>
            <w:tcW w:w="236" w:type="dxa"/>
          </w:tcPr>
          <w:p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</w:p>
        </w:tc>
        <w:tc>
          <w:tcPr>
            <w:tcW w:w="1688" w:type="dxa"/>
          </w:tcPr>
          <w:p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1,66</w:t>
            </w:r>
          </w:p>
        </w:tc>
      </w:tr>
    </w:tbl>
    <w:p w:rsidR="006A6C7E" w:rsidRPr="00B95D51" w:rsidRDefault="006A6C7E" w:rsidP="004D3B4A">
      <w:pPr>
        <w:pStyle w:val="BodyText"/>
        <w:rPr>
          <w:sz w:val="22"/>
          <w:szCs w:val="22"/>
        </w:rPr>
      </w:pPr>
    </w:p>
    <w:p w:rsidR="006A6C7E" w:rsidRDefault="006A6C7E" w:rsidP="004D3B4A">
      <w:pPr>
        <w:pStyle w:val="BodyText"/>
        <w:rPr>
          <w:sz w:val="22"/>
          <w:szCs w:val="22"/>
        </w:rPr>
      </w:pPr>
      <w:r w:rsidRPr="00B95D51">
        <w:rPr>
          <w:sz w:val="22"/>
          <w:szCs w:val="22"/>
        </w:rPr>
        <w:t xml:space="preserve">Odpisy dlhodobého hmotného majetku sú stanovené vychádzajúc z predpokladanej doby jeho používania a predpokladaného priebehu jeho opotrebenia. Odpisovať sa začína </w:t>
      </w:r>
      <w:r>
        <w:rPr>
          <w:sz w:val="22"/>
          <w:szCs w:val="22"/>
        </w:rPr>
        <w:t xml:space="preserve">mesiacom uvedenia </w:t>
      </w:r>
      <w:r w:rsidRPr="00B95D51">
        <w:rPr>
          <w:sz w:val="22"/>
          <w:szCs w:val="22"/>
        </w:rPr>
        <w:t xml:space="preserve">dlhodobého majetku do používania. Drobný dlhodobý hmotný majetok, ktorého obstarávacia cena (resp. vlastné náklady) je 1 700 EUR a nižšia, sa odpisuje jednorazovo pri uvedení do používania. </w:t>
      </w:r>
      <w:r>
        <w:rPr>
          <w:sz w:val="22"/>
          <w:szCs w:val="22"/>
        </w:rPr>
        <w:t xml:space="preserve">Spoločnosť sa môže rozhodnúť, že bude odpisovať aj majetok, ktorého nadobúdacia hodnota je menej ako 1700 EUR, vtedy sa tento zaradí do subtypu </w:t>
      </w:r>
      <w:r w:rsidRPr="005933C3">
        <w:rPr>
          <w:sz w:val="22"/>
          <w:szCs w:val="22"/>
        </w:rPr>
        <w:t>028 Samosta</w:t>
      </w:r>
      <w:r>
        <w:rPr>
          <w:sz w:val="22"/>
          <w:szCs w:val="22"/>
        </w:rPr>
        <w:t xml:space="preserve">tné </w:t>
      </w:r>
      <w:r w:rsidRPr="005933C3">
        <w:rPr>
          <w:sz w:val="22"/>
          <w:szCs w:val="22"/>
        </w:rPr>
        <w:t>hnut</w:t>
      </w:r>
      <w:r>
        <w:rPr>
          <w:sz w:val="22"/>
          <w:szCs w:val="22"/>
        </w:rPr>
        <w:t xml:space="preserve">eľné </w:t>
      </w:r>
      <w:r w:rsidRPr="005933C3">
        <w:rPr>
          <w:sz w:val="22"/>
          <w:szCs w:val="22"/>
        </w:rPr>
        <w:t>veci nespĺňajúce</w:t>
      </w:r>
      <w:r>
        <w:rPr>
          <w:sz w:val="22"/>
          <w:szCs w:val="22"/>
        </w:rPr>
        <w:t xml:space="preserve"> požiadavku ocenenia s dobou odpisovania 4 roky.</w:t>
      </w:r>
      <w:r w:rsidRPr="005933C3">
        <w:rPr>
          <w:sz w:val="22"/>
          <w:szCs w:val="22"/>
        </w:rPr>
        <w:t xml:space="preserve"> </w:t>
      </w:r>
    </w:p>
    <w:p w:rsidR="006A6C7E" w:rsidRDefault="006A6C7E" w:rsidP="004D3B4A">
      <w:pPr>
        <w:pStyle w:val="BodyText"/>
        <w:rPr>
          <w:sz w:val="22"/>
          <w:szCs w:val="22"/>
        </w:rPr>
      </w:pPr>
      <w:r w:rsidRPr="00B95D51">
        <w:rPr>
          <w:sz w:val="22"/>
          <w:szCs w:val="22"/>
        </w:rPr>
        <w:t>Predpokladaná doba používania, metóda odpisovania a odpisová sadzba sú uvedené v nasledujúcej tabuľke:</w:t>
      </w:r>
    </w:p>
    <w:p w:rsidR="006A6C7E" w:rsidRDefault="006A6C7E" w:rsidP="004D3B4A">
      <w:pPr>
        <w:pStyle w:val="BodyText"/>
        <w:rPr>
          <w:sz w:val="22"/>
          <w:szCs w:val="22"/>
        </w:rPr>
      </w:pPr>
    </w:p>
    <w:p w:rsidR="006A6C7E" w:rsidRDefault="006A6C7E" w:rsidP="004D3B4A">
      <w:pPr>
        <w:pStyle w:val="BodyText"/>
        <w:rPr>
          <w:sz w:val="22"/>
          <w:szCs w:val="22"/>
        </w:rPr>
      </w:pPr>
    </w:p>
    <w:p w:rsidR="006A6C7E" w:rsidRPr="00B95D51" w:rsidRDefault="006A6C7E" w:rsidP="004D3B4A">
      <w:pPr>
        <w:pStyle w:val="BodyText"/>
        <w:rPr>
          <w:sz w:val="22"/>
          <w:szCs w:val="22"/>
        </w:rPr>
      </w:pPr>
    </w:p>
    <w:p w:rsidR="006A6C7E" w:rsidRPr="00B95D51" w:rsidRDefault="006A6C7E" w:rsidP="004D3B4A">
      <w:pPr>
        <w:pStyle w:val="BodyText"/>
        <w:rPr>
          <w:sz w:val="22"/>
          <w:szCs w:val="22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6A6C7E" w:rsidRPr="00B95D51" w:rsidTr="0000290B">
        <w:trPr>
          <w:trHeight w:val="250"/>
        </w:trPr>
        <w:tc>
          <w:tcPr>
            <w:tcW w:w="3118" w:type="dxa"/>
            <w:gridSpan w:val="2"/>
          </w:tcPr>
          <w:p w:rsidR="006A6C7E" w:rsidRPr="00B95D51" w:rsidRDefault="006A6C7E" w:rsidP="0000290B">
            <w:pPr>
              <w:pStyle w:val="Tabulka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  <w:r w:rsidRPr="00B95D51">
              <w:rPr>
                <w:sz w:val="22"/>
                <w:szCs w:val="22"/>
              </w:rPr>
              <w:t>Predpokladaná</w:t>
            </w:r>
          </w:p>
        </w:tc>
        <w:tc>
          <w:tcPr>
            <w:tcW w:w="141" w:type="dxa"/>
          </w:tcPr>
          <w:p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  <w:r w:rsidRPr="00B95D51">
              <w:rPr>
                <w:sz w:val="22"/>
                <w:szCs w:val="22"/>
              </w:rPr>
              <w:t>Metóda</w:t>
            </w:r>
          </w:p>
        </w:tc>
        <w:tc>
          <w:tcPr>
            <w:tcW w:w="142" w:type="dxa"/>
          </w:tcPr>
          <w:p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  <w:r w:rsidRPr="00B95D51">
              <w:rPr>
                <w:sz w:val="22"/>
                <w:szCs w:val="22"/>
              </w:rPr>
              <w:t>Ročná odpisová</w:t>
            </w:r>
          </w:p>
        </w:tc>
      </w:tr>
      <w:tr w:rsidR="006A6C7E" w:rsidRPr="00B95D51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6A6C7E" w:rsidRPr="00B95D51" w:rsidRDefault="006A6C7E" w:rsidP="0000290B">
            <w:pPr>
              <w:pStyle w:val="Tabulka"/>
              <w:rPr>
                <w:sz w:val="22"/>
                <w:szCs w:val="22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6A6C7E" w:rsidRPr="00B95D51" w:rsidRDefault="006A6C7E" w:rsidP="0000290B">
            <w:pPr>
              <w:pStyle w:val="Tabulka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  <w:r w:rsidRPr="00B95D51">
              <w:rPr>
                <w:sz w:val="22"/>
                <w:szCs w:val="22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  <w:r w:rsidRPr="00B95D51">
              <w:rPr>
                <w:sz w:val="22"/>
                <w:szCs w:val="22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  <w:r w:rsidRPr="00B95D51">
              <w:rPr>
                <w:sz w:val="22"/>
                <w:szCs w:val="22"/>
              </w:rPr>
              <w:t>sadzba v %</w:t>
            </w:r>
          </w:p>
        </w:tc>
      </w:tr>
      <w:tr w:rsidR="006A6C7E" w:rsidRPr="00B95D51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6A6C7E" w:rsidRPr="00B95D51" w:rsidRDefault="006A6C7E" w:rsidP="0000290B">
            <w:pPr>
              <w:pStyle w:val="Tabulka"/>
              <w:rPr>
                <w:sz w:val="22"/>
                <w:szCs w:val="22"/>
              </w:rPr>
            </w:pPr>
            <w:r w:rsidRPr="00B95D51">
              <w:rPr>
                <w:sz w:val="22"/>
                <w:szCs w:val="22"/>
              </w:rP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  <w:r w:rsidRPr="00B95D51">
              <w:rPr>
                <w:sz w:val="22"/>
                <w:szCs w:val="22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</w:tr>
      <w:tr w:rsidR="006A6C7E" w:rsidRPr="00B95D51" w:rsidTr="0000290B">
        <w:trPr>
          <w:trHeight w:val="250"/>
        </w:trPr>
        <w:tc>
          <w:tcPr>
            <w:tcW w:w="3118" w:type="dxa"/>
            <w:gridSpan w:val="2"/>
          </w:tcPr>
          <w:p w:rsidR="006A6C7E" w:rsidRPr="00B95D51" w:rsidRDefault="006A6C7E" w:rsidP="0000290B">
            <w:pPr>
              <w:pStyle w:val="Tabulka"/>
              <w:rPr>
                <w:sz w:val="22"/>
                <w:szCs w:val="22"/>
              </w:rPr>
            </w:pPr>
            <w:r w:rsidRPr="00B95D51">
              <w:rPr>
                <w:sz w:val="22"/>
                <w:szCs w:val="22"/>
              </w:rPr>
              <w:t>Stroje, prístroje a zariadenia</w:t>
            </w:r>
          </w:p>
        </w:tc>
        <w:tc>
          <w:tcPr>
            <w:tcW w:w="1985" w:type="dxa"/>
          </w:tcPr>
          <w:p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Pr="00B95D51">
              <w:rPr>
                <w:sz w:val="22"/>
                <w:szCs w:val="22"/>
              </w:rPr>
              <w:t xml:space="preserve"> až 12</w:t>
            </w:r>
          </w:p>
        </w:tc>
        <w:tc>
          <w:tcPr>
            <w:tcW w:w="141" w:type="dxa"/>
          </w:tcPr>
          <w:p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  <w:r w:rsidRPr="00B95D51">
              <w:rPr>
                <w:sz w:val="22"/>
                <w:szCs w:val="22"/>
              </w:rPr>
              <w:t>lineárna</w:t>
            </w:r>
          </w:p>
        </w:tc>
        <w:tc>
          <w:tcPr>
            <w:tcW w:w="142" w:type="dxa"/>
          </w:tcPr>
          <w:p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8,33 až 16,6 </w:t>
            </w:r>
          </w:p>
        </w:tc>
      </w:tr>
      <w:tr w:rsidR="006A6C7E" w:rsidRPr="00B95D51" w:rsidTr="0000290B">
        <w:trPr>
          <w:trHeight w:val="250"/>
        </w:trPr>
        <w:tc>
          <w:tcPr>
            <w:tcW w:w="3118" w:type="dxa"/>
            <w:gridSpan w:val="2"/>
          </w:tcPr>
          <w:p w:rsidR="006A6C7E" w:rsidRPr="00B95D51" w:rsidRDefault="006A6C7E" w:rsidP="0000290B">
            <w:pPr>
              <w:pStyle w:val="Tabulka"/>
              <w:rPr>
                <w:sz w:val="22"/>
                <w:szCs w:val="22"/>
              </w:rPr>
            </w:pPr>
            <w:r w:rsidRPr="00B95D51">
              <w:rPr>
                <w:sz w:val="22"/>
                <w:szCs w:val="22"/>
              </w:rPr>
              <w:t>Dopravné prostriedky</w:t>
            </w:r>
          </w:p>
        </w:tc>
        <w:tc>
          <w:tcPr>
            <w:tcW w:w="1985" w:type="dxa"/>
          </w:tcPr>
          <w:p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  <w:r w:rsidRPr="00B95D51">
              <w:rPr>
                <w:sz w:val="22"/>
                <w:szCs w:val="22"/>
              </w:rPr>
              <w:t xml:space="preserve">4 </w:t>
            </w:r>
          </w:p>
        </w:tc>
        <w:tc>
          <w:tcPr>
            <w:tcW w:w="141" w:type="dxa"/>
          </w:tcPr>
          <w:p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  <w:r w:rsidRPr="00B95D51">
              <w:rPr>
                <w:sz w:val="22"/>
                <w:szCs w:val="22"/>
              </w:rPr>
              <w:t>lineárna</w:t>
            </w:r>
          </w:p>
        </w:tc>
        <w:tc>
          <w:tcPr>
            <w:tcW w:w="142" w:type="dxa"/>
          </w:tcPr>
          <w:p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</w:tr>
      <w:tr w:rsidR="006A6C7E" w:rsidRPr="00B95D51" w:rsidTr="0000290B">
        <w:trPr>
          <w:trHeight w:val="250"/>
        </w:trPr>
        <w:tc>
          <w:tcPr>
            <w:tcW w:w="3118" w:type="dxa"/>
            <w:gridSpan w:val="2"/>
          </w:tcPr>
          <w:p w:rsidR="006A6C7E" w:rsidRPr="00B95D51" w:rsidRDefault="006A6C7E" w:rsidP="0000290B">
            <w:pPr>
              <w:pStyle w:val="Tabulka"/>
              <w:rPr>
                <w:sz w:val="22"/>
                <w:szCs w:val="22"/>
              </w:rPr>
            </w:pPr>
            <w:r w:rsidRPr="00B95D51">
              <w:rPr>
                <w:sz w:val="22"/>
                <w:szCs w:val="22"/>
              </w:rPr>
              <w:t>Drobný dlhodobý hmotný majetok</w:t>
            </w:r>
          </w:p>
        </w:tc>
        <w:tc>
          <w:tcPr>
            <w:tcW w:w="1985" w:type="dxa"/>
          </w:tcPr>
          <w:p w:rsidR="006A6C7E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</w:p>
          <w:p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  <w:r w:rsidRPr="00B95D51">
              <w:rPr>
                <w:sz w:val="22"/>
                <w:szCs w:val="22"/>
              </w:rPr>
              <w:t>rôzna</w:t>
            </w:r>
          </w:p>
        </w:tc>
        <w:tc>
          <w:tcPr>
            <w:tcW w:w="141" w:type="dxa"/>
          </w:tcPr>
          <w:p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6A6C7E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  <w:r w:rsidRPr="00B95D51">
              <w:rPr>
                <w:sz w:val="22"/>
                <w:szCs w:val="22"/>
              </w:rPr>
              <w:t>jednorazový odpis</w:t>
            </w:r>
          </w:p>
          <w:p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alebo odpis 4 roky podľa rozhodnutia spoločnosti </w:t>
            </w:r>
          </w:p>
        </w:tc>
        <w:tc>
          <w:tcPr>
            <w:tcW w:w="142" w:type="dxa"/>
          </w:tcPr>
          <w:p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6A6C7E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</w:p>
          <w:p w:rsidR="006A6C7E" w:rsidRPr="00B95D51" w:rsidRDefault="006A6C7E" w:rsidP="0000290B">
            <w:pPr>
              <w:pStyle w:val="Tabulka"/>
              <w:jc w:val="center"/>
              <w:rPr>
                <w:sz w:val="22"/>
                <w:szCs w:val="22"/>
              </w:rPr>
            </w:pPr>
            <w:r w:rsidRPr="00B95D51">
              <w:rPr>
                <w:sz w:val="22"/>
                <w:szCs w:val="22"/>
              </w:rPr>
              <w:t>100</w:t>
            </w:r>
            <w:r>
              <w:rPr>
                <w:sz w:val="22"/>
                <w:szCs w:val="22"/>
              </w:rPr>
              <w:t xml:space="preserve"> alebo 25</w:t>
            </w:r>
          </w:p>
        </w:tc>
      </w:tr>
    </w:tbl>
    <w:p w:rsidR="006A6C7E" w:rsidRPr="00B95D51" w:rsidRDefault="006A6C7E" w:rsidP="00251BF2">
      <w:pPr>
        <w:pStyle w:val="Pismenka"/>
        <w:numPr>
          <w:ilvl w:val="0"/>
          <w:numId w:val="0"/>
        </w:numPr>
        <w:rPr>
          <w:sz w:val="22"/>
          <w:szCs w:val="22"/>
        </w:rPr>
      </w:pPr>
    </w:p>
    <w:p w:rsidR="006A6C7E" w:rsidRPr="00975A85" w:rsidRDefault="006A6C7E" w:rsidP="004D3B4A">
      <w:pPr>
        <w:pStyle w:val="BodyText"/>
        <w:rPr>
          <w:sz w:val="22"/>
          <w:szCs w:val="22"/>
        </w:rPr>
      </w:pPr>
    </w:p>
    <w:p w:rsidR="006A6C7E" w:rsidRPr="00975A85" w:rsidRDefault="006A6C7E" w:rsidP="00251BF2">
      <w:pPr>
        <w:pStyle w:val="Pismenka"/>
        <w:tabs>
          <w:tab w:val="clear" w:pos="426"/>
        </w:tabs>
        <w:ind w:left="426"/>
        <w:rPr>
          <w:sz w:val="22"/>
          <w:szCs w:val="22"/>
        </w:rPr>
      </w:pPr>
      <w:r w:rsidRPr="00975A85">
        <w:rPr>
          <w:sz w:val="22"/>
          <w:szCs w:val="22"/>
        </w:rPr>
        <w:t xml:space="preserve">Zásoby </w:t>
      </w:r>
    </w:p>
    <w:p w:rsidR="006A6C7E" w:rsidRPr="00975A85" w:rsidRDefault="006A6C7E" w:rsidP="00975A85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</w:t>
      </w:r>
      <w:r w:rsidRPr="00975A85">
        <w:rPr>
          <w:sz w:val="22"/>
          <w:szCs w:val="22"/>
        </w:rPr>
        <w:t>Zásoby obstarané kúpou:</w:t>
      </w:r>
    </w:p>
    <w:p w:rsidR="006A6C7E" w:rsidRPr="00975A85" w:rsidRDefault="006A6C7E" w:rsidP="00975A85">
      <w:pPr>
        <w:numPr>
          <w:ilvl w:val="0"/>
          <w:numId w:val="57"/>
        </w:numPr>
        <w:jc w:val="both"/>
        <w:rPr>
          <w:snapToGrid w:val="0"/>
          <w:sz w:val="22"/>
          <w:szCs w:val="22"/>
          <w:lang w:eastAsia="sk-SK"/>
        </w:rPr>
      </w:pPr>
      <w:r w:rsidRPr="00975A85">
        <w:rPr>
          <w:snapToGrid w:val="0"/>
          <w:sz w:val="22"/>
          <w:szCs w:val="22"/>
          <w:lang w:eastAsia="sk-SK"/>
        </w:rPr>
        <w:t>Nakupovaný materiál – obstarávacou cenou. Pri úbytku rovnakého druhu zásob sa používa metóda FIFO. Do vedľajších nákladov vstupuje clo, prepravné a provízie. Vedľajšie náklady sa rozvrhujú</w:t>
      </w:r>
    </w:p>
    <w:p w:rsidR="006A6C7E" w:rsidRPr="00975A85" w:rsidRDefault="006A6C7E" w:rsidP="00975A85">
      <w:pPr>
        <w:ind w:left="539"/>
        <w:rPr>
          <w:snapToGrid w:val="0"/>
          <w:sz w:val="22"/>
          <w:szCs w:val="22"/>
          <w:lang w:eastAsia="sk-SK"/>
        </w:rPr>
      </w:pPr>
      <w:r w:rsidRPr="00975A85">
        <w:rPr>
          <w:snapToGrid w:val="0"/>
          <w:sz w:val="22"/>
          <w:szCs w:val="22"/>
          <w:lang w:eastAsia="sk-SK"/>
        </w:rPr>
        <w:t xml:space="preserve">     1/ priamo na nakupovaný materiál ak sú k nemu jednoznačne určené</w:t>
      </w:r>
    </w:p>
    <w:p w:rsidR="006A6C7E" w:rsidRPr="00975A85" w:rsidRDefault="006A6C7E" w:rsidP="00975A85">
      <w:pPr>
        <w:ind w:left="1020" w:hanging="481"/>
        <w:rPr>
          <w:snapToGrid w:val="0"/>
          <w:sz w:val="22"/>
          <w:szCs w:val="22"/>
          <w:lang w:eastAsia="sk-SK"/>
        </w:rPr>
      </w:pPr>
      <w:r w:rsidRPr="00975A85">
        <w:rPr>
          <w:snapToGrid w:val="0"/>
          <w:sz w:val="22"/>
          <w:szCs w:val="22"/>
          <w:lang w:eastAsia="sk-SK"/>
        </w:rPr>
        <w:t xml:space="preserve">      2/ako odchýlka podľa podielu súčtu stavu a prírastku odchýlky na súčte stavu a prírastku  zásob – v ostatných prípadoch</w:t>
      </w:r>
    </w:p>
    <w:p w:rsidR="006A6C7E" w:rsidRPr="00975A85" w:rsidRDefault="006A6C7E" w:rsidP="00975A85">
      <w:pPr>
        <w:ind w:left="1020" w:hanging="481"/>
        <w:rPr>
          <w:snapToGrid w:val="0"/>
          <w:sz w:val="22"/>
          <w:szCs w:val="22"/>
          <w:lang w:eastAsia="sk-SK"/>
        </w:rPr>
      </w:pPr>
    </w:p>
    <w:p w:rsidR="006A6C7E" w:rsidRPr="00975A85" w:rsidRDefault="006A6C7E" w:rsidP="00975A85">
      <w:pPr>
        <w:numPr>
          <w:ilvl w:val="0"/>
          <w:numId w:val="57"/>
        </w:numPr>
        <w:jc w:val="both"/>
        <w:rPr>
          <w:snapToGrid w:val="0"/>
          <w:sz w:val="22"/>
          <w:szCs w:val="22"/>
          <w:lang w:eastAsia="sk-SK"/>
        </w:rPr>
      </w:pPr>
      <w:r w:rsidRPr="00975A85">
        <w:rPr>
          <w:snapToGrid w:val="0"/>
          <w:sz w:val="22"/>
          <w:szCs w:val="22"/>
          <w:lang w:eastAsia="sk-SK"/>
        </w:rPr>
        <w:t>Nakupovaný tovar – obstarávacou cenou. Pri úbytku rovnakého druhu zásob sa používa metóda FIFO. Do vedľajších nákladov patrí prepravné, clo a provízie.</w:t>
      </w:r>
    </w:p>
    <w:p w:rsidR="006A6C7E" w:rsidRPr="00507587" w:rsidRDefault="006A6C7E" w:rsidP="00975A85"/>
    <w:p w:rsidR="006A6C7E" w:rsidRPr="00975A85" w:rsidRDefault="006A6C7E" w:rsidP="00975A85">
      <w:pPr>
        <w:jc w:val="both"/>
        <w:rPr>
          <w:sz w:val="22"/>
          <w:szCs w:val="22"/>
        </w:rPr>
      </w:pPr>
      <w:r w:rsidRPr="00975A85">
        <w:rPr>
          <w:sz w:val="22"/>
          <w:szCs w:val="22"/>
        </w:rPr>
        <w:t xml:space="preserve">         Zásoby vytvorené vlastnou činnosťou:</w:t>
      </w:r>
    </w:p>
    <w:p w:rsidR="006A6C7E" w:rsidRPr="00975A85" w:rsidRDefault="006A6C7E" w:rsidP="00975A85">
      <w:pPr>
        <w:numPr>
          <w:ilvl w:val="0"/>
          <w:numId w:val="58"/>
        </w:numPr>
        <w:jc w:val="both"/>
        <w:rPr>
          <w:sz w:val="22"/>
          <w:szCs w:val="22"/>
        </w:rPr>
      </w:pPr>
      <w:r w:rsidRPr="00975A85">
        <w:rPr>
          <w:snapToGrid w:val="0"/>
          <w:sz w:val="22"/>
          <w:szCs w:val="22"/>
          <w:lang w:eastAsia="sk-SK"/>
        </w:rPr>
        <w:t>Nedokončená výroba a výrobky sa oceňujú vlastnými nákladmi, ktoré zahŕňajú priame náklady vynaložené na výrobu alebo inú činnosť (materiál a mzdy), prípadne aj časť nepriamych nákladov, ktoré sa vzťahujú na výrobu (percento prirážky k jedincovým mzdám sa odhadne na začiatku roka).</w:t>
      </w:r>
    </w:p>
    <w:p w:rsidR="006A6C7E" w:rsidRPr="00B95D51" w:rsidRDefault="006A6C7E" w:rsidP="00251BF2">
      <w:pPr>
        <w:pStyle w:val="Pismenka"/>
        <w:numPr>
          <w:ilvl w:val="0"/>
          <w:numId w:val="0"/>
        </w:numPr>
        <w:rPr>
          <w:b w:val="0"/>
          <w:sz w:val="22"/>
          <w:szCs w:val="22"/>
        </w:rPr>
      </w:pPr>
    </w:p>
    <w:p w:rsidR="006A6C7E" w:rsidRPr="00B95D51" w:rsidRDefault="006A6C7E" w:rsidP="00251BF2">
      <w:pPr>
        <w:pStyle w:val="Pismenka"/>
        <w:tabs>
          <w:tab w:val="clear" w:pos="426"/>
        </w:tabs>
        <w:ind w:left="426"/>
        <w:rPr>
          <w:sz w:val="22"/>
          <w:szCs w:val="22"/>
        </w:rPr>
      </w:pPr>
      <w:r w:rsidRPr="00B95D51">
        <w:rPr>
          <w:sz w:val="22"/>
          <w:szCs w:val="22"/>
        </w:rPr>
        <w:t>Pohľadávky</w:t>
      </w:r>
    </w:p>
    <w:p w:rsidR="006A6C7E" w:rsidRPr="00975A85" w:rsidRDefault="006A6C7E" w:rsidP="005D632A">
      <w:pPr>
        <w:pStyle w:val="Pismenka"/>
        <w:numPr>
          <w:ilvl w:val="0"/>
          <w:numId w:val="0"/>
        </w:numPr>
        <w:rPr>
          <w:b w:val="0"/>
          <w:snapToGrid w:val="0"/>
          <w:sz w:val="22"/>
          <w:szCs w:val="22"/>
          <w:lang w:eastAsia="sk-SK"/>
        </w:rPr>
      </w:pPr>
      <w:r>
        <w:rPr>
          <w:b w:val="0"/>
          <w:snapToGrid w:val="0"/>
          <w:sz w:val="22"/>
          <w:szCs w:val="22"/>
          <w:lang w:eastAsia="sk-SK"/>
        </w:rPr>
        <w:t xml:space="preserve">        - </w:t>
      </w:r>
      <w:r w:rsidRPr="00975A85">
        <w:rPr>
          <w:b w:val="0"/>
          <w:snapToGrid w:val="0"/>
          <w:sz w:val="22"/>
          <w:szCs w:val="22"/>
          <w:lang w:eastAsia="sk-SK"/>
        </w:rPr>
        <w:t>pri ich vzniku alebo bezodplatnom nadobudnutí – menovitou hodnotou,</w:t>
      </w:r>
    </w:p>
    <w:p w:rsidR="006A6C7E" w:rsidRPr="00975A85" w:rsidRDefault="006A6C7E" w:rsidP="005D632A">
      <w:pPr>
        <w:pStyle w:val="Pismenka"/>
        <w:numPr>
          <w:ilvl w:val="0"/>
          <w:numId w:val="0"/>
        </w:numPr>
        <w:rPr>
          <w:b w:val="0"/>
          <w:snapToGrid w:val="0"/>
          <w:sz w:val="22"/>
          <w:szCs w:val="22"/>
          <w:lang w:eastAsia="sk-SK"/>
        </w:rPr>
      </w:pPr>
      <w:r>
        <w:rPr>
          <w:b w:val="0"/>
          <w:snapToGrid w:val="0"/>
          <w:sz w:val="22"/>
          <w:szCs w:val="22"/>
          <w:lang w:eastAsia="sk-SK"/>
        </w:rPr>
        <w:t xml:space="preserve">        - </w:t>
      </w:r>
      <w:r w:rsidRPr="00975A85">
        <w:rPr>
          <w:b w:val="0"/>
          <w:snapToGrid w:val="0"/>
          <w:sz w:val="22"/>
          <w:szCs w:val="22"/>
          <w:lang w:eastAsia="sk-SK"/>
        </w:rPr>
        <w:t>pri odplatnom nadobudnutí (postúpení) – obstarávacou cenou.</w:t>
      </w:r>
    </w:p>
    <w:p w:rsidR="006A6C7E" w:rsidRPr="00B95D51" w:rsidRDefault="006A6C7E" w:rsidP="004D3B4A">
      <w:pPr>
        <w:pStyle w:val="BodyText"/>
        <w:rPr>
          <w:sz w:val="22"/>
          <w:szCs w:val="22"/>
        </w:rPr>
      </w:pPr>
    </w:p>
    <w:p w:rsidR="006A6C7E" w:rsidRPr="00B95D51" w:rsidRDefault="006A6C7E" w:rsidP="00251BF2">
      <w:pPr>
        <w:pStyle w:val="Pismenka"/>
        <w:tabs>
          <w:tab w:val="clear" w:pos="426"/>
        </w:tabs>
        <w:ind w:left="426"/>
        <w:rPr>
          <w:sz w:val="22"/>
          <w:szCs w:val="22"/>
        </w:rPr>
      </w:pPr>
      <w:r w:rsidRPr="00B95D51">
        <w:rPr>
          <w:sz w:val="22"/>
          <w:szCs w:val="22"/>
        </w:rPr>
        <w:t>Peňažné prostriedky a ceniny</w:t>
      </w:r>
    </w:p>
    <w:p w:rsidR="006A6C7E" w:rsidRPr="00B95D51" w:rsidRDefault="006A6C7E" w:rsidP="004D3B4A">
      <w:pPr>
        <w:pStyle w:val="BodyText"/>
        <w:rPr>
          <w:sz w:val="22"/>
          <w:szCs w:val="22"/>
        </w:rPr>
      </w:pPr>
      <w:r w:rsidRPr="00B95D51">
        <w:rPr>
          <w:sz w:val="22"/>
          <w:szCs w:val="22"/>
        </w:rPr>
        <w:t>Peňažné prostriedky a ceniny sa oceňujú ich menovitou hodnotou. Zníženie ich hodnoty sa vyjadruje opravnou položkou.</w:t>
      </w:r>
    </w:p>
    <w:p w:rsidR="006A6C7E" w:rsidRPr="00B95D51" w:rsidRDefault="006A6C7E" w:rsidP="004D3B4A">
      <w:pPr>
        <w:pStyle w:val="BodyText"/>
        <w:rPr>
          <w:sz w:val="22"/>
          <w:szCs w:val="22"/>
        </w:rPr>
      </w:pPr>
    </w:p>
    <w:p w:rsidR="006A6C7E" w:rsidRPr="00B95D51" w:rsidRDefault="006A6C7E" w:rsidP="00251BF2">
      <w:pPr>
        <w:pStyle w:val="Pismenka"/>
        <w:tabs>
          <w:tab w:val="clear" w:pos="426"/>
        </w:tabs>
        <w:ind w:left="426"/>
        <w:rPr>
          <w:sz w:val="22"/>
          <w:szCs w:val="22"/>
        </w:rPr>
      </w:pPr>
      <w:r w:rsidRPr="00B95D51">
        <w:rPr>
          <w:sz w:val="22"/>
          <w:szCs w:val="22"/>
        </w:rPr>
        <w:t>Náklady budúcich období a príjmy budúcich období</w:t>
      </w:r>
    </w:p>
    <w:p w:rsidR="006A6C7E" w:rsidRPr="00B95D51" w:rsidRDefault="006A6C7E" w:rsidP="004D3B4A">
      <w:pPr>
        <w:pStyle w:val="BodyText"/>
        <w:rPr>
          <w:sz w:val="22"/>
          <w:szCs w:val="22"/>
        </w:rPr>
      </w:pPr>
      <w:r w:rsidRPr="00B95D51">
        <w:rPr>
          <w:sz w:val="22"/>
          <w:szCs w:val="22"/>
        </w:rPr>
        <w:t>Náklady budúcich období a príjmy budúcich období sa vykazujú vo výške, ktorá je potrebná na dodržanie zásady vecnej a časovej súvislosti s účtovným obdobím.</w:t>
      </w:r>
    </w:p>
    <w:p w:rsidR="006A6C7E" w:rsidRPr="00B95D51" w:rsidRDefault="006A6C7E" w:rsidP="004D3B4A">
      <w:pPr>
        <w:pStyle w:val="BodyText"/>
        <w:rPr>
          <w:sz w:val="22"/>
          <w:szCs w:val="22"/>
        </w:rPr>
      </w:pPr>
    </w:p>
    <w:p w:rsidR="006A6C7E" w:rsidRPr="00B95D51" w:rsidRDefault="006A6C7E" w:rsidP="00251BF2">
      <w:pPr>
        <w:pStyle w:val="Pismenka"/>
        <w:tabs>
          <w:tab w:val="clear" w:pos="426"/>
        </w:tabs>
        <w:ind w:left="426"/>
        <w:rPr>
          <w:sz w:val="22"/>
          <w:szCs w:val="22"/>
        </w:rPr>
      </w:pPr>
      <w:r w:rsidRPr="00B95D51">
        <w:rPr>
          <w:sz w:val="22"/>
          <w:szCs w:val="22"/>
        </w:rPr>
        <w:t>Rezervy</w:t>
      </w:r>
    </w:p>
    <w:p w:rsidR="006A6C7E" w:rsidRPr="00B95D51" w:rsidRDefault="006A6C7E" w:rsidP="004D3B4A">
      <w:pPr>
        <w:pStyle w:val="BodyText"/>
        <w:rPr>
          <w:sz w:val="22"/>
          <w:szCs w:val="22"/>
        </w:rPr>
      </w:pPr>
      <w:r w:rsidRPr="00B95D51">
        <w:rPr>
          <w:sz w:val="22"/>
          <w:szCs w:val="22"/>
        </w:rPr>
        <w:t>Rezervy sú záväzky s neurčitým časovým vymedzením alebo výškou; tvoria sa na krytie známych rizík alebo strát z podnikania. Oceňujú sa v očakávanej výške záväzku.</w:t>
      </w:r>
    </w:p>
    <w:p w:rsidR="006A6C7E" w:rsidRPr="00B95D51" w:rsidRDefault="006A6C7E" w:rsidP="00251BF2">
      <w:pPr>
        <w:pStyle w:val="Pismenka"/>
        <w:numPr>
          <w:ilvl w:val="0"/>
          <w:numId w:val="0"/>
        </w:numPr>
        <w:ind w:left="360"/>
        <w:rPr>
          <w:sz w:val="22"/>
          <w:szCs w:val="22"/>
        </w:rPr>
      </w:pPr>
    </w:p>
    <w:p w:rsidR="006A6C7E" w:rsidRPr="00B95D51" w:rsidRDefault="006A6C7E" w:rsidP="00251BF2">
      <w:pPr>
        <w:pStyle w:val="Pismenka"/>
        <w:tabs>
          <w:tab w:val="clear" w:pos="426"/>
        </w:tabs>
        <w:ind w:left="426"/>
        <w:rPr>
          <w:sz w:val="22"/>
          <w:szCs w:val="22"/>
        </w:rPr>
      </w:pPr>
      <w:r w:rsidRPr="00B95D51">
        <w:rPr>
          <w:sz w:val="22"/>
          <w:szCs w:val="22"/>
        </w:rPr>
        <w:t>Záväzky</w:t>
      </w:r>
    </w:p>
    <w:p w:rsidR="006A6C7E" w:rsidRPr="00B95D51" w:rsidRDefault="006A6C7E" w:rsidP="004D3B4A">
      <w:pPr>
        <w:pStyle w:val="BodyText"/>
        <w:rPr>
          <w:sz w:val="22"/>
          <w:szCs w:val="22"/>
        </w:rPr>
      </w:pPr>
      <w:r w:rsidRPr="00B95D51">
        <w:rPr>
          <w:sz w:val="22"/>
          <w:szCs w:val="22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6A6C7E" w:rsidRDefault="006A6C7E" w:rsidP="00251BF2">
      <w:pPr>
        <w:pStyle w:val="Pismenka"/>
        <w:numPr>
          <w:ilvl w:val="0"/>
          <w:numId w:val="0"/>
        </w:numPr>
        <w:ind w:left="360"/>
        <w:rPr>
          <w:sz w:val="22"/>
          <w:szCs w:val="22"/>
        </w:rPr>
      </w:pPr>
    </w:p>
    <w:p w:rsidR="006A6C7E" w:rsidRDefault="006A6C7E" w:rsidP="00251BF2">
      <w:pPr>
        <w:pStyle w:val="Pismenka"/>
        <w:numPr>
          <w:ilvl w:val="0"/>
          <w:numId w:val="0"/>
        </w:numPr>
        <w:ind w:left="360"/>
        <w:rPr>
          <w:sz w:val="22"/>
          <w:szCs w:val="22"/>
        </w:rPr>
      </w:pPr>
    </w:p>
    <w:p w:rsidR="006A6C7E" w:rsidRDefault="006A6C7E" w:rsidP="00251BF2">
      <w:pPr>
        <w:pStyle w:val="Pismenka"/>
        <w:numPr>
          <w:ilvl w:val="0"/>
          <w:numId w:val="0"/>
        </w:numPr>
        <w:ind w:left="360"/>
        <w:rPr>
          <w:sz w:val="22"/>
          <w:szCs w:val="22"/>
        </w:rPr>
      </w:pPr>
    </w:p>
    <w:p w:rsidR="006A6C7E" w:rsidRPr="00B95D51" w:rsidRDefault="006A6C7E" w:rsidP="00251BF2">
      <w:pPr>
        <w:pStyle w:val="Pismenka"/>
        <w:numPr>
          <w:ilvl w:val="0"/>
          <w:numId w:val="0"/>
        </w:numPr>
        <w:ind w:left="360"/>
        <w:rPr>
          <w:sz w:val="22"/>
          <w:szCs w:val="22"/>
        </w:rPr>
      </w:pPr>
    </w:p>
    <w:p w:rsidR="006A6C7E" w:rsidRPr="00B95D51" w:rsidRDefault="006A6C7E" w:rsidP="00251BF2">
      <w:pPr>
        <w:pStyle w:val="Pismenka"/>
        <w:tabs>
          <w:tab w:val="clear" w:pos="426"/>
        </w:tabs>
        <w:ind w:left="426"/>
        <w:rPr>
          <w:sz w:val="22"/>
          <w:szCs w:val="22"/>
        </w:rPr>
      </w:pPr>
      <w:r w:rsidRPr="00B95D51">
        <w:rPr>
          <w:sz w:val="22"/>
          <w:szCs w:val="22"/>
        </w:rPr>
        <w:t>Odložené dane</w:t>
      </w:r>
    </w:p>
    <w:p w:rsidR="006A6C7E" w:rsidRPr="00B95D51" w:rsidRDefault="006A6C7E" w:rsidP="004D3B4A">
      <w:pPr>
        <w:pStyle w:val="BodyText"/>
        <w:rPr>
          <w:sz w:val="22"/>
          <w:szCs w:val="22"/>
        </w:rPr>
      </w:pPr>
      <w:r w:rsidRPr="00B95D51">
        <w:rPr>
          <w:sz w:val="22"/>
          <w:szCs w:val="22"/>
        </w:rPr>
        <w:t xml:space="preserve">Odložené dane (odložená daňová pohľadávka a odložený daňový záväzok) sa vzťahujú na: </w:t>
      </w:r>
    </w:p>
    <w:p w:rsidR="006A6C7E" w:rsidRPr="00B95D51" w:rsidRDefault="006A6C7E" w:rsidP="004D3B4A">
      <w:pPr>
        <w:pStyle w:val="BodyText"/>
        <w:numPr>
          <w:ilvl w:val="0"/>
          <w:numId w:val="8"/>
        </w:numPr>
        <w:rPr>
          <w:sz w:val="22"/>
          <w:szCs w:val="22"/>
        </w:rPr>
      </w:pPr>
      <w:r w:rsidRPr="00B95D51">
        <w:rPr>
          <w:sz w:val="22"/>
          <w:szCs w:val="22"/>
        </w:rPr>
        <w:t>dočasné rozdiely medzi účtovnou hodnotou majetku a účtovnou hodnotou záväzkov vykázanou v súvahe a ich daňovou základňou,</w:t>
      </w:r>
    </w:p>
    <w:p w:rsidR="006A6C7E" w:rsidRPr="00B95D51" w:rsidRDefault="006A6C7E" w:rsidP="004D3B4A">
      <w:pPr>
        <w:pStyle w:val="BodyText"/>
        <w:numPr>
          <w:ilvl w:val="0"/>
          <w:numId w:val="8"/>
        </w:numPr>
        <w:rPr>
          <w:sz w:val="22"/>
          <w:szCs w:val="22"/>
        </w:rPr>
      </w:pPr>
      <w:r w:rsidRPr="00B95D51">
        <w:rPr>
          <w:sz w:val="22"/>
          <w:szCs w:val="22"/>
        </w:rPr>
        <w:t>možnosť umorovať daňovú stratu v budúcnosti, ktorou sa rozumie možnosť odpočítať daňovú stratu od základu dane v budúcnosti,</w:t>
      </w:r>
    </w:p>
    <w:p w:rsidR="006A6C7E" w:rsidRPr="00B95D51" w:rsidRDefault="006A6C7E" w:rsidP="004D3B4A">
      <w:pPr>
        <w:pStyle w:val="BodyText"/>
        <w:numPr>
          <w:ilvl w:val="0"/>
          <w:numId w:val="8"/>
        </w:numPr>
        <w:rPr>
          <w:sz w:val="22"/>
          <w:szCs w:val="22"/>
        </w:rPr>
      </w:pPr>
      <w:r w:rsidRPr="00B95D51">
        <w:rPr>
          <w:sz w:val="22"/>
          <w:szCs w:val="22"/>
        </w:rPr>
        <w:t>možnosť previesť nevyužité daňové odpočty a iné daňové nároky do budúcich období.</w:t>
      </w:r>
    </w:p>
    <w:p w:rsidR="006A6C7E" w:rsidRPr="00B95D51" w:rsidRDefault="006A6C7E" w:rsidP="004D3B4A">
      <w:pPr>
        <w:pStyle w:val="BodyText"/>
        <w:rPr>
          <w:sz w:val="22"/>
          <w:szCs w:val="22"/>
        </w:rPr>
      </w:pPr>
    </w:p>
    <w:p w:rsidR="006A6C7E" w:rsidRPr="00B95D51" w:rsidRDefault="006A6C7E" w:rsidP="00251BF2">
      <w:pPr>
        <w:pStyle w:val="Pismenka"/>
        <w:tabs>
          <w:tab w:val="clear" w:pos="426"/>
        </w:tabs>
        <w:ind w:left="426"/>
        <w:rPr>
          <w:sz w:val="22"/>
          <w:szCs w:val="22"/>
        </w:rPr>
      </w:pPr>
      <w:r w:rsidRPr="00B95D51">
        <w:rPr>
          <w:sz w:val="22"/>
          <w:szCs w:val="22"/>
        </w:rPr>
        <w:t>Výdavky budúcich období a výnosy budúcich období</w:t>
      </w:r>
    </w:p>
    <w:p w:rsidR="006A6C7E" w:rsidRPr="00B95D51" w:rsidRDefault="006A6C7E" w:rsidP="004D3B4A">
      <w:pPr>
        <w:pStyle w:val="BodyText"/>
        <w:rPr>
          <w:sz w:val="22"/>
          <w:szCs w:val="22"/>
        </w:rPr>
      </w:pPr>
      <w:r w:rsidRPr="00B95D51">
        <w:rPr>
          <w:sz w:val="22"/>
          <w:szCs w:val="22"/>
        </w:rPr>
        <w:t>Výdavky budúcich období a výnosy budúcich období sa vykazujú vo výške, ktorá je potrebná na dodržanie zásady vecnej a časovej súvislosti s účtovným obdobím.</w:t>
      </w:r>
    </w:p>
    <w:p w:rsidR="006A6C7E" w:rsidRPr="00B95D51" w:rsidRDefault="006A6C7E" w:rsidP="004D3B4A">
      <w:pPr>
        <w:pStyle w:val="BodyText"/>
        <w:rPr>
          <w:sz w:val="22"/>
          <w:szCs w:val="22"/>
        </w:rPr>
      </w:pPr>
    </w:p>
    <w:p w:rsidR="006A6C7E" w:rsidRPr="00B95D51" w:rsidRDefault="006A6C7E" w:rsidP="00251BF2">
      <w:pPr>
        <w:pStyle w:val="Pismenka"/>
        <w:tabs>
          <w:tab w:val="clear" w:pos="426"/>
        </w:tabs>
        <w:ind w:left="426"/>
        <w:rPr>
          <w:sz w:val="22"/>
          <w:szCs w:val="22"/>
        </w:rPr>
      </w:pPr>
      <w:r w:rsidRPr="00B95D51">
        <w:rPr>
          <w:sz w:val="22"/>
          <w:szCs w:val="22"/>
        </w:rPr>
        <w:t>Prenájom (lízing)</w:t>
      </w:r>
    </w:p>
    <w:p w:rsidR="006A6C7E" w:rsidRPr="00B95D51" w:rsidRDefault="006A6C7E" w:rsidP="004D3B4A">
      <w:pPr>
        <w:pStyle w:val="BodyText"/>
        <w:rPr>
          <w:sz w:val="22"/>
          <w:szCs w:val="22"/>
        </w:rPr>
      </w:pPr>
      <w:r w:rsidRPr="00B95D51">
        <w:rPr>
          <w:sz w:val="22"/>
          <w:szCs w:val="22"/>
        </w:rPr>
        <w:t>Majetok prenajatý na základe operatívneho prenájmu vykazuje ako svoj majetok jeho vlastník, nie nájomca.</w:t>
      </w:r>
    </w:p>
    <w:p w:rsidR="006A6C7E" w:rsidRPr="00B95D51" w:rsidRDefault="006A6C7E" w:rsidP="004D3B4A">
      <w:pPr>
        <w:pStyle w:val="BodyText"/>
        <w:rPr>
          <w:sz w:val="22"/>
          <w:szCs w:val="22"/>
        </w:rPr>
      </w:pPr>
      <w:r w:rsidRPr="00B95D51">
        <w:rPr>
          <w:sz w:val="22"/>
          <w:szCs w:val="22"/>
        </w:rPr>
        <w:t xml:space="preserve">Finančný prenájom je obstaranie dlhodobého hmotného majetku na základe nájomnej zmluvy s dojednaným právom kúpy prenajatej veci za dohodnuté platby počas dohodnutej doby nájmu. Majetok prenajatý  formou finančného prenájmu vykazuje ako svoj majetok a odpisuje ho jeho nájomca, nie vlastník. </w:t>
      </w:r>
    </w:p>
    <w:p w:rsidR="006A6C7E" w:rsidRPr="00B95D51" w:rsidRDefault="006A6C7E" w:rsidP="00781875">
      <w:pPr>
        <w:pStyle w:val="BodyText"/>
        <w:rPr>
          <w:sz w:val="22"/>
          <w:szCs w:val="22"/>
        </w:rPr>
      </w:pPr>
      <w:r w:rsidRPr="00B95D51">
        <w:rPr>
          <w:sz w:val="22"/>
          <w:szCs w:val="22"/>
        </w:rPr>
        <w:t>Prijatie majetku nájomcom sa v účtovníctve nájomcu účtuje v deň prijatia majetku na ťarchu príslušného účtu majetku so súvzťažným zápisom v prospech účtu 474 – Záväzky z nájmu vo výške dohodnutých platieb znížených o nerealizované finančné náklady.</w:t>
      </w:r>
    </w:p>
    <w:p w:rsidR="006A6C7E" w:rsidRPr="00B95D51" w:rsidRDefault="006A6C7E" w:rsidP="004D3B4A">
      <w:pPr>
        <w:pStyle w:val="BodyText"/>
        <w:rPr>
          <w:sz w:val="22"/>
          <w:szCs w:val="22"/>
        </w:rPr>
      </w:pPr>
      <w:r w:rsidRPr="00B95D51">
        <w:rPr>
          <w:sz w:val="22"/>
          <w:szCs w:val="22"/>
        </w:rPr>
        <w:t>Súčasťou dohodnutých platieb je aj kúpna cena, za ktorú na konci dohodnutej doby finančného prenájmu prechádza vlastnícke právo k prenajatému majetku z prenajímateľa na nájomcu. Dohodnutá doba nájmu je najmenej 60 % doby odpisovania podľa daňových predpisov, minimálne však 3 roky. Platba nájomného je alokovaná medzi splátku istiny a finančné náklady, vypočítané metódou efektívnej úrokovej miery. Finančné náklady sa účtujú na ťarchu účtu 562 – Úroky.</w:t>
      </w:r>
    </w:p>
    <w:p w:rsidR="006A6C7E" w:rsidRPr="00B95D51" w:rsidRDefault="006A6C7E" w:rsidP="004D3B4A">
      <w:pPr>
        <w:pStyle w:val="BodyText"/>
        <w:rPr>
          <w:sz w:val="22"/>
          <w:szCs w:val="22"/>
        </w:rPr>
      </w:pPr>
    </w:p>
    <w:p w:rsidR="006A6C7E" w:rsidRPr="00B95D51" w:rsidRDefault="006A6C7E" w:rsidP="00251BF2">
      <w:pPr>
        <w:pStyle w:val="Pismenka"/>
        <w:tabs>
          <w:tab w:val="clear" w:pos="426"/>
        </w:tabs>
        <w:ind w:left="426"/>
        <w:rPr>
          <w:sz w:val="22"/>
          <w:szCs w:val="22"/>
        </w:rPr>
      </w:pPr>
      <w:r w:rsidRPr="00B95D51">
        <w:rPr>
          <w:sz w:val="22"/>
          <w:szCs w:val="22"/>
        </w:rPr>
        <w:t>Cudzia mena</w:t>
      </w:r>
    </w:p>
    <w:p w:rsidR="006A6C7E" w:rsidRPr="00B95D51" w:rsidRDefault="006A6C7E" w:rsidP="004D3B4A">
      <w:pPr>
        <w:pStyle w:val="BodyText"/>
        <w:rPr>
          <w:sz w:val="22"/>
          <w:szCs w:val="22"/>
        </w:rPr>
      </w:pPr>
      <w:r w:rsidRPr="00B95D51">
        <w:rPr>
          <w:sz w:val="22"/>
          <w:szCs w:val="22"/>
        </w:rPr>
        <w:t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Na ocenenie prírastku cudzej meny nakúpenej za euro sa použije kurz, za ktorý bola táto cudzia mena nakúpená.</w:t>
      </w:r>
    </w:p>
    <w:p w:rsidR="006A6C7E" w:rsidRPr="00B95D51" w:rsidRDefault="006A6C7E" w:rsidP="004D3B4A">
      <w:pPr>
        <w:pStyle w:val="BodyText"/>
        <w:rPr>
          <w:sz w:val="22"/>
          <w:szCs w:val="22"/>
        </w:rPr>
      </w:pPr>
      <w:r w:rsidRPr="00B95D51">
        <w:rPr>
          <w:sz w:val="22"/>
          <w:szCs w:val="22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6A6C7E" w:rsidRPr="00B95D51" w:rsidRDefault="006A6C7E" w:rsidP="004D3B4A">
      <w:pPr>
        <w:pStyle w:val="BodyText"/>
        <w:rPr>
          <w:sz w:val="22"/>
          <w:szCs w:val="22"/>
        </w:rPr>
      </w:pPr>
      <w:r w:rsidRPr="00B95D51">
        <w:rPr>
          <w:sz w:val="22"/>
          <w:szCs w:val="22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6A6C7E" w:rsidRPr="00B95D51" w:rsidRDefault="006A6C7E" w:rsidP="00E5113F">
      <w:pPr>
        <w:pStyle w:val="BodyText"/>
        <w:rPr>
          <w:sz w:val="22"/>
          <w:szCs w:val="22"/>
        </w:rPr>
      </w:pPr>
      <w:r w:rsidRPr="00B95D51">
        <w:rPr>
          <w:sz w:val="22"/>
          <w:szCs w:val="22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6A6C7E" w:rsidRPr="00B95D51" w:rsidRDefault="006A6C7E" w:rsidP="004D3B4A">
      <w:pPr>
        <w:pStyle w:val="BodyText"/>
        <w:rPr>
          <w:sz w:val="22"/>
          <w:szCs w:val="22"/>
        </w:rPr>
      </w:pPr>
      <w:r w:rsidRPr="00B95D51">
        <w:rPr>
          <w:sz w:val="22"/>
          <w:szCs w:val="22"/>
        </w:rPr>
        <w:t>Prijaté a poskytnuté preddavky v cudzej mene na účet zriadený v eurách a z účtu zriadeného v eurách sa prepočítavajú na menu euro kurzom, za ktorý boli tieto hodnoty nakúpené alebo predané.</w:t>
      </w:r>
    </w:p>
    <w:p w:rsidR="006A6C7E" w:rsidRPr="00B95D51" w:rsidRDefault="006A6C7E" w:rsidP="004D3B4A">
      <w:pPr>
        <w:pStyle w:val="BodyText"/>
        <w:rPr>
          <w:sz w:val="22"/>
          <w:szCs w:val="22"/>
        </w:rPr>
      </w:pPr>
    </w:p>
    <w:p w:rsidR="006A6C7E" w:rsidRPr="00B95D51" w:rsidRDefault="006A6C7E" w:rsidP="00251BF2">
      <w:pPr>
        <w:pStyle w:val="Pismenka"/>
        <w:tabs>
          <w:tab w:val="clear" w:pos="426"/>
        </w:tabs>
        <w:ind w:left="426"/>
        <w:rPr>
          <w:sz w:val="22"/>
          <w:szCs w:val="22"/>
        </w:rPr>
      </w:pPr>
      <w:r w:rsidRPr="00B95D51">
        <w:rPr>
          <w:sz w:val="22"/>
          <w:szCs w:val="22"/>
        </w:rPr>
        <w:t>Výnosy</w:t>
      </w:r>
    </w:p>
    <w:p w:rsidR="006A6C7E" w:rsidRDefault="006A6C7E" w:rsidP="004D3B4A">
      <w:pPr>
        <w:pStyle w:val="BodyText"/>
        <w:rPr>
          <w:sz w:val="22"/>
          <w:szCs w:val="22"/>
        </w:rPr>
      </w:pPr>
      <w:r w:rsidRPr="00B95D51">
        <w:rPr>
          <w:sz w:val="22"/>
          <w:szCs w:val="22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6A6C7E" w:rsidRPr="00B95D51" w:rsidRDefault="006A6C7E" w:rsidP="004D3B4A">
      <w:pPr>
        <w:pStyle w:val="Heading1"/>
        <w:tabs>
          <w:tab w:val="clear" w:pos="450"/>
          <w:tab w:val="num" w:pos="360"/>
        </w:tabs>
        <w:spacing w:before="120" w:after="60"/>
        <w:ind w:left="360"/>
        <w:rPr>
          <w:sz w:val="22"/>
          <w:szCs w:val="22"/>
        </w:rPr>
      </w:pPr>
      <w:bookmarkStart w:id="9" w:name="_Toc530739900"/>
      <w:r w:rsidRPr="00B95D51">
        <w:rPr>
          <w:sz w:val="22"/>
          <w:szCs w:val="22"/>
        </w:rPr>
        <w:t>informácie o údajoch na strane aktív súvahy</w:t>
      </w:r>
      <w:bookmarkEnd w:id="9"/>
    </w:p>
    <w:p w:rsidR="006A6C7E" w:rsidRPr="00B95D51" w:rsidRDefault="006A6C7E" w:rsidP="004D3B4A">
      <w:pPr>
        <w:pStyle w:val="Header"/>
        <w:numPr>
          <w:ilvl w:val="12"/>
          <w:numId w:val="0"/>
        </w:numPr>
        <w:jc w:val="both"/>
        <w:rPr>
          <w:sz w:val="22"/>
          <w:szCs w:val="22"/>
        </w:rPr>
      </w:pPr>
    </w:p>
    <w:p w:rsidR="006A6C7E" w:rsidRPr="00B95D51" w:rsidRDefault="006A6C7E" w:rsidP="00C02C96">
      <w:pPr>
        <w:pStyle w:val="Heading2"/>
        <w:numPr>
          <w:ilvl w:val="0"/>
          <w:numId w:val="25"/>
        </w:numPr>
        <w:tabs>
          <w:tab w:val="clear" w:pos="360"/>
          <w:tab w:val="num" w:pos="426"/>
        </w:tabs>
        <w:rPr>
          <w:sz w:val="22"/>
          <w:szCs w:val="22"/>
        </w:rPr>
      </w:pPr>
      <w:bookmarkStart w:id="10" w:name="_Toc530739901"/>
      <w:r w:rsidRPr="00B95D51">
        <w:rPr>
          <w:sz w:val="22"/>
          <w:szCs w:val="22"/>
        </w:rPr>
        <w:t>Dlhodobý nehmotný majetok a dlhodobý hmotný majetok</w:t>
      </w:r>
      <w:bookmarkEnd w:id="10"/>
    </w:p>
    <w:p w:rsidR="006A6C7E" w:rsidRPr="00B95D51" w:rsidRDefault="006A6C7E" w:rsidP="004D3B4A">
      <w:pPr>
        <w:pStyle w:val="BodyText"/>
        <w:rPr>
          <w:sz w:val="22"/>
          <w:szCs w:val="22"/>
        </w:rPr>
      </w:pPr>
    </w:p>
    <w:p w:rsidR="006A6C7E" w:rsidRPr="00B95D51" w:rsidRDefault="006A6C7E" w:rsidP="004D3B4A">
      <w:pPr>
        <w:pStyle w:val="BodyText"/>
        <w:rPr>
          <w:sz w:val="22"/>
          <w:szCs w:val="22"/>
        </w:rPr>
      </w:pPr>
      <w:r w:rsidRPr="00B95D51">
        <w:rPr>
          <w:sz w:val="22"/>
          <w:szCs w:val="22"/>
        </w:rPr>
        <w:t>Prehľad o pohybe dlhodobého nehmotného majetku a dlhodobého hmotného majetku od 1. januára 2013</w:t>
      </w:r>
      <w:r>
        <w:rPr>
          <w:sz w:val="22"/>
          <w:szCs w:val="22"/>
        </w:rPr>
        <w:t xml:space="preserve"> </w:t>
      </w:r>
      <w:r w:rsidRPr="00B95D51">
        <w:rPr>
          <w:sz w:val="22"/>
          <w:szCs w:val="22"/>
        </w:rPr>
        <w:t xml:space="preserve">do 31. decembra 2013 a za porovnateľné obdobie od 1. januára 2012 do 31. decembra 2012 je uvedený v tabuľkách </w:t>
      </w:r>
    </w:p>
    <w:p w:rsidR="006A6C7E" w:rsidRDefault="006A6C7E" w:rsidP="004D3B4A">
      <w:pPr>
        <w:pStyle w:val="BodyText"/>
        <w:rPr>
          <w:sz w:val="22"/>
          <w:szCs w:val="22"/>
        </w:rPr>
      </w:pPr>
    </w:p>
    <w:p w:rsidR="006A6C7E" w:rsidRPr="00B95D51" w:rsidRDefault="006A6C7E" w:rsidP="004D3B4A">
      <w:pPr>
        <w:pStyle w:val="BodyText"/>
        <w:rPr>
          <w:sz w:val="22"/>
          <w:szCs w:val="22"/>
        </w:rPr>
      </w:pP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97"/>
        <w:gridCol w:w="916"/>
        <w:gridCol w:w="726"/>
        <w:gridCol w:w="905"/>
        <w:gridCol w:w="945"/>
        <w:gridCol w:w="6"/>
        <w:gridCol w:w="29"/>
        <w:gridCol w:w="848"/>
        <w:gridCol w:w="31"/>
        <w:gridCol w:w="32"/>
        <w:gridCol w:w="14"/>
        <w:gridCol w:w="650"/>
        <w:gridCol w:w="1159"/>
        <w:gridCol w:w="1144"/>
      </w:tblGrid>
      <w:tr w:rsidR="006A6C7E" w:rsidRPr="002B2E75" w:rsidTr="00831D13">
        <w:trPr>
          <w:trHeight w:val="334"/>
          <w:jc w:val="center"/>
        </w:trPr>
        <w:tc>
          <w:tcPr>
            <w:tcW w:w="18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nehmotný majetok</w:t>
            </w:r>
          </w:p>
        </w:tc>
        <w:tc>
          <w:tcPr>
            <w:tcW w:w="7381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Bežné účtovné obdobie</w:t>
            </w:r>
          </w:p>
        </w:tc>
      </w:tr>
      <w:tr w:rsidR="006A6C7E" w:rsidRPr="002B2E75" w:rsidTr="00831D13">
        <w:trPr>
          <w:trHeight w:val="1124"/>
          <w:jc w:val="center"/>
        </w:trPr>
        <w:tc>
          <w:tcPr>
            <w:tcW w:w="189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Aktivova-né náklady na vývoj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Softvér</w:t>
            </w:r>
          </w:p>
        </w:tc>
        <w:tc>
          <w:tcPr>
            <w:tcW w:w="9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Oceniteľ-né práva</w:t>
            </w:r>
          </w:p>
        </w:tc>
        <w:tc>
          <w:tcPr>
            <w:tcW w:w="94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Goodwill</w:t>
            </w:r>
          </w:p>
        </w:tc>
        <w:tc>
          <w:tcPr>
            <w:tcW w:w="87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DNM</w:t>
            </w:r>
          </w:p>
        </w:tc>
        <w:tc>
          <w:tcPr>
            <w:tcW w:w="72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Obsta-rávaný DNM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DNM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6A6C7E" w:rsidRPr="002B2E75" w:rsidTr="00831D13">
        <w:trPr>
          <w:trHeight w:val="80"/>
          <w:jc w:val="center"/>
        </w:trPr>
        <w:tc>
          <w:tcPr>
            <w:tcW w:w="18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72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9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94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7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2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11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14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>
              <w:rPr>
                <w:rFonts w:cs="Arial Narrow"/>
                <w:bCs/>
                <w:szCs w:val="22"/>
              </w:rPr>
              <w:t>i</w:t>
            </w:r>
          </w:p>
        </w:tc>
      </w:tr>
      <w:tr w:rsidR="006A6C7E" w:rsidRPr="002B2E75" w:rsidTr="00831D13">
        <w:trPr>
          <w:trHeight w:val="266"/>
          <w:jc w:val="center"/>
        </w:trPr>
        <w:tc>
          <w:tcPr>
            <w:tcW w:w="9273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6A6C7E" w:rsidRPr="002B2E75" w:rsidTr="00BD3F16">
        <w:trPr>
          <w:trHeight w:val="278"/>
          <w:jc w:val="center"/>
        </w:trPr>
        <w:tc>
          <w:tcPr>
            <w:tcW w:w="189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15 220</w:t>
            </w:r>
          </w:p>
        </w:tc>
        <w:tc>
          <w:tcPr>
            <w:tcW w:w="9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15 220</w:t>
            </w:r>
          </w:p>
        </w:tc>
      </w:tr>
      <w:tr w:rsidR="006A6C7E" w:rsidRPr="002B2E75" w:rsidTr="00BD3F16">
        <w:trPr>
          <w:trHeight w:val="278"/>
          <w:jc w:val="center"/>
        </w:trPr>
        <w:tc>
          <w:tcPr>
            <w:tcW w:w="18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A6C7E" w:rsidRPr="002B2E75" w:rsidTr="00BD3F16">
        <w:trPr>
          <w:trHeight w:val="278"/>
          <w:jc w:val="center"/>
        </w:trPr>
        <w:tc>
          <w:tcPr>
            <w:tcW w:w="18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9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A6C7E" w:rsidRPr="002B2E75" w:rsidTr="00BD3F16">
        <w:trPr>
          <w:trHeight w:val="278"/>
          <w:jc w:val="center"/>
        </w:trPr>
        <w:tc>
          <w:tcPr>
            <w:tcW w:w="18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9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A6C7E" w:rsidRPr="002B2E75" w:rsidTr="00BD3F16">
        <w:trPr>
          <w:trHeight w:val="278"/>
          <w:jc w:val="center"/>
        </w:trPr>
        <w:tc>
          <w:tcPr>
            <w:tcW w:w="189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1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15 220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15 220</w:t>
            </w:r>
          </w:p>
        </w:tc>
      </w:tr>
      <w:tr w:rsidR="006A6C7E" w:rsidRPr="002B2E75" w:rsidTr="00831D13">
        <w:trPr>
          <w:trHeight w:val="278"/>
          <w:jc w:val="center"/>
        </w:trPr>
        <w:tc>
          <w:tcPr>
            <w:tcW w:w="9273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6A6C7E" w:rsidRPr="002B2E75" w:rsidTr="00BD3F16">
        <w:trPr>
          <w:trHeight w:val="278"/>
          <w:jc w:val="center"/>
        </w:trPr>
        <w:tc>
          <w:tcPr>
            <w:tcW w:w="189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2 235</w:t>
            </w:r>
          </w:p>
        </w:tc>
        <w:tc>
          <w:tcPr>
            <w:tcW w:w="9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4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2 235</w:t>
            </w:r>
          </w:p>
        </w:tc>
      </w:tr>
      <w:tr w:rsidR="006A6C7E" w:rsidRPr="002B2E75" w:rsidTr="00BD3F16">
        <w:trPr>
          <w:trHeight w:val="278"/>
          <w:jc w:val="center"/>
        </w:trPr>
        <w:tc>
          <w:tcPr>
            <w:tcW w:w="18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3 060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3 060</w:t>
            </w:r>
          </w:p>
        </w:tc>
      </w:tr>
      <w:tr w:rsidR="006A6C7E" w:rsidRPr="002B2E75" w:rsidTr="00BD3F16">
        <w:trPr>
          <w:trHeight w:val="278"/>
          <w:jc w:val="center"/>
        </w:trPr>
        <w:tc>
          <w:tcPr>
            <w:tcW w:w="18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9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A6C7E" w:rsidRPr="002B2E75" w:rsidTr="00BD3F16">
        <w:trPr>
          <w:trHeight w:val="278"/>
          <w:jc w:val="center"/>
        </w:trPr>
        <w:tc>
          <w:tcPr>
            <w:tcW w:w="189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1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5 295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4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5 295</w:t>
            </w:r>
          </w:p>
        </w:tc>
      </w:tr>
      <w:tr w:rsidR="006A6C7E" w:rsidRPr="002B2E75" w:rsidTr="00831D13">
        <w:trPr>
          <w:trHeight w:val="278"/>
          <w:jc w:val="center"/>
        </w:trPr>
        <w:tc>
          <w:tcPr>
            <w:tcW w:w="9273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6A6C7E" w:rsidRPr="002B2E75" w:rsidTr="00831D13">
        <w:trPr>
          <w:trHeight w:val="278"/>
          <w:jc w:val="center"/>
        </w:trPr>
        <w:tc>
          <w:tcPr>
            <w:tcW w:w="189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4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A6C7E" w:rsidRPr="002B2E75" w:rsidTr="00831D13">
        <w:trPr>
          <w:trHeight w:val="278"/>
          <w:jc w:val="center"/>
        </w:trPr>
        <w:tc>
          <w:tcPr>
            <w:tcW w:w="18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4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A6C7E" w:rsidRPr="002B2E75" w:rsidTr="00831D13">
        <w:trPr>
          <w:trHeight w:val="278"/>
          <w:jc w:val="center"/>
        </w:trPr>
        <w:tc>
          <w:tcPr>
            <w:tcW w:w="18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9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4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A6C7E" w:rsidRPr="002B2E75" w:rsidTr="00831D13">
        <w:trPr>
          <w:trHeight w:val="278"/>
          <w:jc w:val="center"/>
        </w:trPr>
        <w:tc>
          <w:tcPr>
            <w:tcW w:w="189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1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4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A6C7E" w:rsidRPr="002B2E75" w:rsidTr="00831D13">
        <w:trPr>
          <w:trHeight w:val="278"/>
          <w:jc w:val="center"/>
        </w:trPr>
        <w:tc>
          <w:tcPr>
            <w:tcW w:w="9273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6A6C7E" w:rsidRPr="002B2E75" w:rsidTr="000B0726">
        <w:trPr>
          <w:trHeight w:val="278"/>
          <w:jc w:val="center"/>
        </w:trPr>
        <w:tc>
          <w:tcPr>
            <w:tcW w:w="189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12 985</w:t>
            </w:r>
          </w:p>
        </w:tc>
        <w:tc>
          <w:tcPr>
            <w:tcW w:w="9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724E2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12 985</w:t>
            </w:r>
          </w:p>
        </w:tc>
      </w:tr>
      <w:tr w:rsidR="006A6C7E" w:rsidRPr="002B2E75" w:rsidTr="000B0726">
        <w:trPr>
          <w:trHeight w:val="290"/>
          <w:jc w:val="center"/>
        </w:trPr>
        <w:tc>
          <w:tcPr>
            <w:tcW w:w="189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1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9 925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724E2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9 925</w:t>
            </w:r>
          </w:p>
        </w:tc>
      </w:tr>
    </w:tbl>
    <w:p w:rsidR="006A6C7E" w:rsidRDefault="006A6C7E" w:rsidP="00B84B86">
      <w:pPr>
        <w:pStyle w:val="Title"/>
        <w:spacing w:before="0" w:beforeAutospacing="0" w:after="0"/>
        <w:jc w:val="left"/>
        <w:rPr>
          <w:b w:val="0"/>
        </w:rPr>
      </w:pPr>
    </w:p>
    <w:p w:rsidR="006A6C7E" w:rsidRDefault="006A6C7E" w:rsidP="00B84B86"/>
    <w:p w:rsidR="006A6C7E" w:rsidRDefault="006A6C7E" w:rsidP="00B84B86"/>
    <w:p w:rsidR="006A6C7E" w:rsidRDefault="006A6C7E" w:rsidP="00B84B86"/>
    <w:p w:rsidR="006A6C7E" w:rsidRDefault="006A6C7E" w:rsidP="00B84B86"/>
    <w:p w:rsidR="006A6C7E" w:rsidRDefault="006A6C7E" w:rsidP="00B84B86"/>
    <w:p w:rsidR="006A6C7E" w:rsidRDefault="006A6C7E" w:rsidP="00B84B86"/>
    <w:p w:rsidR="006A6C7E" w:rsidRDefault="006A6C7E" w:rsidP="00B84B86"/>
    <w:p w:rsidR="006A6C7E" w:rsidRDefault="006A6C7E" w:rsidP="00B84B86"/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99"/>
        <w:gridCol w:w="917"/>
        <w:gridCol w:w="726"/>
        <w:gridCol w:w="905"/>
        <w:gridCol w:w="944"/>
        <w:gridCol w:w="6"/>
        <w:gridCol w:w="29"/>
        <w:gridCol w:w="848"/>
        <w:gridCol w:w="31"/>
        <w:gridCol w:w="46"/>
        <w:gridCol w:w="650"/>
        <w:gridCol w:w="1158"/>
        <w:gridCol w:w="1143"/>
      </w:tblGrid>
      <w:tr w:rsidR="006A6C7E" w:rsidRPr="00831D13" w:rsidTr="00724E22">
        <w:trPr>
          <w:trHeight w:val="334"/>
          <w:jc w:val="center"/>
        </w:trPr>
        <w:tc>
          <w:tcPr>
            <w:tcW w:w="186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A6C7E" w:rsidRPr="00831D13" w:rsidRDefault="006A6C7E" w:rsidP="00724E2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31D13">
              <w:rPr>
                <w:b/>
                <w:bCs/>
              </w:rPr>
              <w:t>Dlhodobý nehmotný majetok</w:t>
            </w:r>
          </w:p>
        </w:tc>
        <w:tc>
          <w:tcPr>
            <w:tcW w:w="7266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831D13" w:rsidRDefault="006A6C7E" w:rsidP="00724E2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31D13">
              <w:rPr>
                <w:rFonts w:cs="Arial Narrow"/>
                <w:b/>
                <w:bCs/>
              </w:rPr>
              <w:t>Bezprostredne predchádzajúce účtovné obdobie</w:t>
            </w:r>
          </w:p>
        </w:tc>
      </w:tr>
      <w:tr w:rsidR="006A6C7E" w:rsidRPr="00831D13" w:rsidTr="00724E22">
        <w:trPr>
          <w:trHeight w:val="1124"/>
          <w:jc w:val="center"/>
        </w:trPr>
        <w:tc>
          <w:tcPr>
            <w:tcW w:w="186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A6C7E" w:rsidRPr="00831D13" w:rsidRDefault="006A6C7E" w:rsidP="00724E22">
            <w:pPr>
              <w:autoSpaceDE w:val="0"/>
              <w:autoSpaceDN w:val="0"/>
              <w:adjustRightInd w:val="0"/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A6C7E" w:rsidRPr="00831D13" w:rsidRDefault="006A6C7E" w:rsidP="00724E2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31D13">
              <w:rPr>
                <w:b/>
                <w:bCs/>
              </w:rPr>
              <w:t>Aktivova-né náklady na vývoj</w:t>
            </w:r>
          </w:p>
        </w:tc>
        <w:tc>
          <w:tcPr>
            <w:tcW w:w="7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A6C7E" w:rsidRPr="00831D13" w:rsidRDefault="006A6C7E" w:rsidP="00724E2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31D13">
              <w:rPr>
                <w:b/>
                <w:bCs/>
              </w:rPr>
              <w:t>Softvér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A6C7E" w:rsidRPr="00831D13" w:rsidRDefault="006A6C7E" w:rsidP="00724E2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31D13">
              <w:rPr>
                <w:b/>
                <w:bCs/>
              </w:rPr>
              <w:t>Oceniteľ-né práva</w:t>
            </w:r>
          </w:p>
        </w:tc>
        <w:tc>
          <w:tcPr>
            <w:tcW w:w="93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A6C7E" w:rsidRPr="00831D13" w:rsidRDefault="006A6C7E" w:rsidP="00724E2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31D13">
              <w:rPr>
                <w:b/>
                <w:bCs/>
              </w:rPr>
              <w:t>Goodwill</w:t>
            </w:r>
          </w:p>
        </w:tc>
        <w:tc>
          <w:tcPr>
            <w:tcW w:w="86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A6C7E" w:rsidRPr="00831D13" w:rsidRDefault="006A6C7E" w:rsidP="00724E2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31D13">
              <w:rPr>
                <w:b/>
                <w:bCs/>
              </w:rPr>
              <w:t>Ostatný DNM</w:t>
            </w:r>
          </w:p>
        </w:tc>
        <w:tc>
          <w:tcPr>
            <w:tcW w:w="713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A6C7E" w:rsidRPr="00831D13" w:rsidRDefault="006A6C7E" w:rsidP="00724E2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31D13">
              <w:rPr>
                <w:b/>
                <w:bCs/>
              </w:rPr>
              <w:t>Obsta-rávaný DNM</w:t>
            </w:r>
          </w:p>
        </w:tc>
        <w:tc>
          <w:tcPr>
            <w:tcW w:w="11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A6C7E" w:rsidRPr="00831D13" w:rsidRDefault="006A6C7E" w:rsidP="00724E2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31D13">
              <w:rPr>
                <w:b/>
                <w:bCs/>
              </w:rPr>
              <w:t>Poskytnuté preddavky na DNM</w:t>
            </w:r>
          </w:p>
        </w:tc>
        <w:tc>
          <w:tcPr>
            <w:tcW w:w="11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A6C7E" w:rsidRPr="00831D13" w:rsidRDefault="006A6C7E" w:rsidP="00724E2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31D13">
              <w:rPr>
                <w:b/>
                <w:bCs/>
              </w:rPr>
              <w:t>Spolu</w:t>
            </w:r>
          </w:p>
        </w:tc>
      </w:tr>
      <w:tr w:rsidR="006A6C7E" w:rsidRPr="00831D13" w:rsidTr="00724E22">
        <w:trPr>
          <w:trHeight w:val="74"/>
          <w:jc w:val="center"/>
        </w:trPr>
        <w:tc>
          <w:tcPr>
            <w:tcW w:w="18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A6C7E" w:rsidRPr="00831D13" w:rsidRDefault="006A6C7E" w:rsidP="00724E2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831D13">
              <w:rPr>
                <w:bCs/>
              </w:rPr>
              <w:t>a</w:t>
            </w:r>
          </w:p>
        </w:tc>
        <w:tc>
          <w:tcPr>
            <w:tcW w:w="9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A6C7E" w:rsidRPr="00831D13" w:rsidRDefault="006A6C7E" w:rsidP="00724E2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831D13">
              <w:rPr>
                <w:bCs/>
              </w:rPr>
              <w:t>b</w:t>
            </w:r>
          </w:p>
        </w:tc>
        <w:tc>
          <w:tcPr>
            <w:tcW w:w="7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A6C7E" w:rsidRPr="00831D13" w:rsidRDefault="006A6C7E" w:rsidP="00724E2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831D13">
              <w:rPr>
                <w:bCs/>
              </w:rPr>
              <w:t>c</w:t>
            </w:r>
          </w:p>
        </w:tc>
        <w:tc>
          <w:tcPr>
            <w:tcW w:w="8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A6C7E" w:rsidRPr="00831D13" w:rsidRDefault="006A6C7E" w:rsidP="00724E2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831D13">
              <w:rPr>
                <w:bCs/>
              </w:rPr>
              <w:t>d</w:t>
            </w:r>
          </w:p>
        </w:tc>
        <w:tc>
          <w:tcPr>
            <w:tcW w:w="93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A6C7E" w:rsidRPr="00831D13" w:rsidRDefault="006A6C7E" w:rsidP="00724E2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831D13">
              <w:rPr>
                <w:bCs/>
              </w:rPr>
              <w:t>e</w:t>
            </w:r>
          </w:p>
        </w:tc>
        <w:tc>
          <w:tcPr>
            <w:tcW w:w="86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A6C7E" w:rsidRPr="00831D13" w:rsidRDefault="006A6C7E" w:rsidP="00724E2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831D13">
              <w:rPr>
                <w:bCs/>
              </w:rPr>
              <w:t>f</w:t>
            </w:r>
          </w:p>
        </w:tc>
        <w:tc>
          <w:tcPr>
            <w:tcW w:w="713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A6C7E" w:rsidRPr="00831D13" w:rsidRDefault="006A6C7E" w:rsidP="00724E2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831D13">
              <w:rPr>
                <w:bCs/>
              </w:rPr>
              <w:t>g</w:t>
            </w:r>
          </w:p>
        </w:tc>
        <w:tc>
          <w:tcPr>
            <w:tcW w:w="113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A6C7E" w:rsidRPr="00831D13" w:rsidRDefault="006A6C7E" w:rsidP="00724E2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831D13">
              <w:rPr>
                <w:bCs/>
              </w:rPr>
              <w:t>H</w:t>
            </w:r>
          </w:p>
        </w:tc>
        <w:tc>
          <w:tcPr>
            <w:tcW w:w="11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A6C7E" w:rsidRPr="00831D13" w:rsidRDefault="006A6C7E" w:rsidP="00724E2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831D13">
              <w:rPr>
                <w:bCs/>
              </w:rPr>
              <w:t>i</w:t>
            </w:r>
          </w:p>
        </w:tc>
      </w:tr>
      <w:tr w:rsidR="006A6C7E" w:rsidRPr="00831D13" w:rsidTr="00724E22">
        <w:trPr>
          <w:trHeight w:val="266"/>
          <w:jc w:val="center"/>
        </w:trPr>
        <w:tc>
          <w:tcPr>
            <w:tcW w:w="9131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831D13" w:rsidRDefault="006A6C7E" w:rsidP="00724E22">
            <w:pPr>
              <w:autoSpaceDE w:val="0"/>
              <w:autoSpaceDN w:val="0"/>
              <w:adjustRightInd w:val="0"/>
            </w:pPr>
            <w:r w:rsidRPr="00831D13">
              <w:t>Prvotné ocenenie</w:t>
            </w:r>
          </w:p>
        </w:tc>
      </w:tr>
      <w:tr w:rsidR="006A6C7E" w:rsidRPr="00831D13" w:rsidTr="00724E22">
        <w:trPr>
          <w:trHeight w:val="278"/>
          <w:jc w:val="center"/>
        </w:trPr>
        <w:tc>
          <w:tcPr>
            <w:tcW w:w="18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6C7E" w:rsidRPr="00831D13" w:rsidRDefault="006A6C7E" w:rsidP="00724E22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831D13">
              <w:rPr>
                <w:b/>
                <w:bCs/>
              </w:rPr>
              <w:t>Stav 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831D13" w:rsidRDefault="006A6C7E" w:rsidP="00724E22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831D13" w:rsidRDefault="006A6C7E" w:rsidP="00724E22">
            <w:pPr>
              <w:autoSpaceDE w:val="0"/>
              <w:autoSpaceDN w:val="0"/>
              <w:adjustRightInd w:val="0"/>
              <w:jc w:val="right"/>
            </w:pPr>
            <w:r w:rsidRPr="00831D13">
              <w:t>6 253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831D13" w:rsidRDefault="006A6C7E" w:rsidP="00724E22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6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831D13" w:rsidRDefault="006A6C7E" w:rsidP="00724E22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831D13" w:rsidRDefault="006A6C7E" w:rsidP="00724E22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1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831D13" w:rsidRDefault="006A6C7E" w:rsidP="00724E22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3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831D13" w:rsidRDefault="006A6C7E" w:rsidP="00724E22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2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6C7E" w:rsidRPr="00831D13" w:rsidRDefault="006A6C7E" w:rsidP="00724E22">
            <w:pPr>
              <w:autoSpaceDE w:val="0"/>
              <w:autoSpaceDN w:val="0"/>
              <w:adjustRightInd w:val="0"/>
              <w:jc w:val="right"/>
            </w:pPr>
            <w:r w:rsidRPr="00831D13">
              <w:t>6 253</w:t>
            </w:r>
          </w:p>
        </w:tc>
      </w:tr>
      <w:tr w:rsidR="006A6C7E" w:rsidRPr="00831D13" w:rsidTr="00724E22">
        <w:trPr>
          <w:trHeight w:val="278"/>
          <w:jc w:val="center"/>
        </w:trPr>
        <w:tc>
          <w:tcPr>
            <w:tcW w:w="18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6C7E" w:rsidRPr="00831D13" w:rsidRDefault="006A6C7E" w:rsidP="00724E22">
            <w:pPr>
              <w:autoSpaceDE w:val="0"/>
              <w:autoSpaceDN w:val="0"/>
              <w:adjustRightInd w:val="0"/>
            </w:pPr>
            <w:r w:rsidRPr="00831D13"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831D13" w:rsidRDefault="006A6C7E" w:rsidP="00724E22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831D13" w:rsidRDefault="006A6C7E" w:rsidP="00724E22">
            <w:pPr>
              <w:autoSpaceDE w:val="0"/>
              <w:autoSpaceDN w:val="0"/>
              <w:adjustRightInd w:val="0"/>
              <w:jc w:val="right"/>
            </w:pPr>
            <w:r w:rsidRPr="00831D13">
              <w:t>8 967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831D13" w:rsidRDefault="006A6C7E" w:rsidP="00724E22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831D13" w:rsidRDefault="006A6C7E" w:rsidP="00724E22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831D13" w:rsidRDefault="006A6C7E" w:rsidP="00724E22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1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831D13" w:rsidRDefault="006A6C7E" w:rsidP="00724E22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831D13" w:rsidRDefault="006A6C7E" w:rsidP="00724E22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6C7E" w:rsidRPr="00831D13" w:rsidRDefault="006A6C7E" w:rsidP="00724E22">
            <w:pPr>
              <w:autoSpaceDE w:val="0"/>
              <w:autoSpaceDN w:val="0"/>
              <w:adjustRightInd w:val="0"/>
              <w:jc w:val="right"/>
            </w:pPr>
            <w:r w:rsidRPr="00831D13">
              <w:t>8 967</w:t>
            </w:r>
          </w:p>
        </w:tc>
      </w:tr>
      <w:tr w:rsidR="006A6C7E" w:rsidRPr="00831D13" w:rsidTr="00724E22">
        <w:trPr>
          <w:trHeight w:val="278"/>
          <w:jc w:val="center"/>
        </w:trPr>
        <w:tc>
          <w:tcPr>
            <w:tcW w:w="18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6C7E" w:rsidRPr="00831D13" w:rsidRDefault="006A6C7E" w:rsidP="00724E22">
            <w:pPr>
              <w:autoSpaceDE w:val="0"/>
              <w:autoSpaceDN w:val="0"/>
              <w:adjustRightInd w:val="0"/>
            </w:pPr>
            <w:r w:rsidRPr="00831D13"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831D13" w:rsidRDefault="006A6C7E" w:rsidP="00724E22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831D13" w:rsidRDefault="006A6C7E" w:rsidP="00724E22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831D13" w:rsidRDefault="006A6C7E" w:rsidP="00724E22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831D13" w:rsidRDefault="006A6C7E" w:rsidP="00724E22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831D13" w:rsidRDefault="006A6C7E" w:rsidP="00724E22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1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831D13" w:rsidRDefault="006A6C7E" w:rsidP="00724E22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831D13" w:rsidRDefault="006A6C7E" w:rsidP="00724E22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6C7E" w:rsidRPr="00831D13" w:rsidRDefault="006A6C7E" w:rsidP="00724E22">
            <w:pPr>
              <w:autoSpaceDE w:val="0"/>
              <w:autoSpaceDN w:val="0"/>
              <w:adjustRightInd w:val="0"/>
              <w:jc w:val="right"/>
            </w:pPr>
          </w:p>
        </w:tc>
      </w:tr>
      <w:tr w:rsidR="006A6C7E" w:rsidRPr="00831D13" w:rsidTr="00724E22">
        <w:trPr>
          <w:trHeight w:val="278"/>
          <w:jc w:val="center"/>
        </w:trPr>
        <w:tc>
          <w:tcPr>
            <w:tcW w:w="18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6C7E" w:rsidRPr="00831D13" w:rsidRDefault="006A6C7E" w:rsidP="00724E22">
            <w:pPr>
              <w:autoSpaceDE w:val="0"/>
              <w:autoSpaceDN w:val="0"/>
              <w:adjustRightInd w:val="0"/>
            </w:pPr>
            <w:r w:rsidRPr="00831D13">
              <w:t>Presuny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831D13" w:rsidRDefault="006A6C7E" w:rsidP="00724E22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831D13" w:rsidRDefault="006A6C7E" w:rsidP="00724E22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831D13" w:rsidRDefault="006A6C7E" w:rsidP="00724E22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831D13" w:rsidRDefault="006A6C7E" w:rsidP="00724E22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831D13" w:rsidRDefault="006A6C7E" w:rsidP="00724E22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1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831D13" w:rsidRDefault="006A6C7E" w:rsidP="00724E22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831D13" w:rsidRDefault="006A6C7E" w:rsidP="00724E22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6C7E" w:rsidRPr="00831D13" w:rsidRDefault="006A6C7E" w:rsidP="00724E22">
            <w:pPr>
              <w:autoSpaceDE w:val="0"/>
              <w:autoSpaceDN w:val="0"/>
              <w:adjustRightInd w:val="0"/>
              <w:jc w:val="right"/>
            </w:pPr>
          </w:p>
        </w:tc>
      </w:tr>
      <w:tr w:rsidR="006A6C7E" w:rsidRPr="00831D13" w:rsidTr="00724E22">
        <w:trPr>
          <w:trHeight w:val="278"/>
          <w:jc w:val="center"/>
        </w:trPr>
        <w:tc>
          <w:tcPr>
            <w:tcW w:w="18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831D13" w:rsidRDefault="006A6C7E" w:rsidP="00724E22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831D13">
              <w:rPr>
                <w:b/>
                <w:bCs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6C7E" w:rsidRPr="00831D13" w:rsidRDefault="006A6C7E" w:rsidP="00724E22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6C7E" w:rsidRPr="00831D13" w:rsidRDefault="006A6C7E" w:rsidP="00724E22">
            <w:pPr>
              <w:autoSpaceDE w:val="0"/>
              <w:autoSpaceDN w:val="0"/>
              <w:adjustRightInd w:val="0"/>
              <w:jc w:val="right"/>
            </w:pPr>
            <w:r w:rsidRPr="00831D13">
              <w:t>15 220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6C7E" w:rsidRPr="00831D13" w:rsidRDefault="006A6C7E" w:rsidP="00724E22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6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6C7E" w:rsidRPr="00831D13" w:rsidRDefault="006A6C7E" w:rsidP="00724E22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6C7E" w:rsidRPr="00831D13" w:rsidRDefault="006A6C7E" w:rsidP="00724E22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1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6C7E" w:rsidRPr="00831D13" w:rsidRDefault="006A6C7E" w:rsidP="00724E22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6C7E" w:rsidRPr="00831D13" w:rsidRDefault="006A6C7E" w:rsidP="00724E22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831D13" w:rsidRDefault="006A6C7E" w:rsidP="00724E22">
            <w:pPr>
              <w:autoSpaceDE w:val="0"/>
              <w:autoSpaceDN w:val="0"/>
              <w:adjustRightInd w:val="0"/>
              <w:jc w:val="right"/>
            </w:pPr>
            <w:r w:rsidRPr="00831D13">
              <w:t>15 220</w:t>
            </w:r>
          </w:p>
        </w:tc>
      </w:tr>
      <w:tr w:rsidR="006A6C7E" w:rsidRPr="00831D13" w:rsidTr="00724E22">
        <w:trPr>
          <w:trHeight w:val="278"/>
          <w:jc w:val="center"/>
        </w:trPr>
        <w:tc>
          <w:tcPr>
            <w:tcW w:w="9131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831D13" w:rsidRDefault="006A6C7E" w:rsidP="00724E22">
            <w:pPr>
              <w:autoSpaceDE w:val="0"/>
              <w:autoSpaceDN w:val="0"/>
              <w:adjustRightInd w:val="0"/>
            </w:pPr>
            <w:r w:rsidRPr="00831D13">
              <w:t>Oprávky</w:t>
            </w:r>
          </w:p>
        </w:tc>
      </w:tr>
      <w:tr w:rsidR="006A6C7E" w:rsidRPr="00831D13" w:rsidTr="00724E22">
        <w:trPr>
          <w:trHeight w:val="278"/>
          <w:jc w:val="center"/>
        </w:trPr>
        <w:tc>
          <w:tcPr>
            <w:tcW w:w="18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6C7E" w:rsidRPr="00831D13" w:rsidRDefault="006A6C7E" w:rsidP="00724E22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831D13">
              <w:rPr>
                <w:b/>
                <w:bCs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831D13" w:rsidRDefault="006A6C7E" w:rsidP="00724E22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831D13" w:rsidRDefault="006A6C7E" w:rsidP="00724E22">
            <w:pPr>
              <w:autoSpaceDE w:val="0"/>
              <w:autoSpaceDN w:val="0"/>
              <w:adjustRightInd w:val="0"/>
              <w:jc w:val="right"/>
            </w:pPr>
            <w:r w:rsidRPr="00831D13">
              <w:t>525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831D13" w:rsidRDefault="006A6C7E" w:rsidP="00724E22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831D13" w:rsidRDefault="006A6C7E" w:rsidP="00724E22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9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831D13" w:rsidRDefault="006A6C7E" w:rsidP="00724E22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68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831D13" w:rsidRDefault="006A6C7E" w:rsidP="00724E22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3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831D13" w:rsidRDefault="006A6C7E" w:rsidP="00724E22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2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6C7E" w:rsidRPr="00831D13" w:rsidRDefault="006A6C7E" w:rsidP="00724E22">
            <w:pPr>
              <w:autoSpaceDE w:val="0"/>
              <w:autoSpaceDN w:val="0"/>
              <w:adjustRightInd w:val="0"/>
              <w:jc w:val="right"/>
            </w:pPr>
            <w:r w:rsidRPr="00831D13">
              <w:t>525</w:t>
            </w:r>
          </w:p>
        </w:tc>
      </w:tr>
      <w:tr w:rsidR="006A6C7E" w:rsidRPr="00831D13" w:rsidTr="00724E22">
        <w:trPr>
          <w:trHeight w:val="278"/>
          <w:jc w:val="center"/>
        </w:trPr>
        <w:tc>
          <w:tcPr>
            <w:tcW w:w="18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6C7E" w:rsidRPr="00831D13" w:rsidRDefault="006A6C7E" w:rsidP="00724E22">
            <w:pPr>
              <w:autoSpaceDE w:val="0"/>
              <w:autoSpaceDN w:val="0"/>
              <w:adjustRightInd w:val="0"/>
            </w:pPr>
            <w:r w:rsidRPr="00831D13"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831D13" w:rsidRDefault="006A6C7E" w:rsidP="00724E22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831D13" w:rsidRDefault="006A6C7E" w:rsidP="00724E22">
            <w:pPr>
              <w:autoSpaceDE w:val="0"/>
              <w:autoSpaceDN w:val="0"/>
              <w:adjustRightInd w:val="0"/>
              <w:jc w:val="right"/>
            </w:pPr>
            <w:r w:rsidRPr="00831D13">
              <w:t>1 710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831D13" w:rsidRDefault="006A6C7E" w:rsidP="00724E22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831D13" w:rsidRDefault="006A6C7E" w:rsidP="00724E22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831D13" w:rsidRDefault="006A6C7E" w:rsidP="00724E22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831D13" w:rsidRDefault="006A6C7E" w:rsidP="00724E22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831D13" w:rsidRDefault="006A6C7E" w:rsidP="00724E22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6C7E" w:rsidRPr="00831D13" w:rsidRDefault="006A6C7E" w:rsidP="00724E22">
            <w:pPr>
              <w:autoSpaceDE w:val="0"/>
              <w:autoSpaceDN w:val="0"/>
              <w:adjustRightInd w:val="0"/>
              <w:jc w:val="right"/>
            </w:pPr>
            <w:r w:rsidRPr="00831D13">
              <w:t>1 710</w:t>
            </w:r>
          </w:p>
        </w:tc>
      </w:tr>
      <w:tr w:rsidR="006A6C7E" w:rsidRPr="00831D13" w:rsidTr="00724E22">
        <w:trPr>
          <w:trHeight w:val="278"/>
          <w:jc w:val="center"/>
        </w:trPr>
        <w:tc>
          <w:tcPr>
            <w:tcW w:w="18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6C7E" w:rsidRPr="00831D13" w:rsidRDefault="006A6C7E" w:rsidP="00724E22">
            <w:pPr>
              <w:autoSpaceDE w:val="0"/>
              <w:autoSpaceDN w:val="0"/>
              <w:adjustRightInd w:val="0"/>
            </w:pPr>
            <w:r w:rsidRPr="00831D13"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831D13" w:rsidRDefault="006A6C7E" w:rsidP="00724E22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831D13" w:rsidRDefault="006A6C7E" w:rsidP="00724E22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831D13" w:rsidRDefault="006A6C7E" w:rsidP="00724E22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831D13" w:rsidRDefault="006A6C7E" w:rsidP="00724E22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831D13" w:rsidRDefault="006A6C7E" w:rsidP="00724E22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831D13" w:rsidRDefault="006A6C7E" w:rsidP="00724E22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831D13" w:rsidRDefault="006A6C7E" w:rsidP="00724E22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6C7E" w:rsidRPr="00831D13" w:rsidRDefault="006A6C7E" w:rsidP="00724E22">
            <w:pPr>
              <w:autoSpaceDE w:val="0"/>
              <w:autoSpaceDN w:val="0"/>
              <w:adjustRightInd w:val="0"/>
              <w:jc w:val="right"/>
            </w:pPr>
          </w:p>
        </w:tc>
      </w:tr>
      <w:tr w:rsidR="006A6C7E" w:rsidRPr="00831D13" w:rsidTr="00724E22">
        <w:trPr>
          <w:trHeight w:val="278"/>
          <w:jc w:val="center"/>
        </w:trPr>
        <w:tc>
          <w:tcPr>
            <w:tcW w:w="18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831D13" w:rsidRDefault="006A6C7E" w:rsidP="00724E22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831D13">
              <w:rPr>
                <w:b/>
                <w:bCs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6C7E" w:rsidRPr="00831D13" w:rsidRDefault="006A6C7E" w:rsidP="00724E22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6C7E" w:rsidRPr="00831D13" w:rsidRDefault="006A6C7E" w:rsidP="00724E22">
            <w:pPr>
              <w:autoSpaceDE w:val="0"/>
              <w:autoSpaceDN w:val="0"/>
              <w:adjustRightInd w:val="0"/>
              <w:jc w:val="right"/>
            </w:pPr>
            <w:r w:rsidRPr="00831D13">
              <w:t>2 235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6C7E" w:rsidRPr="00831D13" w:rsidRDefault="006A6C7E" w:rsidP="00724E22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6C7E" w:rsidRPr="00831D13" w:rsidRDefault="006A6C7E" w:rsidP="00724E22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9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6C7E" w:rsidRPr="00831D13" w:rsidRDefault="006A6C7E" w:rsidP="00724E22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68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6C7E" w:rsidRPr="00831D13" w:rsidRDefault="006A6C7E" w:rsidP="00724E22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6C7E" w:rsidRPr="00831D13" w:rsidRDefault="006A6C7E" w:rsidP="00724E22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831D13" w:rsidRDefault="006A6C7E" w:rsidP="00724E22">
            <w:pPr>
              <w:autoSpaceDE w:val="0"/>
              <w:autoSpaceDN w:val="0"/>
              <w:adjustRightInd w:val="0"/>
              <w:jc w:val="right"/>
            </w:pPr>
            <w:r w:rsidRPr="00831D13">
              <w:t>2 235</w:t>
            </w:r>
          </w:p>
        </w:tc>
      </w:tr>
      <w:tr w:rsidR="006A6C7E" w:rsidRPr="00831D13" w:rsidTr="00724E22">
        <w:trPr>
          <w:trHeight w:val="278"/>
          <w:jc w:val="center"/>
        </w:trPr>
        <w:tc>
          <w:tcPr>
            <w:tcW w:w="9131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831D13" w:rsidRDefault="006A6C7E" w:rsidP="00724E22">
            <w:pPr>
              <w:autoSpaceDE w:val="0"/>
              <w:autoSpaceDN w:val="0"/>
              <w:adjustRightInd w:val="0"/>
            </w:pPr>
            <w:r w:rsidRPr="00831D13">
              <w:t>Zostatková hodnota </w:t>
            </w:r>
          </w:p>
        </w:tc>
      </w:tr>
      <w:tr w:rsidR="006A6C7E" w:rsidRPr="00831D13" w:rsidTr="00724E22">
        <w:trPr>
          <w:trHeight w:val="278"/>
          <w:jc w:val="center"/>
        </w:trPr>
        <w:tc>
          <w:tcPr>
            <w:tcW w:w="18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6C7E" w:rsidRPr="00831D13" w:rsidRDefault="006A6C7E" w:rsidP="00724E22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831D13">
              <w:rPr>
                <w:b/>
                <w:bCs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831D13" w:rsidRDefault="006A6C7E" w:rsidP="00724E22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831D13" w:rsidRDefault="006A6C7E" w:rsidP="00724E22">
            <w:pPr>
              <w:autoSpaceDE w:val="0"/>
              <w:autoSpaceDN w:val="0"/>
              <w:adjustRightInd w:val="0"/>
              <w:jc w:val="right"/>
            </w:pPr>
            <w:r w:rsidRPr="00831D13">
              <w:t>5 728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831D13" w:rsidRDefault="006A6C7E" w:rsidP="00724E22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2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831D13" w:rsidRDefault="006A6C7E" w:rsidP="00724E22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41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831D13" w:rsidRDefault="006A6C7E" w:rsidP="00724E22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6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831D13" w:rsidRDefault="006A6C7E" w:rsidP="00724E22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3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831D13" w:rsidRDefault="006A6C7E" w:rsidP="00724E22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2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6C7E" w:rsidRPr="00831D13" w:rsidRDefault="006A6C7E" w:rsidP="00724E22">
            <w:pPr>
              <w:autoSpaceDE w:val="0"/>
              <w:autoSpaceDN w:val="0"/>
              <w:adjustRightInd w:val="0"/>
              <w:jc w:val="right"/>
            </w:pPr>
            <w:r w:rsidRPr="00831D13">
              <w:t>5 728</w:t>
            </w:r>
          </w:p>
        </w:tc>
      </w:tr>
      <w:tr w:rsidR="006A6C7E" w:rsidRPr="00831D13" w:rsidTr="00724E22">
        <w:trPr>
          <w:trHeight w:val="290"/>
          <w:jc w:val="center"/>
        </w:trPr>
        <w:tc>
          <w:tcPr>
            <w:tcW w:w="18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831D13" w:rsidRDefault="006A6C7E" w:rsidP="00724E22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831D13">
              <w:rPr>
                <w:b/>
                <w:bCs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6C7E" w:rsidRPr="00831D13" w:rsidRDefault="006A6C7E" w:rsidP="00724E22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6C7E" w:rsidRPr="00831D13" w:rsidRDefault="006A6C7E" w:rsidP="00724E22">
            <w:pPr>
              <w:autoSpaceDE w:val="0"/>
              <w:autoSpaceDN w:val="0"/>
              <w:adjustRightInd w:val="0"/>
              <w:jc w:val="right"/>
            </w:pPr>
            <w:r w:rsidRPr="00831D13">
              <w:t>12 985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6C7E" w:rsidRPr="00831D13" w:rsidRDefault="006A6C7E" w:rsidP="00724E22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2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6C7E" w:rsidRPr="00831D13" w:rsidRDefault="006A6C7E" w:rsidP="00724E22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41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6C7E" w:rsidRPr="00831D13" w:rsidRDefault="006A6C7E" w:rsidP="00724E22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6C7E" w:rsidRPr="00831D13" w:rsidRDefault="006A6C7E" w:rsidP="00724E22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6C7E" w:rsidRPr="00831D13" w:rsidRDefault="006A6C7E" w:rsidP="00724E22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831D13" w:rsidRDefault="006A6C7E" w:rsidP="00724E22">
            <w:pPr>
              <w:autoSpaceDE w:val="0"/>
              <w:autoSpaceDN w:val="0"/>
              <w:adjustRightInd w:val="0"/>
              <w:jc w:val="right"/>
            </w:pPr>
            <w:r w:rsidRPr="00831D13">
              <w:t>12 985</w:t>
            </w:r>
          </w:p>
        </w:tc>
      </w:tr>
    </w:tbl>
    <w:p w:rsidR="006A6C7E" w:rsidRPr="00831D13" w:rsidRDefault="006A6C7E" w:rsidP="00B84B86"/>
    <w:p w:rsidR="006A6C7E" w:rsidRDefault="006A6C7E" w:rsidP="00B84B86"/>
    <w:p w:rsidR="006A6C7E" w:rsidRPr="00B84B86" w:rsidRDefault="006A6C7E" w:rsidP="00B84B86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349"/>
        <w:gridCol w:w="3033"/>
      </w:tblGrid>
      <w:tr w:rsidR="006A6C7E" w:rsidRPr="002B2E75" w:rsidTr="00B84B86">
        <w:trPr>
          <w:jc w:val="center"/>
        </w:trPr>
        <w:tc>
          <w:tcPr>
            <w:tcW w:w="632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A6C7E" w:rsidRPr="002B2E75" w:rsidRDefault="006A6C7E" w:rsidP="00B84B86">
            <w:pPr>
              <w:pStyle w:val="TopHeader"/>
            </w:pPr>
            <w:r w:rsidRPr="002B2E75">
              <w:t>Dlhodobý nehmotný majetok</w:t>
            </w:r>
          </w:p>
        </w:tc>
        <w:tc>
          <w:tcPr>
            <w:tcW w:w="302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A6C7E" w:rsidRPr="002B2E75" w:rsidRDefault="006A6C7E" w:rsidP="00B84B86">
            <w:pPr>
              <w:pStyle w:val="TopHeader"/>
            </w:pPr>
            <w:r w:rsidRPr="002B2E75">
              <w:t>Hodnota za bežné účtovné obdobie</w:t>
            </w:r>
          </w:p>
        </w:tc>
      </w:tr>
      <w:tr w:rsidR="006A6C7E" w:rsidRPr="002B2E75" w:rsidTr="00B84B86">
        <w:trPr>
          <w:jc w:val="center"/>
        </w:trPr>
        <w:tc>
          <w:tcPr>
            <w:tcW w:w="632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84B86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Dlhodobý nehmotný majetok, na ktorý je zriadené záložné právo</w:t>
            </w:r>
          </w:p>
        </w:tc>
        <w:tc>
          <w:tcPr>
            <w:tcW w:w="30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A6C7E" w:rsidRPr="002B2E75" w:rsidRDefault="006A6C7E" w:rsidP="00C137FE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nie je</w:t>
            </w:r>
          </w:p>
        </w:tc>
      </w:tr>
      <w:tr w:rsidR="006A6C7E" w:rsidRPr="002B2E75" w:rsidTr="00B84B86">
        <w:trPr>
          <w:trHeight w:val="330"/>
          <w:jc w:val="center"/>
        </w:trPr>
        <w:tc>
          <w:tcPr>
            <w:tcW w:w="6329" w:type="dxa"/>
            <w:tcBorders>
              <w:bottom w:val="single" w:sz="12" w:space="0" w:color="auto"/>
              <w:right w:val="single" w:sz="12" w:space="0" w:color="auto"/>
            </w:tcBorders>
          </w:tcPr>
          <w:p w:rsidR="006A6C7E" w:rsidRPr="002B2E75" w:rsidRDefault="006A6C7E" w:rsidP="00B84B86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Dlhodobý nehmotný majetok, pri ktorom</w:t>
            </w:r>
            <w:r>
              <w:rPr>
                <w:rFonts w:cs="Arial"/>
                <w:szCs w:val="22"/>
              </w:rPr>
              <w:t xml:space="preserve"> má účtovná j</w:t>
            </w:r>
            <w:r w:rsidRPr="002B2E75">
              <w:rPr>
                <w:rFonts w:cs="Arial"/>
                <w:szCs w:val="22"/>
              </w:rPr>
              <w:t>ednotka obmedzené právo s ním nakladať</w:t>
            </w:r>
          </w:p>
        </w:tc>
        <w:tc>
          <w:tcPr>
            <w:tcW w:w="30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A6C7E" w:rsidRPr="002B2E75" w:rsidRDefault="006A6C7E" w:rsidP="00C137FE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nie je</w:t>
            </w:r>
          </w:p>
        </w:tc>
      </w:tr>
    </w:tbl>
    <w:p w:rsidR="006A6C7E" w:rsidRPr="00B95D51" w:rsidRDefault="006A6C7E">
      <w:pPr>
        <w:pStyle w:val="Heading2"/>
        <w:numPr>
          <w:ilvl w:val="0"/>
          <w:numId w:val="0"/>
        </w:numPr>
        <w:ind w:left="360"/>
        <w:rPr>
          <w:sz w:val="22"/>
          <w:szCs w:val="22"/>
        </w:rPr>
      </w:pPr>
    </w:p>
    <w:p w:rsidR="006A6C7E" w:rsidRDefault="006A6C7E">
      <w:pPr>
        <w:pStyle w:val="Heading2"/>
        <w:numPr>
          <w:ilvl w:val="0"/>
          <w:numId w:val="0"/>
        </w:numPr>
        <w:rPr>
          <w:sz w:val="22"/>
          <w:szCs w:val="22"/>
        </w:rPr>
      </w:pPr>
    </w:p>
    <w:p w:rsidR="006A6C7E" w:rsidRDefault="006A6C7E" w:rsidP="00B84B86"/>
    <w:p w:rsidR="006A6C7E" w:rsidRDefault="006A6C7E" w:rsidP="00B84B86"/>
    <w:p w:rsidR="006A6C7E" w:rsidRDefault="006A6C7E" w:rsidP="00B84B86"/>
    <w:p w:rsidR="006A6C7E" w:rsidRDefault="006A6C7E" w:rsidP="00B84B86"/>
    <w:p w:rsidR="006A6C7E" w:rsidRDefault="006A6C7E" w:rsidP="00B84B86"/>
    <w:p w:rsidR="006A6C7E" w:rsidRDefault="006A6C7E" w:rsidP="00B84B86"/>
    <w:p w:rsidR="006A6C7E" w:rsidRDefault="006A6C7E" w:rsidP="00B84B86"/>
    <w:p w:rsidR="006A6C7E" w:rsidRDefault="006A6C7E" w:rsidP="00B84B86"/>
    <w:p w:rsidR="006A6C7E" w:rsidRDefault="006A6C7E" w:rsidP="00B84B86"/>
    <w:p w:rsidR="006A6C7E" w:rsidRDefault="006A6C7E" w:rsidP="00B84B86"/>
    <w:p w:rsidR="006A6C7E" w:rsidRDefault="006A6C7E" w:rsidP="00B84B86"/>
    <w:p w:rsidR="006A6C7E" w:rsidRDefault="006A6C7E" w:rsidP="00B84B86"/>
    <w:p w:rsidR="006A6C7E" w:rsidRDefault="006A6C7E" w:rsidP="00B84B86"/>
    <w:p w:rsidR="006A6C7E" w:rsidRPr="00B84B86" w:rsidRDefault="006A6C7E" w:rsidP="00B84B86"/>
    <w:p w:rsidR="006A6C7E" w:rsidRDefault="006A6C7E" w:rsidP="001139DB">
      <w:pPr>
        <w:pStyle w:val="BodyText"/>
        <w:rPr>
          <w:sz w:val="22"/>
          <w:szCs w:val="22"/>
        </w:rPr>
      </w:pPr>
    </w:p>
    <w:p w:rsidR="006A6C7E" w:rsidRPr="00B95D51" w:rsidRDefault="006A6C7E" w:rsidP="001139DB">
      <w:pPr>
        <w:pStyle w:val="BodyText"/>
        <w:rPr>
          <w:sz w:val="22"/>
          <w:szCs w:val="22"/>
        </w:rPr>
      </w:pPr>
    </w:p>
    <w:p w:rsidR="006A6C7E" w:rsidRDefault="006A6C7E" w:rsidP="00B84B86">
      <w:pPr>
        <w:pStyle w:val="Heading2"/>
        <w:numPr>
          <w:ilvl w:val="0"/>
          <w:numId w:val="0"/>
        </w:numPr>
        <w:rPr>
          <w:sz w:val="22"/>
          <w:szCs w:val="22"/>
        </w:rPr>
      </w:pP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68"/>
        <w:gridCol w:w="11"/>
        <w:gridCol w:w="7"/>
        <w:gridCol w:w="830"/>
        <w:gridCol w:w="11"/>
        <w:gridCol w:w="14"/>
        <w:gridCol w:w="11"/>
        <w:gridCol w:w="663"/>
        <w:gridCol w:w="11"/>
        <w:gridCol w:w="14"/>
        <w:gridCol w:w="1078"/>
        <w:gridCol w:w="11"/>
        <w:gridCol w:w="26"/>
        <w:gridCol w:w="29"/>
        <w:gridCol w:w="17"/>
        <w:gridCol w:w="760"/>
        <w:gridCol w:w="10"/>
        <w:gridCol w:w="20"/>
        <w:gridCol w:w="14"/>
        <w:gridCol w:w="20"/>
        <w:gridCol w:w="813"/>
        <w:gridCol w:w="8"/>
        <w:gridCol w:w="14"/>
        <w:gridCol w:w="52"/>
        <w:gridCol w:w="806"/>
        <w:gridCol w:w="20"/>
        <w:gridCol w:w="11"/>
        <w:gridCol w:w="605"/>
        <w:gridCol w:w="27"/>
        <w:gridCol w:w="14"/>
        <w:gridCol w:w="17"/>
        <w:gridCol w:w="1018"/>
        <w:gridCol w:w="772"/>
      </w:tblGrid>
      <w:tr w:rsidR="006A6C7E" w:rsidRPr="002B2E75" w:rsidTr="004D7203">
        <w:trPr>
          <w:trHeight w:val="145"/>
          <w:tblHeader/>
          <w:jc w:val="center"/>
        </w:trPr>
        <w:tc>
          <w:tcPr>
            <w:tcW w:w="156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hmotný majetok</w:t>
            </w:r>
          </w:p>
        </w:tc>
        <w:tc>
          <w:tcPr>
            <w:tcW w:w="7711" w:type="dxa"/>
            <w:gridSpan w:val="3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A6C7E" w:rsidRPr="002B2E75" w:rsidTr="004D7203">
        <w:trPr>
          <w:trHeight w:val="1537"/>
          <w:tblHeader/>
          <w:jc w:val="center"/>
        </w:trPr>
        <w:tc>
          <w:tcPr>
            <w:tcW w:w="156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881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Pozemky</w:t>
            </w: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Stavby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Samostatné hnuteľné veci a súbory hnuteľných vecí</w:t>
            </w:r>
          </w:p>
        </w:tc>
        <w:tc>
          <w:tcPr>
            <w:tcW w:w="839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Pesto-vateľské celky</w:t>
            </w:r>
            <w:r w:rsidRPr="002B2E75">
              <w:rPr>
                <w:rFonts w:cs="Arial Narrow"/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88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8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DHM</w:t>
            </w:r>
          </w:p>
        </w:tc>
        <w:tc>
          <w:tcPr>
            <w:tcW w:w="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Obsta-rávaný DHM</w:t>
            </w:r>
          </w:p>
        </w:tc>
        <w:tc>
          <w:tcPr>
            <w:tcW w:w="103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33A1A">
            <w:pPr>
              <w:autoSpaceDE w:val="0"/>
              <w:autoSpaceDN w:val="0"/>
              <w:adjustRightInd w:val="0"/>
              <w:ind w:right="27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</w:t>
            </w:r>
            <w:r>
              <w:rPr>
                <w:rFonts w:cs="Arial Narrow"/>
                <w:b/>
                <w:bCs/>
                <w:szCs w:val="22"/>
              </w:rPr>
              <w:t>.</w:t>
            </w:r>
            <w:r w:rsidRPr="002B2E75">
              <w:rPr>
                <w:rFonts w:cs="Arial Narrow"/>
                <w:b/>
                <w:bCs/>
                <w:szCs w:val="22"/>
              </w:rPr>
              <w:t xml:space="preserve"> preddavky na DHM</w:t>
            </w:r>
          </w:p>
        </w:tc>
        <w:tc>
          <w:tcPr>
            <w:tcW w:w="77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6A6C7E" w:rsidRPr="002B2E75" w:rsidTr="004D7203">
        <w:trPr>
          <w:trHeight w:val="155"/>
          <w:tblHeader/>
          <w:jc w:val="center"/>
        </w:trPr>
        <w:tc>
          <w:tcPr>
            <w:tcW w:w="15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81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68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114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839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8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80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675" w:type="dxa"/>
            <w:gridSpan w:val="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032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i</w:t>
            </w:r>
          </w:p>
        </w:tc>
        <w:tc>
          <w:tcPr>
            <w:tcW w:w="77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j</w:t>
            </w:r>
          </w:p>
        </w:tc>
      </w:tr>
      <w:tr w:rsidR="006A6C7E" w:rsidRPr="002B2E75" w:rsidTr="004D7203">
        <w:trPr>
          <w:trHeight w:val="278"/>
          <w:tblHeader/>
          <w:jc w:val="center"/>
        </w:trPr>
        <w:tc>
          <w:tcPr>
            <w:tcW w:w="9273" w:type="dxa"/>
            <w:gridSpan w:val="3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6A6C7E" w:rsidRPr="002B2E75" w:rsidTr="004D7203">
        <w:trPr>
          <w:trHeight w:val="278"/>
          <w:tblHeader/>
          <w:jc w:val="center"/>
        </w:trPr>
        <w:tc>
          <w:tcPr>
            <w:tcW w:w="1573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33A1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59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33A1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33A1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46 512</w:t>
            </w:r>
          </w:p>
        </w:tc>
        <w:tc>
          <w:tcPr>
            <w:tcW w:w="1183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33A1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29 427</w:t>
            </w:r>
          </w:p>
        </w:tc>
        <w:tc>
          <w:tcPr>
            <w:tcW w:w="80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33A1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33A1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33A1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6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33A1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07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33A1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33A1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75 939</w:t>
            </w:r>
          </w:p>
        </w:tc>
      </w:tr>
      <w:tr w:rsidR="006A6C7E" w:rsidRPr="002B2E75" w:rsidTr="004D7203">
        <w:trPr>
          <w:trHeight w:val="278"/>
          <w:tblHeader/>
          <w:jc w:val="center"/>
        </w:trPr>
        <w:tc>
          <w:tcPr>
            <w:tcW w:w="157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33A1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59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33A1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33A1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40 545</w:t>
            </w:r>
          </w:p>
        </w:tc>
        <w:tc>
          <w:tcPr>
            <w:tcW w:w="118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33A1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649 153</w:t>
            </w:r>
          </w:p>
        </w:tc>
        <w:tc>
          <w:tcPr>
            <w:tcW w:w="8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33A1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33A1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33A1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48 733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33A1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07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33A1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33A1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738 431</w:t>
            </w:r>
          </w:p>
        </w:tc>
      </w:tr>
      <w:tr w:rsidR="006A6C7E" w:rsidRPr="002B2E75" w:rsidTr="004D7203">
        <w:trPr>
          <w:trHeight w:val="278"/>
          <w:tblHeader/>
          <w:jc w:val="center"/>
        </w:trPr>
        <w:tc>
          <w:tcPr>
            <w:tcW w:w="157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33A1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59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33A1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33A1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8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33A1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33A1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33A1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33A1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33A1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07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33A1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33A1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</w:tr>
      <w:tr w:rsidR="006A6C7E" w:rsidRPr="002B2E75" w:rsidTr="004D7203">
        <w:trPr>
          <w:trHeight w:val="278"/>
          <w:tblHeader/>
          <w:jc w:val="center"/>
        </w:trPr>
        <w:tc>
          <w:tcPr>
            <w:tcW w:w="157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33A1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59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33A1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33A1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8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33A1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33A1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33A1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33A1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33A1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07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33A1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33A1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</w:tr>
      <w:tr w:rsidR="006A6C7E" w:rsidRPr="002B2E75" w:rsidTr="004D7203">
        <w:trPr>
          <w:trHeight w:val="278"/>
          <w:tblHeader/>
          <w:jc w:val="center"/>
        </w:trPr>
        <w:tc>
          <w:tcPr>
            <w:tcW w:w="1573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33A1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59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33A1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33A1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87 057</w:t>
            </w:r>
          </w:p>
        </w:tc>
        <w:tc>
          <w:tcPr>
            <w:tcW w:w="1183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33A1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678 580</w:t>
            </w:r>
          </w:p>
        </w:tc>
        <w:tc>
          <w:tcPr>
            <w:tcW w:w="80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33A1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33A1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33A1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48 733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33A1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07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33A1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33A1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814 370</w:t>
            </w:r>
          </w:p>
        </w:tc>
      </w:tr>
      <w:tr w:rsidR="006A6C7E" w:rsidRPr="002B2E75" w:rsidTr="004D7203">
        <w:trPr>
          <w:trHeight w:val="278"/>
          <w:tblHeader/>
          <w:jc w:val="center"/>
        </w:trPr>
        <w:tc>
          <w:tcPr>
            <w:tcW w:w="9273" w:type="dxa"/>
            <w:gridSpan w:val="3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6A6C7E" w:rsidRPr="002B2E75" w:rsidTr="004D7203">
        <w:trPr>
          <w:trHeight w:val="278"/>
          <w:tblHeader/>
          <w:jc w:val="center"/>
        </w:trPr>
        <w:tc>
          <w:tcPr>
            <w:tcW w:w="1573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59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D3F1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6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D3F1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475</w:t>
            </w:r>
          </w:p>
        </w:tc>
        <w:tc>
          <w:tcPr>
            <w:tcW w:w="112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D3F1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8 183</w:t>
            </w:r>
          </w:p>
        </w:tc>
        <w:tc>
          <w:tcPr>
            <w:tcW w:w="81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D3F1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7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D3F1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D3F1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6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D3F1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03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D3F1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D3F1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8 658</w:t>
            </w:r>
          </w:p>
        </w:tc>
      </w:tr>
      <w:tr w:rsidR="006A6C7E" w:rsidRPr="002B2E75" w:rsidTr="004D7203">
        <w:trPr>
          <w:trHeight w:val="278"/>
          <w:tblHeader/>
          <w:jc w:val="center"/>
        </w:trPr>
        <w:tc>
          <w:tcPr>
            <w:tcW w:w="157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59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D3F1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D3F1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6 373</w:t>
            </w:r>
          </w:p>
        </w:tc>
        <w:tc>
          <w:tcPr>
            <w:tcW w:w="112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D3F1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80 665</w:t>
            </w:r>
          </w:p>
        </w:tc>
        <w:tc>
          <w:tcPr>
            <w:tcW w:w="81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D3F1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7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D3F1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D3F1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6 020</w:t>
            </w:r>
          </w:p>
        </w:tc>
        <w:tc>
          <w:tcPr>
            <w:tcW w:w="6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D3F1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0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D3F1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D3F1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93 058</w:t>
            </w:r>
          </w:p>
        </w:tc>
      </w:tr>
      <w:tr w:rsidR="006A6C7E" w:rsidRPr="002B2E75" w:rsidTr="004D7203">
        <w:trPr>
          <w:trHeight w:val="278"/>
          <w:tblHeader/>
          <w:jc w:val="center"/>
        </w:trPr>
        <w:tc>
          <w:tcPr>
            <w:tcW w:w="157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59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D3F1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D3F1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2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D3F1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1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D3F1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7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D3F1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D3F1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6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D3F1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0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D3F1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D3F1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</w:tr>
      <w:tr w:rsidR="006A6C7E" w:rsidRPr="002B2E75" w:rsidTr="004D7203">
        <w:trPr>
          <w:trHeight w:val="278"/>
          <w:tblHeader/>
          <w:jc w:val="center"/>
        </w:trPr>
        <w:tc>
          <w:tcPr>
            <w:tcW w:w="1573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59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D3F1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D3F1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6 848</w:t>
            </w:r>
          </w:p>
        </w:tc>
        <w:tc>
          <w:tcPr>
            <w:tcW w:w="112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D3F1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88 848</w:t>
            </w:r>
          </w:p>
        </w:tc>
        <w:tc>
          <w:tcPr>
            <w:tcW w:w="81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D3F1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7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D3F1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D3F1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6 020</w:t>
            </w:r>
          </w:p>
        </w:tc>
        <w:tc>
          <w:tcPr>
            <w:tcW w:w="6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D3F1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03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D3F1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D3F1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101 716</w:t>
            </w:r>
          </w:p>
        </w:tc>
      </w:tr>
      <w:tr w:rsidR="006A6C7E" w:rsidRPr="002B2E75" w:rsidTr="004D7203">
        <w:trPr>
          <w:trHeight w:val="278"/>
          <w:tblHeader/>
          <w:jc w:val="center"/>
        </w:trPr>
        <w:tc>
          <w:tcPr>
            <w:tcW w:w="9273" w:type="dxa"/>
            <w:gridSpan w:val="3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6A6C7E" w:rsidRPr="002B2E75" w:rsidTr="004D7203">
        <w:trPr>
          <w:trHeight w:val="278"/>
          <w:tblHeader/>
          <w:jc w:val="center"/>
        </w:trPr>
        <w:tc>
          <w:tcPr>
            <w:tcW w:w="15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56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1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0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A6C7E" w:rsidRPr="002B2E75" w:rsidTr="004D7203">
        <w:trPr>
          <w:trHeight w:val="278"/>
          <w:tblHeader/>
          <w:jc w:val="center"/>
        </w:trPr>
        <w:tc>
          <w:tcPr>
            <w:tcW w:w="15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56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A6C7E" w:rsidRPr="002B2E75" w:rsidTr="004D7203">
        <w:trPr>
          <w:trHeight w:val="278"/>
          <w:tblHeader/>
          <w:jc w:val="center"/>
        </w:trPr>
        <w:tc>
          <w:tcPr>
            <w:tcW w:w="15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56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A6C7E" w:rsidRPr="002B2E75" w:rsidTr="004D7203">
        <w:trPr>
          <w:trHeight w:val="278"/>
          <w:tblHeader/>
          <w:jc w:val="center"/>
        </w:trPr>
        <w:tc>
          <w:tcPr>
            <w:tcW w:w="156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56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1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0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A6C7E" w:rsidRPr="002B2E75" w:rsidTr="004D7203">
        <w:trPr>
          <w:trHeight w:val="278"/>
          <w:tblHeader/>
          <w:jc w:val="center"/>
        </w:trPr>
        <w:tc>
          <w:tcPr>
            <w:tcW w:w="9273" w:type="dxa"/>
            <w:gridSpan w:val="3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Zostatková hodnota</w:t>
            </w:r>
          </w:p>
        </w:tc>
      </w:tr>
      <w:tr w:rsidR="006A6C7E" w:rsidRPr="002B2E75" w:rsidTr="004D7203">
        <w:trPr>
          <w:trHeight w:val="278"/>
          <w:tblHeader/>
          <w:jc w:val="center"/>
        </w:trPr>
        <w:tc>
          <w:tcPr>
            <w:tcW w:w="15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15356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46 037</w:t>
            </w:r>
          </w:p>
        </w:tc>
        <w:tc>
          <w:tcPr>
            <w:tcW w:w="110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15356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21 244</w:t>
            </w:r>
          </w:p>
        </w:tc>
        <w:tc>
          <w:tcPr>
            <w:tcW w:w="84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15356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15356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97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15356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15356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01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15356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15356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67 281</w:t>
            </w:r>
          </w:p>
        </w:tc>
      </w:tr>
      <w:tr w:rsidR="006A6C7E" w:rsidRPr="002B2E75" w:rsidTr="004D7203">
        <w:trPr>
          <w:trHeight w:val="290"/>
          <w:tblHeader/>
          <w:jc w:val="center"/>
        </w:trPr>
        <w:tc>
          <w:tcPr>
            <w:tcW w:w="15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84B8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BD3F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15356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80 209</w:t>
            </w:r>
          </w:p>
        </w:tc>
        <w:tc>
          <w:tcPr>
            <w:tcW w:w="110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15356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589 732</w:t>
            </w:r>
          </w:p>
        </w:tc>
        <w:tc>
          <w:tcPr>
            <w:tcW w:w="84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15356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15356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97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15356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42 713</w:t>
            </w:r>
          </w:p>
        </w:tc>
        <w:tc>
          <w:tcPr>
            <w:tcW w:w="67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15356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01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6C7E" w:rsidRPr="002B2E75" w:rsidRDefault="006A6C7E" w:rsidP="0015356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15356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712 654</w:t>
            </w:r>
          </w:p>
        </w:tc>
      </w:tr>
    </w:tbl>
    <w:p w:rsidR="006A6C7E" w:rsidRDefault="006A6C7E" w:rsidP="00B84B86"/>
    <w:p w:rsidR="006A6C7E" w:rsidRDefault="006A6C7E" w:rsidP="00B84B86"/>
    <w:p w:rsidR="006A6C7E" w:rsidRDefault="006A6C7E" w:rsidP="00B84B86"/>
    <w:p w:rsidR="006A6C7E" w:rsidRDefault="006A6C7E" w:rsidP="00B84B86"/>
    <w:p w:rsidR="006A6C7E" w:rsidRDefault="006A6C7E" w:rsidP="00B84B86"/>
    <w:p w:rsidR="006A6C7E" w:rsidRDefault="006A6C7E" w:rsidP="00B84B86"/>
    <w:p w:rsidR="006A6C7E" w:rsidRDefault="006A6C7E" w:rsidP="00B84B86"/>
    <w:p w:rsidR="006A6C7E" w:rsidRDefault="006A6C7E" w:rsidP="00B84B86"/>
    <w:p w:rsidR="006A6C7E" w:rsidRDefault="006A6C7E" w:rsidP="00B84B86"/>
    <w:p w:rsidR="006A6C7E" w:rsidRPr="002B2E75" w:rsidRDefault="006A6C7E" w:rsidP="00B84B86"/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05"/>
        <w:gridCol w:w="846"/>
        <w:gridCol w:w="43"/>
        <w:gridCol w:w="717"/>
        <w:gridCol w:w="15"/>
        <w:gridCol w:w="1089"/>
        <w:gridCol w:w="23"/>
        <w:gridCol w:w="34"/>
        <w:gridCol w:w="859"/>
        <w:gridCol w:w="15"/>
        <w:gridCol w:w="15"/>
        <w:gridCol w:w="873"/>
        <w:gridCol w:w="29"/>
        <w:gridCol w:w="28"/>
        <w:gridCol w:w="760"/>
        <w:gridCol w:w="28"/>
        <w:gridCol w:w="646"/>
        <w:gridCol w:w="28"/>
        <w:gridCol w:w="1060"/>
        <w:gridCol w:w="689"/>
      </w:tblGrid>
      <w:tr w:rsidR="006A6C7E" w:rsidRPr="00C137FE" w:rsidTr="00724E22">
        <w:trPr>
          <w:trHeight w:val="145"/>
          <w:tblHeader/>
          <w:jc w:val="center"/>
        </w:trPr>
        <w:tc>
          <w:tcPr>
            <w:tcW w:w="154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A6C7E" w:rsidRPr="00C137FE" w:rsidRDefault="006A6C7E" w:rsidP="00724E2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137FE">
              <w:rPr>
                <w:b/>
                <w:bCs/>
              </w:rPr>
              <w:t>Dlhodobý hmotný majetok</w:t>
            </w:r>
          </w:p>
        </w:tc>
        <w:tc>
          <w:tcPr>
            <w:tcW w:w="8009" w:type="dxa"/>
            <w:gridSpan w:val="19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A6C7E" w:rsidRPr="00C137FE" w:rsidRDefault="006A6C7E" w:rsidP="00724E2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31D13">
              <w:rPr>
                <w:rFonts w:cs="Arial Narrow"/>
                <w:b/>
                <w:bCs/>
              </w:rPr>
              <w:t>Bezprostredne predchádzajúce účtovné obdobie</w:t>
            </w:r>
            <w:r w:rsidRPr="00C137FE">
              <w:rPr>
                <w:b/>
                <w:bCs/>
              </w:rPr>
              <w:t xml:space="preserve">                                                                                                                        </w:t>
            </w:r>
          </w:p>
        </w:tc>
      </w:tr>
      <w:tr w:rsidR="006A6C7E" w:rsidRPr="00C137FE" w:rsidTr="00724E22">
        <w:trPr>
          <w:trHeight w:val="1537"/>
          <w:tblHeader/>
          <w:jc w:val="center"/>
        </w:trPr>
        <w:tc>
          <w:tcPr>
            <w:tcW w:w="154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A6C7E" w:rsidRPr="00C137FE" w:rsidRDefault="006A6C7E" w:rsidP="00724E2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A6C7E" w:rsidRPr="00C137FE" w:rsidRDefault="006A6C7E" w:rsidP="00724E2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137FE">
              <w:rPr>
                <w:b/>
                <w:bCs/>
              </w:rPr>
              <w:t>Pozemky</w:t>
            </w:r>
          </w:p>
        </w:tc>
        <w:tc>
          <w:tcPr>
            <w:tcW w:w="73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A6C7E" w:rsidRPr="00C137FE" w:rsidRDefault="006A6C7E" w:rsidP="00724E2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137FE">
              <w:rPr>
                <w:b/>
                <w:bCs/>
              </w:rPr>
              <w:t>Stavby</w:t>
            </w:r>
          </w:p>
        </w:tc>
        <w:tc>
          <w:tcPr>
            <w:tcW w:w="1193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A6C7E" w:rsidRPr="00C137FE" w:rsidRDefault="006A6C7E" w:rsidP="00724E2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137FE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913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A6C7E" w:rsidRPr="00C137FE" w:rsidRDefault="006A6C7E" w:rsidP="00724E2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137FE">
              <w:rPr>
                <w:b/>
                <w:bCs/>
              </w:rPr>
              <w:t>Pestovateľské celky</w:t>
            </w:r>
            <w:r w:rsidRPr="00C137FE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5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A6C7E" w:rsidRPr="00C137FE" w:rsidRDefault="006A6C7E" w:rsidP="00724E2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137FE">
              <w:rPr>
                <w:b/>
                <w:bCs/>
              </w:rPr>
              <w:t>Základné stádo a ťažné zvieratá</w:t>
            </w:r>
          </w:p>
        </w:tc>
        <w:tc>
          <w:tcPr>
            <w:tcW w:w="7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A6C7E" w:rsidRPr="00C137FE" w:rsidRDefault="006A6C7E" w:rsidP="00724E2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137FE">
              <w:rPr>
                <w:b/>
                <w:bCs/>
              </w:rPr>
              <w:t>Ostatný DHM</w:t>
            </w:r>
          </w:p>
        </w:tc>
        <w:tc>
          <w:tcPr>
            <w:tcW w:w="69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A6C7E" w:rsidRPr="00C137FE" w:rsidRDefault="006A6C7E" w:rsidP="00724E2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137FE">
              <w:rPr>
                <w:b/>
                <w:bCs/>
              </w:rPr>
              <w:t>Obsta-rávaný DHM</w:t>
            </w:r>
          </w:p>
        </w:tc>
        <w:tc>
          <w:tcPr>
            <w:tcW w:w="111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A6C7E" w:rsidRPr="00C137FE" w:rsidRDefault="006A6C7E" w:rsidP="00724E2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137FE">
              <w:rPr>
                <w:b/>
                <w:bCs/>
              </w:rPr>
              <w:t>Poskytnuté preddavky na DHM</w:t>
            </w:r>
          </w:p>
        </w:tc>
        <w:tc>
          <w:tcPr>
            <w:tcW w:w="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A6C7E" w:rsidRPr="00C137FE" w:rsidRDefault="006A6C7E" w:rsidP="00724E2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137FE">
              <w:rPr>
                <w:b/>
                <w:bCs/>
              </w:rPr>
              <w:t>Spolu</w:t>
            </w:r>
          </w:p>
        </w:tc>
      </w:tr>
      <w:tr w:rsidR="006A6C7E" w:rsidRPr="00C137FE" w:rsidTr="00724E22">
        <w:trPr>
          <w:trHeight w:val="155"/>
          <w:tblHeader/>
          <w:jc w:val="center"/>
        </w:trPr>
        <w:tc>
          <w:tcPr>
            <w:tcW w:w="154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C137FE" w:rsidRDefault="006A6C7E" w:rsidP="00724E2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C137FE">
              <w:rPr>
                <w:bCs/>
              </w:rPr>
              <w:t>a</w:t>
            </w:r>
          </w:p>
        </w:tc>
        <w:tc>
          <w:tcPr>
            <w:tcW w:w="91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C137FE" w:rsidRDefault="006A6C7E" w:rsidP="00724E2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C137FE">
              <w:rPr>
                <w:bCs/>
              </w:rPr>
              <w:t>B</w:t>
            </w:r>
          </w:p>
        </w:tc>
        <w:tc>
          <w:tcPr>
            <w:tcW w:w="7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A6C7E" w:rsidRPr="00C137FE" w:rsidRDefault="006A6C7E" w:rsidP="00724E2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C137FE">
              <w:rPr>
                <w:bCs/>
              </w:rPr>
              <w:t>C</w:t>
            </w:r>
          </w:p>
        </w:tc>
        <w:tc>
          <w:tcPr>
            <w:tcW w:w="1193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C137FE" w:rsidRDefault="006A6C7E" w:rsidP="00724E2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C137FE">
              <w:rPr>
                <w:bCs/>
              </w:rPr>
              <w:t>d</w:t>
            </w:r>
          </w:p>
        </w:tc>
        <w:tc>
          <w:tcPr>
            <w:tcW w:w="913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C137FE" w:rsidRDefault="006A6C7E" w:rsidP="00724E2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C137FE">
              <w:rPr>
                <w:bCs/>
              </w:rPr>
              <w:t>e</w:t>
            </w:r>
          </w:p>
        </w:tc>
        <w:tc>
          <w:tcPr>
            <w:tcW w:w="95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C137FE" w:rsidRDefault="006A6C7E" w:rsidP="00724E2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C137FE">
              <w:rPr>
                <w:bCs/>
              </w:rPr>
              <w:t>f</w:t>
            </w:r>
          </w:p>
        </w:tc>
        <w:tc>
          <w:tcPr>
            <w:tcW w:w="7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C137FE" w:rsidRDefault="006A6C7E" w:rsidP="00724E2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C137FE">
              <w:rPr>
                <w:bCs/>
              </w:rPr>
              <w:t>g</w:t>
            </w:r>
          </w:p>
        </w:tc>
        <w:tc>
          <w:tcPr>
            <w:tcW w:w="692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C137FE" w:rsidRDefault="006A6C7E" w:rsidP="00724E2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C137FE">
              <w:rPr>
                <w:bCs/>
              </w:rPr>
              <w:t>h</w:t>
            </w:r>
          </w:p>
        </w:tc>
        <w:tc>
          <w:tcPr>
            <w:tcW w:w="111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C137FE" w:rsidRDefault="006A6C7E" w:rsidP="00724E2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C137FE">
              <w:rPr>
                <w:bCs/>
              </w:rPr>
              <w:t>i</w:t>
            </w:r>
          </w:p>
        </w:tc>
        <w:tc>
          <w:tcPr>
            <w:tcW w:w="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A6C7E" w:rsidRPr="00C137FE" w:rsidRDefault="006A6C7E" w:rsidP="00724E2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C137FE">
              <w:rPr>
                <w:bCs/>
              </w:rPr>
              <w:t>J</w:t>
            </w:r>
          </w:p>
        </w:tc>
      </w:tr>
      <w:tr w:rsidR="006A6C7E" w:rsidRPr="00C137FE" w:rsidTr="00724E22">
        <w:trPr>
          <w:trHeight w:val="278"/>
          <w:tblHeader/>
          <w:jc w:val="center"/>
        </w:trPr>
        <w:tc>
          <w:tcPr>
            <w:tcW w:w="955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C137FE" w:rsidRDefault="006A6C7E" w:rsidP="00724E22">
            <w:pPr>
              <w:autoSpaceDE w:val="0"/>
              <w:autoSpaceDN w:val="0"/>
              <w:adjustRightInd w:val="0"/>
            </w:pPr>
            <w:r w:rsidRPr="00C137FE">
              <w:t>Prvotné ocenenie</w:t>
            </w:r>
          </w:p>
        </w:tc>
      </w:tr>
      <w:tr w:rsidR="006A6C7E" w:rsidRPr="00C137FE" w:rsidTr="00724E22">
        <w:trPr>
          <w:trHeight w:val="278"/>
          <w:tblHeader/>
          <w:jc w:val="center"/>
        </w:trPr>
        <w:tc>
          <w:tcPr>
            <w:tcW w:w="154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6C7E" w:rsidRPr="00C137FE" w:rsidRDefault="006A6C7E" w:rsidP="00724E22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C137FE">
              <w:rPr>
                <w:b/>
                <w:bCs/>
              </w:rPr>
              <w:t>Stav na začiatku účtovného obdobia</w:t>
            </w:r>
          </w:p>
        </w:tc>
        <w:tc>
          <w:tcPr>
            <w:tcW w:w="913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C137FE" w:rsidRDefault="006A6C7E" w:rsidP="00724E22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5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C137FE" w:rsidRDefault="006A6C7E" w:rsidP="00724E22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4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C137FE" w:rsidRDefault="006A6C7E" w:rsidP="00724E22">
            <w:pPr>
              <w:autoSpaceDE w:val="0"/>
              <w:autoSpaceDN w:val="0"/>
              <w:adjustRightInd w:val="0"/>
              <w:jc w:val="right"/>
            </w:pPr>
            <w:r w:rsidRPr="00C137FE">
              <w:t>29 002</w:t>
            </w:r>
          </w:p>
        </w:tc>
        <w:tc>
          <w:tcPr>
            <w:tcW w:w="94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C137FE" w:rsidRDefault="006A6C7E" w:rsidP="00724E22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5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C137FE" w:rsidRDefault="006A6C7E" w:rsidP="00724E22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C137FE" w:rsidRDefault="006A6C7E" w:rsidP="00724E22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6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C137FE" w:rsidRDefault="006A6C7E" w:rsidP="00724E22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1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C137FE" w:rsidRDefault="006A6C7E" w:rsidP="00724E22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0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6C7E" w:rsidRPr="00C137FE" w:rsidRDefault="006A6C7E" w:rsidP="00724E22">
            <w:pPr>
              <w:autoSpaceDE w:val="0"/>
              <w:autoSpaceDN w:val="0"/>
              <w:adjustRightInd w:val="0"/>
              <w:jc w:val="right"/>
            </w:pPr>
            <w:r w:rsidRPr="00C137FE">
              <w:t>29 002</w:t>
            </w:r>
          </w:p>
        </w:tc>
      </w:tr>
      <w:tr w:rsidR="006A6C7E" w:rsidRPr="00C137FE" w:rsidTr="00724E22">
        <w:trPr>
          <w:trHeight w:val="278"/>
          <w:tblHeader/>
          <w:jc w:val="center"/>
        </w:trPr>
        <w:tc>
          <w:tcPr>
            <w:tcW w:w="15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6C7E" w:rsidRPr="00C137FE" w:rsidRDefault="006A6C7E" w:rsidP="00724E22">
            <w:pPr>
              <w:autoSpaceDE w:val="0"/>
              <w:autoSpaceDN w:val="0"/>
              <w:adjustRightInd w:val="0"/>
            </w:pPr>
            <w:r w:rsidRPr="00C137FE">
              <w:t>Prírastky</w:t>
            </w:r>
          </w:p>
        </w:tc>
        <w:tc>
          <w:tcPr>
            <w:tcW w:w="91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C137FE" w:rsidRDefault="006A6C7E" w:rsidP="00724E22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C137FE" w:rsidRDefault="006A6C7E" w:rsidP="00724E22">
            <w:pPr>
              <w:autoSpaceDE w:val="0"/>
              <w:autoSpaceDN w:val="0"/>
              <w:adjustRightInd w:val="0"/>
              <w:jc w:val="right"/>
            </w:pPr>
            <w:r w:rsidRPr="00C137FE">
              <w:t>46 512</w:t>
            </w:r>
          </w:p>
        </w:tc>
        <w:tc>
          <w:tcPr>
            <w:tcW w:w="11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C137FE" w:rsidRDefault="006A6C7E" w:rsidP="00724E22">
            <w:pPr>
              <w:autoSpaceDE w:val="0"/>
              <w:autoSpaceDN w:val="0"/>
              <w:adjustRightInd w:val="0"/>
              <w:jc w:val="right"/>
            </w:pPr>
            <w:r w:rsidRPr="00C137FE">
              <w:t>425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C137FE" w:rsidRDefault="006A6C7E" w:rsidP="00724E22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C137FE" w:rsidRDefault="006A6C7E" w:rsidP="00724E22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C137FE" w:rsidRDefault="006A6C7E" w:rsidP="00724E22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6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C137FE" w:rsidRDefault="006A6C7E" w:rsidP="00724E22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C137FE" w:rsidRDefault="006A6C7E" w:rsidP="00724E22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6C7E" w:rsidRPr="00C137FE" w:rsidRDefault="006A6C7E" w:rsidP="00724E22">
            <w:pPr>
              <w:autoSpaceDE w:val="0"/>
              <w:autoSpaceDN w:val="0"/>
              <w:adjustRightInd w:val="0"/>
              <w:jc w:val="right"/>
            </w:pPr>
            <w:r w:rsidRPr="00C137FE">
              <w:t>46 937</w:t>
            </w:r>
          </w:p>
        </w:tc>
      </w:tr>
      <w:tr w:rsidR="006A6C7E" w:rsidRPr="00C137FE" w:rsidTr="00724E22">
        <w:trPr>
          <w:trHeight w:val="278"/>
          <w:tblHeader/>
          <w:jc w:val="center"/>
        </w:trPr>
        <w:tc>
          <w:tcPr>
            <w:tcW w:w="15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6C7E" w:rsidRPr="00C137FE" w:rsidRDefault="006A6C7E" w:rsidP="00724E22">
            <w:pPr>
              <w:autoSpaceDE w:val="0"/>
              <w:autoSpaceDN w:val="0"/>
              <w:adjustRightInd w:val="0"/>
            </w:pPr>
            <w:r w:rsidRPr="00C137FE">
              <w:t>Úbytky</w:t>
            </w:r>
          </w:p>
        </w:tc>
        <w:tc>
          <w:tcPr>
            <w:tcW w:w="91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C137FE" w:rsidRDefault="006A6C7E" w:rsidP="00724E22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C137FE" w:rsidRDefault="006A6C7E" w:rsidP="00724E22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C137FE" w:rsidRDefault="006A6C7E" w:rsidP="00724E22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C137FE" w:rsidRDefault="006A6C7E" w:rsidP="00724E22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C137FE" w:rsidRDefault="006A6C7E" w:rsidP="00724E22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C137FE" w:rsidRDefault="006A6C7E" w:rsidP="00724E22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6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C137FE" w:rsidRDefault="006A6C7E" w:rsidP="00724E22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C137FE" w:rsidRDefault="006A6C7E" w:rsidP="00724E22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6C7E" w:rsidRPr="00C137FE" w:rsidRDefault="006A6C7E" w:rsidP="00724E22">
            <w:pPr>
              <w:autoSpaceDE w:val="0"/>
              <w:autoSpaceDN w:val="0"/>
              <w:adjustRightInd w:val="0"/>
              <w:jc w:val="right"/>
            </w:pPr>
          </w:p>
        </w:tc>
      </w:tr>
      <w:tr w:rsidR="006A6C7E" w:rsidRPr="00C137FE" w:rsidTr="00724E22">
        <w:trPr>
          <w:trHeight w:val="278"/>
          <w:tblHeader/>
          <w:jc w:val="center"/>
        </w:trPr>
        <w:tc>
          <w:tcPr>
            <w:tcW w:w="15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6C7E" w:rsidRPr="00C137FE" w:rsidRDefault="006A6C7E" w:rsidP="00724E22">
            <w:pPr>
              <w:autoSpaceDE w:val="0"/>
              <w:autoSpaceDN w:val="0"/>
              <w:adjustRightInd w:val="0"/>
            </w:pPr>
            <w:r w:rsidRPr="00C137FE">
              <w:t>Presuny</w:t>
            </w:r>
          </w:p>
        </w:tc>
        <w:tc>
          <w:tcPr>
            <w:tcW w:w="91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C137FE" w:rsidRDefault="006A6C7E" w:rsidP="00724E22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C137FE" w:rsidRDefault="006A6C7E" w:rsidP="00724E22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C137FE" w:rsidRDefault="006A6C7E" w:rsidP="00724E22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C137FE" w:rsidRDefault="006A6C7E" w:rsidP="00724E22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C137FE" w:rsidRDefault="006A6C7E" w:rsidP="00724E22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C137FE" w:rsidRDefault="006A6C7E" w:rsidP="00724E22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6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C137FE" w:rsidRDefault="006A6C7E" w:rsidP="00724E22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C137FE" w:rsidRDefault="006A6C7E" w:rsidP="00724E22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6C7E" w:rsidRPr="00C137FE" w:rsidRDefault="006A6C7E" w:rsidP="00724E22">
            <w:pPr>
              <w:autoSpaceDE w:val="0"/>
              <w:autoSpaceDN w:val="0"/>
              <w:adjustRightInd w:val="0"/>
              <w:jc w:val="right"/>
            </w:pPr>
          </w:p>
        </w:tc>
      </w:tr>
      <w:tr w:rsidR="006A6C7E" w:rsidRPr="00C137FE" w:rsidTr="00724E22">
        <w:trPr>
          <w:trHeight w:val="278"/>
          <w:tblHeader/>
          <w:jc w:val="center"/>
        </w:trPr>
        <w:tc>
          <w:tcPr>
            <w:tcW w:w="154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C137FE" w:rsidRDefault="006A6C7E" w:rsidP="00724E22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C137FE">
              <w:rPr>
                <w:b/>
                <w:bCs/>
              </w:rPr>
              <w:t>Stav na konci účtovného obdobia</w:t>
            </w:r>
          </w:p>
        </w:tc>
        <w:tc>
          <w:tcPr>
            <w:tcW w:w="913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6C7E" w:rsidRPr="00C137FE" w:rsidRDefault="006A6C7E" w:rsidP="00724E22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5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6C7E" w:rsidRPr="00C137FE" w:rsidRDefault="006A6C7E" w:rsidP="00724E22">
            <w:pPr>
              <w:autoSpaceDE w:val="0"/>
              <w:autoSpaceDN w:val="0"/>
              <w:adjustRightInd w:val="0"/>
              <w:jc w:val="right"/>
            </w:pPr>
            <w:r w:rsidRPr="00C137FE">
              <w:t>46 512</w:t>
            </w:r>
          </w:p>
        </w:tc>
        <w:tc>
          <w:tcPr>
            <w:tcW w:w="114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6C7E" w:rsidRPr="00C137FE" w:rsidRDefault="006A6C7E" w:rsidP="00724E22">
            <w:pPr>
              <w:autoSpaceDE w:val="0"/>
              <w:autoSpaceDN w:val="0"/>
              <w:adjustRightInd w:val="0"/>
              <w:jc w:val="right"/>
            </w:pPr>
            <w:r w:rsidRPr="00C137FE">
              <w:t>29 427</w:t>
            </w:r>
          </w:p>
        </w:tc>
        <w:tc>
          <w:tcPr>
            <w:tcW w:w="94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6C7E" w:rsidRPr="00C137FE" w:rsidRDefault="006A6C7E" w:rsidP="00724E22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5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6C7E" w:rsidRPr="00C137FE" w:rsidRDefault="006A6C7E" w:rsidP="00724E22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6C7E" w:rsidRPr="00C137FE" w:rsidRDefault="006A6C7E" w:rsidP="00724E22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69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6C7E" w:rsidRPr="00C137FE" w:rsidRDefault="006A6C7E" w:rsidP="00724E22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1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6C7E" w:rsidRPr="00C137FE" w:rsidRDefault="006A6C7E" w:rsidP="00724E22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C137FE" w:rsidRDefault="006A6C7E" w:rsidP="00724E22">
            <w:pPr>
              <w:autoSpaceDE w:val="0"/>
              <w:autoSpaceDN w:val="0"/>
              <w:adjustRightInd w:val="0"/>
              <w:jc w:val="right"/>
            </w:pPr>
            <w:r w:rsidRPr="00C137FE">
              <w:t>75 939</w:t>
            </w:r>
          </w:p>
        </w:tc>
      </w:tr>
      <w:tr w:rsidR="006A6C7E" w:rsidRPr="00C137FE" w:rsidTr="00724E22">
        <w:trPr>
          <w:trHeight w:val="278"/>
          <w:tblHeader/>
          <w:jc w:val="center"/>
        </w:trPr>
        <w:tc>
          <w:tcPr>
            <w:tcW w:w="955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C137FE" w:rsidRDefault="006A6C7E" w:rsidP="00724E22">
            <w:pPr>
              <w:autoSpaceDE w:val="0"/>
              <w:autoSpaceDN w:val="0"/>
              <w:adjustRightInd w:val="0"/>
            </w:pPr>
            <w:r w:rsidRPr="00C137FE">
              <w:t>Oprávky</w:t>
            </w:r>
          </w:p>
        </w:tc>
      </w:tr>
      <w:tr w:rsidR="006A6C7E" w:rsidRPr="00C137FE" w:rsidTr="00724E22">
        <w:trPr>
          <w:trHeight w:val="278"/>
          <w:tblHeader/>
          <w:jc w:val="center"/>
        </w:trPr>
        <w:tc>
          <w:tcPr>
            <w:tcW w:w="154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6C7E" w:rsidRPr="00C137FE" w:rsidRDefault="006A6C7E" w:rsidP="00724E22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C137FE">
              <w:rPr>
                <w:b/>
                <w:bCs/>
              </w:rPr>
              <w:t>Stav na začiatku účtovného obdobia</w:t>
            </w:r>
          </w:p>
        </w:tc>
        <w:tc>
          <w:tcPr>
            <w:tcW w:w="913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C137FE" w:rsidRDefault="006A6C7E" w:rsidP="00724E22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5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C137FE" w:rsidRDefault="006A6C7E" w:rsidP="00724E22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1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C137FE" w:rsidRDefault="006A6C7E" w:rsidP="00724E22">
            <w:pPr>
              <w:autoSpaceDE w:val="0"/>
              <w:autoSpaceDN w:val="0"/>
              <w:adjustRightInd w:val="0"/>
              <w:jc w:val="right"/>
            </w:pPr>
            <w:r w:rsidRPr="00C137FE">
              <w:t>1 349</w:t>
            </w:r>
          </w:p>
        </w:tc>
        <w:tc>
          <w:tcPr>
            <w:tcW w:w="94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C137FE" w:rsidRDefault="006A6C7E" w:rsidP="00724E22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5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C137FE" w:rsidRDefault="006A6C7E" w:rsidP="00724E22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0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C137FE" w:rsidRDefault="006A6C7E" w:rsidP="00724E22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2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C137FE" w:rsidRDefault="006A6C7E" w:rsidP="00724E22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0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C137FE" w:rsidRDefault="006A6C7E" w:rsidP="00724E22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0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6C7E" w:rsidRPr="00C137FE" w:rsidRDefault="006A6C7E" w:rsidP="00724E22">
            <w:pPr>
              <w:autoSpaceDE w:val="0"/>
              <w:autoSpaceDN w:val="0"/>
              <w:adjustRightInd w:val="0"/>
              <w:jc w:val="right"/>
            </w:pPr>
            <w:r w:rsidRPr="00C137FE">
              <w:t>1 349</w:t>
            </w:r>
          </w:p>
        </w:tc>
      </w:tr>
      <w:tr w:rsidR="006A6C7E" w:rsidRPr="00C137FE" w:rsidTr="00724E22">
        <w:trPr>
          <w:trHeight w:val="278"/>
          <w:tblHeader/>
          <w:jc w:val="center"/>
        </w:trPr>
        <w:tc>
          <w:tcPr>
            <w:tcW w:w="15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6C7E" w:rsidRPr="00C137FE" w:rsidRDefault="006A6C7E" w:rsidP="00724E22">
            <w:pPr>
              <w:autoSpaceDE w:val="0"/>
              <w:autoSpaceDN w:val="0"/>
              <w:adjustRightInd w:val="0"/>
            </w:pPr>
            <w:r w:rsidRPr="00C137FE">
              <w:t>Prírastky</w:t>
            </w:r>
          </w:p>
        </w:tc>
        <w:tc>
          <w:tcPr>
            <w:tcW w:w="91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C137FE" w:rsidRDefault="006A6C7E" w:rsidP="00724E22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C137FE" w:rsidRDefault="006A6C7E" w:rsidP="00724E22">
            <w:pPr>
              <w:autoSpaceDE w:val="0"/>
              <w:autoSpaceDN w:val="0"/>
              <w:adjustRightInd w:val="0"/>
              <w:jc w:val="right"/>
            </w:pPr>
            <w:r w:rsidRPr="00C137FE">
              <w:t>475</w:t>
            </w:r>
          </w:p>
        </w:tc>
        <w:tc>
          <w:tcPr>
            <w:tcW w:w="1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C137FE" w:rsidRDefault="006A6C7E" w:rsidP="00724E22">
            <w:pPr>
              <w:autoSpaceDE w:val="0"/>
              <w:autoSpaceDN w:val="0"/>
              <w:adjustRightInd w:val="0"/>
              <w:jc w:val="right"/>
            </w:pPr>
            <w:r w:rsidRPr="00C137FE">
              <w:t>6 834</w:t>
            </w:r>
          </w:p>
        </w:tc>
        <w:tc>
          <w:tcPr>
            <w:tcW w:w="94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C137FE" w:rsidRDefault="006A6C7E" w:rsidP="00724E22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5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C137FE" w:rsidRDefault="006A6C7E" w:rsidP="00724E22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C137FE" w:rsidRDefault="006A6C7E" w:rsidP="00724E22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C137FE" w:rsidRDefault="006A6C7E" w:rsidP="00724E22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C137FE" w:rsidRDefault="006A6C7E" w:rsidP="00724E22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6C7E" w:rsidRPr="00C137FE" w:rsidRDefault="006A6C7E" w:rsidP="00724E22">
            <w:pPr>
              <w:autoSpaceDE w:val="0"/>
              <w:autoSpaceDN w:val="0"/>
              <w:adjustRightInd w:val="0"/>
              <w:jc w:val="right"/>
            </w:pPr>
            <w:r w:rsidRPr="00C137FE">
              <w:t>7 309</w:t>
            </w:r>
          </w:p>
        </w:tc>
      </w:tr>
      <w:tr w:rsidR="006A6C7E" w:rsidRPr="00C137FE" w:rsidTr="00724E22">
        <w:trPr>
          <w:trHeight w:val="278"/>
          <w:tblHeader/>
          <w:jc w:val="center"/>
        </w:trPr>
        <w:tc>
          <w:tcPr>
            <w:tcW w:w="15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6C7E" w:rsidRPr="00C137FE" w:rsidRDefault="006A6C7E" w:rsidP="00724E22">
            <w:pPr>
              <w:autoSpaceDE w:val="0"/>
              <w:autoSpaceDN w:val="0"/>
              <w:adjustRightInd w:val="0"/>
            </w:pPr>
            <w:r w:rsidRPr="00C137FE">
              <w:t>Úbytky</w:t>
            </w:r>
          </w:p>
        </w:tc>
        <w:tc>
          <w:tcPr>
            <w:tcW w:w="91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C137FE" w:rsidRDefault="006A6C7E" w:rsidP="00724E22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C137FE" w:rsidRDefault="006A6C7E" w:rsidP="00724E22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C137FE" w:rsidRDefault="006A6C7E" w:rsidP="00724E22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4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C137FE" w:rsidRDefault="006A6C7E" w:rsidP="00724E22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5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C137FE" w:rsidRDefault="006A6C7E" w:rsidP="00724E22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C137FE" w:rsidRDefault="006A6C7E" w:rsidP="00724E22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C137FE" w:rsidRDefault="006A6C7E" w:rsidP="00724E22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6C7E" w:rsidRPr="00C137FE" w:rsidRDefault="006A6C7E" w:rsidP="00724E22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6C7E" w:rsidRPr="00C137FE" w:rsidRDefault="006A6C7E" w:rsidP="00724E22">
            <w:pPr>
              <w:autoSpaceDE w:val="0"/>
              <w:autoSpaceDN w:val="0"/>
              <w:adjustRightInd w:val="0"/>
              <w:jc w:val="right"/>
            </w:pPr>
          </w:p>
        </w:tc>
      </w:tr>
      <w:tr w:rsidR="006A6C7E" w:rsidRPr="00C137FE" w:rsidTr="00724E22">
        <w:trPr>
          <w:trHeight w:val="278"/>
          <w:tblHeader/>
          <w:jc w:val="center"/>
        </w:trPr>
        <w:tc>
          <w:tcPr>
            <w:tcW w:w="154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C137FE" w:rsidRDefault="006A6C7E" w:rsidP="00724E22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C137FE">
              <w:rPr>
                <w:b/>
                <w:bCs/>
              </w:rPr>
              <w:t>Stav na konci účtovného obdobia</w:t>
            </w:r>
          </w:p>
        </w:tc>
        <w:tc>
          <w:tcPr>
            <w:tcW w:w="913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6C7E" w:rsidRPr="00C137FE" w:rsidRDefault="006A6C7E" w:rsidP="00724E22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5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6C7E" w:rsidRPr="00C137FE" w:rsidRDefault="006A6C7E" w:rsidP="00724E22">
            <w:pPr>
              <w:autoSpaceDE w:val="0"/>
              <w:autoSpaceDN w:val="0"/>
              <w:adjustRightInd w:val="0"/>
              <w:jc w:val="right"/>
            </w:pPr>
            <w:r w:rsidRPr="00C137FE">
              <w:t>475</w:t>
            </w:r>
          </w:p>
        </w:tc>
        <w:tc>
          <w:tcPr>
            <w:tcW w:w="11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6C7E" w:rsidRPr="00C137FE" w:rsidRDefault="006A6C7E" w:rsidP="00724E22">
            <w:pPr>
              <w:autoSpaceDE w:val="0"/>
              <w:autoSpaceDN w:val="0"/>
              <w:adjustRightInd w:val="0"/>
              <w:jc w:val="right"/>
            </w:pPr>
            <w:r w:rsidRPr="00C137FE">
              <w:t>8 183</w:t>
            </w:r>
          </w:p>
        </w:tc>
        <w:tc>
          <w:tcPr>
            <w:tcW w:w="94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6C7E" w:rsidRPr="00C137FE" w:rsidRDefault="006A6C7E" w:rsidP="00724E22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5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6C7E" w:rsidRPr="00C137FE" w:rsidRDefault="006A6C7E" w:rsidP="00724E22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0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6C7E" w:rsidRPr="00C137FE" w:rsidRDefault="006A6C7E" w:rsidP="00724E22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2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6C7E" w:rsidRPr="00C137FE" w:rsidRDefault="006A6C7E" w:rsidP="00724E22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6C7E" w:rsidRPr="00C137FE" w:rsidRDefault="006A6C7E" w:rsidP="00724E22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C137FE" w:rsidRDefault="006A6C7E" w:rsidP="00724E22">
            <w:pPr>
              <w:autoSpaceDE w:val="0"/>
              <w:autoSpaceDN w:val="0"/>
              <w:adjustRightInd w:val="0"/>
              <w:jc w:val="right"/>
            </w:pPr>
            <w:r w:rsidRPr="00C137FE">
              <w:t>8 658</w:t>
            </w:r>
          </w:p>
        </w:tc>
      </w:tr>
      <w:tr w:rsidR="006A6C7E" w:rsidRPr="00C137FE" w:rsidTr="00724E22">
        <w:trPr>
          <w:trHeight w:val="278"/>
          <w:tblHeader/>
          <w:jc w:val="center"/>
        </w:trPr>
        <w:tc>
          <w:tcPr>
            <w:tcW w:w="955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C137FE" w:rsidRDefault="006A6C7E" w:rsidP="00724E22">
            <w:pPr>
              <w:autoSpaceDE w:val="0"/>
              <w:autoSpaceDN w:val="0"/>
              <w:adjustRightInd w:val="0"/>
            </w:pPr>
            <w:r w:rsidRPr="00C137FE">
              <w:t>Zostatková hodnota </w:t>
            </w:r>
          </w:p>
        </w:tc>
      </w:tr>
      <w:tr w:rsidR="006A6C7E" w:rsidRPr="00C137FE" w:rsidTr="00724E22">
        <w:trPr>
          <w:trHeight w:val="278"/>
          <w:tblHeader/>
          <w:jc w:val="center"/>
        </w:trPr>
        <w:tc>
          <w:tcPr>
            <w:tcW w:w="15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C137FE" w:rsidRDefault="006A6C7E" w:rsidP="00724E22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C137FE">
              <w:rPr>
                <w:b/>
                <w:bCs/>
              </w:rPr>
              <w:t>Stav na začiatku účtovného obdobia</w:t>
            </w:r>
          </w:p>
        </w:tc>
        <w:tc>
          <w:tcPr>
            <w:tcW w:w="8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6C7E" w:rsidRPr="00C137FE" w:rsidRDefault="006A6C7E" w:rsidP="00724E22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9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6C7E" w:rsidRPr="00C137FE" w:rsidRDefault="006A6C7E" w:rsidP="00724E22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1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6C7E" w:rsidRPr="00C137FE" w:rsidRDefault="006A6C7E" w:rsidP="00724E22">
            <w:pPr>
              <w:autoSpaceDE w:val="0"/>
              <w:autoSpaceDN w:val="0"/>
              <w:adjustRightInd w:val="0"/>
              <w:jc w:val="right"/>
            </w:pPr>
            <w:r>
              <w:t>27 653</w:t>
            </w:r>
          </w:p>
        </w:tc>
        <w:tc>
          <w:tcPr>
            <w:tcW w:w="95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6C7E" w:rsidRPr="00C137FE" w:rsidRDefault="006A6C7E" w:rsidP="00724E22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1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6C7E" w:rsidRPr="00C137FE" w:rsidRDefault="006A6C7E" w:rsidP="00724E22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68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6C7E" w:rsidRPr="00C137FE" w:rsidRDefault="006A6C7E" w:rsidP="00724E22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69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6C7E" w:rsidRPr="00C137FE" w:rsidRDefault="006A6C7E" w:rsidP="00724E22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09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6C7E" w:rsidRPr="00C137FE" w:rsidRDefault="006A6C7E" w:rsidP="00724E22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0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C137FE" w:rsidRDefault="006A6C7E" w:rsidP="00724E22">
            <w:pPr>
              <w:autoSpaceDE w:val="0"/>
              <w:autoSpaceDN w:val="0"/>
              <w:adjustRightInd w:val="0"/>
              <w:jc w:val="right"/>
            </w:pPr>
            <w:r>
              <w:t>27 653</w:t>
            </w:r>
          </w:p>
        </w:tc>
      </w:tr>
      <w:tr w:rsidR="006A6C7E" w:rsidRPr="00C137FE" w:rsidTr="00724E22">
        <w:trPr>
          <w:trHeight w:val="290"/>
          <w:tblHeader/>
          <w:jc w:val="center"/>
        </w:trPr>
        <w:tc>
          <w:tcPr>
            <w:tcW w:w="15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C137FE" w:rsidRDefault="006A6C7E" w:rsidP="00724E22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C137FE">
              <w:rPr>
                <w:b/>
                <w:bCs/>
              </w:rPr>
              <w:t>Stav na konci účtovného obdobia</w:t>
            </w:r>
          </w:p>
        </w:tc>
        <w:tc>
          <w:tcPr>
            <w:tcW w:w="8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6C7E" w:rsidRPr="00C137FE" w:rsidRDefault="006A6C7E" w:rsidP="00724E22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9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6C7E" w:rsidRPr="00C137FE" w:rsidRDefault="006A6C7E" w:rsidP="00724E22">
            <w:pPr>
              <w:autoSpaceDE w:val="0"/>
              <w:autoSpaceDN w:val="0"/>
              <w:adjustRightInd w:val="0"/>
              <w:jc w:val="right"/>
            </w:pPr>
            <w:r w:rsidRPr="00C137FE">
              <w:t>46 037</w:t>
            </w:r>
          </w:p>
        </w:tc>
        <w:tc>
          <w:tcPr>
            <w:tcW w:w="111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6C7E" w:rsidRPr="00C137FE" w:rsidRDefault="006A6C7E" w:rsidP="00724E22">
            <w:pPr>
              <w:autoSpaceDE w:val="0"/>
              <w:autoSpaceDN w:val="0"/>
              <w:adjustRightInd w:val="0"/>
              <w:jc w:val="right"/>
            </w:pPr>
            <w:r w:rsidRPr="00C137FE">
              <w:t>21 244</w:t>
            </w:r>
          </w:p>
        </w:tc>
        <w:tc>
          <w:tcPr>
            <w:tcW w:w="95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6C7E" w:rsidRPr="00C137FE" w:rsidRDefault="006A6C7E" w:rsidP="00724E22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1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6C7E" w:rsidRPr="00C137FE" w:rsidRDefault="006A6C7E" w:rsidP="00724E22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68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6C7E" w:rsidRPr="00C137FE" w:rsidRDefault="006A6C7E" w:rsidP="00724E22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69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6C7E" w:rsidRPr="00C137FE" w:rsidRDefault="006A6C7E" w:rsidP="00724E22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09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6C7E" w:rsidRPr="00C137FE" w:rsidRDefault="006A6C7E" w:rsidP="00724E22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0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C137FE" w:rsidRDefault="006A6C7E" w:rsidP="00724E22">
            <w:pPr>
              <w:autoSpaceDE w:val="0"/>
              <w:autoSpaceDN w:val="0"/>
              <w:adjustRightInd w:val="0"/>
              <w:jc w:val="right"/>
            </w:pPr>
            <w:r w:rsidRPr="00C137FE">
              <w:t>67 281</w:t>
            </w:r>
          </w:p>
        </w:tc>
      </w:tr>
    </w:tbl>
    <w:p w:rsidR="006A6C7E" w:rsidRDefault="006A6C7E" w:rsidP="00C137FE"/>
    <w:p w:rsidR="006A6C7E" w:rsidRDefault="006A6C7E" w:rsidP="00B84B86"/>
    <w:p w:rsidR="006A6C7E" w:rsidRPr="002B2E75" w:rsidRDefault="006A6C7E" w:rsidP="00B84B86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20"/>
        <w:gridCol w:w="3362"/>
      </w:tblGrid>
      <w:tr w:rsidR="006A6C7E" w:rsidRPr="002B2E75" w:rsidTr="00B84B86">
        <w:trPr>
          <w:jc w:val="center"/>
        </w:trPr>
        <w:tc>
          <w:tcPr>
            <w:tcW w:w="600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A6C7E" w:rsidRPr="002B2E75" w:rsidRDefault="006A6C7E" w:rsidP="00B84B86">
            <w:pPr>
              <w:pStyle w:val="TopHeader"/>
            </w:pPr>
            <w:r w:rsidRPr="002B2E75">
              <w:t>Dlhodobý hmotný majetok</w:t>
            </w:r>
          </w:p>
        </w:tc>
        <w:tc>
          <w:tcPr>
            <w:tcW w:w="335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A6C7E" w:rsidRPr="002B2E75" w:rsidRDefault="006A6C7E" w:rsidP="00B84B86">
            <w:pPr>
              <w:pStyle w:val="TopHeader"/>
            </w:pPr>
            <w:r w:rsidRPr="002B2E75">
              <w:t>Hodnota za bežné účtovné obdobie</w:t>
            </w:r>
          </w:p>
        </w:tc>
      </w:tr>
      <w:tr w:rsidR="006A6C7E" w:rsidRPr="002B2E75" w:rsidTr="00B84B86">
        <w:trPr>
          <w:jc w:val="center"/>
        </w:trPr>
        <w:tc>
          <w:tcPr>
            <w:tcW w:w="600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84B86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Dlhodobý hmotný majetok, na ktorý je zriadené záložné právo</w:t>
            </w:r>
          </w:p>
        </w:tc>
        <w:tc>
          <w:tcPr>
            <w:tcW w:w="33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A6C7E" w:rsidRPr="002B2E75" w:rsidRDefault="006A6C7E" w:rsidP="00B84B86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6A6C7E" w:rsidRPr="002B2E75" w:rsidTr="00B84B86">
        <w:trPr>
          <w:jc w:val="center"/>
        </w:trPr>
        <w:tc>
          <w:tcPr>
            <w:tcW w:w="600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B84B86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Dlhodobý hmotný majetok, pri ktorom má účtovná jednotka obmedzené právo s ním nakladať</w:t>
            </w:r>
          </w:p>
        </w:tc>
        <w:tc>
          <w:tcPr>
            <w:tcW w:w="33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A6C7E" w:rsidRPr="002B2E75" w:rsidRDefault="006A6C7E" w:rsidP="00B84B86">
            <w:pPr>
              <w:spacing w:line="360" w:lineRule="auto"/>
              <w:rPr>
                <w:rFonts w:cs="Arial"/>
                <w:szCs w:val="22"/>
              </w:rPr>
            </w:pPr>
          </w:p>
        </w:tc>
      </w:tr>
    </w:tbl>
    <w:p w:rsidR="006A6C7E" w:rsidRDefault="006A6C7E" w:rsidP="00B84B86">
      <w:pPr>
        <w:pStyle w:val="Heading2"/>
        <w:numPr>
          <w:ilvl w:val="0"/>
          <w:numId w:val="0"/>
        </w:numPr>
        <w:rPr>
          <w:sz w:val="22"/>
          <w:szCs w:val="22"/>
        </w:rPr>
      </w:pPr>
    </w:p>
    <w:p w:rsidR="006A6C7E" w:rsidRPr="00B84B86" w:rsidRDefault="006A6C7E" w:rsidP="00B84B86"/>
    <w:p w:rsidR="006A6C7E" w:rsidRPr="00B95D51" w:rsidRDefault="006A6C7E" w:rsidP="004D3B4A">
      <w:pPr>
        <w:pStyle w:val="BodyText"/>
        <w:rPr>
          <w:sz w:val="22"/>
          <w:szCs w:val="22"/>
        </w:rPr>
      </w:pPr>
      <w:bookmarkStart w:id="11" w:name="_MON_1405926187"/>
      <w:bookmarkStart w:id="12" w:name="_Toc530739903"/>
      <w:bookmarkEnd w:id="11"/>
    </w:p>
    <w:p w:rsidR="006A6C7E" w:rsidRPr="00B95D51" w:rsidRDefault="006A6C7E" w:rsidP="004D3B4A">
      <w:pPr>
        <w:pStyle w:val="BodyText"/>
        <w:rPr>
          <w:sz w:val="22"/>
          <w:szCs w:val="22"/>
        </w:rPr>
      </w:pPr>
    </w:p>
    <w:p w:rsidR="006A6C7E" w:rsidRPr="00B95D51" w:rsidRDefault="006A6C7E" w:rsidP="00EC5C0B">
      <w:pPr>
        <w:pStyle w:val="Heading2"/>
        <w:numPr>
          <w:ilvl w:val="0"/>
          <w:numId w:val="2"/>
        </w:numPr>
        <w:rPr>
          <w:sz w:val="22"/>
          <w:szCs w:val="22"/>
        </w:rPr>
      </w:pPr>
      <w:bookmarkStart w:id="13" w:name="_GoBack"/>
      <w:bookmarkEnd w:id="13"/>
      <w:bookmarkEnd w:id="12"/>
      <w:r w:rsidRPr="00B95D51">
        <w:rPr>
          <w:sz w:val="22"/>
          <w:szCs w:val="22"/>
        </w:rPr>
        <w:t>Zásoby</w:t>
      </w:r>
    </w:p>
    <w:p w:rsidR="006A6C7E" w:rsidRPr="00B95D51" w:rsidRDefault="006A6C7E" w:rsidP="004D3B4A">
      <w:pPr>
        <w:pStyle w:val="BodyText"/>
        <w:rPr>
          <w:sz w:val="22"/>
          <w:szCs w:val="22"/>
        </w:rPr>
      </w:pPr>
    </w:p>
    <w:p w:rsidR="006A6C7E" w:rsidRDefault="006A6C7E" w:rsidP="004D3B4A">
      <w:pPr>
        <w:pStyle w:val="BodyText"/>
        <w:rPr>
          <w:sz w:val="22"/>
          <w:szCs w:val="22"/>
        </w:rPr>
      </w:pPr>
      <w:r>
        <w:rPr>
          <w:sz w:val="22"/>
          <w:szCs w:val="22"/>
        </w:rPr>
        <w:t>Spoločnosť nevytvárala opravnú položku k zásobám. V priebehu roka sa sledoval stav nepotrebných a nevyužívaných zásob a tie boli priebežne ponúkané na odpredaj.</w:t>
      </w:r>
    </w:p>
    <w:p w:rsidR="006A6C7E" w:rsidRDefault="006A6C7E" w:rsidP="00B720C9">
      <w:pPr>
        <w:pStyle w:val="BodyText"/>
        <w:rPr>
          <w:sz w:val="22"/>
          <w:szCs w:val="22"/>
        </w:rPr>
      </w:pPr>
    </w:p>
    <w:p w:rsidR="006A6C7E" w:rsidRPr="00B95D51" w:rsidRDefault="006A6C7E" w:rsidP="00B720C9">
      <w:pPr>
        <w:pStyle w:val="BodyText"/>
        <w:rPr>
          <w:sz w:val="22"/>
          <w:szCs w:val="22"/>
        </w:rPr>
      </w:pPr>
    </w:p>
    <w:p w:rsidR="006A6C7E" w:rsidRDefault="006A6C7E" w:rsidP="007D4ECC">
      <w:pPr>
        <w:ind w:left="426"/>
        <w:rPr>
          <w:b/>
          <w:sz w:val="22"/>
          <w:szCs w:val="22"/>
        </w:rPr>
      </w:pPr>
      <w:bookmarkStart w:id="14" w:name="_Toc530739904"/>
    </w:p>
    <w:p w:rsidR="006A6C7E" w:rsidRPr="00B95D51" w:rsidRDefault="006A6C7E" w:rsidP="007D4ECC">
      <w:pPr>
        <w:ind w:left="426"/>
        <w:rPr>
          <w:b/>
          <w:sz w:val="22"/>
          <w:szCs w:val="22"/>
        </w:rPr>
      </w:pPr>
    </w:p>
    <w:p w:rsidR="006A6C7E" w:rsidRPr="00B95D51" w:rsidRDefault="006A6C7E">
      <w:pPr>
        <w:pStyle w:val="Heading2"/>
        <w:numPr>
          <w:ilvl w:val="0"/>
          <w:numId w:val="2"/>
        </w:numPr>
        <w:rPr>
          <w:sz w:val="22"/>
          <w:szCs w:val="22"/>
        </w:rPr>
      </w:pPr>
      <w:r w:rsidRPr="00B95D51">
        <w:rPr>
          <w:sz w:val="22"/>
          <w:szCs w:val="22"/>
        </w:rPr>
        <w:t>Pohľadávky</w:t>
      </w:r>
      <w:bookmarkEnd w:id="14"/>
    </w:p>
    <w:p w:rsidR="006A6C7E" w:rsidRPr="00B95D51" w:rsidRDefault="006A6C7E" w:rsidP="00CA441D">
      <w:pPr>
        <w:pStyle w:val="BodyText"/>
        <w:rPr>
          <w:sz w:val="22"/>
          <w:szCs w:val="22"/>
        </w:rPr>
      </w:pPr>
    </w:p>
    <w:p w:rsidR="006A6C7E" w:rsidRPr="00B95D51" w:rsidRDefault="006A6C7E" w:rsidP="00CA441D">
      <w:pPr>
        <w:pStyle w:val="BodyText"/>
        <w:rPr>
          <w:sz w:val="22"/>
          <w:szCs w:val="22"/>
        </w:rPr>
      </w:pPr>
      <w:r w:rsidRPr="00B95D51">
        <w:rPr>
          <w:sz w:val="22"/>
          <w:szCs w:val="22"/>
        </w:rPr>
        <w:t>Vývoj opravnej položky v priebehu účtovného obdobia je zobrazený v nasledujúcom prehľade: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"/>
        <w:gridCol w:w="1957"/>
        <w:gridCol w:w="1305"/>
        <w:gridCol w:w="1160"/>
        <w:gridCol w:w="1740"/>
        <w:gridCol w:w="1885"/>
        <w:gridCol w:w="1329"/>
      </w:tblGrid>
      <w:tr w:rsidR="006A6C7E" w:rsidRPr="002B2E75" w:rsidTr="00B746F9">
        <w:trPr>
          <w:jc w:val="center"/>
        </w:trPr>
        <w:tc>
          <w:tcPr>
            <w:tcW w:w="1958" w:type="dxa"/>
            <w:gridSpan w:val="2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E230E9">
            <w:pPr>
              <w:pStyle w:val="TopHeader"/>
            </w:pPr>
            <w:r w:rsidRPr="002B2E75">
              <w:t>Pohľadávky</w:t>
            </w:r>
          </w:p>
        </w:tc>
        <w:tc>
          <w:tcPr>
            <w:tcW w:w="742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A6C7E" w:rsidRPr="002B2E75" w:rsidRDefault="006A6C7E" w:rsidP="00E230E9">
            <w:pPr>
              <w:pStyle w:val="TopHeader"/>
            </w:pPr>
            <w:r w:rsidRPr="002B2E75">
              <w:t>Bežné účtovné obdobie</w:t>
            </w:r>
          </w:p>
        </w:tc>
      </w:tr>
      <w:tr w:rsidR="006A6C7E" w:rsidRPr="002B2E75" w:rsidTr="00B746F9">
        <w:trPr>
          <w:jc w:val="center"/>
        </w:trPr>
        <w:tc>
          <w:tcPr>
            <w:tcW w:w="1958" w:type="dxa"/>
            <w:gridSpan w:val="2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6A6C7E" w:rsidRPr="002B2E75" w:rsidRDefault="006A6C7E" w:rsidP="00E230E9">
            <w:pPr>
              <w:pStyle w:val="TopHeader"/>
            </w:pP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A6C7E" w:rsidRPr="002B2E75" w:rsidRDefault="006A6C7E" w:rsidP="00E230E9">
            <w:pPr>
              <w:pStyle w:val="TopHeader"/>
            </w:pPr>
            <w:r w:rsidRPr="002B2E75">
              <w:t>Stav OP 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A6C7E" w:rsidRDefault="006A6C7E" w:rsidP="00E230E9">
            <w:pPr>
              <w:pStyle w:val="TopHeader"/>
            </w:pPr>
            <w:r w:rsidRPr="002B2E75">
              <w:t>Tvorba</w:t>
            </w:r>
          </w:p>
          <w:p w:rsidR="006A6C7E" w:rsidRPr="002B2E75" w:rsidRDefault="006A6C7E" w:rsidP="00E230E9">
            <w:pPr>
              <w:pStyle w:val="TopHeader"/>
            </w:pPr>
            <w:r w:rsidRPr="002B2E75">
              <w:t>OP</w:t>
            </w:r>
          </w:p>
        </w:tc>
        <w:tc>
          <w:tcPr>
            <w:tcW w:w="17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A6C7E" w:rsidRPr="00C6517C" w:rsidRDefault="006A6C7E" w:rsidP="00E230E9">
            <w:pPr>
              <w:pStyle w:val="TopHeader"/>
            </w:pPr>
            <w:r w:rsidRPr="00C6517C">
              <w:t>Zúčtovanie OP z dôvodu zániku opodstatnenosti</w:t>
            </w:r>
          </w:p>
        </w:tc>
        <w:tc>
          <w:tcPr>
            <w:tcW w:w="188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A6C7E" w:rsidRPr="00C6517C" w:rsidRDefault="006A6C7E" w:rsidP="00E230E9">
            <w:pPr>
              <w:pStyle w:val="TopHeader"/>
            </w:pPr>
            <w:r w:rsidRPr="00C6517C">
              <w:t xml:space="preserve">Zúčtovanie OP z dôvodu vyradenia majetku </w:t>
            </w:r>
            <w:r>
              <w:br/>
            </w:r>
            <w:r w:rsidRPr="00C6517C">
              <w:t>z účtovníctva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A6C7E" w:rsidRPr="002B2E75" w:rsidRDefault="006A6C7E" w:rsidP="00E230E9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6A6C7E" w:rsidRPr="002B2E75" w:rsidTr="00B746F9">
        <w:trPr>
          <w:jc w:val="center"/>
        </w:trPr>
        <w:tc>
          <w:tcPr>
            <w:tcW w:w="1958" w:type="dxa"/>
            <w:gridSpan w:val="2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E230E9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A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E230E9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E230E9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c</w:t>
            </w:r>
          </w:p>
        </w:tc>
        <w:tc>
          <w:tcPr>
            <w:tcW w:w="17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C6517C" w:rsidRDefault="006A6C7E" w:rsidP="00E230E9">
            <w:pPr>
              <w:pStyle w:val="TopHeader"/>
              <w:rPr>
                <w:rFonts w:cs="Arial"/>
                <w:b w:val="0"/>
              </w:rPr>
            </w:pPr>
            <w:r w:rsidRPr="00C6517C">
              <w:rPr>
                <w:rFonts w:cs="Arial"/>
                <w:b w:val="0"/>
              </w:rPr>
              <w:t>d</w:t>
            </w:r>
          </w:p>
        </w:tc>
        <w:tc>
          <w:tcPr>
            <w:tcW w:w="188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C6517C" w:rsidRDefault="006A6C7E" w:rsidP="00E230E9">
            <w:pPr>
              <w:pStyle w:val="TopHeader"/>
              <w:rPr>
                <w:rFonts w:cs="Arial"/>
                <w:b w:val="0"/>
              </w:rPr>
            </w:pPr>
            <w:r w:rsidRPr="00C6517C">
              <w:rPr>
                <w:rFonts w:cs="Arial"/>
                <w:b w:val="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6A6C7E" w:rsidRPr="002B2E75" w:rsidRDefault="006A6C7E" w:rsidP="00E230E9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f</w:t>
            </w:r>
          </w:p>
        </w:tc>
      </w:tr>
      <w:tr w:rsidR="006A6C7E" w:rsidRPr="002B2E75" w:rsidTr="006651F8">
        <w:trPr>
          <w:jc w:val="center"/>
        </w:trPr>
        <w:tc>
          <w:tcPr>
            <w:tcW w:w="1958" w:type="dxa"/>
            <w:gridSpan w:val="2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E230E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z obchodného styku 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6A6C7E" w:rsidRPr="00B746F9" w:rsidRDefault="006A6C7E" w:rsidP="006651F8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160 180</w:t>
            </w:r>
          </w:p>
        </w:tc>
        <w:tc>
          <w:tcPr>
            <w:tcW w:w="116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6A6C7E" w:rsidRPr="002B2E75" w:rsidRDefault="006A6C7E" w:rsidP="006651F8"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2 713</w:t>
            </w:r>
          </w:p>
        </w:tc>
        <w:tc>
          <w:tcPr>
            <w:tcW w:w="174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6A6C7E" w:rsidRPr="002B2E75" w:rsidRDefault="006A6C7E" w:rsidP="006651F8">
            <w:pPr>
              <w:spacing w:line="360" w:lineRule="auto"/>
              <w:jc w:val="right"/>
              <w:rPr>
                <w:rFonts w:cs="Arial"/>
                <w:szCs w:val="22"/>
              </w:rPr>
            </w:pPr>
          </w:p>
        </w:tc>
        <w:tc>
          <w:tcPr>
            <w:tcW w:w="188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6A6C7E" w:rsidRPr="002B2E75" w:rsidRDefault="006A6C7E" w:rsidP="006651F8">
            <w:pPr>
              <w:spacing w:line="360" w:lineRule="auto"/>
              <w:jc w:val="right"/>
              <w:rPr>
                <w:rFonts w:cs="Arial"/>
                <w:szCs w:val="22"/>
              </w:rPr>
            </w:pPr>
          </w:p>
        </w:tc>
        <w:tc>
          <w:tcPr>
            <w:tcW w:w="133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6A6C7E" w:rsidRPr="002B2E75" w:rsidRDefault="006A6C7E" w:rsidP="006651F8"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192 893</w:t>
            </w:r>
          </w:p>
        </w:tc>
      </w:tr>
      <w:tr w:rsidR="006A6C7E" w:rsidRPr="002B2E75" w:rsidTr="00B746F9">
        <w:trPr>
          <w:gridBefore w:val="1"/>
          <w:jc w:val="center"/>
        </w:trPr>
        <w:tc>
          <w:tcPr>
            <w:tcW w:w="195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E230E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voči dcérskej </w:t>
            </w:r>
            <w:r>
              <w:rPr>
                <w:rFonts w:cs="Arial"/>
                <w:szCs w:val="22"/>
              </w:rPr>
              <w:t>účtovnej jednotke</w:t>
            </w:r>
            <w:r w:rsidRPr="002B2E75">
              <w:rPr>
                <w:rFonts w:cs="Arial"/>
                <w:szCs w:val="22"/>
              </w:rPr>
              <w:t xml:space="preserve"> a</w:t>
            </w:r>
            <w:r>
              <w:rPr>
                <w:rFonts w:cs="Arial"/>
                <w:szCs w:val="22"/>
              </w:rPr>
              <w:t> </w:t>
            </w:r>
            <w:r w:rsidRPr="002B2E75">
              <w:rPr>
                <w:rFonts w:cs="Arial"/>
                <w:szCs w:val="22"/>
              </w:rPr>
              <w:t>materskej</w:t>
            </w:r>
            <w:r>
              <w:rPr>
                <w:rFonts w:cs="Arial"/>
                <w:szCs w:val="22"/>
              </w:rPr>
              <w:t xml:space="preserve"> účtovnej jednotke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A6C7E" w:rsidRPr="002B2E75" w:rsidRDefault="006A6C7E" w:rsidP="00E230E9">
            <w:pPr>
              <w:rPr>
                <w:rFonts w:cs="Arial"/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6A6C7E" w:rsidRPr="002B2E75" w:rsidRDefault="006A6C7E" w:rsidP="00E230E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41" w:type="dxa"/>
            <w:tcBorders>
              <w:top w:val="single" w:sz="6" w:space="0" w:color="auto"/>
            </w:tcBorders>
            <w:vAlign w:val="center"/>
          </w:tcPr>
          <w:p w:rsidR="006A6C7E" w:rsidRPr="002B2E75" w:rsidRDefault="006A6C7E" w:rsidP="00E230E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886" w:type="dxa"/>
            <w:tcBorders>
              <w:top w:val="single" w:sz="6" w:space="0" w:color="auto"/>
            </w:tcBorders>
            <w:vAlign w:val="center"/>
          </w:tcPr>
          <w:p w:rsidR="006A6C7E" w:rsidRPr="002B2E75" w:rsidRDefault="006A6C7E" w:rsidP="00E230E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auto"/>
            </w:tcBorders>
            <w:vAlign w:val="center"/>
          </w:tcPr>
          <w:p w:rsidR="006A6C7E" w:rsidRPr="002B2E75" w:rsidRDefault="006A6C7E" w:rsidP="00E230E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6A6C7E" w:rsidRPr="002B2E75" w:rsidTr="00B746F9">
        <w:trPr>
          <w:gridBefore w:val="1"/>
          <w:jc w:val="center"/>
        </w:trPr>
        <w:tc>
          <w:tcPr>
            <w:tcW w:w="195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E230E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Ostatné pohľadávky v rámci kons. Celku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A6C7E" w:rsidRPr="002B2E75" w:rsidRDefault="006A6C7E" w:rsidP="00E230E9">
            <w:pPr>
              <w:rPr>
                <w:rFonts w:cs="Arial"/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6A6C7E" w:rsidRPr="002B2E75" w:rsidRDefault="006A6C7E" w:rsidP="00E230E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41" w:type="dxa"/>
            <w:tcBorders>
              <w:bottom w:val="single" w:sz="6" w:space="0" w:color="auto"/>
            </w:tcBorders>
            <w:vAlign w:val="center"/>
          </w:tcPr>
          <w:p w:rsidR="006A6C7E" w:rsidRPr="002B2E75" w:rsidRDefault="006A6C7E" w:rsidP="00E230E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886" w:type="dxa"/>
            <w:tcBorders>
              <w:bottom w:val="single" w:sz="6" w:space="0" w:color="auto"/>
            </w:tcBorders>
            <w:vAlign w:val="center"/>
          </w:tcPr>
          <w:p w:rsidR="006A6C7E" w:rsidRPr="002B2E75" w:rsidRDefault="006A6C7E" w:rsidP="00E230E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30" w:type="dxa"/>
            <w:tcBorders>
              <w:bottom w:val="single" w:sz="6" w:space="0" w:color="auto"/>
            </w:tcBorders>
            <w:vAlign w:val="center"/>
          </w:tcPr>
          <w:p w:rsidR="006A6C7E" w:rsidRPr="002B2E75" w:rsidRDefault="006A6C7E" w:rsidP="00E230E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6A6C7E" w:rsidRPr="002B2E75" w:rsidTr="00B746F9">
        <w:trPr>
          <w:gridBefore w:val="1"/>
          <w:jc w:val="center"/>
        </w:trPr>
        <w:tc>
          <w:tcPr>
            <w:tcW w:w="195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E230E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voči spoločníkom, členom a</w:t>
            </w:r>
            <w:r>
              <w:rPr>
                <w:rFonts w:cs="Arial"/>
                <w:szCs w:val="22"/>
              </w:rPr>
              <w:t> </w:t>
            </w:r>
            <w:r w:rsidRPr="002B2E75">
              <w:rPr>
                <w:rFonts w:cs="Arial"/>
                <w:szCs w:val="22"/>
              </w:rPr>
              <w:t>združeniu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6A6C7E" w:rsidRPr="002B2E75" w:rsidRDefault="006A6C7E" w:rsidP="00E230E9">
            <w:pPr>
              <w:rPr>
                <w:rFonts w:cs="Arial"/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6A6C7E" w:rsidRPr="002B2E75" w:rsidRDefault="006A6C7E" w:rsidP="00E230E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4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6A6C7E" w:rsidRPr="002B2E75" w:rsidRDefault="006A6C7E" w:rsidP="00E230E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88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6A6C7E" w:rsidRPr="002B2E75" w:rsidRDefault="006A6C7E" w:rsidP="00E230E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6A6C7E" w:rsidRPr="002B2E75" w:rsidRDefault="006A6C7E" w:rsidP="00E230E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6A6C7E" w:rsidRPr="002B2E75" w:rsidTr="00B746F9">
        <w:trPr>
          <w:gridBefore w:val="1"/>
          <w:jc w:val="center"/>
        </w:trPr>
        <w:tc>
          <w:tcPr>
            <w:tcW w:w="195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E230E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A6C7E" w:rsidRPr="002B2E75" w:rsidRDefault="006A6C7E" w:rsidP="00E230E9">
            <w:pPr>
              <w:rPr>
                <w:rFonts w:cs="Arial"/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6A6C7E" w:rsidRPr="002B2E75" w:rsidRDefault="006A6C7E" w:rsidP="00E230E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41" w:type="dxa"/>
            <w:tcBorders>
              <w:top w:val="single" w:sz="6" w:space="0" w:color="auto"/>
            </w:tcBorders>
            <w:vAlign w:val="center"/>
          </w:tcPr>
          <w:p w:rsidR="006A6C7E" w:rsidRPr="002B2E75" w:rsidRDefault="006A6C7E" w:rsidP="00E230E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886" w:type="dxa"/>
            <w:tcBorders>
              <w:top w:val="single" w:sz="6" w:space="0" w:color="auto"/>
            </w:tcBorders>
            <w:vAlign w:val="center"/>
          </w:tcPr>
          <w:p w:rsidR="006A6C7E" w:rsidRPr="002B2E75" w:rsidRDefault="006A6C7E" w:rsidP="00E230E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auto"/>
            </w:tcBorders>
            <w:vAlign w:val="center"/>
          </w:tcPr>
          <w:p w:rsidR="006A6C7E" w:rsidRPr="002B2E75" w:rsidRDefault="006A6C7E" w:rsidP="00E230E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6A6C7E" w:rsidRPr="002B2E75" w:rsidTr="006651F8">
        <w:trPr>
          <w:gridBefore w:val="1"/>
          <w:jc w:val="center"/>
        </w:trPr>
        <w:tc>
          <w:tcPr>
            <w:tcW w:w="195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E230E9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Pohľadávky spolu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A6C7E" w:rsidRPr="00B746F9" w:rsidRDefault="006A6C7E" w:rsidP="006651F8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160 180</w:t>
            </w: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6A6C7E" w:rsidRPr="002B2E75" w:rsidRDefault="006A6C7E" w:rsidP="006651F8"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2 713</w:t>
            </w:r>
          </w:p>
        </w:tc>
        <w:tc>
          <w:tcPr>
            <w:tcW w:w="1741" w:type="dxa"/>
            <w:tcBorders>
              <w:bottom w:val="single" w:sz="12" w:space="0" w:color="auto"/>
            </w:tcBorders>
            <w:vAlign w:val="center"/>
          </w:tcPr>
          <w:p w:rsidR="006A6C7E" w:rsidRPr="002B2E75" w:rsidRDefault="006A6C7E" w:rsidP="006651F8">
            <w:pPr>
              <w:spacing w:line="360" w:lineRule="auto"/>
              <w:jc w:val="right"/>
              <w:rPr>
                <w:rFonts w:cs="Arial"/>
                <w:szCs w:val="22"/>
              </w:rPr>
            </w:pPr>
          </w:p>
        </w:tc>
        <w:tc>
          <w:tcPr>
            <w:tcW w:w="1886" w:type="dxa"/>
            <w:tcBorders>
              <w:bottom w:val="single" w:sz="12" w:space="0" w:color="auto"/>
            </w:tcBorders>
            <w:vAlign w:val="center"/>
          </w:tcPr>
          <w:p w:rsidR="006A6C7E" w:rsidRPr="002B2E75" w:rsidRDefault="006A6C7E" w:rsidP="006651F8">
            <w:pPr>
              <w:spacing w:line="360" w:lineRule="auto"/>
              <w:jc w:val="right"/>
              <w:rPr>
                <w:rFonts w:cs="Arial"/>
                <w:szCs w:val="22"/>
              </w:rPr>
            </w:pPr>
          </w:p>
        </w:tc>
        <w:tc>
          <w:tcPr>
            <w:tcW w:w="1330" w:type="dxa"/>
            <w:tcBorders>
              <w:bottom w:val="single" w:sz="12" w:space="0" w:color="auto"/>
            </w:tcBorders>
            <w:vAlign w:val="center"/>
          </w:tcPr>
          <w:p w:rsidR="006A6C7E" w:rsidRPr="002B2E75" w:rsidRDefault="006A6C7E" w:rsidP="006651F8"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192 893</w:t>
            </w:r>
          </w:p>
        </w:tc>
      </w:tr>
    </w:tbl>
    <w:p w:rsidR="006A6C7E" w:rsidRPr="002B2E75" w:rsidRDefault="006A6C7E" w:rsidP="00160D30">
      <w:pPr>
        <w:pStyle w:val="Title"/>
        <w:spacing w:before="0" w:beforeAutospacing="0" w:after="0"/>
        <w:jc w:val="left"/>
      </w:pPr>
    </w:p>
    <w:p w:rsidR="006A6C7E" w:rsidRPr="00B95D51" w:rsidRDefault="006A6C7E" w:rsidP="00160D30">
      <w:pPr>
        <w:pStyle w:val="BodyText"/>
        <w:rPr>
          <w:sz w:val="22"/>
          <w:szCs w:val="22"/>
        </w:rPr>
      </w:pPr>
      <w:r w:rsidRPr="00B95D51">
        <w:rPr>
          <w:sz w:val="22"/>
          <w:szCs w:val="22"/>
        </w:rPr>
        <w:t>Veková štruktúra pohľadávok za bežné účtovné obdobie je uvedená v nasledujúcom prehľade: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227"/>
        <w:gridCol w:w="2077"/>
        <w:gridCol w:w="2077"/>
        <w:gridCol w:w="2077"/>
      </w:tblGrid>
      <w:tr w:rsidR="006A6C7E" w:rsidRPr="002B2E75" w:rsidTr="00160D30">
        <w:trPr>
          <w:jc w:val="center"/>
        </w:trPr>
        <w:tc>
          <w:tcPr>
            <w:tcW w:w="322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A6C7E" w:rsidRPr="002B2E75" w:rsidRDefault="006A6C7E" w:rsidP="00E230E9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A6C7E" w:rsidRPr="002B2E75" w:rsidRDefault="006A6C7E" w:rsidP="00E230E9">
            <w:pPr>
              <w:pStyle w:val="TopHeader"/>
            </w:pPr>
            <w:r w:rsidRPr="002B2E75">
              <w:t>V lehote splatnosti</w:t>
            </w:r>
          </w:p>
        </w:tc>
        <w:tc>
          <w:tcPr>
            <w:tcW w:w="2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A6C7E" w:rsidRPr="002B2E75" w:rsidRDefault="006A6C7E" w:rsidP="00E230E9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7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A6C7E" w:rsidRPr="002B2E75" w:rsidRDefault="006A6C7E" w:rsidP="00E230E9">
            <w:pPr>
              <w:pStyle w:val="TopHeader"/>
            </w:pPr>
            <w:r w:rsidRPr="002B2E75">
              <w:t>Pohľadávky spolu</w:t>
            </w:r>
          </w:p>
        </w:tc>
      </w:tr>
      <w:tr w:rsidR="006A6C7E" w:rsidRPr="002B2E75" w:rsidTr="00160D30">
        <w:trPr>
          <w:trHeight w:hRule="exact" w:val="227"/>
          <w:jc w:val="center"/>
        </w:trPr>
        <w:tc>
          <w:tcPr>
            <w:tcW w:w="3227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E230E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2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E230E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E230E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207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6A6C7E" w:rsidRPr="002B2E75" w:rsidRDefault="006A6C7E" w:rsidP="00E230E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</w:tr>
      <w:tr w:rsidR="006A6C7E" w:rsidRPr="002B2E75" w:rsidTr="00160D30">
        <w:trPr>
          <w:trHeight w:hRule="exact" w:val="329"/>
          <w:jc w:val="center"/>
        </w:trPr>
        <w:tc>
          <w:tcPr>
            <w:tcW w:w="9458" w:type="dxa"/>
            <w:gridSpan w:val="4"/>
            <w:tcBorders>
              <w:bottom w:val="single" w:sz="12" w:space="0" w:color="auto"/>
            </w:tcBorders>
            <w:vAlign w:val="center"/>
          </w:tcPr>
          <w:p w:rsidR="006A6C7E" w:rsidRPr="002B2E75" w:rsidRDefault="006A6C7E" w:rsidP="00E230E9">
            <w:pPr>
              <w:rPr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pohľadávky</w:t>
            </w:r>
          </w:p>
        </w:tc>
      </w:tr>
      <w:tr w:rsidR="006A6C7E" w:rsidRPr="002B2E75" w:rsidTr="00160D30">
        <w:trPr>
          <w:trHeight w:hRule="exact" w:val="329"/>
          <w:jc w:val="center"/>
        </w:trPr>
        <w:tc>
          <w:tcPr>
            <w:tcW w:w="322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E230E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 z obchodného styku</w:t>
            </w:r>
          </w:p>
        </w:tc>
        <w:tc>
          <w:tcPr>
            <w:tcW w:w="207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A6C7E" w:rsidRPr="002B2E75" w:rsidRDefault="006A6C7E" w:rsidP="00E230E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77" w:type="dxa"/>
            <w:tcBorders>
              <w:top w:val="single" w:sz="12" w:space="0" w:color="auto"/>
            </w:tcBorders>
            <w:vAlign w:val="center"/>
          </w:tcPr>
          <w:p w:rsidR="006A6C7E" w:rsidRPr="002B2E75" w:rsidRDefault="006A6C7E" w:rsidP="00E230E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77" w:type="dxa"/>
            <w:tcBorders>
              <w:top w:val="single" w:sz="12" w:space="0" w:color="auto"/>
            </w:tcBorders>
            <w:vAlign w:val="center"/>
          </w:tcPr>
          <w:p w:rsidR="006A6C7E" w:rsidRPr="002B2E75" w:rsidRDefault="006A6C7E" w:rsidP="00E230E9">
            <w:pPr>
              <w:jc w:val="center"/>
              <w:rPr>
                <w:rFonts w:cs="Arial"/>
                <w:szCs w:val="22"/>
              </w:rPr>
            </w:pPr>
          </w:p>
        </w:tc>
      </w:tr>
      <w:tr w:rsidR="006A6C7E" w:rsidRPr="002B2E75" w:rsidTr="00160D30">
        <w:trPr>
          <w:jc w:val="center"/>
        </w:trPr>
        <w:tc>
          <w:tcPr>
            <w:tcW w:w="3227" w:type="dxa"/>
            <w:tcBorders>
              <w:right w:val="single" w:sz="12" w:space="0" w:color="auto"/>
            </w:tcBorders>
            <w:vAlign w:val="center"/>
          </w:tcPr>
          <w:p w:rsidR="006A6C7E" w:rsidRPr="002B2E75" w:rsidRDefault="006A6C7E" w:rsidP="00E230E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2077" w:type="dxa"/>
            <w:tcBorders>
              <w:left w:val="single" w:sz="12" w:space="0" w:color="auto"/>
            </w:tcBorders>
            <w:vAlign w:val="center"/>
          </w:tcPr>
          <w:p w:rsidR="006A6C7E" w:rsidRPr="002B2E75" w:rsidRDefault="006A6C7E" w:rsidP="00E230E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77" w:type="dxa"/>
            <w:vAlign w:val="center"/>
          </w:tcPr>
          <w:p w:rsidR="006A6C7E" w:rsidRPr="002B2E75" w:rsidRDefault="006A6C7E" w:rsidP="00E230E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77" w:type="dxa"/>
            <w:vAlign w:val="center"/>
          </w:tcPr>
          <w:p w:rsidR="006A6C7E" w:rsidRPr="002B2E75" w:rsidRDefault="006A6C7E" w:rsidP="00E230E9">
            <w:pPr>
              <w:jc w:val="center"/>
              <w:rPr>
                <w:rFonts w:cs="Arial"/>
                <w:szCs w:val="22"/>
              </w:rPr>
            </w:pPr>
          </w:p>
        </w:tc>
      </w:tr>
      <w:tr w:rsidR="006A6C7E" w:rsidRPr="002B2E75" w:rsidTr="00160D30">
        <w:trPr>
          <w:jc w:val="center"/>
        </w:trPr>
        <w:tc>
          <w:tcPr>
            <w:tcW w:w="3227" w:type="dxa"/>
            <w:tcBorders>
              <w:right w:val="single" w:sz="12" w:space="0" w:color="auto"/>
            </w:tcBorders>
            <w:vAlign w:val="center"/>
          </w:tcPr>
          <w:p w:rsidR="006A6C7E" w:rsidRPr="002B2E75" w:rsidRDefault="006A6C7E" w:rsidP="00E230E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Ostatné pohľadávky v rámci konsolidovaného celku</w:t>
            </w:r>
          </w:p>
        </w:tc>
        <w:tc>
          <w:tcPr>
            <w:tcW w:w="2077" w:type="dxa"/>
            <w:tcBorders>
              <w:left w:val="single" w:sz="12" w:space="0" w:color="auto"/>
            </w:tcBorders>
            <w:vAlign w:val="center"/>
          </w:tcPr>
          <w:p w:rsidR="006A6C7E" w:rsidRPr="002B2E75" w:rsidRDefault="006A6C7E" w:rsidP="00E230E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77" w:type="dxa"/>
            <w:vAlign w:val="center"/>
          </w:tcPr>
          <w:p w:rsidR="006A6C7E" w:rsidRPr="002B2E75" w:rsidRDefault="006A6C7E" w:rsidP="00E230E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77" w:type="dxa"/>
            <w:vAlign w:val="center"/>
          </w:tcPr>
          <w:p w:rsidR="006A6C7E" w:rsidRPr="002B2E75" w:rsidRDefault="006A6C7E" w:rsidP="00E230E9">
            <w:pPr>
              <w:jc w:val="center"/>
              <w:rPr>
                <w:rFonts w:cs="Arial"/>
                <w:szCs w:val="22"/>
              </w:rPr>
            </w:pPr>
          </w:p>
        </w:tc>
      </w:tr>
      <w:tr w:rsidR="006A6C7E" w:rsidRPr="002B2E75" w:rsidTr="00160D30">
        <w:trPr>
          <w:jc w:val="center"/>
        </w:trPr>
        <w:tc>
          <w:tcPr>
            <w:tcW w:w="3227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E230E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voči spoločníkom, členom a</w:t>
            </w:r>
            <w:r>
              <w:rPr>
                <w:rFonts w:cs="Arial"/>
                <w:szCs w:val="22"/>
              </w:rPr>
              <w:t> </w:t>
            </w:r>
            <w:r w:rsidRPr="002B2E75">
              <w:rPr>
                <w:rFonts w:cs="Arial"/>
                <w:szCs w:val="22"/>
              </w:rPr>
              <w:t>združeniu</w:t>
            </w:r>
          </w:p>
        </w:tc>
        <w:tc>
          <w:tcPr>
            <w:tcW w:w="207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A6C7E" w:rsidRPr="002B2E75" w:rsidRDefault="006A6C7E" w:rsidP="00E230E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77" w:type="dxa"/>
            <w:tcBorders>
              <w:bottom w:val="single" w:sz="6" w:space="0" w:color="auto"/>
            </w:tcBorders>
            <w:vAlign w:val="center"/>
          </w:tcPr>
          <w:p w:rsidR="006A6C7E" w:rsidRPr="002B2E75" w:rsidRDefault="006A6C7E" w:rsidP="00E230E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77" w:type="dxa"/>
            <w:tcBorders>
              <w:bottom w:val="single" w:sz="6" w:space="0" w:color="auto"/>
            </w:tcBorders>
            <w:vAlign w:val="center"/>
          </w:tcPr>
          <w:p w:rsidR="006A6C7E" w:rsidRPr="002B2E75" w:rsidRDefault="006A6C7E" w:rsidP="00E230E9">
            <w:pPr>
              <w:jc w:val="center"/>
              <w:rPr>
                <w:rFonts w:cs="Arial"/>
                <w:szCs w:val="22"/>
              </w:rPr>
            </w:pPr>
          </w:p>
        </w:tc>
      </w:tr>
      <w:tr w:rsidR="006A6C7E" w:rsidRPr="002B2E75" w:rsidTr="00160D30">
        <w:trPr>
          <w:trHeight w:hRule="exact" w:val="329"/>
          <w:jc w:val="center"/>
        </w:trPr>
        <w:tc>
          <w:tcPr>
            <w:tcW w:w="3227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E230E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7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A6C7E" w:rsidRPr="002B2E75" w:rsidRDefault="006A6C7E" w:rsidP="00E230E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77" w:type="dxa"/>
            <w:tcBorders>
              <w:top w:val="single" w:sz="6" w:space="0" w:color="auto"/>
            </w:tcBorders>
            <w:vAlign w:val="center"/>
          </w:tcPr>
          <w:p w:rsidR="006A6C7E" w:rsidRPr="002B2E75" w:rsidRDefault="006A6C7E" w:rsidP="00E230E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77" w:type="dxa"/>
            <w:tcBorders>
              <w:top w:val="single" w:sz="6" w:space="0" w:color="auto"/>
            </w:tcBorders>
            <w:vAlign w:val="center"/>
          </w:tcPr>
          <w:p w:rsidR="006A6C7E" w:rsidRPr="002B2E75" w:rsidRDefault="006A6C7E" w:rsidP="00E230E9">
            <w:pPr>
              <w:jc w:val="center"/>
              <w:rPr>
                <w:rFonts w:cs="Arial"/>
                <w:szCs w:val="22"/>
              </w:rPr>
            </w:pPr>
          </w:p>
        </w:tc>
      </w:tr>
      <w:tr w:rsidR="006A6C7E" w:rsidRPr="002B2E75" w:rsidTr="00160D30">
        <w:trPr>
          <w:trHeight w:hRule="exact" w:val="329"/>
          <w:jc w:val="center"/>
        </w:trPr>
        <w:tc>
          <w:tcPr>
            <w:tcW w:w="322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E230E9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07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A6C7E" w:rsidRPr="002B2E75" w:rsidRDefault="006A6C7E" w:rsidP="00E230E9">
            <w:pPr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2077" w:type="dxa"/>
            <w:tcBorders>
              <w:bottom w:val="single" w:sz="12" w:space="0" w:color="auto"/>
            </w:tcBorders>
            <w:vAlign w:val="center"/>
          </w:tcPr>
          <w:p w:rsidR="006A6C7E" w:rsidRPr="002B2E75" w:rsidRDefault="006A6C7E" w:rsidP="00E230E9">
            <w:pPr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2077" w:type="dxa"/>
            <w:tcBorders>
              <w:bottom w:val="single" w:sz="12" w:space="0" w:color="auto"/>
            </w:tcBorders>
            <w:vAlign w:val="center"/>
          </w:tcPr>
          <w:p w:rsidR="006A6C7E" w:rsidRPr="002B2E75" w:rsidRDefault="006A6C7E" w:rsidP="00E230E9">
            <w:pPr>
              <w:jc w:val="center"/>
              <w:rPr>
                <w:rFonts w:cs="Arial"/>
                <w:b/>
                <w:szCs w:val="22"/>
              </w:rPr>
            </w:pPr>
          </w:p>
        </w:tc>
      </w:tr>
      <w:tr w:rsidR="006A6C7E" w:rsidRPr="002B2E75" w:rsidTr="00160D30">
        <w:trPr>
          <w:trHeight w:hRule="exact" w:val="329"/>
          <w:jc w:val="center"/>
        </w:trPr>
        <w:tc>
          <w:tcPr>
            <w:tcW w:w="945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A6C7E" w:rsidRPr="002B2E75" w:rsidRDefault="006A6C7E" w:rsidP="00E230E9">
            <w:pPr>
              <w:rPr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Krátkodobé pohľadávky</w:t>
            </w:r>
          </w:p>
        </w:tc>
      </w:tr>
      <w:tr w:rsidR="006A6C7E" w:rsidRPr="002B2E75" w:rsidTr="00160D30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E230E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z obchodného styku</w:t>
            </w:r>
          </w:p>
        </w:tc>
        <w:tc>
          <w:tcPr>
            <w:tcW w:w="207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A6C7E" w:rsidRPr="002B2E75" w:rsidRDefault="006A6C7E" w:rsidP="00E230E9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345 761</w:t>
            </w:r>
          </w:p>
        </w:tc>
        <w:tc>
          <w:tcPr>
            <w:tcW w:w="2077" w:type="dxa"/>
            <w:tcBorders>
              <w:top w:val="single" w:sz="12" w:space="0" w:color="auto"/>
            </w:tcBorders>
            <w:vAlign w:val="center"/>
          </w:tcPr>
          <w:p w:rsidR="006A6C7E" w:rsidRPr="002B2E75" w:rsidRDefault="006A6C7E" w:rsidP="00E230E9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336 112</w:t>
            </w:r>
          </w:p>
        </w:tc>
        <w:tc>
          <w:tcPr>
            <w:tcW w:w="2077" w:type="dxa"/>
            <w:tcBorders>
              <w:top w:val="single" w:sz="12" w:space="0" w:color="auto"/>
            </w:tcBorders>
            <w:vAlign w:val="center"/>
          </w:tcPr>
          <w:p w:rsidR="006A6C7E" w:rsidRPr="002B2E75" w:rsidRDefault="006A6C7E" w:rsidP="00E230E9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681 873</w:t>
            </w:r>
          </w:p>
        </w:tc>
      </w:tr>
      <w:tr w:rsidR="006A6C7E" w:rsidRPr="002B2E75" w:rsidTr="00160D30">
        <w:trPr>
          <w:jc w:val="center"/>
        </w:trPr>
        <w:tc>
          <w:tcPr>
            <w:tcW w:w="3227" w:type="dxa"/>
            <w:tcBorders>
              <w:right w:val="single" w:sz="12" w:space="0" w:color="auto"/>
            </w:tcBorders>
            <w:vAlign w:val="center"/>
          </w:tcPr>
          <w:p w:rsidR="006A6C7E" w:rsidRPr="002B2E75" w:rsidRDefault="006A6C7E" w:rsidP="00E230E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2077" w:type="dxa"/>
            <w:tcBorders>
              <w:left w:val="single" w:sz="12" w:space="0" w:color="auto"/>
            </w:tcBorders>
            <w:vAlign w:val="center"/>
          </w:tcPr>
          <w:p w:rsidR="006A6C7E" w:rsidRPr="002B2E75" w:rsidRDefault="006A6C7E" w:rsidP="00E230E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77" w:type="dxa"/>
            <w:vAlign w:val="center"/>
          </w:tcPr>
          <w:p w:rsidR="006A6C7E" w:rsidRPr="002B2E75" w:rsidRDefault="006A6C7E" w:rsidP="00E230E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77" w:type="dxa"/>
            <w:vAlign w:val="center"/>
          </w:tcPr>
          <w:p w:rsidR="006A6C7E" w:rsidRPr="002B2E75" w:rsidRDefault="006A6C7E" w:rsidP="00E230E9">
            <w:pPr>
              <w:jc w:val="center"/>
              <w:rPr>
                <w:rFonts w:cs="Arial"/>
                <w:szCs w:val="22"/>
              </w:rPr>
            </w:pPr>
          </w:p>
        </w:tc>
      </w:tr>
      <w:tr w:rsidR="006A6C7E" w:rsidRPr="002B2E75" w:rsidTr="00160D30">
        <w:trPr>
          <w:jc w:val="center"/>
        </w:trPr>
        <w:tc>
          <w:tcPr>
            <w:tcW w:w="3227" w:type="dxa"/>
            <w:tcBorders>
              <w:right w:val="single" w:sz="12" w:space="0" w:color="auto"/>
            </w:tcBorders>
            <w:vAlign w:val="center"/>
          </w:tcPr>
          <w:p w:rsidR="006A6C7E" w:rsidRPr="002B2E75" w:rsidRDefault="006A6C7E" w:rsidP="00E230E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Ostatné pohľadávky v rámci konsolidovaného celku</w:t>
            </w:r>
          </w:p>
        </w:tc>
        <w:tc>
          <w:tcPr>
            <w:tcW w:w="2077" w:type="dxa"/>
            <w:tcBorders>
              <w:left w:val="single" w:sz="12" w:space="0" w:color="auto"/>
            </w:tcBorders>
            <w:vAlign w:val="center"/>
          </w:tcPr>
          <w:p w:rsidR="006A6C7E" w:rsidRPr="002B2E75" w:rsidRDefault="006A6C7E" w:rsidP="00E230E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77" w:type="dxa"/>
            <w:vAlign w:val="center"/>
          </w:tcPr>
          <w:p w:rsidR="006A6C7E" w:rsidRPr="002B2E75" w:rsidRDefault="006A6C7E" w:rsidP="00E230E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77" w:type="dxa"/>
            <w:vAlign w:val="center"/>
          </w:tcPr>
          <w:p w:rsidR="006A6C7E" w:rsidRPr="002B2E75" w:rsidRDefault="006A6C7E" w:rsidP="00E230E9">
            <w:pPr>
              <w:jc w:val="center"/>
              <w:rPr>
                <w:rFonts w:cs="Arial"/>
                <w:szCs w:val="22"/>
              </w:rPr>
            </w:pPr>
          </w:p>
        </w:tc>
      </w:tr>
      <w:tr w:rsidR="006A6C7E" w:rsidRPr="002B2E75" w:rsidTr="00160D30">
        <w:trPr>
          <w:jc w:val="center"/>
        </w:trPr>
        <w:tc>
          <w:tcPr>
            <w:tcW w:w="3227" w:type="dxa"/>
            <w:tcBorders>
              <w:right w:val="single" w:sz="12" w:space="0" w:color="auto"/>
            </w:tcBorders>
            <w:vAlign w:val="center"/>
          </w:tcPr>
          <w:p w:rsidR="006A6C7E" w:rsidRPr="002B2E75" w:rsidRDefault="006A6C7E" w:rsidP="00E230E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voči spoločníkom, členom a</w:t>
            </w:r>
            <w:r>
              <w:rPr>
                <w:rFonts w:cs="Arial"/>
                <w:szCs w:val="22"/>
              </w:rPr>
              <w:t> </w:t>
            </w:r>
            <w:r w:rsidRPr="002B2E75">
              <w:rPr>
                <w:rFonts w:cs="Arial"/>
                <w:szCs w:val="22"/>
              </w:rPr>
              <w:t>združeniu</w:t>
            </w:r>
          </w:p>
        </w:tc>
        <w:tc>
          <w:tcPr>
            <w:tcW w:w="2077" w:type="dxa"/>
            <w:tcBorders>
              <w:left w:val="single" w:sz="12" w:space="0" w:color="auto"/>
            </w:tcBorders>
            <w:vAlign w:val="center"/>
          </w:tcPr>
          <w:p w:rsidR="006A6C7E" w:rsidRPr="002B2E75" w:rsidRDefault="006A6C7E" w:rsidP="00E230E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77" w:type="dxa"/>
            <w:vAlign w:val="center"/>
          </w:tcPr>
          <w:p w:rsidR="006A6C7E" w:rsidRPr="002B2E75" w:rsidRDefault="006A6C7E" w:rsidP="00E230E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77" w:type="dxa"/>
            <w:vAlign w:val="center"/>
          </w:tcPr>
          <w:p w:rsidR="006A6C7E" w:rsidRPr="002B2E75" w:rsidRDefault="006A6C7E" w:rsidP="00E230E9">
            <w:pPr>
              <w:jc w:val="center"/>
              <w:rPr>
                <w:rFonts w:cs="Arial"/>
                <w:szCs w:val="22"/>
              </w:rPr>
            </w:pPr>
          </w:p>
        </w:tc>
      </w:tr>
      <w:tr w:rsidR="006A6C7E" w:rsidRPr="002B2E75" w:rsidTr="00160D30">
        <w:trPr>
          <w:trHeight w:hRule="exact" w:val="329"/>
          <w:jc w:val="center"/>
        </w:trPr>
        <w:tc>
          <w:tcPr>
            <w:tcW w:w="3227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E230E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Sociálne poistenie</w:t>
            </w:r>
          </w:p>
        </w:tc>
        <w:tc>
          <w:tcPr>
            <w:tcW w:w="207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A6C7E" w:rsidRPr="002B2E75" w:rsidRDefault="006A6C7E" w:rsidP="00E230E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77" w:type="dxa"/>
            <w:tcBorders>
              <w:bottom w:val="single" w:sz="6" w:space="0" w:color="auto"/>
            </w:tcBorders>
            <w:vAlign w:val="center"/>
          </w:tcPr>
          <w:p w:rsidR="006A6C7E" w:rsidRPr="002B2E75" w:rsidRDefault="006A6C7E" w:rsidP="00E230E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77" w:type="dxa"/>
            <w:tcBorders>
              <w:bottom w:val="single" w:sz="6" w:space="0" w:color="auto"/>
            </w:tcBorders>
            <w:vAlign w:val="center"/>
          </w:tcPr>
          <w:p w:rsidR="006A6C7E" w:rsidRPr="002B2E75" w:rsidRDefault="006A6C7E" w:rsidP="00E230E9">
            <w:pPr>
              <w:jc w:val="center"/>
              <w:rPr>
                <w:rFonts w:cs="Arial"/>
                <w:szCs w:val="22"/>
              </w:rPr>
            </w:pPr>
          </w:p>
        </w:tc>
      </w:tr>
      <w:tr w:rsidR="006A6C7E" w:rsidRPr="002B2E75" w:rsidTr="00160D30">
        <w:trPr>
          <w:trHeight w:hRule="exact" w:val="329"/>
          <w:jc w:val="center"/>
        </w:trPr>
        <w:tc>
          <w:tcPr>
            <w:tcW w:w="3227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E230E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Daňové pohľadávky a dotácie</w:t>
            </w:r>
          </w:p>
        </w:tc>
        <w:tc>
          <w:tcPr>
            <w:tcW w:w="207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A6C7E" w:rsidRPr="002B2E75" w:rsidRDefault="006A6C7E" w:rsidP="00E230E9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34 084</w:t>
            </w:r>
          </w:p>
        </w:tc>
        <w:tc>
          <w:tcPr>
            <w:tcW w:w="2077" w:type="dxa"/>
            <w:tcBorders>
              <w:top w:val="single" w:sz="6" w:space="0" w:color="auto"/>
            </w:tcBorders>
            <w:vAlign w:val="center"/>
          </w:tcPr>
          <w:p w:rsidR="006A6C7E" w:rsidRPr="002B2E75" w:rsidRDefault="006A6C7E" w:rsidP="00E230E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77" w:type="dxa"/>
            <w:tcBorders>
              <w:top w:val="single" w:sz="6" w:space="0" w:color="auto"/>
            </w:tcBorders>
            <w:vAlign w:val="center"/>
          </w:tcPr>
          <w:p w:rsidR="006A6C7E" w:rsidRPr="002B2E75" w:rsidRDefault="006A6C7E" w:rsidP="00E230E9">
            <w:pPr>
              <w:jc w:val="center"/>
              <w:rPr>
                <w:rFonts w:cs="Arial"/>
                <w:szCs w:val="22"/>
              </w:rPr>
            </w:pPr>
            <w:bookmarkStart w:id="15" w:name="OLE_LINK2"/>
            <w:bookmarkStart w:id="16" w:name="OLE_LINK3"/>
            <w:r>
              <w:rPr>
                <w:rFonts w:cs="Arial"/>
                <w:szCs w:val="22"/>
              </w:rPr>
              <w:t>34</w:t>
            </w:r>
            <w:bookmarkEnd w:id="15"/>
            <w:bookmarkEnd w:id="16"/>
            <w:r>
              <w:rPr>
                <w:rFonts w:cs="Arial"/>
                <w:szCs w:val="22"/>
              </w:rPr>
              <w:t xml:space="preserve"> 084</w:t>
            </w:r>
          </w:p>
        </w:tc>
      </w:tr>
      <w:tr w:rsidR="006A6C7E" w:rsidRPr="002B2E75" w:rsidTr="00160D30">
        <w:trPr>
          <w:trHeight w:hRule="exact" w:val="329"/>
          <w:jc w:val="center"/>
        </w:trPr>
        <w:tc>
          <w:tcPr>
            <w:tcW w:w="3227" w:type="dxa"/>
            <w:tcBorders>
              <w:right w:val="single" w:sz="12" w:space="0" w:color="auto"/>
            </w:tcBorders>
            <w:vAlign w:val="center"/>
          </w:tcPr>
          <w:p w:rsidR="006A6C7E" w:rsidRPr="002B2E75" w:rsidRDefault="006A6C7E" w:rsidP="00E230E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77" w:type="dxa"/>
            <w:tcBorders>
              <w:left w:val="single" w:sz="12" w:space="0" w:color="auto"/>
            </w:tcBorders>
            <w:vAlign w:val="center"/>
          </w:tcPr>
          <w:p w:rsidR="006A6C7E" w:rsidRPr="002B2E75" w:rsidRDefault="006A6C7E" w:rsidP="00E230E9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90 192</w:t>
            </w:r>
          </w:p>
        </w:tc>
        <w:tc>
          <w:tcPr>
            <w:tcW w:w="2077" w:type="dxa"/>
            <w:vAlign w:val="center"/>
          </w:tcPr>
          <w:p w:rsidR="006A6C7E" w:rsidRPr="002B2E75" w:rsidRDefault="006A6C7E" w:rsidP="00E230E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77" w:type="dxa"/>
            <w:vAlign w:val="center"/>
          </w:tcPr>
          <w:p w:rsidR="006A6C7E" w:rsidRPr="002B2E75" w:rsidRDefault="006A6C7E" w:rsidP="00E230E9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90 192</w:t>
            </w:r>
          </w:p>
        </w:tc>
      </w:tr>
      <w:tr w:rsidR="006A6C7E" w:rsidRPr="002B2E75" w:rsidTr="00160D30">
        <w:trPr>
          <w:trHeight w:hRule="exact" w:val="329"/>
          <w:jc w:val="center"/>
        </w:trPr>
        <w:tc>
          <w:tcPr>
            <w:tcW w:w="322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E230E9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07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A6C7E" w:rsidRPr="002B2E75" w:rsidRDefault="006A6C7E" w:rsidP="00E230E9">
            <w:pPr>
              <w:jc w:val="center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470 059</w:t>
            </w:r>
          </w:p>
        </w:tc>
        <w:tc>
          <w:tcPr>
            <w:tcW w:w="2077" w:type="dxa"/>
            <w:tcBorders>
              <w:bottom w:val="single" w:sz="12" w:space="0" w:color="auto"/>
            </w:tcBorders>
            <w:vAlign w:val="center"/>
          </w:tcPr>
          <w:p w:rsidR="006A6C7E" w:rsidRPr="007826BC" w:rsidRDefault="006A6C7E" w:rsidP="00E230E9">
            <w:pPr>
              <w:jc w:val="center"/>
              <w:rPr>
                <w:rFonts w:cs="Arial"/>
                <w:b/>
                <w:szCs w:val="22"/>
              </w:rPr>
            </w:pPr>
            <w:r w:rsidRPr="007826BC">
              <w:rPr>
                <w:rFonts w:cs="Arial"/>
                <w:b/>
                <w:szCs w:val="22"/>
              </w:rPr>
              <w:t>336 112</w:t>
            </w:r>
          </w:p>
        </w:tc>
        <w:tc>
          <w:tcPr>
            <w:tcW w:w="2077" w:type="dxa"/>
            <w:tcBorders>
              <w:bottom w:val="single" w:sz="12" w:space="0" w:color="auto"/>
            </w:tcBorders>
            <w:vAlign w:val="center"/>
          </w:tcPr>
          <w:p w:rsidR="006A6C7E" w:rsidRPr="002B2E75" w:rsidRDefault="006A6C7E" w:rsidP="00E230E9">
            <w:pPr>
              <w:jc w:val="center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806 150</w:t>
            </w:r>
          </w:p>
        </w:tc>
      </w:tr>
    </w:tbl>
    <w:p w:rsidR="006A6C7E" w:rsidRPr="00B95D51" w:rsidRDefault="006A6C7E">
      <w:pPr>
        <w:pStyle w:val="BodyText"/>
        <w:rPr>
          <w:b/>
          <w:sz w:val="22"/>
          <w:szCs w:val="22"/>
        </w:rPr>
      </w:pPr>
      <w:bookmarkStart w:id="17" w:name="_Toc530739905"/>
    </w:p>
    <w:p w:rsidR="006A6C7E" w:rsidRPr="00B95D51" w:rsidRDefault="006A6C7E" w:rsidP="00CA441D">
      <w:pPr>
        <w:pStyle w:val="Heading2"/>
        <w:numPr>
          <w:ilvl w:val="0"/>
          <w:numId w:val="2"/>
        </w:numPr>
        <w:rPr>
          <w:sz w:val="22"/>
          <w:szCs w:val="22"/>
        </w:rPr>
      </w:pPr>
      <w:r w:rsidRPr="00B95D51">
        <w:rPr>
          <w:sz w:val="22"/>
          <w:szCs w:val="22"/>
        </w:rPr>
        <w:t>Finančné účty</w:t>
      </w:r>
      <w:bookmarkEnd w:id="17"/>
    </w:p>
    <w:p w:rsidR="006A6C7E" w:rsidRPr="00B95D51" w:rsidRDefault="006A6C7E" w:rsidP="00CA441D">
      <w:pPr>
        <w:pStyle w:val="BodyText"/>
        <w:rPr>
          <w:sz w:val="22"/>
          <w:szCs w:val="22"/>
        </w:rPr>
      </w:pPr>
    </w:p>
    <w:p w:rsidR="006A6C7E" w:rsidRDefault="006A6C7E" w:rsidP="00CA441D">
      <w:pPr>
        <w:pStyle w:val="BodyText"/>
        <w:rPr>
          <w:sz w:val="22"/>
          <w:szCs w:val="22"/>
        </w:rPr>
      </w:pPr>
      <w:r w:rsidRPr="00B95D51">
        <w:rPr>
          <w:sz w:val="22"/>
          <w:szCs w:val="22"/>
        </w:rPr>
        <w:t>Ako finančné účty s</w:t>
      </w:r>
      <w:r>
        <w:rPr>
          <w:sz w:val="22"/>
          <w:szCs w:val="22"/>
        </w:rPr>
        <w:t>ú vykázané peniaze v pokladnici a účty v bankách</w:t>
      </w:r>
      <w:r w:rsidRPr="00B95D51">
        <w:rPr>
          <w:sz w:val="22"/>
          <w:szCs w:val="22"/>
        </w:rPr>
        <w:t xml:space="preserve">. </w:t>
      </w:r>
    </w:p>
    <w:p w:rsidR="006A6C7E" w:rsidRPr="00B95D51" w:rsidRDefault="006A6C7E" w:rsidP="00CA441D">
      <w:pPr>
        <w:pStyle w:val="BodyText"/>
        <w:rPr>
          <w:sz w:val="22"/>
          <w:szCs w:val="22"/>
        </w:rPr>
      </w:pPr>
    </w:p>
    <w:p w:rsidR="006A6C7E" w:rsidRPr="00B95D51" w:rsidRDefault="006A6C7E" w:rsidP="00CA441D">
      <w:pPr>
        <w:pStyle w:val="BodyText"/>
        <w:rPr>
          <w:sz w:val="22"/>
          <w:szCs w:val="22"/>
        </w:rPr>
      </w:pPr>
      <w:r w:rsidRPr="00B95D51">
        <w:rPr>
          <w:sz w:val="22"/>
          <w:szCs w:val="22"/>
        </w:rPr>
        <w:t>Prehľad jednotlivých položiek finančných účtov:</w:t>
      </w:r>
    </w:p>
    <w:p w:rsidR="006A6C7E" w:rsidRPr="00B95D51" w:rsidRDefault="006A6C7E" w:rsidP="00CA441D">
      <w:pPr>
        <w:pStyle w:val="BodyText"/>
        <w:rPr>
          <w:sz w:val="22"/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317"/>
        <w:gridCol w:w="2756"/>
        <w:gridCol w:w="2385"/>
      </w:tblGrid>
      <w:tr w:rsidR="006A6C7E" w:rsidRPr="002B2E75" w:rsidTr="00F051A2">
        <w:trPr>
          <w:jc w:val="center"/>
        </w:trPr>
        <w:tc>
          <w:tcPr>
            <w:tcW w:w="431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A6C7E" w:rsidRPr="002B2E75" w:rsidRDefault="006A6C7E" w:rsidP="00E230E9">
            <w:pPr>
              <w:pStyle w:val="TopHeader"/>
            </w:pPr>
            <w:bookmarkStart w:id="18" w:name="_MON_1405930822"/>
            <w:bookmarkEnd w:id="18"/>
            <w:r w:rsidRPr="002B2E75">
              <w:t>Názov položky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A6C7E" w:rsidRPr="002B2E75" w:rsidRDefault="006A6C7E" w:rsidP="00E230E9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A6C7E" w:rsidRPr="002B2E75" w:rsidRDefault="006A6C7E" w:rsidP="00E230E9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A6C7E" w:rsidRPr="002B2E75" w:rsidTr="00F051A2">
        <w:trPr>
          <w:trHeight w:val="340"/>
          <w:jc w:val="center"/>
        </w:trPr>
        <w:tc>
          <w:tcPr>
            <w:tcW w:w="431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E230E9">
            <w:r w:rsidRPr="002B2E75">
              <w:t>Pokladnica, ceniny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A6C7E" w:rsidRPr="002B2E75" w:rsidRDefault="006A6C7E" w:rsidP="00F051A2">
            <w:pPr>
              <w:jc w:val="right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61 923</w:t>
            </w:r>
          </w:p>
        </w:tc>
        <w:tc>
          <w:tcPr>
            <w:tcW w:w="2385" w:type="dxa"/>
            <w:tcBorders>
              <w:top w:val="single" w:sz="12" w:space="0" w:color="auto"/>
            </w:tcBorders>
            <w:vAlign w:val="center"/>
          </w:tcPr>
          <w:p w:rsidR="006A6C7E" w:rsidRPr="002B2E75" w:rsidRDefault="006A6C7E" w:rsidP="00F051A2">
            <w:pPr>
              <w:jc w:val="right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704</w:t>
            </w:r>
          </w:p>
        </w:tc>
      </w:tr>
      <w:tr w:rsidR="006A6C7E" w:rsidRPr="002B2E75" w:rsidTr="00F051A2">
        <w:trPr>
          <w:trHeight w:val="340"/>
          <w:jc w:val="center"/>
        </w:trPr>
        <w:tc>
          <w:tcPr>
            <w:tcW w:w="4317" w:type="dxa"/>
            <w:tcBorders>
              <w:right w:val="single" w:sz="12" w:space="0" w:color="auto"/>
            </w:tcBorders>
            <w:vAlign w:val="center"/>
          </w:tcPr>
          <w:p w:rsidR="006A6C7E" w:rsidRPr="002B2E75" w:rsidRDefault="006A6C7E" w:rsidP="00E230E9">
            <w:pPr>
              <w:rPr>
                <w:rFonts w:cs="Arial"/>
                <w:bCs/>
                <w:szCs w:val="22"/>
              </w:rPr>
            </w:pPr>
            <w:r w:rsidRPr="002B2E75">
              <w:rPr>
                <w:rFonts w:cs="Arial"/>
                <w:bCs/>
                <w:szCs w:val="22"/>
              </w:rPr>
              <w:t>Bežné bankové účty</w:t>
            </w:r>
          </w:p>
        </w:tc>
        <w:tc>
          <w:tcPr>
            <w:tcW w:w="2756" w:type="dxa"/>
            <w:tcBorders>
              <w:left w:val="single" w:sz="12" w:space="0" w:color="auto"/>
            </w:tcBorders>
            <w:vAlign w:val="center"/>
          </w:tcPr>
          <w:p w:rsidR="006A6C7E" w:rsidRPr="002B2E75" w:rsidRDefault="006A6C7E" w:rsidP="00F051A2">
            <w:pPr>
              <w:jc w:val="right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155 847</w:t>
            </w:r>
          </w:p>
        </w:tc>
        <w:tc>
          <w:tcPr>
            <w:tcW w:w="2385" w:type="dxa"/>
            <w:vAlign w:val="center"/>
          </w:tcPr>
          <w:p w:rsidR="006A6C7E" w:rsidRPr="002B2E75" w:rsidRDefault="006A6C7E" w:rsidP="00F051A2">
            <w:pPr>
              <w:jc w:val="right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29 418</w:t>
            </w:r>
          </w:p>
        </w:tc>
      </w:tr>
      <w:tr w:rsidR="006A6C7E" w:rsidRPr="002B2E75" w:rsidTr="00F051A2">
        <w:trPr>
          <w:trHeight w:val="340"/>
          <w:jc w:val="center"/>
        </w:trPr>
        <w:tc>
          <w:tcPr>
            <w:tcW w:w="4317" w:type="dxa"/>
            <w:tcBorders>
              <w:right w:val="single" w:sz="12" w:space="0" w:color="auto"/>
            </w:tcBorders>
            <w:vAlign w:val="center"/>
          </w:tcPr>
          <w:p w:rsidR="006A6C7E" w:rsidRPr="002B2E75" w:rsidRDefault="006A6C7E" w:rsidP="00E230E9">
            <w:pPr>
              <w:rPr>
                <w:rFonts w:cs="Arial"/>
                <w:bCs/>
                <w:szCs w:val="22"/>
              </w:rPr>
            </w:pPr>
            <w:r w:rsidRPr="002B2E75">
              <w:rPr>
                <w:rFonts w:cs="Arial"/>
                <w:bCs/>
                <w:szCs w:val="22"/>
              </w:rPr>
              <w:t>Bankové účty termínované</w:t>
            </w:r>
          </w:p>
        </w:tc>
        <w:tc>
          <w:tcPr>
            <w:tcW w:w="2756" w:type="dxa"/>
            <w:tcBorders>
              <w:left w:val="single" w:sz="12" w:space="0" w:color="auto"/>
            </w:tcBorders>
            <w:vAlign w:val="center"/>
          </w:tcPr>
          <w:p w:rsidR="006A6C7E" w:rsidRPr="002B2E75" w:rsidRDefault="006A6C7E" w:rsidP="00F051A2">
            <w:pPr>
              <w:jc w:val="right"/>
              <w:rPr>
                <w:rFonts w:cs="Arial"/>
                <w:bCs/>
                <w:szCs w:val="22"/>
              </w:rPr>
            </w:pPr>
          </w:p>
        </w:tc>
        <w:tc>
          <w:tcPr>
            <w:tcW w:w="2385" w:type="dxa"/>
            <w:vAlign w:val="center"/>
          </w:tcPr>
          <w:p w:rsidR="006A6C7E" w:rsidRPr="002B2E75" w:rsidRDefault="006A6C7E" w:rsidP="00F051A2">
            <w:pPr>
              <w:jc w:val="right"/>
              <w:rPr>
                <w:rFonts w:cs="Arial"/>
                <w:bCs/>
                <w:szCs w:val="22"/>
              </w:rPr>
            </w:pPr>
          </w:p>
        </w:tc>
      </w:tr>
      <w:tr w:rsidR="006A6C7E" w:rsidRPr="002B2E75" w:rsidTr="00F051A2">
        <w:trPr>
          <w:trHeight w:val="340"/>
          <w:jc w:val="center"/>
        </w:trPr>
        <w:tc>
          <w:tcPr>
            <w:tcW w:w="4317" w:type="dxa"/>
            <w:tcBorders>
              <w:right w:val="single" w:sz="12" w:space="0" w:color="auto"/>
            </w:tcBorders>
            <w:vAlign w:val="center"/>
          </w:tcPr>
          <w:p w:rsidR="006A6C7E" w:rsidRPr="002B2E75" w:rsidRDefault="006A6C7E" w:rsidP="00E230E9">
            <w:pPr>
              <w:rPr>
                <w:rFonts w:cs="Arial"/>
                <w:bCs/>
                <w:szCs w:val="22"/>
              </w:rPr>
            </w:pPr>
            <w:r w:rsidRPr="002B2E75">
              <w:rPr>
                <w:rFonts w:cs="Arial"/>
                <w:bCs/>
                <w:szCs w:val="22"/>
              </w:rPr>
              <w:t>Peniaze na ceste</w:t>
            </w:r>
          </w:p>
        </w:tc>
        <w:tc>
          <w:tcPr>
            <w:tcW w:w="2756" w:type="dxa"/>
            <w:tcBorders>
              <w:left w:val="single" w:sz="12" w:space="0" w:color="auto"/>
            </w:tcBorders>
            <w:vAlign w:val="center"/>
          </w:tcPr>
          <w:p w:rsidR="006A6C7E" w:rsidRPr="002B2E75" w:rsidRDefault="006A6C7E" w:rsidP="00F051A2">
            <w:pPr>
              <w:jc w:val="right"/>
              <w:rPr>
                <w:rFonts w:cs="Arial"/>
                <w:bCs/>
                <w:szCs w:val="22"/>
              </w:rPr>
            </w:pPr>
          </w:p>
        </w:tc>
        <w:tc>
          <w:tcPr>
            <w:tcW w:w="2385" w:type="dxa"/>
            <w:vAlign w:val="center"/>
          </w:tcPr>
          <w:p w:rsidR="006A6C7E" w:rsidRPr="002B2E75" w:rsidRDefault="006A6C7E" w:rsidP="00F051A2">
            <w:pPr>
              <w:jc w:val="right"/>
              <w:rPr>
                <w:rFonts w:cs="Arial"/>
                <w:bCs/>
                <w:szCs w:val="22"/>
              </w:rPr>
            </w:pPr>
          </w:p>
        </w:tc>
      </w:tr>
      <w:tr w:rsidR="006A6C7E" w:rsidRPr="002B2E75" w:rsidTr="00F051A2">
        <w:trPr>
          <w:trHeight w:val="340"/>
          <w:jc w:val="center"/>
        </w:trPr>
        <w:tc>
          <w:tcPr>
            <w:tcW w:w="431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E230E9">
            <w:pPr>
              <w:rPr>
                <w:rFonts w:cs="Arial"/>
                <w:b/>
                <w:bCs/>
                <w:szCs w:val="22"/>
              </w:rPr>
            </w:pPr>
            <w:r w:rsidRPr="002B2E75">
              <w:rPr>
                <w:rFonts w:cs="Arial"/>
                <w:b/>
                <w:bCs/>
                <w:szCs w:val="22"/>
              </w:rPr>
              <w:t>Spolu</w:t>
            </w: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A6C7E" w:rsidRPr="002B2E75" w:rsidRDefault="006A6C7E" w:rsidP="00F051A2">
            <w:pPr>
              <w:jc w:val="right"/>
              <w:rPr>
                <w:rFonts w:cs="Arial"/>
                <w:b/>
                <w:bCs/>
                <w:szCs w:val="22"/>
              </w:rPr>
            </w:pPr>
            <w:r>
              <w:rPr>
                <w:rFonts w:cs="Arial"/>
                <w:b/>
                <w:bCs/>
                <w:szCs w:val="22"/>
              </w:rPr>
              <w:t>217 770</w:t>
            </w:r>
          </w:p>
        </w:tc>
        <w:tc>
          <w:tcPr>
            <w:tcW w:w="2385" w:type="dxa"/>
            <w:tcBorders>
              <w:bottom w:val="single" w:sz="12" w:space="0" w:color="auto"/>
            </w:tcBorders>
            <w:vAlign w:val="center"/>
          </w:tcPr>
          <w:p w:rsidR="006A6C7E" w:rsidRPr="002B2E75" w:rsidRDefault="006A6C7E" w:rsidP="00F051A2">
            <w:pPr>
              <w:jc w:val="right"/>
              <w:rPr>
                <w:rFonts w:cs="Arial"/>
                <w:b/>
                <w:bCs/>
                <w:szCs w:val="22"/>
              </w:rPr>
            </w:pPr>
            <w:r>
              <w:rPr>
                <w:rFonts w:cs="Arial"/>
                <w:b/>
                <w:bCs/>
                <w:szCs w:val="22"/>
              </w:rPr>
              <w:t>30 122</w:t>
            </w:r>
          </w:p>
        </w:tc>
      </w:tr>
    </w:tbl>
    <w:p w:rsidR="006A6C7E" w:rsidRPr="00B95D51" w:rsidRDefault="006A6C7E" w:rsidP="00086A82">
      <w:pPr>
        <w:pStyle w:val="BodyText"/>
        <w:rPr>
          <w:b/>
          <w:sz w:val="22"/>
          <w:szCs w:val="22"/>
        </w:rPr>
      </w:pPr>
    </w:p>
    <w:p w:rsidR="006A6C7E" w:rsidRPr="00B95D51" w:rsidRDefault="006A6C7E">
      <w:pPr>
        <w:spacing w:after="200" w:line="276" w:lineRule="auto"/>
        <w:rPr>
          <w:b/>
          <w:sz w:val="22"/>
          <w:szCs w:val="22"/>
        </w:rPr>
      </w:pPr>
    </w:p>
    <w:p w:rsidR="006A6C7E" w:rsidRPr="00B95D51" w:rsidRDefault="006A6C7E">
      <w:pPr>
        <w:spacing w:after="200" w:line="276" w:lineRule="auto"/>
        <w:rPr>
          <w:b/>
          <w:sz w:val="22"/>
          <w:szCs w:val="22"/>
        </w:rPr>
      </w:pPr>
      <w:bookmarkStart w:id="19" w:name="_Toc530739906"/>
    </w:p>
    <w:p w:rsidR="006A6C7E" w:rsidRPr="00B95D51" w:rsidRDefault="006A6C7E" w:rsidP="00CA441D">
      <w:pPr>
        <w:pStyle w:val="Heading2"/>
        <w:numPr>
          <w:ilvl w:val="0"/>
          <w:numId w:val="2"/>
        </w:numPr>
        <w:rPr>
          <w:sz w:val="22"/>
          <w:szCs w:val="22"/>
        </w:rPr>
      </w:pPr>
      <w:r w:rsidRPr="00B95D51">
        <w:rPr>
          <w:sz w:val="22"/>
          <w:szCs w:val="22"/>
        </w:rPr>
        <w:t>Časové rozlíšenie</w:t>
      </w:r>
      <w:bookmarkEnd w:id="19"/>
    </w:p>
    <w:p w:rsidR="006A6C7E" w:rsidRPr="00B95D51" w:rsidRDefault="006A6C7E" w:rsidP="00CA441D">
      <w:pPr>
        <w:pStyle w:val="BodyText"/>
        <w:rPr>
          <w:sz w:val="22"/>
          <w:szCs w:val="22"/>
        </w:rPr>
      </w:pPr>
    </w:p>
    <w:p w:rsidR="006A6C7E" w:rsidRPr="0081255A" w:rsidRDefault="006A6C7E" w:rsidP="0081255A">
      <w:pPr>
        <w:pStyle w:val="Title"/>
        <w:spacing w:before="0" w:beforeAutospacing="0" w:after="60"/>
        <w:jc w:val="left"/>
        <w:rPr>
          <w:rFonts w:ascii="Times New Roman" w:hAnsi="Times New Roman"/>
          <w:b w:val="0"/>
        </w:rPr>
      </w:pPr>
      <w:r w:rsidRPr="0081255A">
        <w:rPr>
          <w:rFonts w:ascii="Times New Roman" w:hAnsi="Times New Roman"/>
          <w:b w:val="0"/>
        </w:rPr>
        <w:t>Informácie o významných položkách časového rozlíšenia 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79"/>
        <w:gridCol w:w="2612"/>
        <w:gridCol w:w="2491"/>
      </w:tblGrid>
      <w:tr w:rsidR="006A6C7E" w:rsidRPr="0081255A" w:rsidTr="00E230E9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81255A" w:rsidRDefault="006A6C7E" w:rsidP="00E230E9">
            <w:pPr>
              <w:pStyle w:val="TopHeader"/>
              <w:rPr>
                <w:b w:val="0"/>
              </w:rPr>
            </w:pPr>
            <w:r w:rsidRPr="0081255A">
              <w:rPr>
                <w:b w:val="0"/>
              </w:rPr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81255A" w:rsidRDefault="006A6C7E" w:rsidP="00E230E9">
            <w:pPr>
              <w:pStyle w:val="TopHeader"/>
              <w:rPr>
                <w:b w:val="0"/>
              </w:rPr>
            </w:pPr>
            <w:r w:rsidRPr="0081255A">
              <w:rPr>
                <w:b w:val="0"/>
              </w:rPr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A6C7E" w:rsidRPr="0081255A" w:rsidRDefault="006A6C7E" w:rsidP="00E230E9">
            <w:pPr>
              <w:pStyle w:val="TopHeader"/>
              <w:rPr>
                <w:b w:val="0"/>
              </w:rPr>
            </w:pPr>
            <w:r w:rsidRPr="0081255A">
              <w:rPr>
                <w:b w:val="0"/>
              </w:rPr>
              <w:t>Bezprostredne predchádzajúce účtovné obdobie</w:t>
            </w:r>
          </w:p>
        </w:tc>
      </w:tr>
      <w:tr w:rsidR="006A6C7E" w:rsidRPr="0081255A" w:rsidTr="00E230E9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81255A" w:rsidRDefault="006A6C7E" w:rsidP="00E230E9">
            <w:pPr>
              <w:rPr>
                <w:rFonts w:cs="Arial"/>
                <w:szCs w:val="22"/>
              </w:rPr>
            </w:pPr>
            <w:r w:rsidRPr="0081255A">
              <w:rPr>
                <w:rFonts w:cs="Arial"/>
                <w:szCs w:val="22"/>
              </w:rPr>
              <w:t xml:space="preserve">Náklady budúcich období dlhodobé,  z toho: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A6C7E" w:rsidRPr="0081255A" w:rsidRDefault="006A6C7E" w:rsidP="00E230E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A6C7E" w:rsidRPr="0081255A" w:rsidRDefault="006A6C7E" w:rsidP="00E230E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6A6C7E" w:rsidRPr="0081255A" w:rsidTr="00E230E9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6C7E" w:rsidRPr="0081255A" w:rsidRDefault="006A6C7E" w:rsidP="00E230E9">
            <w:pPr>
              <w:rPr>
                <w:rFonts w:cs="Arial"/>
                <w:szCs w:val="22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6A6C7E" w:rsidRPr="0081255A" w:rsidRDefault="006A6C7E" w:rsidP="00E230E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6A6C7E" w:rsidRPr="0081255A" w:rsidRDefault="006A6C7E" w:rsidP="00E230E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6A6C7E" w:rsidRPr="0081255A" w:rsidTr="00E230E9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81255A" w:rsidRDefault="006A6C7E" w:rsidP="00E230E9">
            <w:pPr>
              <w:rPr>
                <w:rFonts w:cs="Arial"/>
                <w:szCs w:val="22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A6C7E" w:rsidRPr="0081255A" w:rsidRDefault="006A6C7E" w:rsidP="00E230E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6A6C7E" w:rsidRPr="0081255A" w:rsidRDefault="006A6C7E" w:rsidP="00E230E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6A6C7E" w:rsidRPr="0081255A" w:rsidTr="00E230E9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81255A" w:rsidRDefault="006A6C7E" w:rsidP="00E230E9">
            <w:pPr>
              <w:rPr>
                <w:rFonts w:cs="Arial"/>
                <w:szCs w:val="22"/>
              </w:rPr>
            </w:pPr>
            <w:r w:rsidRPr="0081255A">
              <w:rPr>
                <w:rFonts w:cs="Arial"/>
                <w:szCs w:val="22"/>
              </w:rPr>
              <w:t>Náklady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A6C7E" w:rsidRPr="0081255A" w:rsidRDefault="006A6C7E" w:rsidP="0081255A"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5 114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A6C7E" w:rsidRPr="0081255A" w:rsidRDefault="006A6C7E" w:rsidP="0081255A"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5 295</w:t>
            </w:r>
          </w:p>
        </w:tc>
      </w:tr>
      <w:tr w:rsidR="006A6C7E" w:rsidRPr="0081255A" w:rsidTr="00E230E9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A6C7E" w:rsidRPr="0081255A" w:rsidRDefault="006A6C7E" w:rsidP="00E230E9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Poistné – zákonné, havarijné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A6C7E" w:rsidRPr="0081255A" w:rsidRDefault="006A6C7E" w:rsidP="0081255A"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3383</w:t>
            </w: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6A6C7E" w:rsidRPr="0081255A" w:rsidRDefault="006A6C7E" w:rsidP="0081255A"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3 252</w:t>
            </w:r>
          </w:p>
        </w:tc>
      </w:tr>
      <w:tr w:rsidR="006A6C7E" w:rsidRPr="0081255A" w:rsidTr="00E230E9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81255A" w:rsidRDefault="006A6C7E" w:rsidP="00E230E9">
            <w:pPr>
              <w:rPr>
                <w:rFonts w:cs="Arial"/>
                <w:szCs w:val="22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A6C7E" w:rsidRPr="0081255A" w:rsidRDefault="006A6C7E" w:rsidP="0081255A">
            <w:pPr>
              <w:spacing w:line="360" w:lineRule="auto"/>
              <w:jc w:val="right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6A6C7E" w:rsidRPr="0081255A" w:rsidRDefault="006A6C7E" w:rsidP="0081255A">
            <w:pPr>
              <w:spacing w:line="360" w:lineRule="auto"/>
              <w:jc w:val="right"/>
              <w:rPr>
                <w:rFonts w:cs="Arial"/>
                <w:szCs w:val="22"/>
              </w:rPr>
            </w:pPr>
          </w:p>
        </w:tc>
      </w:tr>
      <w:tr w:rsidR="006A6C7E" w:rsidRPr="0081255A" w:rsidTr="00E230E9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81255A" w:rsidRDefault="006A6C7E" w:rsidP="00E230E9">
            <w:pPr>
              <w:rPr>
                <w:rFonts w:cs="Arial"/>
                <w:szCs w:val="22"/>
              </w:rPr>
            </w:pPr>
            <w:r w:rsidRPr="0081255A">
              <w:rPr>
                <w:rFonts w:cs="Arial"/>
                <w:szCs w:val="22"/>
              </w:rPr>
              <w:t>Príjmy budúcich období dlhodobé,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A6C7E" w:rsidRPr="0081255A" w:rsidRDefault="006A6C7E" w:rsidP="0081255A">
            <w:pPr>
              <w:spacing w:line="360" w:lineRule="auto"/>
              <w:jc w:val="right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A6C7E" w:rsidRPr="0081255A" w:rsidRDefault="006A6C7E" w:rsidP="0081255A">
            <w:pPr>
              <w:spacing w:line="360" w:lineRule="auto"/>
              <w:jc w:val="right"/>
              <w:rPr>
                <w:rFonts w:cs="Arial"/>
                <w:szCs w:val="22"/>
              </w:rPr>
            </w:pPr>
          </w:p>
        </w:tc>
      </w:tr>
      <w:tr w:rsidR="006A6C7E" w:rsidRPr="0081255A" w:rsidTr="00E230E9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A6C7E" w:rsidRPr="0081255A" w:rsidRDefault="006A6C7E" w:rsidP="00E230E9">
            <w:pPr>
              <w:rPr>
                <w:rFonts w:cs="Arial"/>
                <w:szCs w:val="22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A6C7E" w:rsidRPr="0081255A" w:rsidRDefault="006A6C7E" w:rsidP="0081255A">
            <w:pPr>
              <w:spacing w:line="360" w:lineRule="auto"/>
              <w:jc w:val="right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6A6C7E" w:rsidRPr="0081255A" w:rsidRDefault="006A6C7E" w:rsidP="0081255A">
            <w:pPr>
              <w:spacing w:line="360" w:lineRule="auto"/>
              <w:jc w:val="right"/>
              <w:rPr>
                <w:rFonts w:cs="Arial"/>
                <w:szCs w:val="22"/>
              </w:rPr>
            </w:pPr>
          </w:p>
        </w:tc>
      </w:tr>
      <w:tr w:rsidR="006A6C7E" w:rsidRPr="0081255A" w:rsidTr="00E230E9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81255A" w:rsidRDefault="006A6C7E" w:rsidP="00E230E9">
            <w:pPr>
              <w:rPr>
                <w:rFonts w:cs="Arial"/>
                <w:szCs w:val="22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A6C7E" w:rsidRPr="0081255A" w:rsidRDefault="006A6C7E" w:rsidP="0081255A">
            <w:pPr>
              <w:spacing w:line="360" w:lineRule="auto"/>
              <w:jc w:val="right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6A6C7E" w:rsidRPr="0081255A" w:rsidRDefault="006A6C7E" w:rsidP="0081255A">
            <w:pPr>
              <w:spacing w:line="360" w:lineRule="auto"/>
              <w:jc w:val="right"/>
              <w:rPr>
                <w:rFonts w:cs="Arial"/>
                <w:szCs w:val="22"/>
              </w:rPr>
            </w:pPr>
          </w:p>
        </w:tc>
      </w:tr>
      <w:tr w:rsidR="006A6C7E" w:rsidRPr="0081255A" w:rsidTr="00E230E9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81255A" w:rsidRDefault="006A6C7E" w:rsidP="00E230E9">
            <w:pPr>
              <w:rPr>
                <w:rFonts w:cs="Arial"/>
                <w:szCs w:val="22"/>
              </w:rPr>
            </w:pPr>
            <w:r w:rsidRPr="0081255A">
              <w:rPr>
                <w:rFonts w:cs="Arial"/>
                <w:szCs w:val="22"/>
              </w:rPr>
              <w:t>Príjmy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A6C7E" w:rsidRPr="0081255A" w:rsidRDefault="006A6C7E" w:rsidP="0081255A"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212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A6C7E" w:rsidRPr="0081255A" w:rsidRDefault="006A6C7E" w:rsidP="0081255A"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1 177</w:t>
            </w:r>
          </w:p>
        </w:tc>
      </w:tr>
      <w:tr w:rsidR="006A6C7E" w:rsidRPr="0081255A" w:rsidTr="00E230E9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A6C7E" w:rsidRPr="0081255A" w:rsidRDefault="006A6C7E" w:rsidP="00E230E9">
            <w:pPr>
              <w:rPr>
                <w:rFonts w:cs="Arial"/>
                <w:szCs w:val="22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A6C7E" w:rsidRPr="0081255A" w:rsidRDefault="006A6C7E" w:rsidP="0081255A">
            <w:pPr>
              <w:spacing w:line="360" w:lineRule="auto"/>
              <w:jc w:val="right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6A6C7E" w:rsidRPr="0081255A" w:rsidRDefault="006A6C7E" w:rsidP="0081255A">
            <w:pPr>
              <w:spacing w:line="360" w:lineRule="auto"/>
              <w:jc w:val="right"/>
              <w:rPr>
                <w:rFonts w:cs="Arial"/>
                <w:szCs w:val="22"/>
              </w:rPr>
            </w:pPr>
          </w:p>
        </w:tc>
      </w:tr>
      <w:tr w:rsidR="006A6C7E" w:rsidRPr="002B2E75" w:rsidTr="00E230E9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E230E9">
            <w:pPr>
              <w:rPr>
                <w:rFonts w:cs="Arial"/>
                <w:szCs w:val="22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A6C7E" w:rsidRPr="002B2E75" w:rsidRDefault="006A6C7E" w:rsidP="0081255A">
            <w:pPr>
              <w:spacing w:line="360" w:lineRule="auto"/>
              <w:jc w:val="right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6A6C7E" w:rsidRPr="002B2E75" w:rsidRDefault="006A6C7E" w:rsidP="0081255A">
            <w:pPr>
              <w:spacing w:line="360" w:lineRule="auto"/>
              <w:jc w:val="right"/>
              <w:rPr>
                <w:rFonts w:cs="Arial"/>
                <w:szCs w:val="22"/>
              </w:rPr>
            </w:pPr>
          </w:p>
        </w:tc>
      </w:tr>
    </w:tbl>
    <w:p w:rsidR="006A6C7E" w:rsidRPr="00B95D51" w:rsidRDefault="006A6C7E" w:rsidP="00B12204">
      <w:pPr>
        <w:pStyle w:val="BodyText"/>
        <w:rPr>
          <w:sz w:val="22"/>
          <w:szCs w:val="22"/>
          <w:lang w:val="de-DE"/>
        </w:rPr>
      </w:pPr>
    </w:p>
    <w:p w:rsidR="006A6C7E" w:rsidRDefault="006A6C7E">
      <w:pPr>
        <w:spacing w:after="200" w:line="276" w:lineRule="auto"/>
        <w:rPr>
          <w:b/>
          <w:caps/>
          <w:sz w:val="22"/>
          <w:szCs w:val="22"/>
        </w:rPr>
      </w:pPr>
    </w:p>
    <w:p w:rsidR="006A6C7E" w:rsidRDefault="006A6C7E">
      <w:pPr>
        <w:spacing w:after="200" w:line="276" w:lineRule="auto"/>
        <w:rPr>
          <w:b/>
          <w:caps/>
          <w:sz w:val="22"/>
          <w:szCs w:val="22"/>
        </w:rPr>
      </w:pPr>
    </w:p>
    <w:p w:rsidR="006A6C7E" w:rsidRDefault="006A6C7E">
      <w:pPr>
        <w:spacing w:after="200" w:line="276" w:lineRule="auto"/>
        <w:rPr>
          <w:b/>
          <w:caps/>
          <w:sz w:val="22"/>
          <w:szCs w:val="22"/>
        </w:rPr>
      </w:pPr>
    </w:p>
    <w:p w:rsidR="006A6C7E" w:rsidRPr="00B95D51" w:rsidRDefault="006A6C7E">
      <w:pPr>
        <w:spacing w:after="200" w:line="276" w:lineRule="auto"/>
        <w:rPr>
          <w:b/>
          <w:caps/>
          <w:sz w:val="22"/>
          <w:szCs w:val="22"/>
        </w:rPr>
      </w:pPr>
    </w:p>
    <w:p w:rsidR="006A6C7E" w:rsidRPr="00B95D51" w:rsidRDefault="006A6C7E" w:rsidP="00491AF0">
      <w:pPr>
        <w:pStyle w:val="Heading1"/>
        <w:tabs>
          <w:tab w:val="clear" w:pos="450"/>
          <w:tab w:val="num" w:pos="360"/>
        </w:tabs>
        <w:spacing w:before="120" w:after="60"/>
        <w:ind w:left="360"/>
        <w:rPr>
          <w:sz w:val="22"/>
          <w:szCs w:val="22"/>
        </w:rPr>
      </w:pPr>
      <w:r w:rsidRPr="00B95D51">
        <w:rPr>
          <w:sz w:val="22"/>
          <w:szCs w:val="22"/>
        </w:rPr>
        <w:t>Informácie o údajoch na strane pasív súvahy</w:t>
      </w:r>
    </w:p>
    <w:p w:rsidR="006A6C7E" w:rsidRPr="00B95D51" w:rsidRDefault="006A6C7E" w:rsidP="00491AF0">
      <w:pPr>
        <w:pStyle w:val="BodyText"/>
        <w:rPr>
          <w:sz w:val="22"/>
          <w:szCs w:val="22"/>
        </w:rPr>
      </w:pPr>
    </w:p>
    <w:p w:rsidR="006A6C7E" w:rsidRPr="00B95D51" w:rsidRDefault="006A6C7E" w:rsidP="00491AF0">
      <w:pPr>
        <w:pStyle w:val="Heading2"/>
        <w:numPr>
          <w:ilvl w:val="0"/>
          <w:numId w:val="20"/>
        </w:numPr>
        <w:rPr>
          <w:sz w:val="22"/>
          <w:szCs w:val="22"/>
        </w:rPr>
      </w:pPr>
      <w:bookmarkStart w:id="20" w:name="_Toc530739908"/>
      <w:r w:rsidRPr="00B95D51">
        <w:rPr>
          <w:sz w:val="22"/>
          <w:szCs w:val="22"/>
        </w:rPr>
        <w:t>Vlastné imanie</w:t>
      </w:r>
    </w:p>
    <w:p w:rsidR="006A6C7E" w:rsidRPr="00B95D51" w:rsidRDefault="006A6C7E" w:rsidP="00491AF0">
      <w:pPr>
        <w:rPr>
          <w:sz w:val="22"/>
          <w:szCs w:val="22"/>
        </w:rPr>
      </w:pPr>
    </w:p>
    <w:p w:rsidR="006A6C7E" w:rsidRPr="00B95D51" w:rsidRDefault="006A6C7E" w:rsidP="00491AF0">
      <w:pPr>
        <w:pStyle w:val="BodyText"/>
        <w:rPr>
          <w:sz w:val="22"/>
          <w:szCs w:val="22"/>
        </w:rPr>
      </w:pPr>
      <w:r w:rsidRPr="00B95D51">
        <w:rPr>
          <w:sz w:val="22"/>
          <w:szCs w:val="22"/>
        </w:rPr>
        <w:t xml:space="preserve">Informácie o vlastnom imaní sú uvedené </w:t>
      </w:r>
      <w:r>
        <w:rPr>
          <w:sz w:val="22"/>
          <w:szCs w:val="22"/>
        </w:rPr>
        <w:t>nižšie</w:t>
      </w:r>
    </w:p>
    <w:p w:rsidR="006A6C7E" w:rsidRPr="00B95D51" w:rsidRDefault="006A6C7E" w:rsidP="00491AF0">
      <w:pPr>
        <w:pStyle w:val="BodyText"/>
        <w:rPr>
          <w:sz w:val="22"/>
          <w:szCs w:val="22"/>
        </w:rPr>
      </w:pPr>
    </w:p>
    <w:p w:rsidR="006A6C7E" w:rsidRPr="00B95D51" w:rsidRDefault="006A6C7E" w:rsidP="00491AF0">
      <w:pPr>
        <w:pStyle w:val="BodyText"/>
        <w:rPr>
          <w:sz w:val="22"/>
          <w:szCs w:val="22"/>
        </w:rPr>
      </w:pPr>
    </w:p>
    <w:p w:rsidR="006A6C7E" w:rsidRPr="00B95D51" w:rsidRDefault="006A6C7E" w:rsidP="004A4D80">
      <w:pPr>
        <w:pStyle w:val="Heading2"/>
        <w:numPr>
          <w:ilvl w:val="0"/>
          <w:numId w:val="20"/>
        </w:numPr>
        <w:rPr>
          <w:sz w:val="22"/>
          <w:szCs w:val="22"/>
        </w:rPr>
      </w:pPr>
      <w:r w:rsidRPr="00B95D51">
        <w:rPr>
          <w:sz w:val="22"/>
          <w:szCs w:val="22"/>
        </w:rPr>
        <w:t>Rezervy</w:t>
      </w:r>
    </w:p>
    <w:bookmarkEnd w:id="20"/>
    <w:p w:rsidR="006A6C7E" w:rsidRPr="00B95D51" w:rsidRDefault="006A6C7E" w:rsidP="00491AF0">
      <w:pPr>
        <w:pStyle w:val="BodyText"/>
        <w:rPr>
          <w:sz w:val="22"/>
          <w:szCs w:val="22"/>
        </w:rPr>
      </w:pPr>
    </w:p>
    <w:p w:rsidR="006A6C7E" w:rsidRPr="00B95D51" w:rsidRDefault="006A6C7E" w:rsidP="00491AF0">
      <w:pPr>
        <w:pStyle w:val="BodyText"/>
        <w:rPr>
          <w:sz w:val="22"/>
          <w:szCs w:val="22"/>
        </w:rPr>
      </w:pPr>
      <w:r w:rsidRPr="00B95D51">
        <w:rPr>
          <w:sz w:val="22"/>
          <w:szCs w:val="22"/>
        </w:rPr>
        <w:t>Prehľad o rezervách za bežné účtovné obdobie je uvedený v nasledujúcom prehľade: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3160"/>
        <w:gridCol w:w="1739"/>
        <w:gridCol w:w="1029"/>
        <w:gridCol w:w="13"/>
        <w:gridCol w:w="1003"/>
        <w:gridCol w:w="28"/>
        <w:gridCol w:w="1022"/>
        <w:gridCol w:w="1466"/>
      </w:tblGrid>
      <w:tr w:rsidR="006A6C7E" w:rsidRPr="002B2E75" w:rsidTr="00E230E9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E230E9">
            <w:pPr>
              <w:pStyle w:val="TopHeader"/>
            </w:pPr>
            <w:bookmarkStart w:id="21" w:name="OLE_LINK17"/>
            <w:bookmarkStart w:id="22" w:name="OLE_LINK18"/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E230E9">
            <w:pPr>
              <w:pStyle w:val="TopHeader"/>
            </w:pPr>
            <w:r w:rsidRPr="002B2E75">
              <w:t>Bežné účtovné obdobie</w:t>
            </w:r>
          </w:p>
        </w:tc>
      </w:tr>
      <w:tr w:rsidR="006A6C7E" w:rsidRPr="002B2E75" w:rsidTr="00E230E9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E230E9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E230E9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E230E9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E230E9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E230E9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E230E9">
            <w:pPr>
              <w:pStyle w:val="TopHeader"/>
            </w:pPr>
            <w:r w:rsidRPr="002B2E75">
              <w:t>Stav na konci účtovného obdobia</w:t>
            </w:r>
          </w:p>
        </w:tc>
      </w:tr>
      <w:tr w:rsidR="006A6C7E" w:rsidRPr="002B2E75" w:rsidTr="00E230E9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E230E9">
            <w:pPr>
              <w:jc w:val="center"/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E230E9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E230E9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E230E9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E230E9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E230E9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</w:tr>
      <w:tr w:rsidR="006A6C7E" w:rsidRPr="002B2E75" w:rsidTr="00E230E9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E230E9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A6C7E" w:rsidRPr="002B2E75" w:rsidRDefault="006A6C7E" w:rsidP="00E230E9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A6C7E" w:rsidRPr="002B2E75" w:rsidRDefault="006A6C7E" w:rsidP="00E230E9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A6C7E" w:rsidRPr="002B2E75" w:rsidRDefault="006A6C7E" w:rsidP="00E230E9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A6C7E" w:rsidRPr="002B2E75" w:rsidRDefault="006A6C7E" w:rsidP="00E230E9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E230E9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A6C7E" w:rsidRPr="002B2E75" w:rsidTr="00E230E9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E230E9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6C7E" w:rsidRPr="002B2E75" w:rsidRDefault="006A6C7E" w:rsidP="00E230E9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6C7E" w:rsidRPr="002B2E75" w:rsidRDefault="006A6C7E" w:rsidP="00E230E9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6C7E" w:rsidRPr="002B2E75" w:rsidRDefault="006A6C7E" w:rsidP="00E230E9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6C7E" w:rsidRPr="002B2E75" w:rsidRDefault="006A6C7E" w:rsidP="00E230E9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E230E9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A6C7E" w:rsidRPr="002B2E75" w:rsidTr="00E230E9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E230E9">
            <w:pPr>
              <w:rPr>
                <w:b/>
                <w:bCs/>
                <w:szCs w:val="22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A6C7E" w:rsidRPr="002B2E75" w:rsidRDefault="006A6C7E" w:rsidP="00E230E9">
            <w:pPr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A6C7E" w:rsidRPr="002B2E75" w:rsidRDefault="006A6C7E" w:rsidP="00E230E9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A6C7E" w:rsidRPr="002B2E75" w:rsidRDefault="006A6C7E" w:rsidP="00E230E9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6A6C7E" w:rsidRPr="002B2E75" w:rsidRDefault="006A6C7E" w:rsidP="00E230E9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E230E9">
            <w:pPr>
              <w:rPr>
                <w:szCs w:val="22"/>
              </w:rPr>
            </w:pPr>
          </w:p>
        </w:tc>
      </w:tr>
      <w:tr w:rsidR="006A6C7E" w:rsidRPr="002B2E75" w:rsidTr="00E230E9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E230E9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A6C7E" w:rsidRPr="002B2E75" w:rsidRDefault="006A6C7E" w:rsidP="0081255A">
            <w:pPr>
              <w:jc w:val="right"/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16 547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A6C7E" w:rsidRPr="002B2E75" w:rsidRDefault="006A6C7E" w:rsidP="0081255A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14 283</w:t>
            </w: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A6C7E" w:rsidRPr="002B2E75" w:rsidRDefault="006A6C7E" w:rsidP="0081255A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16 547</w:t>
            </w: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A6C7E" w:rsidRPr="002B2E75" w:rsidRDefault="006A6C7E" w:rsidP="0081255A">
            <w:pPr>
              <w:jc w:val="right"/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81255A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14 283</w:t>
            </w:r>
            <w:r w:rsidRPr="002B2E75">
              <w:rPr>
                <w:szCs w:val="22"/>
              </w:rPr>
              <w:t> </w:t>
            </w:r>
          </w:p>
        </w:tc>
      </w:tr>
      <w:tr w:rsidR="006A6C7E" w:rsidRPr="002B2E75" w:rsidTr="00E230E9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6C7E" w:rsidRPr="00C54803" w:rsidRDefault="006A6C7E" w:rsidP="00E230E9">
            <w:r w:rsidRPr="00C54803">
              <w:t>- rezerva na nevyčerpanú dovolenku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A6C7E" w:rsidRPr="00C54803" w:rsidRDefault="006A6C7E" w:rsidP="0081255A">
            <w:pPr>
              <w:jc w:val="right"/>
              <w:rPr>
                <w:sz w:val="22"/>
                <w:szCs w:val="22"/>
              </w:rPr>
            </w:pPr>
            <w:r w:rsidRPr="00C54803">
              <w:rPr>
                <w:sz w:val="22"/>
                <w:szCs w:val="22"/>
              </w:rPr>
              <w:t>12 239 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A6C7E" w:rsidRPr="00C54803" w:rsidRDefault="006A6C7E" w:rsidP="0081255A">
            <w:pPr>
              <w:jc w:val="right"/>
              <w:rPr>
                <w:sz w:val="22"/>
                <w:szCs w:val="22"/>
              </w:rPr>
            </w:pPr>
            <w:r w:rsidRPr="00C54803">
              <w:rPr>
                <w:sz w:val="22"/>
                <w:szCs w:val="22"/>
              </w:rPr>
              <w:t>10 590 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A6C7E" w:rsidRPr="00C54803" w:rsidRDefault="006A6C7E" w:rsidP="0081255A">
            <w:pPr>
              <w:jc w:val="right"/>
              <w:rPr>
                <w:sz w:val="22"/>
                <w:szCs w:val="22"/>
              </w:rPr>
            </w:pPr>
            <w:r w:rsidRPr="00C54803">
              <w:rPr>
                <w:sz w:val="22"/>
                <w:szCs w:val="22"/>
              </w:rPr>
              <w:t>12 239 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A6C7E" w:rsidRPr="00C54803" w:rsidRDefault="006A6C7E" w:rsidP="0081255A">
            <w:pPr>
              <w:jc w:val="right"/>
              <w:rPr>
                <w:sz w:val="22"/>
                <w:szCs w:val="22"/>
              </w:rPr>
            </w:pPr>
            <w:r w:rsidRPr="00C54803">
              <w:rPr>
                <w:sz w:val="22"/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6C7E" w:rsidRPr="00C54803" w:rsidRDefault="006A6C7E" w:rsidP="00E230E9">
            <w:pPr>
              <w:jc w:val="right"/>
              <w:rPr>
                <w:sz w:val="22"/>
                <w:szCs w:val="22"/>
              </w:rPr>
            </w:pPr>
            <w:r w:rsidRPr="00C54803">
              <w:rPr>
                <w:sz w:val="22"/>
                <w:szCs w:val="22"/>
              </w:rPr>
              <w:t>10 590 </w:t>
            </w:r>
          </w:p>
        </w:tc>
      </w:tr>
      <w:tr w:rsidR="006A6C7E" w:rsidRPr="002B2E75" w:rsidTr="00E230E9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6C7E" w:rsidRPr="00C54803" w:rsidRDefault="006A6C7E" w:rsidP="00E230E9">
            <w:r w:rsidRPr="00C54803">
              <w:t>- rezerva na odvody za dovolenku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A6C7E" w:rsidRPr="00C54803" w:rsidRDefault="006A6C7E" w:rsidP="0081255A">
            <w:pPr>
              <w:jc w:val="right"/>
              <w:rPr>
                <w:sz w:val="22"/>
                <w:szCs w:val="22"/>
              </w:rPr>
            </w:pPr>
            <w:r w:rsidRPr="00C54803">
              <w:rPr>
                <w:sz w:val="22"/>
                <w:szCs w:val="22"/>
              </w:rPr>
              <w:t>4 308 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A6C7E" w:rsidRPr="00C54803" w:rsidRDefault="006A6C7E" w:rsidP="0081255A">
            <w:pPr>
              <w:jc w:val="right"/>
              <w:rPr>
                <w:sz w:val="22"/>
                <w:szCs w:val="22"/>
              </w:rPr>
            </w:pPr>
            <w:r w:rsidRPr="00C54803">
              <w:rPr>
                <w:sz w:val="22"/>
                <w:szCs w:val="22"/>
              </w:rPr>
              <w:t>3 693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A6C7E" w:rsidRPr="00C54803" w:rsidRDefault="006A6C7E" w:rsidP="0081255A">
            <w:pPr>
              <w:jc w:val="right"/>
              <w:rPr>
                <w:sz w:val="22"/>
                <w:szCs w:val="22"/>
              </w:rPr>
            </w:pPr>
            <w:r w:rsidRPr="00C54803">
              <w:rPr>
                <w:sz w:val="22"/>
                <w:szCs w:val="22"/>
              </w:rPr>
              <w:t>4 308 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A6C7E" w:rsidRPr="00C54803" w:rsidRDefault="006A6C7E" w:rsidP="0081255A">
            <w:pPr>
              <w:jc w:val="right"/>
              <w:rPr>
                <w:sz w:val="22"/>
                <w:szCs w:val="22"/>
              </w:rPr>
            </w:pPr>
            <w:r w:rsidRPr="00C54803">
              <w:rPr>
                <w:sz w:val="22"/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6C7E" w:rsidRPr="00C54803" w:rsidRDefault="006A6C7E" w:rsidP="00E230E9">
            <w:pPr>
              <w:jc w:val="right"/>
              <w:rPr>
                <w:sz w:val="22"/>
                <w:szCs w:val="22"/>
              </w:rPr>
            </w:pPr>
            <w:r w:rsidRPr="00C54803">
              <w:rPr>
                <w:sz w:val="22"/>
                <w:szCs w:val="22"/>
              </w:rPr>
              <w:t>3 693</w:t>
            </w:r>
          </w:p>
        </w:tc>
      </w:tr>
      <w:tr w:rsidR="006A6C7E" w:rsidRPr="002B2E75" w:rsidTr="00E230E9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6C7E" w:rsidRPr="00C54803" w:rsidRDefault="006A6C7E" w:rsidP="00E230E9">
            <w:pPr>
              <w:rPr>
                <w:sz w:val="22"/>
                <w:szCs w:val="22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A6C7E" w:rsidRPr="00C54803" w:rsidRDefault="006A6C7E" w:rsidP="00E230E9">
            <w:pPr>
              <w:rPr>
                <w:sz w:val="22"/>
                <w:szCs w:val="22"/>
              </w:rPr>
            </w:pPr>
            <w:r w:rsidRPr="00C54803">
              <w:rPr>
                <w:sz w:val="22"/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A6C7E" w:rsidRPr="00C54803" w:rsidRDefault="006A6C7E" w:rsidP="00E230E9">
            <w:pPr>
              <w:rPr>
                <w:sz w:val="22"/>
                <w:szCs w:val="22"/>
              </w:rPr>
            </w:pPr>
            <w:r w:rsidRPr="00C54803">
              <w:rPr>
                <w:sz w:val="22"/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A6C7E" w:rsidRPr="00C54803" w:rsidRDefault="006A6C7E" w:rsidP="00E230E9">
            <w:pPr>
              <w:rPr>
                <w:sz w:val="22"/>
                <w:szCs w:val="22"/>
              </w:rPr>
            </w:pPr>
            <w:r w:rsidRPr="00C54803">
              <w:rPr>
                <w:sz w:val="22"/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A6C7E" w:rsidRPr="00C54803" w:rsidRDefault="006A6C7E" w:rsidP="00E230E9">
            <w:pPr>
              <w:rPr>
                <w:sz w:val="22"/>
                <w:szCs w:val="22"/>
              </w:rPr>
            </w:pPr>
            <w:r w:rsidRPr="00C54803">
              <w:rPr>
                <w:sz w:val="22"/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6C7E" w:rsidRPr="00C54803" w:rsidRDefault="006A6C7E" w:rsidP="00E230E9">
            <w:pPr>
              <w:rPr>
                <w:sz w:val="22"/>
                <w:szCs w:val="22"/>
              </w:rPr>
            </w:pPr>
            <w:r w:rsidRPr="00C54803">
              <w:rPr>
                <w:sz w:val="22"/>
                <w:szCs w:val="22"/>
              </w:rPr>
              <w:t> </w:t>
            </w:r>
          </w:p>
        </w:tc>
      </w:tr>
      <w:tr w:rsidR="006A6C7E" w:rsidRPr="002B2E75" w:rsidTr="00E230E9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E230E9">
            <w:pPr>
              <w:rPr>
                <w:b/>
                <w:szCs w:val="22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A6C7E" w:rsidRPr="002B2E75" w:rsidRDefault="006A6C7E" w:rsidP="00E230E9">
            <w:pPr>
              <w:rPr>
                <w:b/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A6C7E" w:rsidRPr="002B2E75" w:rsidRDefault="006A6C7E" w:rsidP="00E230E9">
            <w:pPr>
              <w:rPr>
                <w:b/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A6C7E" w:rsidRPr="002B2E75" w:rsidRDefault="006A6C7E" w:rsidP="00E230E9">
            <w:pPr>
              <w:rPr>
                <w:b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A6C7E" w:rsidRPr="002B2E75" w:rsidRDefault="006A6C7E" w:rsidP="00E230E9">
            <w:pPr>
              <w:rPr>
                <w:b/>
                <w:szCs w:val="22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E230E9">
            <w:pPr>
              <w:rPr>
                <w:b/>
                <w:szCs w:val="22"/>
              </w:rPr>
            </w:pPr>
          </w:p>
        </w:tc>
      </w:tr>
    </w:tbl>
    <w:p w:rsidR="006A6C7E" w:rsidRPr="002B2E75" w:rsidRDefault="006A6C7E" w:rsidP="0081255A"/>
    <w:tbl>
      <w:tblPr>
        <w:tblW w:w="5001" w:type="pct"/>
        <w:jc w:val="center"/>
        <w:tblInd w:w="-2" w:type="dxa"/>
        <w:tblLayout w:type="fixed"/>
        <w:tblLook w:val="00A0"/>
      </w:tblPr>
      <w:tblGrid>
        <w:gridCol w:w="3160"/>
        <w:gridCol w:w="1739"/>
        <w:gridCol w:w="1029"/>
        <w:gridCol w:w="13"/>
        <w:gridCol w:w="1003"/>
        <w:gridCol w:w="28"/>
        <w:gridCol w:w="1022"/>
        <w:gridCol w:w="1466"/>
      </w:tblGrid>
      <w:tr w:rsidR="006A6C7E" w:rsidRPr="002B2E75" w:rsidTr="00E230E9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E230E9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E230E9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A6C7E" w:rsidRPr="002B2E75" w:rsidTr="00E230E9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E230E9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E230E9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E230E9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E230E9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E230E9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E230E9">
            <w:pPr>
              <w:pStyle w:val="TopHeader"/>
            </w:pPr>
            <w:r w:rsidRPr="002B2E75">
              <w:t>Stav na konci účtovného obdobia</w:t>
            </w:r>
          </w:p>
        </w:tc>
      </w:tr>
      <w:tr w:rsidR="006A6C7E" w:rsidRPr="002B2E75" w:rsidTr="00E230E9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E230E9">
            <w:pPr>
              <w:jc w:val="center"/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E230E9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E230E9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E230E9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E230E9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E230E9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</w:tr>
      <w:tr w:rsidR="006A6C7E" w:rsidRPr="002B2E75" w:rsidTr="00E230E9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E230E9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A6C7E" w:rsidRPr="002B2E75" w:rsidRDefault="006A6C7E" w:rsidP="00E230E9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A6C7E" w:rsidRPr="002B2E75" w:rsidRDefault="006A6C7E" w:rsidP="00E230E9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A6C7E" w:rsidRPr="002B2E75" w:rsidRDefault="006A6C7E" w:rsidP="00E230E9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A6C7E" w:rsidRPr="002B2E75" w:rsidRDefault="006A6C7E" w:rsidP="00E230E9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E230E9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A6C7E" w:rsidRPr="002B2E75" w:rsidTr="00E230E9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E230E9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6C7E" w:rsidRPr="002B2E75" w:rsidRDefault="006A6C7E" w:rsidP="00E230E9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6C7E" w:rsidRPr="002B2E75" w:rsidRDefault="006A6C7E" w:rsidP="00E230E9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6C7E" w:rsidRPr="002B2E75" w:rsidRDefault="006A6C7E" w:rsidP="00E230E9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6C7E" w:rsidRPr="002B2E75" w:rsidRDefault="006A6C7E" w:rsidP="00E230E9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E230E9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A6C7E" w:rsidRPr="002B2E75" w:rsidTr="00E230E9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E230E9">
            <w:pPr>
              <w:rPr>
                <w:b/>
                <w:bCs/>
                <w:szCs w:val="22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A6C7E" w:rsidRPr="002B2E75" w:rsidRDefault="006A6C7E" w:rsidP="00E230E9">
            <w:pPr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A6C7E" w:rsidRPr="002B2E75" w:rsidRDefault="006A6C7E" w:rsidP="00E230E9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A6C7E" w:rsidRPr="002B2E75" w:rsidRDefault="006A6C7E" w:rsidP="00E230E9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6A6C7E" w:rsidRPr="002B2E75" w:rsidRDefault="006A6C7E" w:rsidP="00E230E9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E230E9">
            <w:pPr>
              <w:rPr>
                <w:szCs w:val="22"/>
              </w:rPr>
            </w:pPr>
          </w:p>
        </w:tc>
      </w:tr>
      <w:tr w:rsidR="006A6C7E" w:rsidRPr="002B2E75" w:rsidTr="00E230E9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E230E9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A6C7E" w:rsidRPr="00E230E9" w:rsidRDefault="006A6C7E" w:rsidP="00E230E9">
            <w:pPr>
              <w:jc w:val="right"/>
              <w:rPr>
                <w:sz w:val="22"/>
                <w:szCs w:val="22"/>
              </w:rPr>
            </w:pPr>
            <w:r w:rsidRPr="00E230E9">
              <w:rPr>
                <w:sz w:val="22"/>
                <w:szCs w:val="22"/>
              </w:rPr>
              <w:t>21 195 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A6C7E" w:rsidRPr="00E230E9" w:rsidRDefault="006A6C7E" w:rsidP="00E230E9">
            <w:pPr>
              <w:jc w:val="right"/>
              <w:rPr>
                <w:sz w:val="22"/>
                <w:szCs w:val="22"/>
              </w:rPr>
            </w:pPr>
            <w:r w:rsidRPr="00E230E9">
              <w:rPr>
                <w:sz w:val="22"/>
                <w:szCs w:val="22"/>
              </w:rPr>
              <w:t>16 547 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A6C7E" w:rsidRPr="00E230E9" w:rsidRDefault="006A6C7E" w:rsidP="00E230E9">
            <w:pPr>
              <w:jc w:val="right"/>
              <w:rPr>
                <w:sz w:val="22"/>
                <w:szCs w:val="22"/>
              </w:rPr>
            </w:pPr>
            <w:r w:rsidRPr="00E230E9">
              <w:rPr>
                <w:sz w:val="22"/>
                <w:szCs w:val="22"/>
              </w:rPr>
              <w:t>21 195 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A6C7E" w:rsidRPr="00E230E9" w:rsidRDefault="006A6C7E" w:rsidP="00E230E9">
            <w:pPr>
              <w:jc w:val="right"/>
              <w:rPr>
                <w:sz w:val="22"/>
                <w:szCs w:val="22"/>
              </w:rPr>
            </w:pPr>
            <w:r w:rsidRPr="00E230E9">
              <w:rPr>
                <w:sz w:val="22"/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E230E9" w:rsidRDefault="006A6C7E" w:rsidP="00E230E9">
            <w:pPr>
              <w:jc w:val="right"/>
              <w:rPr>
                <w:sz w:val="22"/>
                <w:szCs w:val="22"/>
              </w:rPr>
            </w:pPr>
            <w:r w:rsidRPr="00E230E9">
              <w:rPr>
                <w:sz w:val="22"/>
                <w:szCs w:val="22"/>
              </w:rPr>
              <w:t>16 547 </w:t>
            </w:r>
          </w:p>
        </w:tc>
      </w:tr>
      <w:tr w:rsidR="006A6C7E" w:rsidRPr="002B2E75" w:rsidTr="00E230E9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C7E" w:rsidRPr="00E230E9" w:rsidRDefault="006A6C7E" w:rsidP="00E230E9">
            <w:pPr>
              <w:rPr>
                <w:sz w:val="22"/>
                <w:szCs w:val="22"/>
              </w:rPr>
            </w:pPr>
            <w:r w:rsidRPr="00E230E9">
              <w:rPr>
                <w:sz w:val="22"/>
                <w:szCs w:val="22"/>
              </w:rPr>
              <w:t>Rezerva na mzdy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6C7E" w:rsidRPr="00E230E9" w:rsidRDefault="006A6C7E" w:rsidP="00E230E9">
            <w:pPr>
              <w:jc w:val="right"/>
              <w:rPr>
                <w:sz w:val="22"/>
                <w:szCs w:val="22"/>
              </w:rPr>
            </w:pPr>
            <w:r w:rsidRPr="00E230E9">
              <w:rPr>
                <w:sz w:val="22"/>
                <w:szCs w:val="22"/>
              </w:rPr>
              <w:t>15 717 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6C7E" w:rsidRPr="00E230E9" w:rsidRDefault="006A6C7E" w:rsidP="00E230E9">
            <w:pPr>
              <w:jc w:val="right"/>
              <w:rPr>
                <w:sz w:val="22"/>
                <w:szCs w:val="22"/>
              </w:rPr>
            </w:pPr>
            <w:r w:rsidRPr="00E230E9">
              <w:rPr>
                <w:sz w:val="22"/>
                <w:szCs w:val="22"/>
              </w:rPr>
              <w:t>12 239 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6C7E" w:rsidRPr="00E230E9" w:rsidRDefault="006A6C7E" w:rsidP="00E230E9">
            <w:pPr>
              <w:jc w:val="right"/>
              <w:rPr>
                <w:sz w:val="22"/>
                <w:szCs w:val="22"/>
              </w:rPr>
            </w:pPr>
            <w:r w:rsidRPr="00E230E9">
              <w:rPr>
                <w:sz w:val="22"/>
                <w:szCs w:val="22"/>
              </w:rPr>
              <w:t>15 717 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6C7E" w:rsidRPr="00E230E9" w:rsidRDefault="006A6C7E" w:rsidP="00E230E9">
            <w:pPr>
              <w:jc w:val="right"/>
              <w:rPr>
                <w:sz w:val="22"/>
                <w:szCs w:val="22"/>
              </w:rPr>
            </w:pPr>
            <w:r w:rsidRPr="00E230E9">
              <w:rPr>
                <w:sz w:val="22"/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C7E" w:rsidRPr="00E230E9" w:rsidRDefault="006A6C7E" w:rsidP="00E230E9">
            <w:pPr>
              <w:jc w:val="right"/>
              <w:rPr>
                <w:sz w:val="22"/>
                <w:szCs w:val="22"/>
              </w:rPr>
            </w:pPr>
            <w:r w:rsidRPr="00E230E9">
              <w:rPr>
                <w:sz w:val="22"/>
                <w:szCs w:val="22"/>
              </w:rPr>
              <w:t>12 239 </w:t>
            </w:r>
          </w:p>
        </w:tc>
      </w:tr>
      <w:tr w:rsidR="006A6C7E" w:rsidRPr="002B2E75" w:rsidTr="00E230E9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C7E" w:rsidRPr="00E230E9" w:rsidRDefault="006A6C7E" w:rsidP="00E230E9">
            <w:pPr>
              <w:rPr>
                <w:sz w:val="22"/>
                <w:szCs w:val="22"/>
              </w:rPr>
            </w:pPr>
            <w:r w:rsidRPr="00E230E9">
              <w:rPr>
                <w:sz w:val="22"/>
                <w:szCs w:val="22"/>
              </w:rPr>
              <w:t>Rezerva na poistné k mzdám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6C7E" w:rsidRPr="00E230E9" w:rsidRDefault="006A6C7E" w:rsidP="00E230E9">
            <w:pPr>
              <w:jc w:val="right"/>
              <w:rPr>
                <w:sz w:val="22"/>
                <w:szCs w:val="22"/>
              </w:rPr>
            </w:pPr>
            <w:r w:rsidRPr="00E230E9">
              <w:rPr>
                <w:sz w:val="22"/>
                <w:szCs w:val="22"/>
              </w:rPr>
              <w:t>5 478 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6C7E" w:rsidRPr="00E230E9" w:rsidRDefault="006A6C7E" w:rsidP="00E230E9">
            <w:pPr>
              <w:jc w:val="right"/>
              <w:rPr>
                <w:sz w:val="22"/>
                <w:szCs w:val="22"/>
              </w:rPr>
            </w:pPr>
            <w:r w:rsidRPr="00E230E9">
              <w:rPr>
                <w:sz w:val="22"/>
                <w:szCs w:val="22"/>
              </w:rPr>
              <w:t>4 308 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6C7E" w:rsidRPr="00E230E9" w:rsidRDefault="006A6C7E" w:rsidP="00E230E9">
            <w:pPr>
              <w:jc w:val="right"/>
              <w:rPr>
                <w:sz w:val="22"/>
                <w:szCs w:val="22"/>
              </w:rPr>
            </w:pPr>
            <w:r w:rsidRPr="00E230E9">
              <w:rPr>
                <w:sz w:val="22"/>
                <w:szCs w:val="22"/>
              </w:rPr>
              <w:t>5 478 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6C7E" w:rsidRPr="00E230E9" w:rsidRDefault="006A6C7E" w:rsidP="00E230E9">
            <w:pPr>
              <w:jc w:val="right"/>
              <w:rPr>
                <w:sz w:val="22"/>
                <w:szCs w:val="22"/>
              </w:rPr>
            </w:pPr>
            <w:r w:rsidRPr="00E230E9">
              <w:rPr>
                <w:sz w:val="22"/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C7E" w:rsidRPr="00E230E9" w:rsidRDefault="006A6C7E" w:rsidP="00E230E9">
            <w:pPr>
              <w:jc w:val="right"/>
              <w:rPr>
                <w:sz w:val="22"/>
                <w:szCs w:val="22"/>
              </w:rPr>
            </w:pPr>
            <w:r w:rsidRPr="00E230E9">
              <w:rPr>
                <w:sz w:val="22"/>
                <w:szCs w:val="22"/>
              </w:rPr>
              <w:t>4 308 </w:t>
            </w:r>
          </w:p>
        </w:tc>
      </w:tr>
      <w:tr w:rsidR="006A6C7E" w:rsidRPr="002B2E75" w:rsidTr="00E230E9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C7E" w:rsidRPr="008B6417" w:rsidRDefault="006A6C7E" w:rsidP="00E230E9">
            <w:pPr>
              <w:rPr>
                <w:sz w:val="15"/>
                <w:szCs w:val="15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6C7E" w:rsidRPr="008B6417" w:rsidRDefault="006A6C7E" w:rsidP="00E230E9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6C7E" w:rsidRPr="008B6417" w:rsidRDefault="006A6C7E" w:rsidP="00E230E9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6C7E" w:rsidRPr="008B6417" w:rsidRDefault="006A6C7E" w:rsidP="00E230E9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6C7E" w:rsidRPr="008B6417" w:rsidRDefault="006A6C7E" w:rsidP="00E230E9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C7E" w:rsidRPr="008B6417" w:rsidRDefault="006A6C7E" w:rsidP="00E230E9">
            <w:pPr>
              <w:jc w:val="right"/>
              <w:rPr>
                <w:sz w:val="15"/>
                <w:szCs w:val="15"/>
              </w:rPr>
            </w:pPr>
          </w:p>
        </w:tc>
      </w:tr>
      <w:tr w:rsidR="006A6C7E" w:rsidRPr="002B2E75" w:rsidTr="00E230E9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E230E9">
            <w:pPr>
              <w:rPr>
                <w:b/>
                <w:szCs w:val="22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A6C7E" w:rsidRPr="002B2E75" w:rsidRDefault="006A6C7E" w:rsidP="00E230E9">
            <w:pPr>
              <w:rPr>
                <w:b/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A6C7E" w:rsidRPr="002B2E75" w:rsidRDefault="006A6C7E" w:rsidP="00E230E9">
            <w:pPr>
              <w:rPr>
                <w:b/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A6C7E" w:rsidRPr="002B2E75" w:rsidRDefault="006A6C7E" w:rsidP="00E230E9">
            <w:pPr>
              <w:rPr>
                <w:b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A6C7E" w:rsidRPr="002B2E75" w:rsidRDefault="006A6C7E" w:rsidP="00E230E9">
            <w:pPr>
              <w:rPr>
                <w:b/>
                <w:szCs w:val="22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E230E9">
            <w:pPr>
              <w:rPr>
                <w:b/>
                <w:szCs w:val="22"/>
              </w:rPr>
            </w:pPr>
          </w:p>
        </w:tc>
      </w:tr>
    </w:tbl>
    <w:p w:rsidR="006A6C7E" w:rsidRPr="002B2E75" w:rsidRDefault="006A6C7E" w:rsidP="0081255A">
      <w:pPr>
        <w:pStyle w:val="Title"/>
        <w:spacing w:before="0" w:beforeAutospacing="0" w:after="0"/>
        <w:jc w:val="left"/>
      </w:pPr>
    </w:p>
    <w:p w:rsidR="006A6C7E" w:rsidRPr="00B95D51" w:rsidRDefault="006A6C7E" w:rsidP="00EF0F13">
      <w:pPr>
        <w:pStyle w:val="BodyText"/>
        <w:rPr>
          <w:sz w:val="22"/>
          <w:szCs w:val="22"/>
        </w:rPr>
      </w:pPr>
    </w:p>
    <w:p w:rsidR="006A6C7E" w:rsidRDefault="006A6C7E" w:rsidP="00491AF0">
      <w:pPr>
        <w:pStyle w:val="BodyText"/>
        <w:jc w:val="left"/>
        <w:rPr>
          <w:sz w:val="22"/>
          <w:szCs w:val="22"/>
        </w:rPr>
      </w:pPr>
    </w:p>
    <w:p w:rsidR="006A6C7E" w:rsidRDefault="006A6C7E" w:rsidP="00491AF0">
      <w:pPr>
        <w:pStyle w:val="BodyText"/>
        <w:jc w:val="left"/>
        <w:rPr>
          <w:sz w:val="22"/>
          <w:szCs w:val="22"/>
        </w:rPr>
      </w:pPr>
    </w:p>
    <w:p w:rsidR="006A6C7E" w:rsidRDefault="006A6C7E" w:rsidP="00491AF0">
      <w:pPr>
        <w:pStyle w:val="BodyText"/>
        <w:jc w:val="left"/>
        <w:rPr>
          <w:sz w:val="22"/>
          <w:szCs w:val="22"/>
        </w:rPr>
      </w:pPr>
    </w:p>
    <w:p w:rsidR="006A6C7E" w:rsidRPr="00B95D51" w:rsidRDefault="006A6C7E" w:rsidP="00491AF0">
      <w:pPr>
        <w:pStyle w:val="BodyText"/>
        <w:jc w:val="left"/>
        <w:rPr>
          <w:sz w:val="22"/>
          <w:szCs w:val="22"/>
        </w:rPr>
      </w:pPr>
    </w:p>
    <w:p w:rsidR="006A6C7E" w:rsidRPr="00B95D51" w:rsidRDefault="006A6C7E" w:rsidP="00491AF0">
      <w:pPr>
        <w:rPr>
          <w:sz w:val="22"/>
          <w:szCs w:val="22"/>
        </w:rPr>
      </w:pPr>
    </w:p>
    <w:p w:rsidR="006A6C7E" w:rsidRPr="00B95D51" w:rsidRDefault="006A6C7E">
      <w:pPr>
        <w:pStyle w:val="Heading2"/>
        <w:numPr>
          <w:ilvl w:val="0"/>
          <w:numId w:val="2"/>
        </w:numPr>
        <w:tabs>
          <w:tab w:val="clear" w:pos="360"/>
          <w:tab w:val="num" w:pos="426"/>
        </w:tabs>
        <w:ind w:left="426" w:hanging="426"/>
        <w:rPr>
          <w:sz w:val="22"/>
          <w:szCs w:val="22"/>
        </w:rPr>
      </w:pPr>
      <w:bookmarkStart w:id="23" w:name="_Toc530739909"/>
      <w:bookmarkEnd w:id="21"/>
      <w:bookmarkEnd w:id="22"/>
      <w:r w:rsidRPr="00B95D51">
        <w:rPr>
          <w:sz w:val="22"/>
          <w:szCs w:val="22"/>
        </w:rPr>
        <w:t>Záväzky</w:t>
      </w:r>
      <w:bookmarkEnd w:id="23"/>
    </w:p>
    <w:p w:rsidR="006A6C7E" w:rsidRPr="00B95D51" w:rsidRDefault="006A6C7E" w:rsidP="00491AF0">
      <w:pPr>
        <w:pStyle w:val="BodyText"/>
        <w:rPr>
          <w:sz w:val="22"/>
          <w:szCs w:val="22"/>
        </w:rPr>
      </w:pPr>
    </w:p>
    <w:p w:rsidR="006A6C7E" w:rsidRDefault="006A6C7E" w:rsidP="00491AF0">
      <w:pPr>
        <w:pStyle w:val="BodyText"/>
        <w:rPr>
          <w:sz w:val="22"/>
          <w:szCs w:val="22"/>
        </w:rPr>
      </w:pPr>
      <w:r w:rsidRPr="00B95D51">
        <w:rPr>
          <w:sz w:val="22"/>
          <w:szCs w:val="22"/>
        </w:rPr>
        <w:t>Štruktúra záväzkov (okrem bankových úverov) podľa zostatkovej doby splatnosti je uvedená v nasledujúcom prehľade:</w:t>
      </w:r>
    </w:p>
    <w:p w:rsidR="006A6C7E" w:rsidRPr="00B95D51" w:rsidRDefault="006A6C7E" w:rsidP="00491AF0">
      <w:pPr>
        <w:pStyle w:val="BodyText"/>
        <w:rPr>
          <w:sz w:val="22"/>
          <w:szCs w:val="22"/>
        </w:rPr>
      </w:pPr>
    </w:p>
    <w:tbl>
      <w:tblPr>
        <w:tblW w:w="5000" w:type="pct"/>
        <w:jc w:val="center"/>
        <w:tblLook w:val="00A0"/>
      </w:tblPr>
      <w:tblGrid>
        <w:gridCol w:w="3825"/>
        <w:gridCol w:w="2975"/>
        <w:gridCol w:w="2658"/>
      </w:tblGrid>
      <w:tr w:rsidR="006A6C7E" w:rsidRPr="002B2E75" w:rsidTr="0087744D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87744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87744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87744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A6C7E" w:rsidRPr="002B2E75" w:rsidTr="0087744D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87744D">
            <w:pPr>
              <w:rPr>
                <w:szCs w:val="22"/>
              </w:rPr>
            </w:pPr>
            <w:r w:rsidRPr="002B2E75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A6C7E" w:rsidRPr="00AE79DB" w:rsidRDefault="006A6C7E" w:rsidP="00CD46FC">
            <w:pPr>
              <w:jc w:val="right"/>
              <w:rPr>
                <w:bCs/>
                <w:szCs w:val="22"/>
              </w:rPr>
            </w:pPr>
            <w:r w:rsidRPr="00AE79DB">
              <w:rPr>
                <w:bCs/>
                <w:szCs w:val="22"/>
              </w:rPr>
              <w:t>261 057 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A6C7E" w:rsidRPr="00AE79DB" w:rsidRDefault="006A6C7E" w:rsidP="00CD46FC">
            <w:pPr>
              <w:jc w:val="right"/>
              <w:rPr>
                <w:bCs/>
                <w:szCs w:val="22"/>
              </w:rPr>
            </w:pPr>
            <w:r w:rsidRPr="00AE79DB">
              <w:rPr>
                <w:bCs/>
                <w:szCs w:val="22"/>
              </w:rPr>
              <w:t>438 407 </w:t>
            </w:r>
          </w:p>
        </w:tc>
      </w:tr>
      <w:tr w:rsidR="006A6C7E" w:rsidRPr="002B2E75" w:rsidTr="0087744D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87744D">
            <w:pPr>
              <w:rPr>
                <w:szCs w:val="22"/>
              </w:rPr>
            </w:pPr>
            <w:r w:rsidRPr="002B2E75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A6C7E" w:rsidRPr="002B2E75" w:rsidRDefault="006A6C7E" w:rsidP="00CD46FC">
            <w:pPr>
              <w:jc w:val="right"/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CD46FC">
            <w:pPr>
              <w:jc w:val="right"/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 </w:t>
            </w:r>
          </w:p>
        </w:tc>
      </w:tr>
      <w:tr w:rsidR="006A6C7E" w:rsidRPr="002B2E75" w:rsidTr="0087744D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87744D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A6C7E" w:rsidRPr="002B2E75" w:rsidRDefault="006A6C7E" w:rsidP="00CD46FC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685 894</w:t>
            </w:r>
            <w:r w:rsidRPr="002B2E75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CD46FC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1 628 940</w:t>
            </w:r>
            <w:r w:rsidRPr="002B2E75">
              <w:rPr>
                <w:szCs w:val="22"/>
              </w:rPr>
              <w:t> </w:t>
            </w:r>
          </w:p>
        </w:tc>
      </w:tr>
      <w:tr w:rsidR="006A6C7E" w:rsidRPr="002B2E75" w:rsidTr="0087744D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87744D">
            <w:pPr>
              <w:rPr>
                <w:szCs w:val="22"/>
              </w:rPr>
            </w:pPr>
            <w:r w:rsidRPr="002B2E75">
              <w:rPr>
                <w:szCs w:val="22"/>
              </w:rPr>
              <w:t>Záväzky so zostatkovou dobou splatnosti jeden</w:t>
            </w:r>
            <w:r>
              <w:rPr>
                <w:szCs w:val="22"/>
              </w:rPr>
              <w:t xml:space="preserve"> rok</w:t>
            </w:r>
            <w:r w:rsidRPr="002B2E75">
              <w:rPr>
                <w:szCs w:val="22"/>
              </w:rPr>
              <w:t xml:space="preserve">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A6C7E" w:rsidRPr="002B2E75" w:rsidRDefault="006A6C7E" w:rsidP="00CD46FC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4 185</w:t>
            </w:r>
            <w:r w:rsidRPr="002B2E75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CD46FC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924 000</w:t>
            </w:r>
            <w:r w:rsidRPr="002B2E75">
              <w:rPr>
                <w:szCs w:val="22"/>
              </w:rPr>
              <w:t> </w:t>
            </w:r>
          </w:p>
        </w:tc>
      </w:tr>
      <w:tr w:rsidR="006A6C7E" w:rsidRPr="002B2E75" w:rsidTr="0087744D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87744D">
            <w:pPr>
              <w:rPr>
                <w:szCs w:val="22"/>
              </w:rPr>
            </w:pPr>
            <w:r w:rsidRPr="002B2E75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6A6C7E" w:rsidRPr="002B2E75" w:rsidRDefault="006A6C7E" w:rsidP="00CD46FC">
            <w:pPr>
              <w:jc w:val="right"/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CD46FC">
            <w:pPr>
              <w:jc w:val="right"/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A6C7E" w:rsidRPr="002B2E75" w:rsidTr="0087744D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87744D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A6C7E" w:rsidRPr="002B2E75" w:rsidRDefault="006A6C7E" w:rsidP="0087744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4 185</w:t>
            </w:r>
            <w:r w:rsidRPr="002B2E75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87744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924 000</w:t>
            </w:r>
            <w:r w:rsidRPr="002B2E75">
              <w:rPr>
                <w:szCs w:val="22"/>
              </w:rPr>
              <w:t> </w:t>
            </w:r>
          </w:p>
        </w:tc>
      </w:tr>
    </w:tbl>
    <w:p w:rsidR="006A6C7E" w:rsidRDefault="006A6C7E" w:rsidP="00C55C56">
      <w:pPr>
        <w:pStyle w:val="BodyText"/>
        <w:rPr>
          <w:sz w:val="22"/>
          <w:szCs w:val="22"/>
        </w:rPr>
      </w:pPr>
    </w:p>
    <w:p w:rsidR="006A6C7E" w:rsidRPr="00B95D51" w:rsidRDefault="006A6C7E" w:rsidP="00491AF0">
      <w:pPr>
        <w:pStyle w:val="BodyText"/>
        <w:rPr>
          <w:sz w:val="22"/>
          <w:szCs w:val="22"/>
        </w:rPr>
      </w:pPr>
      <w:r w:rsidRPr="00B95D51">
        <w:rPr>
          <w:sz w:val="22"/>
          <w:szCs w:val="22"/>
        </w:rPr>
        <w:t>Súčasťou vekovej štruktúry záväzkov nie je odl</w:t>
      </w:r>
      <w:r>
        <w:rPr>
          <w:sz w:val="22"/>
          <w:szCs w:val="22"/>
        </w:rPr>
        <w:t>ožený daňový záväzok (účet 481) -</w:t>
      </w:r>
      <w:r w:rsidRPr="00B95D51">
        <w:rPr>
          <w:sz w:val="22"/>
          <w:szCs w:val="22"/>
        </w:rPr>
        <w:t xml:space="preserve"> </w:t>
      </w:r>
      <w:r>
        <w:rPr>
          <w:sz w:val="22"/>
          <w:szCs w:val="22"/>
        </w:rPr>
        <w:t>i</w:t>
      </w:r>
      <w:r w:rsidRPr="00B95D51">
        <w:rPr>
          <w:sz w:val="22"/>
          <w:szCs w:val="22"/>
        </w:rPr>
        <w:t>nformácie o odloženej dani sú uvedené v časti</w:t>
      </w:r>
      <w:r>
        <w:rPr>
          <w:sz w:val="22"/>
          <w:szCs w:val="22"/>
        </w:rPr>
        <w:t xml:space="preserve"> G.4. </w:t>
      </w:r>
    </w:p>
    <w:p w:rsidR="006A6C7E" w:rsidRPr="00B95D51" w:rsidRDefault="006A6C7E" w:rsidP="00491AF0">
      <w:pPr>
        <w:pStyle w:val="BodyText"/>
        <w:rPr>
          <w:sz w:val="22"/>
          <w:szCs w:val="22"/>
        </w:rPr>
      </w:pPr>
    </w:p>
    <w:p w:rsidR="006A6C7E" w:rsidRPr="00B95D51" w:rsidRDefault="006A6C7E" w:rsidP="00491AF0">
      <w:pPr>
        <w:pStyle w:val="BodyText"/>
        <w:rPr>
          <w:sz w:val="22"/>
          <w:szCs w:val="22"/>
        </w:rPr>
      </w:pPr>
    </w:p>
    <w:p w:rsidR="006A6C7E" w:rsidRPr="00B95D51" w:rsidRDefault="006A6C7E" w:rsidP="00491AF0">
      <w:pPr>
        <w:pStyle w:val="BodyText"/>
        <w:rPr>
          <w:sz w:val="22"/>
          <w:szCs w:val="22"/>
        </w:rPr>
      </w:pPr>
      <w:r w:rsidRPr="00B95D51">
        <w:rPr>
          <w:sz w:val="22"/>
          <w:szCs w:val="22"/>
        </w:rPr>
        <w:t xml:space="preserve">Spoločnosť má záväzky z finančného prenájmu </w:t>
      </w:r>
      <w:r>
        <w:rPr>
          <w:sz w:val="22"/>
          <w:szCs w:val="22"/>
        </w:rPr>
        <w:t>1</w:t>
      </w:r>
      <w:r w:rsidRPr="00B95D51">
        <w:rPr>
          <w:sz w:val="22"/>
          <w:szCs w:val="22"/>
        </w:rPr>
        <w:t xml:space="preserve"> osobn</w:t>
      </w:r>
      <w:r>
        <w:rPr>
          <w:sz w:val="22"/>
          <w:szCs w:val="22"/>
        </w:rPr>
        <w:t>ého a</w:t>
      </w:r>
      <w:r w:rsidRPr="00B95D51">
        <w:rPr>
          <w:sz w:val="22"/>
          <w:szCs w:val="22"/>
        </w:rPr>
        <w:t>ut</w:t>
      </w:r>
      <w:r>
        <w:rPr>
          <w:sz w:val="22"/>
          <w:szCs w:val="22"/>
        </w:rPr>
        <w:t>a</w:t>
      </w:r>
      <w:r w:rsidRPr="00B95D51">
        <w:rPr>
          <w:sz w:val="22"/>
          <w:szCs w:val="22"/>
        </w:rPr>
        <w:t>. Výška budúcich platieb rozdelená na istinu a finančný náklad podľa doby splatnosti je uvedená v nasledujúcom prehľade:</w:t>
      </w:r>
    </w:p>
    <w:p w:rsidR="006A6C7E" w:rsidRPr="00B95D51" w:rsidRDefault="006A6C7E" w:rsidP="00491AF0">
      <w:pPr>
        <w:pStyle w:val="BodyText"/>
        <w:rPr>
          <w:sz w:val="22"/>
          <w:szCs w:val="22"/>
        </w:rPr>
      </w:pPr>
    </w:p>
    <w:tbl>
      <w:tblPr>
        <w:tblW w:w="5000" w:type="pct"/>
        <w:jc w:val="center"/>
        <w:tblLayout w:type="fixed"/>
        <w:tblLook w:val="00A0"/>
      </w:tblPr>
      <w:tblGrid>
        <w:gridCol w:w="1629"/>
        <w:gridCol w:w="1238"/>
        <w:gridCol w:w="1498"/>
        <w:gridCol w:w="1132"/>
        <w:gridCol w:w="1260"/>
        <w:gridCol w:w="1547"/>
        <w:gridCol w:w="1154"/>
      </w:tblGrid>
      <w:tr w:rsidR="006A6C7E" w:rsidRPr="002B2E75" w:rsidTr="0087744D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87744D">
            <w:pPr>
              <w:pStyle w:val="TopHeader"/>
            </w:pPr>
            <w:bookmarkStart w:id="24" w:name="_MON_1405948555"/>
            <w:bookmarkStart w:id="25" w:name="_Toc530739910"/>
            <w:bookmarkEnd w:id="24"/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87744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87744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A6C7E" w:rsidRPr="002B2E75" w:rsidTr="0087744D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87744D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87744D">
            <w:pPr>
              <w:pStyle w:val="TopHeader"/>
            </w:pPr>
            <w:r w:rsidRPr="002B2E75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87744D">
            <w:pPr>
              <w:pStyle w:val="TopHeader"/>
            </w:pPr>
            <w:r w:rsidRPr="002B2E75">
              <w:t>Splatnosť</w:t>
            </w:r>
          </w:p>
        </w:tc>
      </w:tr>
      <w:tr w:rsidR="006A6C7E" w:rsidRPr="002B2E75" w:rsidTr="0087744D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87744D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87744D">
            <w:pPr>
              <w:pStyle w:val="TopHeader"/>
            </w:pPr>
            <w:r w:rsidRPr="002B2E75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87744D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87744D">
            <w:pPr>
              <w:pStyle w:val="TopHeader"/>
            </w:pPr>
            <w:r w:rsidRPr="002B2E75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87744D">
            <w:pPr>
              <w:pStyle w:val="TopHeader"/>
            </w:pPr>
            <w:r w:rsidRPr="002B2E75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87744D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87744D">
            <w:pPr>
              <w:pStyle w:val="TopHeader"/>
            </w:pPr>
            <w:r w:rsidRPr="002B2E75">
              <w:t>viac ako päť rokov</w:t>
            </w:r>
          </w:p>
        </w:tc>
      </w:tr>
      <w:tr w:rsidR="006A6C7E" w:rsidRPr="002B2E75" w:rsidTr="0087744D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87744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87744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87744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87744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87744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87744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87744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g</w:t>
            </w:r>
          </w:p>
        </w:tc>
      </w:tr>
      <w:tr w:rsidR="006A6C7E" w:rsidRPr="002B2E75" w:rsidTr="0087744D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87744D">
            <w:pPr>
              <w:rPr>
                <w:szCs w:val="22"/>
              </w:rPr>
            </w:pPr>
            <w:r w:rsidRPr="002B2E75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6C7E" w:rsidRPr="002B2E75" w:rsidRDefault="006A6C7E" w:rsidP="00A2476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3 981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6C7E" w:rsidRPr="002B2E75" w:rsidRDefault="006A6C7E" w:rsidP="00A24761">
            <w:pPr>
              <w:jc w:val="right"/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3 575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A6C7E" w:rsidRPr="002B2E75" w:rsidRDefault="006A6C7E" w:rsidP="0087744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6C7E" w:rsidRPr="002B2E75" w:rsidRDefault="006A6C7E" w:rsidP="00A24761">
            <w:pPr>
              <w:jc w:val="right"/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3 378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6C7E" w:rsidRPr="002B2E75" w:rsidRDefault="006A6C7E" w:rsidP="00A24761">
            <w:pPr>
              <w:jc w:val="right"/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7 557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A6C7E" w:rsidRPr="002B2E75" w:rsidRDefault="006A6C7E" w:rsidP="0087744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A6C7E" w:rsidRPr="002B2E75" w:rsidTr="0087744D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87744D">
            <w:pPr>
              <w:rPr>
                <w:szCs w:val="22"/>
              </w:rPr>
            </w:pPr>
            <w:r w:rsidRPr="002B2E75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6C7E" w:rsidRPr="002B2E75" w:rsidRDefault="006A6C7E" w:rsidP="00A24761">
            <w:pPr>
              <w:jc w:val="right"/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4 72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6C7E" w:rsidRPr="002B2E75" w:rsidRDefault="006A6C7E" w:rsidP="00A24761">
            <w:pPr>
              <w:jc w:val="right"/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136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A6C7E" w:rsidRPr="002B2E75" w:rsidRDefault="006A6C7E" w:rsidP="0087744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6C7E" w:rsidRPr="002B2E75" w:rsidRDefault="006A6C7E" w:rsidP="00A24761">
            <w:pPr>
              <w:jc w:val="right"/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 xml:space="preserve">1 075 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6C7E" w:rsidRPr="002B2E75" w:rsidRDefault="006A6C7E" w:rsidP="00A24761">
            <w:pPr>
              <w:jc w:val="right"/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606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A6C7E" w:rsidRPr="002B2E75" w:rsidRDefault="006A6C7E" w:rsidP="0087744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A6C7E" w:rsidRPr="002B2E75" w:rsidTr="0087744D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87744D">
            <w:pPr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A6C7E" w:rsidRPr="002B2E75" w:rsidRDefault="006A6C7E" w:rsidP="00A24761">
            <w:pPr>
              <w:jc w:val="right"/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4 453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A6C7E" w:rsidRPr="002B2E75" w:rsidRDefault="006A6C7E" w:rsidP="00A24761">
            <w:pPr>
              <w:jc w:val="right"/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3 711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A6C7E" w:rsidRPr="002B2E75" w:rsidRDefault="006A6C7E" w:rsidP="0087744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A6C7E" w:rsidRPr="002B2E75" w:rsidRDefault="006A6C7E" w:rsidP="00A24761">
            <w:pPr>
              <w:jc w:val="right"/>
              <w:rPr>
                <w:szCs w:val="22"/>
              </w:rPr>
            </w:pPr>
            <w:r w:rsidRPr="002B2E75">
              <w:rPr>
                <w:szCs w:val="22"/>
              </w:rPr>
              <w:t>  </w:t>
            </w:r>
            <w:r>
              <w:rPr>
                <w:szCs w:val="22"/>
              </w:rPr>
              <w:t>4 453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A6C7E" w:rsidRPr="002B2E75" w:rsidRDefault="006A6C7E" w:rsidP="00A24761">
            <w:pPr>
              <w:jc w:val="right"/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8 163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A6C7E" w:rsidRPr="002B2E75" w:rsidRDefault="006A6C7E" w:rsidP="0087744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6A6C7E" w:rsidRPr="00B95D51" w:rsidRDefault="006A6C7E">
      <w:pPr>
        <w:pStyle w:val="Heading2"/>
        <w:numPr>
          <w:ilvl w:val="0"/>
          <w:numId w:val="0"/>
        </w:numPr>
        <w:ind w:left="360"/>
        <w:rPr>
          <w:b w:val="0"/>
          <w:sz w:val="22"/>
          <w:szCs w:val="22"/>
        </w:rPr>
      </w:pPr>
    </w:p>
    <w:p w:rsidR="006A6C7E" w:rsidRDefault="006A6C7E">
      <w:pPr>
        <w:pStyle w:val="Heading2"/>
        <w:numPr>
          <w:ilvl w:val="0"/>
          <w:numId w:val="0"/>
        </w:numPr>
        <w:ind w:left="426"/>
        <w:rPr>
          <w:sz w:val="22"/>
          <w:szCs w:val="22"/>
        </w:rPr>
      </w:pPr>
    </w:p>
    <w:p w:rsidR="006A6C7E" w:rsidRDefault="006A6C7E" w:rsidP="00643B1F"/>
    <w:p w:rsidR="006A6C7E" w:rsidRDefault="006A6C7E" w:rsidP="00643B1F"/>
    <w:p w:rsidR="006A6C7E" w:rsidRDefault="006A6C7E" w:rsidP="00643B1F"/>
    <w:p w:rsidR="006A6C7E" w:rsidRDefault="006A6C7E" w:rsidP="00643B1F"/>
    <w:p w:rsidR="006A6C7E" w:rsidRDefault="006A6C7E" w:rsidP="00643B1F"/>
    <w:p w:rsidR="006A6C7E" w:rsidRDefault="006A6C7E" w:rsidP="00643B1F"/>
    <w:p w:rsidR="006A6C7E" w:rsidRDefault="006A6C7E" w:rsidP="00643B1F"/>
    <w:p w:rsidR="006A6C7E" w:rsidRDefault="006A6C7E" w:rsidP="00643B1F"/>
    <w:p w:rsidR="006A6C7E" w:rsidRPr="00643B1F" w:rsidRDefault="006A6C7E" w:rsidP="00643B1F"/>
    <w:p w:rsidR="006A6C7E" w:rsidRPr="00B95D51" w:rsidRDefault="006A6C7E">
      <w:pPr>
        <w:pStyle w:val="Heading2"/>
        <w:numPr>
          <w:ilvl w:val="0"/>
          <w:numId w:val="0"/>
        </w:numPr>
        <w:ind w:left="426"/>
        <w:rPr>
          <w:sz w:val="22"/>
          <w:szCs w:val="22"/>
        </w:rPr>
      </w:pPr>
      <w:r w:rsidRPr="00B95D51">
        <w:rPr>
          <w:sz w:val="22"/>
          <w:szCs w:val="22"/>
        </w:rPr>
        <w:t xml:space="preserve">  </w:t>
      </w:r>
      <w:bookmarkEnd w:id="25"/>
    </w:p>
    <w:p w:rsidR="006A6C7E" w:rsidRPr="00B95D51" w:rsidRDefault="006A6C7E" w:rsidP="0057382A">
      <w:pPr>
        <w:pStyle w:val="Heading2"/>
        <w:numPr>
          <w:ilvl w:val="0"/>
          <w:numId w:val="2"/>
        </w:numPr>
        <w:rPr>
          <w:sz w:val="22"/>
          <w:szCs w:val="22"/>
        </w:rPr>
      </w:pPr>
      <w:r w:rsidRPr="00B95D51">
        <w:rPr>
          <w:sz w:val="22"/>
          <w:szCs w:val="22"/>
        </w:rPr>
        <w:t>Odložený daňový záväzok</w:t>
      </w:r>
    </w:p>
    <w:p w:rsidR="006A6C7E" w:rsidRPr="00B95D51" w:rsidRDefault="006A6C7E" w:rsidP="00E231BA">
      <w:pPr>
        <w:rPr>
          <w:sz w:val="22"/>
          <w:szCs w:val="22"/>
        </w:rPr>
      </w:pPr>
    </w:p>
    <w:p w:rsidR="006A6C7E" w:rsidRPr="00B95D51" w:rsidRDefault="006A6C7E" w:rsidP="00E231BA">
      <w:pPr>
        <w:pStyle w:val="BodyText"/>
        <w:rPr>
          <w:sz w:val="22"/>
          <w:szCs w:val="22"/>
        </w:rPr>
      </w:pPr>
      <w:r w:rsidRPr="00B95D51">
        <w:rPr>
          <w:sz w:val="22"/>
          <w:szCs w:val="22"/>
        </w:rPr>
        <w:t>Výpočet odloženého daňového záväzku je uvedený v nasledujúcom prehľade:</w:t>
      </w:r>
    </w:p>
    <w:tbl>
      <w:tblPr>
        <w:tblW w:w="5000" w:type="pct"/>
        <w:tblLook w:val="00A0"/>
      </w:tblPr>
      <w:tblGrid>
        <w:gridCol w:w="4298"/>
        <w:gridCol w:w="2570"/>
        <w:gridCol w:w="2590"/>
      </w:tblGrid>
      <w:tr w:rsidR="006A6C7E" w:rsidRPr="002B2E75" w:rsidTr="00643B1F">
        <w:trPr>
          <w:trHeight w:val="990"/>
        </w:trPr>
        <w:tc>
          <w:tcPr>
            <w:tcW w:w="227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87744D">
            <w:pPr>
              <w:pStyle w:val="TopHeader"/>
            </w:pPr>
            <w:bookmarkStart w:id="26" w:name="_MON_1405948622"/>
            <w:bookmarkEnd w:id="26"/>
            <w:r w:rsidRPr="002B2E75">
              <w:t>Názov položky</w:t>
            </w:r>
          </w:p>
        </w:tc>
        <w:tc>
          <w:tcPr>
            <w:tcW w:w="1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87744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3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87744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A6C7E" w:rsidRPr="002B2E75" w:rsidTr="00643B1F">
        <w:trPr>
          <w:trHeight w:val="675"/>
        </w:trPr>
        <w:tc>
          <w:tcPr>
            <w:tcW w:w="227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87744D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A6C7E" w:rsidRPr="002B2E75" w:rsidRDefault="006A6C7E" w:rsidP="00A24761">
            <w:pPr>
              <w:jc w:val="right"/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2 084</w:t>
            </w:r>
          </w:p>
        </w:tc>
        <w:tc>
          <w:tcPr>
            <w:tcW w:w="1369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87744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A6C7E" w:rsidRPr="002B2E75" w:rsidTr="00643B1F">
        <w:trPr>
          <w:trHeight w:val="330"/>
        </w:trPr>
        <w:tc>
          <w:tcPr>
            <w:tcW w:w="227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87744D">
            <w:pPr>
              <w:rPr>
                <w:szCs w:val="22"/>
              </w:rPr>
            </w:pPr>
            <w:r>
              <w:rPr>
                <w:szCs w:val="22"/>
              </w:rPr>
              <w:t>o</w:t>
            </w:r>
            <w:r w:rsidRPr="002B2E75">
              <w:rPr>
                <w:szCs w:val="22"/>
              </w:rPr>
              <w:t>dpočítateľné</w:t>
            </w:r>
          </w:p>
        </w:tc>
        <w:tc>
          <w:tcPr>
            <w:tcW w:w="1359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A6C7E" w:rsidRPr="002B2E75" w:rsidRDefault="006A6C7E" w:rsidP="00A24761">
            <w:pPr>
              <w:jc w:val="right"/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2 084</w:t>
            </w:r>
          </w:p>
        </w:tc>
        <w:tc>
          <w:tcPr>
            <w:tcW w:w="1369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87744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A6C7E" w:rsidRPr="002B2E75" w:rsidTr="00643B1F">
        <w:trPr>
          <w:trHeight w:val="330"/>
        </w:trPr>
        <w:tc>
          <w:tcPr>
            <w:tcW w:w="227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87744D">
            <w:pPr>
              <w:rPr>
                <w:szCs w:val="22"/>
              </w:rPr>
            </w:pPr>
            <w:r>
              <w:rPr>
                <w:szCs w:val="22"/>
              </w:rPr>
              <w:t>z</w:t>
            </w:r>
            <w:r w:rsidRPr="002B2E75">
              <w:rPr>
                <w:szCs w:val="22"/>
              </w:rPr>
              <w:t>daniteľné</w:t>
            </w:r>
          </w:p>
        </w:tc>
        <w:tc>
          <w:tcPr>
            <w:tcW w:w="1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A6C7E" w:rsidRPr="002B2E75" w:rsidRDefault="006A6C7E" w:rsidP="0087744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69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87744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A6C7E" w:rsidRPr="002B2E75" w:rsidTr="00643B1F">
        <w:trPr>
          <w:trHeight w:val="630"/>
        </w:trPr>
        <w:tc>
          <w:tcPr>
            <w:tcW w:w="227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87744D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35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A6C7E" w:rsidRPr="002B2E75" w:rsidRDefault="006A6C7E" w:rsidP="00A24761">
            <w:pPr>
              <w:jc w:val="right"/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-82</w:t>
            </w:r>
          </w:p>
        </w:tc>
        <w:tc>
          <w:tcPr>
            <w:tcW w:w="1369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87744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A6C7E" w:rsidRPr="002B2E75" w:rsidTr="00643B1F">
        <w:trPr>
          <w:trHeight w:val="330"/>
        </w:trPr>
        <w:tc>
          <w:tcPr>
            <w:tcW w:w="227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87744D">
            <w:pPr>
              <w:rPr>
                <w:szCs w:val="22"/>
              </w:rPr>
            </w:pPr>
            <w:r>
              <w:rPr>
                <w:szCs w:val="22"/>
              </w:rPr>
              <w:t>o</w:t>
            </w:r>
            <w:r w:rsidRPr="002B2E75">
              <w:rPr>
                <w:szCs w:val="22"/>
              </w:rPr>
              <w:t>dpočítateľné</w:t>
            </w:r>
          </w:p>
        </w:tc>
        <w:tc>
          <w:tcPr>
            <w:tcW w:w="1359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A6C7E" w:rsidRPr="002B2E75" w:rsidRDefault="006A6C7E" w:rsidP="00A24761">
            <w:pPr>
              <w:jc w:val="right"/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-82</w:t>
            </w:r>
          </w:p>
        </w:tc>
        <w:tc>
          <w:tcPr>
            <w:tcW w:w="1369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87744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A6C7E" w:rsidRPr="002B2E75" w:rsidTr="00643B1F">
        <w:trPr>
          <w:trHeight w:val="330"/>
        </w:trPr>
        <w:tc>
          <w:tcPr>
            <w:tcW w:w="227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87744D">
            <w:pPr>
              <w:rPr>
                <w:szCs w:val="22"/>
              </w:rPr>
            </w:pPr>
            <w:r>
              <w:rPr>
                <w:szCs w:val="22"/>
              </w:rPr>
              <w:t>z</w:t>
            </w:r>
            <w:r w:rsidRPr="002B2E75">
              <w:rPr>
                <w:szCs w:val="22"/>
              </w:rPr>
              <w:t>daniteľné</w:t>
            </w:r>
          </w:p>
        </w:tc>
        <w:tc>
          <w:tcPr>
            <w:tcW w:w="1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A6C7E" w:rsidRPr="002B2E75" w:rsidRDefault="006A6C7E" w:rsidP="0087744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69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87744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A6C7E" w:rsidRPr="002B2E75" w:rsidTr="00643B1F">
        <w:trPr>
          <w:trHeight w:val="330"/>
        </w:trPr>
        <w:tc>
          <w:tcPr>
            <w:tcW w:w="227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87744D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35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A6C7E" w:rsidRPr="002B2E75" w:rsidRDefault="006A6C7E" w:rsidP="0087744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69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87744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A6C7E" w:rsidRPr="002B2E75" w:rsidTr="00643B1F">
        <w:trPr>
          <w:trHeight w:val="330"/>
        </w:trPr>
        <w:tc>
          <w:tcPr>
            <w:tcW w:w="227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87744D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359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A6C7E" w:rsidRPr="002B2E75" w:rsidRDefault="006A6C7E" w:rsidP="0087744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69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87744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A6C7E" w:rsidRPr="002B2E75" w:rsidTr="00643B1F">
        <w:trPr>
          <w:trHeight w:val="330"/>
        </w:trPr>
        <w:tc>
          <w:tcPr>
            <w:tcW w:w="227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87744D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359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A6C7E" w:rsidRPr="002B2E75" w:rsidRDefault="006A6C7E" w:rsidP="00A24761">
            <w:pPr>
              <w:jc w:val="right"/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22</w:t>
            </w:r>
          </w:p>
        </w:tc>
        <w:tc>
          <w:tcPr>
            <w:tcW w:w="1369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87744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A6C7E" w:rsidRPr="002B2E75" w:rsidTr="00643B1F">
        <w:trPr>
          <w:trHeight w:val="330"/>
        </w:trPr>
        <w:tc>
          <w:tcPr>
            <w:tcW w:w="227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87744D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359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A6C7E" w:rsidRPr="002B2E75" w:rsidRDefault="006A6C7E" w:rsidP="0087744D">
            <w:pPr>
              <w:rPr>
                <w:szCs w:val="22"/>
              </w:rPr>
            </w:pPr>
          </w:p>
        </w:tc>
        <w:tc>
          <w:tcPr>
            <w:tcW w:w="1369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87744D">
            <w:pPr>
              <w:rPr>
                <w:szCs w:val="22"/>
              </w:rPr>
            </w:pPr>
          </w:p>
        </w:tc>
      </w:tr>
      <w:tr w:rsidR="006A6C7E" w:rsidRPr="002B2E75" w:rsidTr="00643B1F">
        <w:trPr>
          <w:trHeight w:val="330"/>
        </w:trPr>
        <w:tc>
          <w:tcPr>
            <w:tcW w:w="227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87744D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A6C7E" w:rsidRPr="002B2E75" w:rsidRDefault="006A6C7E" w:rsidP="0087744D">
            <w:pPr>
              <w:rPr>
                <w:szCs w:val="22"/>
              </w:rPr>
            </w:pPr>
          </w:p>
        </w:tc>
        <w:tc>
          <w:tcPr>
            <w:tcW w:w="13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87744D">
            <w:pPr>
              <w:rPr>
                <w:szCs w:val="22"/>
              </w:rPr>
            </w:pPr>
          </w:p>
        </w:tc>
      </w:tr>
      <w:tr w:rsidR="006A6C7E" w:rsidRPr="002B2E75" w:rsidTr="00643B1F">
        <w:trPr>
          <w:trHeight w:val="330"/>
        </w:trPr>
        <w:tc>
          <w:tcPr>
            <w:tcW w:w="227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87744D">
            <w:pPr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Zaúčtovaná  ako zníženie nákladov</w:t>
            </w:r>
          </w:p>
        </w:tc>
        <w:tc>
          <w:tcPr>
            <w:tcW w:w="1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A6C7E" w:rsidRPr="002B2E75" w:rsidRDefault="006A6C7E" w:rsidP="0087744D">
            <w:pPr>
              <w:rPr>
                <w:szCs w:val="22"/>
              </w:rPr>
            </w:pPr>
          </w:p>
        </w:tc>
        <w:tc>
          <w:tcPr>
            <w:tcW w:w="13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87744D">
            <w:pPr>
              <w:rPr>
                <w:szCs w:val="22"/>
              </w:rPr>
            </w:pPr>
          </w:p>
        </w:tc>
      </w:tr>
      <w:tr w:rsidR="006A6C7E" w:rsidRPr="002B2E75" w:rsidTr="00643B1F">
        <w:trPr>
          <w:trHeight w:val="330"/>
        </w:trPr>
        <w:tc>
          <w:tcPr>
            <w:tcW w:w="227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87744D">
            <w:pPr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A6C7E" w:rsidRPr="002B2E75" w:rsidRDefault="006A6C7E" w:rsidP="0087744D">
            <w:pPr>
              <w:rPr>
                <w:szCs w:val="22"/>
              </w:rPr>
            </w:pPr>
          </w:p>
        </w:tc>
        <w:tc>
          <w:tcPr>
            <w:tcW w:w="13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87744D">
            <w:pPr>
              <w:rPr>
                <w:szCs w:val="22"/>
              </w:rPr>
            </w:pPr>
          </w:p>
        </w:tc>
      </w:tr>
      <w:tr w:rsidR="006A6C7E" w:rsidRPr="002B2E75" w:rsidTr="00643B1F">
        <w:trPr>
          <w:trHeight w:val="345"/>
        </w:trPr>
        <w:tc>
          <w:tcPr>
            <w:tcW w:w="227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87744D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A6C7E" w:rsidRPr="002B2E75" w:rsidRDefault="006A6C7E" w:rsidP="007E55E1">
            <w:pPr>
              <w:jc w:val="right"/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2 002</w:t>
            </w:r>
          </w:p>
        </w:tc>
        <w:tc>
          <w:tcPr>
            <w:tcW w:w="13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87744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A6C7E" w:rsidRPr="002B2E75" w:rsidTr="00643B1F">
        <w:trPr>
          <w:trHeight w:val="330"/>
        </w:trPr>
        <w:tc>
          <w:tcPr>
            <w:tcW w:w="227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87744D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A6C7E" w:rsidRPr="002B2E75" w:rsidRDefault="006A6C7E" w:rsidP="0087744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87744D">
            <w:pPr>
              <w:rPr>
                <w:szCs w:val="22"/>
              </w:rPr>
            </w:pPr>
          </w:p>
        </w:tc>
      </w:tr>
      <w:tr w:rsidR="006A6C7E" w:rsidRPr="002B2E75" w:rsidTr="00643B1F">
        <w:trPr>
          <w:trHeight w:val="330"/>
        </w:trPr>
        <w:tc>
          <w:tcPr>
            <w:tcW w:w="227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87744D">
            <w:pPr>
              <w:rPr>
                <w:szCs w:val="22"/>
              </w:rPr>
            </w:pPr>
            <w:r w:rsidRPr="002B2E75">
              <w:rPr>
                <w:szCs w:val="22"/>
              </w:rPr>
              <w:t>Zaúčtovaná ako náklad</w:t>
            </w:r>
          </w:p>
        </w:tc>
        <w:tc>
          <w:tcPr>
            <w:tcW w:w="1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A6C7E" w:rsidRPr="002B2E75" w:rsidRDefault="006A6C7E" w:rsidP="007E55E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655</w:t>
            </w:r>
            <w:r w:rsidRPr="002B2E75">
              <w:rPr>
                <w:szCs w:val="22"/>
              </w:rPr>
              <w:t> </w:t>
            </w:r>
          </w:p>
        </w:tc>
        <w:tc>
          <w:tcPr>
            <w:tcW w:w="13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87744D">
            <w:pPr>
              <w:rPr>
                <w:szCs w:val="22"/>
              </w:rPr>
            </w:pPr>
          </w:p>
        </w:tc>
      </w:tr>
      <w:tr w:rsidR="006A6C7E" w:rsidRPr="002B2E75" w:rsidTr="00643B1F">
        <w:trPr>
          <w:trHeight w:val="345"/>
        </w:trPr>
        <w:tc>
          <w:tcPr>
            <w:tcW w:w="227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87744D">
            <w:pPr>
              <w:rPr>
                <w:szCs w:val="22"/>
              </w:rPr>
            </w:pPr>
            <w:r w:rsidRPr="002B2E75">
              <w:rPr>
                <w:szCs w:val="22"/>
              </w:rPr>
              <w:t>Zaúčtovaná do vlastného imania</w:t>
            </w:r>
          </w:p>
        </w:tc>
        <w:tc>
          <w:tcPr>
            <w:tcW w:w="1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A6C7E" w:rsidRPr="002B2E75" w:rsidRDefault="006A6C7E" w:rsidP="007E55E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1 347</w:t>
            </w:r>
            <w:r w:rsidRPr="002B2E75">
              <w:rPr>
                <w:szCs w:val="22"/>
              </w:rPr>
              <w:t> </w:t>
            </w:r>
          </w:p>
        </w:tc>
        <w:tc>
          <w:tcPr>
            <w:tcW w:w="136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87744D">
            <w:pPr>
              <w:rPr>
                <w:szCs w:val="22"/>
              </w:rPr>
            </w:pPr>
          </w:p>
        </w:tc>
      </w:tr>
    </w:tbl>
    <w:p w:rsidR="006A6C7E" w:rsidRPr="00B95D51" w:rsidRDefault="006A6C7E" w:rsidP="009C47E7">
      <w:pPr>
        <w:pStyle w:val="BodyText"/>
        <w:ind w:left="0"/>
        <w:rPr>
          <w:sz w:val="22"/>
          <w:szCs w:val="22"/>
        </w:rPr>
      </w:pPr>
      <w:r w:rsidRPr="00B95D51">
        <w:rPr>
          <w:sz w:val="22"/>
          <w:szCs w:val="22"/>
        </w:rPr>
        <w:t xml:space="preserve">Suma odloženého daňového záväzku vo výške </w:t>
      </w:r>
      <w:r>
        <w:rPr>
          <w:sz w:val="22"/>
          <w:szCs w:val="22"/>
        </w:rPr>
        <w:t xml:space="preserve">1 347 </w:t>
      </w:r>
      <w:r w:rsidRPr="00B95D51">
        <w:rPr>
          <w:sz w:val="22"/>
          <w:szCs w:val="22"/>
        </w:rPr>
        <w:t>EUR súvisí s</w:t>
      </w:r>
      <w:r>
        <w:rPr>
          <w:sz w:val="22"/>
          <w:szCs w:val="22"/>
        </w:rPr>
        <w:t> dočasnými rozdielmi splatnej dane z príjmov, ktoré neboli vysporiadané v období pre začatím účtovania o odloženej dani, t.j. do 31.12.2012</w:t>
      </w:r>
    </w:p>
    <w:p w:rsidR="006A6C7E" w:rsidRDefault="006A6C7E" w:rsidP="00E231BA">
      <w:pPr>
        <w:pStyle w:val="BodyText"/>
        <w:rPr>
          <w:sz w:val="22"/>
          <w:szCs w:val="22"/>
        </w:rPr>
      </w:pPr>
    </w:p>
    <w:p w:rsidR="006A6C7E" w:rsidRPr="00B95D51" w:rsidRDefault="006A6C7E" w:rsidP="00E231BA">
      <w:pPr>
        <w:pStyle w:val="BodyText"/>
        <w:rPr>
          <w:sz w:val="22"/>
          <w:szCs w:val="22"/>
        </w:rPr>
      </w:pPr>
    </w:p>
    <w:p w:rsidR="006A6C7E" w:rsidRPr="00B95D51" w:rsidRDefault="006A6C7E" w:rsidP="00D04D91">
      <w:pPr>
        <w:pStyle w:val="BodyText"/>
        <w:rPr>
          <w:sz w:val="22"/>
          <w:szCs w:val="22"/>
        </w:rPr>
      </w:pPr>
    </w:p>
    <w:p w:rsidR="006A6C7E" w:rsidRPr="00B95D51" w:rsidRDefault="006A6C7E" w:rsidP="00E231BA">
      <w:pPr>
        <w:pStyle w:val="Heading2"/>
        <w:numPr>
          <w:ilvl w:val="0"/>
          <w:numId w:val="2"/>
        </w:numPr>
        <w:rPr>
          <w:sz w:val="22"/>
          <w:szCs w:val="22"/>
        </w:rPr>
      </w:pPr>
      <w:bookmarkStart w:id="27" w:name="_Toc530739911"/>
      <w:r w:rsidRPr="00B95D51">
        <w:rPr>
          <w:sz w:val="22"/>
          <w:szCs w:val="22"/>
        </w:rPr>
        <w:t>Sociálny fond</w:t>
      </w:r>
      <w:bookmarkEnd w:id="27"/>
    </w:p>
    <w:p w:rsidR="006A6C7E" w:rsidRPr="00B95D51" w:rsidRDefault="006A6C7E" w:rsidP="00E231BA">
      <w:pPr>
        <w:pStyle w:val="BodyText"/>
        <w:rPr>
          <w:sz w:val="22"/>
          <w:szCs w:val="22"/>
        </w:rPr>
      </w:pPr>
    </w:p>
    <w:p w:rsidR="006A6C7E" w:rsidRPr="00B95D51" w:rsidRDefault="006A6C7E" w:rsidP="00E231BA">
      <w:pPr>
        <w:pStyle w:val="BodyText"/>
        <w:rPr>
          <w:sz w:val="22"/>
          <w:szCs w:val="22"/>
        </w:rPr>
      </w:pPr>
      <w:r w:rsidRPr="00B95D51">
        <w:rPr>
          <w:sz w:val="22"/>
          <w:szCs w:val="22"/>
        </w:rPr>
        <w:t>Tvorba a čerpanie soc</w:t>
      </w:r>
      <w:r>
        <w:rPr>
          <w:sz w:val="22"/>
          <w:szCs w:val="22"/>
        </w:rPr>
        <w:t>.</w:t>
      </w:r>
      <w:r w:rsidRPr="00B95D51">
        <w:rPr>
          <w:sz w:val="22"/>
          <w:szCs w:val="22"/>
        </w:rPr>
        <w:t>fondu v priebehu účt</w:t>
      </w:r>
      <w:r>
        <w:rPr>
          <w:sz w:val="22"/>
          <w:szCs w:val="22"/>
        </w:rPr>
        <w:t>.</w:t>
      </w:r>
      <w:r w:rsidRPr="00B95D51">
        <w:rPr>
          <w:sz w:val="22"/>
          <w:szCs w:val="22"/>
        </w:rPr>
        <w:t>obdobia sú znázornené v nasledujúcom prehľade:</w:t>
      </w:r>
    </w:p>
    <w:tbl>
      <w:tblPr>
        <w:tblW w:w="5000" w:type="pct"/>
        <w:jc w:val="center"/>
        <w:tblLook w:val="00A0"/>
      </w:tblPr>
      <w:tblGrid>
        <w:gridCol w:w="4379"/>
        <w:gridCol w:w="2535"/>
        <w:gridCol w:w="2544"/>
      </w:tblGrid>
      <w:tr w:rsidR="006A6C7E" w:rsidRPr="002B2E75" w:rsidTr="00CD46FC">
        <w:trPr>
          <w:trHeight w:val="825"/>
          <w:jc w:val="center"/>
        </w:trPr>
        <w:tc>
          <w:tcPr>
            <w:tcW w:w="43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87744D">
            <w:pPr>
              <w:pStyle w:val="TopHeader"/>
            </w:pPr>
            <w:bookmarkStart w:id="28" w:name="_MON_1405948668"/>
            <w:bookmarkEnd w:id="28"/>
            <w:r w:rsidRPr="002B2E75">
              <w:t>Názov položky</w:t>
            </w:r>
          </w:p>
        </w:tc>
        <w:tc>
          <w:tcPr>
            <w:tcW w:w="25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87744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87744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A6C7E" w:rsidRPr="002B2E75" w:rsidTr="00CD46FC">
        <w:trPr>
          <w:trHeight w:val="330"/>
          <w:jc w:val="center"/>
        </w:trPr>
        <w:tc>
          <w:tcPr>
            <w:tcW w:w="437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87744D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5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A6C7E" w:rsidRPr="002B2E75" w:rsidRDefault="006A6C7E" w:rsidP="007E55E1">
            <w:pPr>
              <w:jc w:val="right"/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2 774</w:t>
            </w:r>
          </w:p>
        </w:tc>
        <w:tc>
          <w:tcPr>
            <w:tcW w:w="254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C7E" w:rsidRPr="007E55E1" w:rsidRDefault="006A6C7E" w:rsidP="0087744D">
            <w:pPr>
              <w:jc w:val="right"/>
            </w:pPr>
            <w:r w:rsidRPr="007E55E1">
              <w:t> 715</w:t>
            </w:r>
          </w:p>
        </w:tc>
      </w:tr>
      <w:tr w:rsidR="006A6C7E" w:rsidRPr="002B2E75" w:rsidTr="00CD46FC">
        <w:trPr>
          <w:trHeight w:val="330"/>
          <w:jc w:val="center"/>
        </w:trPr>
        <w:tc>
          <w:tcPr>
            <w:tcW w:w="43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87744D">
            <w:pPr>
              <w:rPr>
                <w:szCs w:val="22"/>
              </w:rPr>
            </w:pPr>
            <w:r w:rsidRPr="002B2E75">
              <w:rPr>
                <w:szCs w:val="22"/>
              </w:rPr>
              <w:t>Tvorba sociálneho fondu na ťarchu nákladov</w:t>
            </w:r>
          </w:p>
        </w:tc>
        <w:tc>
          <w:tcPr>
            <w:tcW w:w="253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A6C7E" w:rsidRPr="002B2E75" w:rsidRDefault="006A6C7E" w:rsidP="007E55E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4 108</w:t>
            </w:r>
            <w:r w:rsidRPr="002B2E75">
              <w:rPr>
                <w:szCs w:val="22"/>
              </w:rPr>
              <w:t> 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C7E" w:rsidRPr="007E55E1" w:rsidRDefault="006A6C7E" w:rsidP="0087744D">
            <w:pPr>
              <w:jc w:val="right"/>
            </w:pPr>
            <w:r w:rsidRPr="007E55E1">
              <w:t> 4 558</w:t>
            </w:r>
          </w:p>
        </w:tc>
      </w:tr>
      <w:tr w:rsidR="006A6C7E" w:rsidRPr="002B2E75" w:rsidTr="00CD46FC">
        <w:trPr>
          <w:trHeight w:val="330"/>
          <w:jc w:val="center"/>
        </w:trPr>
        <w:tc>
          <w:tcPr>
            <w:tcW w:w="43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87744D">
            <w:pPr>
              <w:rPr>
                <w:szCs w:val="22"/>
              </w:rPr>
            </w:pPr>
            <w:r w:rsidRPr="002B2E75">
              <w:rPr>
                <w:szCs w:val="22"/>
              </w:rPr>
              <w:t>Tvorba sociálneho fondu zo zisku</w:t>
            </w:r>
          </w:p>
        </w:tc>
        <w:tc>
          <w:tcPr>
            <w:tcW w:w="253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A6C7E" w:rsidRPr="002B2E75" w:rsidRDefault="006A6C7E" w:rsidP="007E55E1">
            <w:pPr>
              <w:jc w:val="right"/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C7E" w:rsidRPr="007E55E1" w:rsidRDefault="006A6C7E" w:rsidP="0087744D">
            <w:r w:rsidRPr="007E55E1">
              <w:t> </w:t>
            </w:r>
          </w:p>
        </w:tc>
      </w:tr>
      <w:tr w:rsidR="006A6C7E" w:rsidRPr="002B2E75" w:rsidTr="00CD46FC">
        <w:trPr>
          <w:trHeight w:val="330"/>
          <w:jc w:val="center"/>
        </w:trPr>
        <w:tc>
          <w:tcPr>
            <w:tcW w:w="43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87744D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53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A6C7E" w:rsidRPr="002B2E75" w:rsidRDefault="006A6C7E" w:rsidP="007E55E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4 108</w:t>
            </w:r>
            <w:r w:rsidRPr="002B2E75">
              <w:rPr>
                <w:szCs w:val="22"/>
              </w:rPr>
              <w:t> 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C7E" w:rsidRPr="007E55E1" w:rsidRDefault="006A6C7E" w:rsidP="0087744D">
            <w:pPr>
              <w:jc w:val="right"/>
            </w:pPr>
            <w:r w:rsidRPr="007E55E1">
              <w:t> 4 558</w:t>
            </w:r>
          </w:p>
        </w:tc>
      </w:tr>
      <w:tr w:rsidR="006A6C7E" w:rsidRPr="002B2E75" w:rsidTr="00CD46FC">
        <w:trPr>
          <w:trHeight w:val="330"/>
          <w:jc w:val="center"/>
        </w:trPr>
        <w:tc>
          <w:tcPr>
            <w:tcW w:w="43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87744D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A6C7E" w:rsidRPr="002B2E75" w:rsidRDefault="006A6C7E" w:rsidP="007E55E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6 273</w:t>
            </w:r>
            <w:r w:rsidRPr="002B2E75">
              <w:rPr>
                <w:szCs w:val="22"/>
              </w:rPr>
              <w:t> </w:t>
            </w:r>
          </w:p>
        </w:tc>
        <w:tc>
          <w:tcPr>
            <w:tcW w:w="254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C7E" w:rsidRPr="007E55E1" w:rsidRDefault="006A6C7E" w:rsidP="0087744D">
            <w:pPr>
              <w:jc w:val="right"/>
            </w:pPr>
            <w:r w:rsidRPr="007E55E1">
              <w:t> 2 499</w:t>
            </w:r>
          </w:p>
        </w:tc>
      </w:tr>
      <w:tr w:rsidR="006A6C7E" w:rsidRPr="002B2E75" w:rsidTr="00CD46FC">
        <w:trPr>
          <w:trHeight w:val="345"/>
          <w:jc w:val="center"/>
        </w:trPr>
        <w:tc>
          <w:tcPr>
            <w:tcW w:w="437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87744D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A6C7E" w:rsidRPr="002B2E75" w:rsidRDefault="006A6C7E" w:rsidP="007E55E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609</w:t>
            </w:r>
            <w:r w:rsidRPr="002B2E75">
              <w:rPr>
                <w:szCs w:val="22"/>
              </w:rPr>
              <w:t> </w:t>
            </w:r>
          </w:p>
        </w:tc>
        <w:tc>
          <w:tcPr>
            <w:tcW w:w="2544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7E55E1" w:rsidRDefault="006A6C7E" w:rsidP="0087744D">
            <w:pPr>
              <w:jc w:val="right"/>
            </w:pPr>
            <w:r w:rsidRPr="007E55E1">
              <w:t> 2 774</w:t>
            </w:r>
          </w:p>
        </w:tc>
      </w:tr>
    </w:tbl>
    <w:p w:rsidR="006A6C7E" w:rsidRDefault="006A6C7E" w:rsidP="009C47E7">
      <w:pPr>
        <w:pStyle w:val="Heading2"/>
        <w:numPr>
          <w:ilvl w:val="0"/>
          <w:numId w:val="0"/>
        </w:numPr>
        <w:rPr>
          <w:sz w:val="22"/>
          <w:szCs w:val="22"/>
        </w:rPr>
      </w:pPr>
      <w:bookmarkStart w:id="29" w:name="_Toc530739912"/>
    </w:p>
    <w:p w:rsidR="006A6C7E" w:rsidRPr="00B95D51" w:rsidRDefault="006A6C7E" w:rsidP="00262E33">
      <w:pPr>
        <w:pStyle w:val="Heading2"/>
        <w:numPr>
          <w:ilvl w:val="0"/>
          <w:numId w:val="2"/>
        </w:numPr>
        <w:rPr>
          <w:sz w:val="22"/>
          <w:szCs w:val="22"/>
        </w:rPr>
      </w:pPr>
      <w:r w:rsidRPr="00B95D51">
        <w:rPr>
          <w:sz w:val="22"/>
          <w:szCs w:val="22"/>
        </w:rPr>
        <w:t>Bankové úvery</w:t>
      </w:r>
      <w:bookmarkEnd w:id="29"/>
    </w:p>
    <w:p w:rsidR="006A6C7E" w:rsidRPr="00B95D51" w:rsidRDefault="006A6C7E" w:rsidP="00E231BA">
      <w:pPr>
        <w:pStyle w:val="BodyText"/>
        <w:rPr>
          <w:sz w:val="22"/>
          <w:szCs w:val="22"/>
        </w:rPr>
      </w:pPr>
    </w:p>
    <w:p w:rsidR="006A6C7E" w:rsidRPr="007E55E1" w:rsidRDefault="006A6C7E" w:rsidP="007E55E1">
      <w:pPr>
        <w:pStyle w:val="BodyText"/>
        <w:rPr>
          <w:sz w:val="22"/>
          <w:szCs w:val="22"/>
        </w:rPr>
      </w:pPr>
      <w:r w:rsidRPr="007E55E1">
        <w:rPr>
          <w:sz w:val="22"/>
          <w:szCs w:val="22"/>
        </w:rPr>
        <w:t>V riadku bankové úvery sú uvedené účtovanie kreditnej karty.</w:t>
      </w:r>
      <w:bookmarkStart w:id="30" w:name="_Toc530739913"/>
    </w:p>
    <w:bookmarkEnd w:id="30"/>
    <w:p w:rsidR="006A6C7E" w:rsidRPr="00B95D51" w:rsidRDefault="006A6C7E" w:rsidP="00E231BA">
      <w:pPr>
        <w:pStyle w:val="Heading1"/>
        <w:tabs>
          <w:tab w:val="clear" w:pos="450"/>
          <w:tab w:val="num" w:pos="360"/>
        </w:tabs>
        <w:spacing w:before="120" w:after="60"/>
        <w:ind w:left="360"/>
        <w:rPr>
          <w:sz w:val="22"/>
          <w:szCs w:val="22"/>
        </w:rPr>
      </w:pPr>
      <w:r w:rsidRPr="00B95D51">
        <w:rPr>
          <w:sz w:val="22"/>
          <w:szCs w:val="22"/>
        </w:rPr>
        <w:t>informácie o výnosoch</w:t>
      </w:r>
    </w:p>
    <w:p w:rsidR="006A6C7E" w:rsidRPr="00B95D51" w:rsidRDefault="006A6C7E" w:rsidP="00E231BA">
      <w:pPr>
        <w:pStyle w:val="Heading2"/>
        <w:numPr>
          <w:ilvl w:val="0"/>
          <w:numId w:val="0"/>
        </w:numPr>
        <w:rPr>
          <w:sz w:val="22"/>
          <w:szCs w:val="22"/>
        </w:rPr>
      </w:pPr>
      <w:bookmarkStart w:id="31" w:name="_Toc530739914"/>
    </w:p>
    <w:p w:rsidR="006A6C7E" w:rsidRPr="00B95D51" w:rsidRDefault="006A6C7E" w:rsidP="00294BAE">
      <w:pPr>
        <w:pStyle w:val="Heading2"/>
        <w:numPr>
          <w:ilvl w:val="0"/>
          <w:numId w:val="27"/>
        </w:numPr>
        <w:rPr>
          <w:sz w:val="22"/>
          <w:szCs w:val="22"/>
        </w:rPr>
      </w:pPr>
      <w:r w:rsidRPr="00B95D51">
        <w:rPr>
          <w:sz w:val="22"/>
          <w:szCs w:val="22"/>
        </w:rPr>
        <w:t>Tržby za vlastné výkony a tovar</w:t>
      </w:r>
      <w:bookmarkEnd w:id="31"/>
    </w:p>
    <w:p w:rsidR="006A6C7E" w:rsidRPr="00B95D51" w:rsidRDefault="006A6C7E" w:rsidP="00E231BA">
      <w:pPr>
        <w:pStyle w:val="BodyText"/>
        <w:rPr>
          <w:sz w:val="22"/>
          <w:szCs w:val="22"/>
        </w:rPr>
      </w:pPr>
    </w:p>
    <w:p w:rsidR="006A6C7E" w:rsidRPr="00B95D51" w:rsidRDefault="006A6C7E" w:rsidP="00E231BA">
      <w:pPr>
        <w:pStyle w:val="BodyText"/>
        <w:rPr>
          <w:sz w:val="22"/>
          <w:szCs w:val="22"/>
        </w:rPr>
      </w:pPr>
      <w:r w:rsidRPr="00B95D51">
        <w:rPr>
          <w:sz w:val="22"/>
          <w:szCs w:val="22"/>
        </w:rPr>
        <w:t>Tržby za vlastné výkony a tovar podľa jednotlivých segmentov, t. j. podľa typov výrobkov a služieb, a podľa hlavných teritórií sú uvedené v nasledujúcom prehľade:</w:t>
      </w:r>
    </w:p>
    <w:p w:rsidR="006A6C7E" w:rsidRPr="00B95D51" w:rsidRDefault="006A6C7E" w:rsidP="00ED51F0">
      <w:pPr>
        <w:pStyle w:val="BodyText"/>
        <w:rPr>
          <w:i/>
          <w:sz w:val="22"/>
          <w:szCs w:val="22"/>
          <w:u w:val="single"/>
        </w:rPr>
      </w:pPr>
      <w:r w:rsidRPr="00B95D51" w:rsidDel="00ED51F0">
        <w:rPr>
          <w:i/>
          <w:sz w:val="22"/>
          <w:szCs w:val="22"/>
          <w:u w:val="single"/>
        </w:rPr>
        <w:t xml:space="preserve"> </w:t>
      </w:r>
    </w:p>
    <w:tbl>
      <w:tblPr>
        <w:tblW w:w="5243" w:type="pct"/>
        <w:jc w:val="center"/>
        <w:tblLook w:val="00A0"/>
      </w:tblPr>
      <w:tblGrid>
        <w:gridCol w:w="1972"/>
        <w:gridCol w:w="1136"/>
        <w:gridCol w:w="1580"/>
        <w:gridCol w:w="983"/>
        <w:gridCol w:w="1632"/>
        <w:gridCol w:w="983"/>
        <w:gridCol w:w="1632"/>
      </w:tblGrid>
      <w:tr w:rsidR="006A6C7E" w:rsidRPr="002B2E75" w:rsidTr="009C47E7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87744D">
            <w:pPr>
              <w:pStyle w:val="TopHeader"/>
            </w:pPr>
            <w:r w:rsidRPr="002B2E75">
              <w:t>Oblasť odbytu</w:t>
            </w:r>
          </w:p>
        </w:tc>
        <w:tc>
          <w:tcPr>
            <w:tcW w:w="271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87744D">
            <w:pPr>
              <w:pStyle w:val="TopHeader"/>
            </w:pPr>
            <w:r>
              <w:t xml:space="preserve">Výrobky 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87744D">
            <w:pPr>
              <w:pStyle w:val="TopHeader"/>
            </w:pPr>
            <w:r>
              <w:t>tovar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87744D">
            <w:pPr>
              <w:pStyle w:val="TopHeader"/>
            </w:pPr>
            <w:r>
              <w:t>služby</w:t>
            </w:r>
          </w:p>
        </w:tc>
      </w:tr>
      <w:tr w:rsidR="006A6C7E" w:rsidRPr="002B2E75" w:rsidTr="009C47E7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87744D">
            <w:pPr>
              <w:pStyle w:val="TopHeader"/>
            </w:pPr>
          </w:p>
        </w:tc>
        <w:tc>
          <w:tcPr>
            <w:tcW w:w="113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87744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5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87744D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87744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87744D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87744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87744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A6C7E" w:rsidRPr="002B2E75" w:rsidTr="009C47E7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87744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1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87744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5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87744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87744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87744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87744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87744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g</w:t>
            </w:r>
          </w:p>
        </w:tc>
      </w:tr>
      <w:tr w:rsidR="006A6C7E" w:rsidRPr="002B2E75" w:rsidTr="009C47E7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87744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Slovensko</w:t>
            </w:r>
          </w:p>
        </w:tc>
        <w:tc>
          <w:tcPr>
            <w:tcW w:w="11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9C47E7">
            <w:pPr>
              <w:jc w:val="right"/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225 252</w:t>
            </w:r>
          </w:p>
        </w:tc>
        <w:tc>
          <w:tcPr>
            <w:tcW w:w="15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9C47E7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221 772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9C47E7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485 304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9C47E7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1436 566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9C47E7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126 381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9C47E7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85 111</w:t>
            </w:r>
          </w:p>
        </w:tc>
      </w:tr>
      <w:tr w:rsidR="006A6C7E" w:rsidRPr="002B2E75" w:rsidTr="009C47E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87744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EÚ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9C47E7">
            <w:pPr>
              <w:ind w:right="-38"/>
              <w:jc w:val="right"/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3882 991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9C47E7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4163 692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9C47E7">
            <w:pPr>
              <w:jc w:val="right"/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9C47E7">
            <w:pPr>
              <w:jc w:val="right"/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9C47E7">
            <w:pPr>
              <w:jc w:val="right"/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9C47E7">
            <w:pPr>
              <w:jc w:val="right"/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A6C7E" w:rsidRPr="002B2E75" w:rsidTr="009C47E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87744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Zahraničie-mimo EÚ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9C47E7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691 701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9C47E7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715 976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9C47E7">
            <w:pPr>
              <w:jc w:val="right"/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9C47E7">
            <w:pPr>
              <w:jc w:val="right"/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9C47E7">
            <w:pPr>
              <w:jc w:val="right"/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9C47E7">
            <w:pPr>
              <w:jc w:val="right"/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A6C7E" w:rsidRPr="002B2E75" w:rsidTr="009C47E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87744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9C47E7">
            <w:pPr>
              <w:jc w:val="right"/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9C47E7">
            <w:pPr>
              <w:jc w:val="right"/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9C47E7">
            <w:pPr>
              <w:jc w:val="right"/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9C47E7">
            <w:pPr>
              <w:jc w:val="right"/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9C47E7">
            <w:pPr>
              <w:jc w:val="right"/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9C47E7">
            <w:pPr>
              <w:jc w:val="right"/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A6C7E" w:rsidRPr="002B2E75" w:rsidTr="009C47E7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87744D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9C47E7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4799 944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9C47E7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5101 440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87744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485 304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87744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1436 566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87744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126 381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87744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85 111</w:t>
            </w:r>
          </w:p>
        </w:tc>
      </w:tr>
    </w:tbl>
    <w:p w:rsidR="006A6C7E" w:rsidRDefault="006A6C7E" w:rsidP="009C47E7">
      <w:pPr>
        <w:pStyle w:val="Title"/>
        <w:keepNext w:val="0"/>
        <w:widowControl w:val="0"/>
        <w:spacing w:before="0" w:beforeAutospacing="0" w:after="0"/>
        <w:jc w:val="both"/>
      </w:pPr>
    </w:p>
    <w:p w:rsidR="006A6C7E" w:rsidRPr="001E6DBB" w:rsidRDefault="006A6C7E" w:rsidP="001E6DBB"/>
    <w:p w:rsidR="006A6C7E" w:rsidRPr="00B95D51" w:rsidRDefault="006A6C7E" w:rsidP="00E231BA">
      <w:pPr>
        <w:pStyle w:val="BodyText"/>
        <w:rPr>
          <w:sz w:val="22"/>
          <w:szCs w:val="22"/>
        </w:rPr>
      </w:pPr>
    </w:p>
    <w:p w:rsidR="006A6C7E" w:rsidRPr="00B95D51" w:rsidRDefault="006A6C7E" w:rsidP="00E231BA">
      <w:pPr>
        <w:pStyle w:val="Heading2"/>
        <w:numPr>
          <w:ilvl w:val="0"/>
          <w:numId w:val="2"/>
        </w:numPr>
        <w:rPr>
          <w:sz w:val="22"/>
          <w:szCs w:val="22"/>
        </w:rPr>
      </w:pPr>
      <w:bookmarkStart w:id="32" w:name="_Toc530739915"/>
      <w:r w:rsidRPr="00B95D51">
        <w:rPr>
          <w:sz w:val="22"/>
          <w:szCs w:val="22"/>
        </w:rPr>
        <w:t>Zmena stavu zásob vlastnej výroby</w:t>
      </w:r>
      <w:bookmarkEnd w:id="32"/>
    </w:p>
    <w:p w:rsidR="006A6C7E" w:rsidRPr="00B95D51" w:rsidRDefault="006A6C7E" w:rsidP="00E231BA">
      <w:pPr>
        <w:pStyle w:val="BodyText"/>
        <w:rPr>
          <w:sz w:val="22"/>
          <w:szCs w:val="22"/>
        </w:rPr>
      </w:pPr>
    </w:p>
    <w:p w:rsidR="006A6C7E" w:rsidRPr="001E6DBB" w:rsidRDefault="006A6C7E" w:rsidP="001E6DBB">
      <w:pPr>
        <w:pStyle w:val="Title"/>
        <w:keepNext w:val="0"/>
        <w:widowControl w:val="0"/>
        <w:spacing w:before="0" w:beforeAutospacing="0" w:after="60"/>
        <w:jc w:val="both"/>
        <w:rPr>
          <w:rFonts w:ascii="Times New Roman" w:hAnsi="Times New Roman"/>
          <w:b w:val="0"/>
        </w:rPr>
      </w:pPr>
      <w:r w:rsidRPr="001E6DBB">
        <w:rPr>
          <w:rFonts w:ascii="Times New Roman" w:hAnsi="Times New Roman"/>
          <w:b w:val="0"/>
        </w:rPr>
        <w:t>Informácie o zmene stavu vnútroorganizačných zásob</w:t>
      </w:r>
    </w:p>
    <w:tbl>
      <w:tblPr>
        <w:tblW w:w="5000" w:type="pct"/>
        <w:jc w:val="center"/>
        <w:tblLayout w:type="fixed"/>
        <w:tblLook w:val="00A0"/>
      </w:tblPr>
      <w:tblGrid>
        <w:gridCol w:w="2577"/>
        <w:gridCol w:w="1160"/>
        <w:gridCol w:w="1130"/>
        <w:gridCol w:w="1336"/>
        <w:gridCol w:w="1470"/>
        <w:gridCol w:w="1785"/>
      </w:tblGrid>
      <w:tr w:rsidR="006A6C7E" w:rsidRPr="002B2E75" w:rsidTr="001E6DBB">
        <w:trPr>
          <w:trHeight w:val="990"/>
          <w:jc w:val="center"/>
        </w:trPr>
        <w:tc>
          <w:tcPr>
            <w:tcW w:w="257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87744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87744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6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87744D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325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87744D">
            <w:pPr>
              <w:pStyle w:val="TopHeader"/>
            </w:pPr>
            <w:r w:rsidRPr="002B2E75">
              <w:t xml:space="preserve">Zmena stavu vnútroorganizačných zásob </w:t>
            </w:r>
          </w:p>
        </w:tc>
      </w:tr>
      <w:tr w:rsidR="006A6C7E" w:rsidRPr="002B2E75" w:rsidTr="001E6DBB">
        <w:trPr>
          <w:trHeight w:val="930"/>
          <w:jc w:val="center"/>
        </w:trPr>
        <w:tc>
          <w:tcPr>
            <w:tcW w:w="2577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87744D">
            <w:pPr>
              <w:pStyle w:val="TopHeader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87744D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1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87744D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33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87744D">
            <w:pPr>
              <w:pStyle w:val="TopHeader"/>
            </w:pPr>
            <w:r w:rsidRPr="002B2E75">
              <w:t>Začiatočný stav</w:t>
            </w:r>
          </w:p>
        </w:tc>
        <w:tc>
          <w:tcPr>
            <w:tcW w:w="147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87744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87744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A6C7E" w:rsidRPr="002B2E75" w:rsidTr="001E6DBB">
        <w:trPr>
          <w:trHeight w:val="144"/>
          <w:jc w:val="center"/>
        </w:trPr>
        <w:tc>
          <w:tcPr>
            <w:tcW w:w="257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87744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87744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13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87744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33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87744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47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87744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78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87744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</w:tr>
      <w:tr w:rsidR="006A6C7E" w:rsidRPr="002B2E75" w:rsidTr="001E6DBB">
        <w:trPr>
          <w:trHeight w:val="633"/>
          <w:jc w:val="center"/>
        </w:trPr>
        <w:tc>
          <w:tcPr>
            <w:tcW w:w="25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87744D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Nedokončená </w:t>
            </w:r>
            <w:r>
              <w:rPr>
                <w:szCs w:val="22"/>
              </w:rPr>
              <w:t>v</w:t>
            </w:r>
            <w:r w:rsidRPr="002B2E75">
              <w:rPr>
                <w:szCs w:val="22"/>
              </w:rPr>
              <w:t>ýroba </w:t>
            </w:r>
            <w:r>
              <w:rPr>
                <w:szCs w:val="22"/>
              </w:rPr>
              <w:br/>
            </w:r>
            <w:r w:rsidRPr="002B2E75">
              <w:rPr>
                <w:szCs w:val="22"/>
              </w:rPr>
              <w:t>a polotovary vlastnej výroby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6A6C7E" w:rsidRPr="002B2E75" w:rsidRDefault="006A6C7E" w:rsidP="001E6DBB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  <w:r w:rsidRPr="002B2E75">
              <w:rPr>
                <w:szCs w:val="22"/>
              </w:rPr>
              <w:t> </w:t>
            </w:r>
          </w:p>
        </w:tc>
        <w:tc>
          <w:tcPr>
            <w:tcW w:w="1130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6C7E" w:rsidRPr="002B2E75" w:rsidRDefault="006A6C7E" w:rsidP="001E6DBB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9</w:t>
            </w:r>
            <w:r w:rsidRPr="002B2E75">
              <w:rPr>
                <w:szCs w:val="22"/>
              </w:rPr>
              <w:t> </w:t>
            </w:r>
          </w:p>
        </w:tc>
        <w:tc>
          <w:tcPr>
            <w:tcW w:w="13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1E6DBB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  <w:r w:rsidRPr="002B2E75">
              <w:rPr>
                <w:szCs w:val="22"/>
              </w:rPr>
              <w:t> </w:t>
            </w:r>
          </w:p>
        </w:tc>
        <w:tc>
          <w:tcPr>
            <w:tcW w:w="14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1E6DBB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-9</w:t>
            </w:r>
            <w:r w:rsidRPr="002B2E75">
              <w:rPr>
                <w:szCs w:val="22"/>
              </w:rPr>
              <w:t> </w:t>
            </w:r>
          </w:p>
        </w:tc>
        <w:tc>
          <w:tcPr>
            <w:tcW w:w="17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1E6DBB">
            <w:pPr>
              <w:jc w:val="right"/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A6C7E" w:rsidRPr="002B2E75" w:rsidTr="001E6DBB">
        <w:trPr>
          <w:trHeight w:val="330"/>
          <w:jc w:val="center"/>
        </w:trPr>
        <w:tc>
          <w:tcPr>
            <w:tcW w:w="257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87744D">
            <w:pPr>
              <w:rPr>
                <w:szCs w:val="22"/>
              </w:rPr>
            </w:pPr>
            <w:r w:rsidRPr="002B2E75">
              <w:rPr>
                <w:szCs w:val="22"/>
              </w:rPr>
              <w:t>Výrobky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A6C7E" w:rsidRPr="001E6DBB" w:rsidRDefault="006A6C7E" w:rsidP="001E6DBB">
            <w:pPr>
              <w:jc w:val="right"/>
              <w:rPr>
                <w:sz w:val="22"/>
                <w:szCs w:val="22"/>
              </w:rPr>
            </w:pPr>
            <w:r w:rsidRPr="001E6DBB">
              <w:rPr>
                <w:sz w:val="22"/>
                <w:szCs w:val="22"/>
              </w:rPr>
              <w:t>570 240 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A6C7E" w:rsidRPr="001E6DBB" w:rsidRDefault="006A6C7E" w:rsidP="001E6DBB">
            <w:pPr>
              <w:jc w:val="right"/>
              <w:rPr>
                <w:sz w:val="22"/>
                <w:szCs w:val="22"/>
              </w:rPr>
            </w:pPr>
            <w:r w:rsidRPr="001E6DBB">
              <w:rPr>
                <w:sz w:val="22"/>
                <w:szCs w:val="22"/>
              </w:rPr>
              <w:t>535 633 </w:t>
            </w: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6C7E" w:rsidRPr="001E6DBB" w:rsidRDefault="006A6C7E" w:rsidP="001E6DBB">
            <w:pPr>
              <w:jc w:val="right"/>
              <w:rPr>
                <w:sz w:val="22"/>
                <w:szCs w:val="22"/>
              </w:rPr>
            </w:pPr>
            <w:r w:rsidRPr="001E6DBB">
              <w:rPr>
                <w:sz w:val="22"/>
                <w:szCs w:val="22"/>
              </w:rPr>
              <w:t xml:space="preserve">432 892 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1E6DBB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23 137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1E6DBB">
            <w:pPr>
              <w:jc w:val="right"/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A6C7E" w:rsidRPr="002B2E75" w:rsidTr="001E6DBB">
        <w:trPr>
          <w:trHeight w:val="345"/>
          <w:jc w:val="center"/>
        </w:trPr>
        <w:tc>
          <w:tcPr>
            <w:tcW w:w="257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87744D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A6C7E" w:rsidRPr="001E6DBB" w:rsidRDefault="006A6C7E" w:rsidP="001E6DBB">
            <w:pPr>
              <w:jc w:val="right"/>
              <w:rPr>
                <w:sz w:val="22"/>
                <w:szCs w:val="22"/>
              </w:rPr>
            </w:pPr>
            <w:r w:rsidRPr="001E6DBB">
              <w:rPr>
                <w:sz w:val="22"/>
                <w:szCs w:val="22"/>
              </w:rPr>
              <w:t>570 240 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A6C7E" w:rsidRPr="001E6DBB" w:rsidRDefault="006A6C7E" w:rsidP="001E6DBB">
            <w:pPr>
              <w:jc w:val="right"/>
              <w:rPr>
                <w:sz w:val="22"/>
                <w:szCs w:val="22"/>
              </w:rPr>
            </w:pPr>
            <w:r w:rsidRPr="001E6DBB">
              <w:rPr>
                <w:sz w:val="22"/>
                <w:szCs w:val="22"/>
              </w:rPr>
              <w:t>535 633</w:t>
            </w: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6C7E" w:rsidRPr="001E6DBB" w:rsidRDefault="006A6C7E" w:rsidP="001E6DBB">
            <w:pPr>
              <w:jc w:val="right"/>
              <w:rPr>
                <w:sz w:val="22"/>
                <w:szCs w:val="22"/>
              </w:rPr>
            </w:pPr>
            <w:r w:rsidRPr="001E6DBB">
              <w:rPr>
                <w:sz w:val="22"/>
                <w:szCs w:val="22"/>
              </w:rPr>
              <w:t>432 892 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1E6DBB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23 128</w:t>
            </w:r>
            <w:r w:rsidRPr="002B2E75">
              <w:rPr>
                <w:szCs w:val="22"/>
              </w:rPr>
              <w:t> 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1E6DBB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119 480</w:t>
            </w:r>
            <w:r w:rsidRPr="002B2E75">
              <w:rPr>
                <w:szCs w:val="22"/>
              </w:rPr>
              <w:t> </w:t>
            </w:r>
          </w:p>
        </w:tc>
      </w:tr>
      <w:tr w:rsidR="006A6C7E" w:rsidRPr="002B2E75" w:rsidTr="001E6DBB">
        <w:trPr>
          <w:trHeight w:val="330"/>
          <w:jc w:val="center"/>
        </w:trPr>
        <w:tc>
          <w:tcPr>
            <w:tcW w:w="257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87744D">
            <w:pPr>
              <w:rPr>
                <w:szCs w:val="22"/>
              </w:rPr>
            </w:pPr>
            <w:r w:rsidRPr="002B2E75">
              <w:rPr>
                <w:szCs w:val="22"/>
              </w:rPr>
              <w:t>Manká a škody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A6C7E" w:rsidRPr="002B2E75" w:rsidRDefault="006A6C7E" w:rsidP="0087744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A6C7E" w:rsidRPr="002B2E75" w:rsidRDefault="006A6C7E" w:rsidP="0087744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87744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7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87744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 xml:space="preserve">              2 226</w:t>
            </w:r>
          </w:p>
        </w:tc>
        <w:tc>
          <w:tcPr>
            <w:tcW w:w="17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87744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A6C7E" w:rsidRPr="002B2E75" w:rsidTr="001E6DBB">
        <w:trPr>
          <w:trHeight w:val="330"/>
          <w:jc w:val="center"/>
        </w:trPr>
        <w:tc>
          <w:tcPr>
            <w:tcW w:w="25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87744D">
            <w:pPr>
              <w:rPr>
                <w:szCs w:val="22"/>
              </w:rPr>
            </w:pPr>
            <w:r w:rsidRPr="002B2E75">
              <w:rPr>
                <w:szCs w:val="22"/>
              </w:rPr>
              <w:t>Reprezentačné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A6C7E" w:rsidRPr="002B2E75" w:rsidRDefault="006A6C7E" w:rsidP="0087744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A6C7E" w:rsidRPr="002B2E75" w:rsidRDefault="006A6C7E" w:rsidP="0087744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87744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87744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87744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A6C7E" w:rsidRPr="002B2E75" w:rsidTr="001E6DBB">
        <w:trPr>
          <w:trHeight w:val="330"/>
          <w:jc w:val="center"/>
        </w:trPr>
        <w:tc>
          <w:tcPr>
            <w:tcW w:w="25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87744D">
            <w:pPr>
              <w:rPr>
                <w:szCs w:val="22"/>
              </w:rPr>
            </w:pPr>
            <w:r w:rsidRPr="002B2E75">
              <w:rPr>
                <w:szCs w:val="22"/>
              </w:rPr>
              <w:t>Dary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A6C7E" w:rsidRPr="002B2E75" w:rsidRDefault="006A6C7E" w:rsidP="0087744D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A6C7E" w:rsidRPr="002B2E75" w:rsidRDefault="006A6C7E" w:rsidP="0087744D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6A6C7E" w:rsidRPr="002B2E75" w:rsidRDefault="006A6C7E" w:rsidP="0087744D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87744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87744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A6C7E" w:rsidRPr="002B2E75" w:rsidTr="001E6DBB">
        <w:trPr>
          <w:trHeight w:val="330"/>
          <w:jc w:val="center"/>
        </w:trPr>
        <w:tc>
          <w:tcPr>
            <w:tcW w:w="25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87744D">
            <w:pPr>
              <w:rPr>
                <w:szCs w:val="22"/>
              </w:rPr>
            </w:pPr>
            <w:r w:rsidRPr="002B2E75">
              <w:rPr>
                <w:szCs w:val="22"/>
              </w:rPr>
              <w:t>Iné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6A6C7E" w:rsidRPr="002B2E75" w:rsidRDefault="006A6C7E" w:rsidP="0087744D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6A6C7E" w:rsidRPr="002B2E75" w:rsidRDefault="006A6C7E" w:rsidP="0087744D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6A6C7E" w:rsidRPr="002B2E75" w:rsidRDefault="006A6C7E" w:rsidP="0087744D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0F1280">
            <w:pPr>
              <w:jc w:val="right"/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20 902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87744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A6C7E" w:rsidRPr="002B2E75" w:rsidTr="000F1280">
        <w:trPr>
          <w:trHeight w:val="705"/>
          <w:jc w:val="center"/>
        </w:trPr>
        <w:tc>
          <w:tcPr>
            <w:tcW w:w="25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87744D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Zmena stavu vnútroorga-nizačných zásob vo výkaze ziskov a strát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A6C7E" w:rsidRPr="002B2E75" w:rsidRDefault="006A6C7E" w:rsidP="0087744D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3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A6C7E" w:rsidRPr="002B2E75" w:rsidRDefault="006A6C7E" w:rsidP="0087744D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87744D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Default="006A6C7E" w:rsidP="000F1280">
            <w:pPr>
              <w:jc w:val="center"/>
              <w:rPr>
                <w:szCs w:val="22"/>
              </w:rPr>
            </w:pPr>
          </w:p>
          <w:p w:rsidR="006A6C7E" w:rsidRDefault="006A6C7E" w:rsidP="000F1280">
            <w:pPr>
              <w:jc w:val="center"/>
              <w:rPr>
                <w:szCs w:val="22"/>
              </w:rPr>
            </w:pPr>
          </w:p>
          <w:p w:rsidR="006A6C7E" w:rsidRPr="000F1280" w:rsidRDefault="006A6C7E" w:rsidP="000F1280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23 128</w:t>
            </w:r>
          </w:p>
        </w:tc>
        <w:tc>
          <w:tcPr>
            <w:tcW w:w="17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87744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6A6C7E" w:rsidRPr="00B95D51" w:rsidRDefault="006A6C7E" w:rsidP="00E231BA">
      <w:pPr>
        <w:pStyle w:val="Heading2"/>
        <w:numPr>
          <w:ilvl w:val="0"/>
          <w:numId w:val="2"/>
        </w:numPr>
        <w:rPr>
          <w:sz w:val="22"/>
          <w:szCs w:val="22"/>
        </w:rPr>
      </w:pPr>
      <w:bookmarkStart w:id="33" w:name="_Toc530739916"/>
      <w:r w:rsidRPr="00B95D51">
        <w:rPr>
          <w:sz w:val="22"/>
          <w:szCs w:val="22"/>
        </w:rPr>
        <w:t>Aktivácia</w:t>
      </w:r>
      <w:bookmarkEnd w:id="33"/>
      <w:r w:rsidRPr="00B95D51">
        <w:rPr>
          <w:sz w:val="22"/>
          <w:szCs w:val="22"/>
        </w:rPr>
        <w:t xml:space="preserve"> nákladov, výnosy z hospodárskej činnosti, finančnej činnosti a mimoriadnej činnosti</w:t>
      </w:r>
    </w:p>
    <w:p w:rsidR="006A6C7E" w:rsidRPr="00B95D51" w:rsidRDefault="006A6C7E" w:rsidP="00E231BA">
      <w:pPr>
        <w:pStyle w:val="BodyText"/>
        <w:rPr>
          <w:sz w:val="22"/>
          <w:szCs w:val="22"/>
        </w:rPr>
      </w:pPr>
    </w:p>
    <w:p w:rsidR="006A6C7E" w:rsidRPr="00B95D51" w:rsidRDefault="006A6C7E" w:rsidP="00E231BA">
      <w:pPr>
        <w:pStyle w:val="BodyText"/>
        <w:rPr>
          <w:sz w:val="22"/>
          <w:szCs w:val="22"/>
        </w:rPr>
      </w:pPr>
      <w:r w:rsidRPr="00B95D51">
        <w:rPr>
          <w:sz w:val="22"/>
          <w:szCs w:val="22"/>
        </w:rPr>
        <w:t xml:space="preserve">Prehľad o výnosoch pri aktivácii nákladov, výnosoch z hospodárskej činnosti, finančnej činnosti a mimoriadnej činnosti je uvedený v nasledujúcom prehľade: </w:t>
      </w:r>
    </w:p>
    <w:p w:rsidR="006A6C7E" w:rsidRPr="00B95D51" w:rsidRDefault="006A6C7E" w:rsidP="00E677EF">
      <w:pPr>
        <w:pStyle w:val="BodyText"/>
        <w:rPr>
          <w:i/>
          <w:sz w:val="22"/>
          <w:szCs w:val="22"/>
          <w:u w:val="single"/>
        </w:rPr>
      </w:pPr>
    </w:p>
    <w:tbl>
      <w:tblPr>
        <w:tblW w:w="5068" w:type="pct"/>
        <w:jc w:val="center"/>
        <w:tblLook w:val="00A0"/>
      </w:tblPr>
      <w:tblGrid>
        <w:gridCol w:w="5990"/>
        <w:gridCol w:w="1796"/>
        <w:gridCol w:w="1801"/>
      </w:tblGrid>
      <w:tr w:rsidR="006A6C7E" w:rsidRPr="002B2E75" w:rsidTr="000F1280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87744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87744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87744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A6C7E" w:rsidRPr="002B2E75" w:rsidTr="000F1280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87744D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Významné položky pri aktivácii nákladov, z toho:</w:t>
            </w:r>
            <w:r w:rsidRPr="002B2E75">
              <w:rPr>
                <w:szCs w:val="22"/>
              </w:rPr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0F128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737 388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0F128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775 731</w:t>
            </w:r>
          </w:p>
        </w:tc>
      </w:tr>
      <w:tr w:rsidR="006A6C7E" w:rsidRPr="002B2E75" w:rsidTr="000F1280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87744D">
            <w:pPr>
              <w:rPr>
                <w:szCs w:val="22"/>
              </w:rPr>
            </w:pPr>
            <w:r>
              <w:rPr>
                <w:szCs w:val="22"/>
              </w:rPr>
              <w:t>- aktivácia materiálu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87744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737 388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87744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775 731</w:t>
            </w:r>
          </w:p>
        </w:tc>
      </w:tr>
      <w:tr w:rsidR="006A6C7E" w:rsidRPr="002B2E75" w:rsidTr="000F1280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87744D">
            <w:pPr>
              <w:rPr>
                <w:szCs w:val="22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0F1280">
            <w:pPr>
              <w:jc w:val="right"/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0F1280">
            <w:pPr>
              <w:jc w:val="right"/>
              <w:rPr>
                <w:szCs w:val="22"/>
              </w:rPr>
            </w:pPr>
          </w:p>
        </w:tc>
      </w:tr>
      <w:tr w:rsidR="006A6C7E" w:rsidRPr="002B2E75" w:rsidTr="000F1280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87744D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0F128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1 252 146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0F128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1 748 766</w:t>
            </w:r>
          </w:p>
        </w:tc>
      </w:tr>
      <w:tr w:rsidR="006A6C7E" w:rsidRPr="002B2E75" w:rsidTr="000F1280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87744D">
            <w:pPr>
              <w:rPr>
                <w:szCs w:val="22"/>
              </w:rPr>
            </w:pPr>
            <w:r>
              <w:rPr>
                <w:szCs w:val="22"/>
              </w:rPr>
              <w:t>Predaj materiálu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0F128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714 138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0F128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44 887</w:t>
            </w:r>
          </w:p>
        </w:tc>
      </w:tr>
      <w:tr w:rsidR="006A6C7E" w:rsidRPr="002B2E75" w:rsidTr="000F1280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87744D">
            <w:pPr>
              <w:rPr>
                <w:szCs w:val="22"/>
              </w:rPr>
            </w:pPr>
            <w:r>
              <w:rPr>
                <w:szCs w:val="22"/>
              </w:rPr>
              <w:t>Výnosy z odpísaných pohľadávok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0F128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538 008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C7E" w:rsidRPr="000F1280" w:rsidRDefault="006A6C7E" w:rsidP="000F1280">
            <w:pPr>
              <w:jc w:val="right"/>
              <w:rPr>
                <w:szCs w:val="22"/>
              </w:rPr>
            </w:pPr>
            <w:r w:rsidRPr="000F1280">
              <w:rPr>
                <w:szCs w:val="22"/>
              </w:rPr>
              <w:t>1 703 87</w:t>
            </w:r>
            <w:r>
              <w:rPr>
                <w:szCs w:val="22"/>
              </w:rPr>
              <w:t>9</w:t>
            </w:r>
          </w:p>
        </w:tc>
      </w:tr>
      <w:tr w:rsidR="006A6C7E" w:rsidRPr="002B2E75" w:rsidTr="000F1280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87744D">
            <w:pPr>
              <w:rPr>
                <w:szCs w:val="22"/>
              </w:rPr>
            </w:pP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0F1280">
            <w:pPr>
              <w:jc w:val="right"/>
              <w:rPr>
                <w:szCs w:val="22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0F1280">
            <w:pPr>
              <w:jc w:val="right"/>
              <w:rPr>
                <w:szCs w:val="22"/>
              </w:rPr>
            </w:pPr>
          </w:p>
        </w:tc>
      </w:tr>
      <w:tr w:rsidR="006A6C7E" w:rsidRPr="002B2E75" w:rsidTr="000F1280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87744D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0F128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1 860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0F128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3 870</w:t>
            </w:r>
          </w:p>
        </w:tc>
      </w:tr>
      <w:tr w:rsidR="006A6C7E" w:rsidRPr="003B1B28" w:rsidTr="000F1280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C7E" w:rsidRPr="003B1B28" w:rsidRDefault="006A6C7E" w:rsidP="0087744D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Kurzové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C7E" w:rsidRPr="0087744D" w:rsidRDefault="006A6C7E" w:rsidP="000F128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1 812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C7E" w:rsidRPr="0087744D" w:rsidRDefault="006A6C7E" w:rsidP="000F128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3 750</w:t>
            </w:r>
          </w:p>
        </w:tc>
      </w:tr>
      <w:tr w:rsidR="006A6C7E" w:rsidRPr="002B2E75" w:rsidTr="000F1280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87744D">
            <w:pPr>
              <w:rPr>
                <w:szCs w:val="22"/>
              </w:rPr>
            </w:pPr>
            <w:r>
              <w:rPr>
                <w:szCs w:val="22"/>
              </w:rPr>
              <w:t>k</w:t>
            </w:r>
            <w:r w:rsidRPr="002B2E75">
              <w:rPr>
                <w:szCs w:val="22"/>
              </w:rPr>
              <w:t>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C7E" w:rsidRPr="0087744D" w:rsidRDefault="006A6C7E" w:rsidP="000F128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343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C7E" w:rsidRPr="0087744D" w:rsidRDefault="006A6C7E" w:rsidP="000F128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391</w:t>
            </w:r>
          </w:p>
        </w:tc>
      </w:tr>
      <w:tr w:rsidR="006A6C7E" w:rsidRPr="003B1B28" w:rsidTr="000F1280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C7E" w:rsidRPr="003B1B28" w:rsidRDefault="006A6C7E" w:rsidP="0087744D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Ostatné významné položky finančných výnosov,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C7E" w:rsidRPr="0087744D" w:rsidRDefault="006A6C7E" w:rsidP="000F1280">
            <w:pPr>
              <w:jc w:val="right"/>
              <w:rPr>
                <w:szCs w:val="22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C7E" w:rsidRPr="0087744D" w:rsidRDefault="006A6C7E" w:rsidP="000F1280">
            <w:pPr>
              <w:jc w:val="right"/>
              <w:rPr>
                <w:szCs w:val="22"/>
              </w:rPr>
            </w:pPr>
          </w:p>
        </w:tc>
      </w:tr>
      <w:tr w:rsidR="006A6C7E" w:rsidRPr="002B2E75" w:rsidTr="000F1280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87744D">
            <w:pPr>
              <w:rPr>
                <w:szCs w:val="22"/>
              </w:rPr>
            </w:pP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6C7E" w:rsidRPr="0087744D" w:rsidRDefault="006A6C7E" w:rsidP="000F1280">
            <w:pPr>
              <w:jc w:val="right"/>
              <w:rPr>
                <w:szCs w:val="22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6C7E" w:rsidRPr="0087744D" w:rsidRDefault="006A6C7E" w:rsidP="000F1280">
            <w:pPr>
              <w:jc w:val="right"/>
              <w:rPr>
                <w:szCs w:val="22"/>
              </w:rPr>
            </w:pPr>
          </w:p>
        </w:tc>
      </w:tr>
      <w:tr w:rsidR="006A6C7E" w:rsidRPr="002B2E75" w:rsidTr="000F1280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87744D">
            <w:pPr>
              <w:rPr>
                <w:szCs w:val="22"/>
              </w:rPr>
            </w:pP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6C7E" w:rsidRPr="0087744D" w:rsidRDefault="006A6C7E" w:rsidP="000F1280">
            <w:pPr>
              <w:jc w:val="right"/>
              <w:rPr>
                <w:szCs w:val="22"/>
              </w:rPr>
            </w:pPr>
            <w:r w:rsidRPr="0087744D">
              <w:rPr>
                <w:szCs w:val="22"/>
              </w:rPr>
              <w:t> 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6C7E" w:rsidRPr="0087744D" w:rsidRDefault="006A6C7E" w:rsidP="000F1280">
            <w:pPr>
              <w:jc w:val="right"/>
              <w:rPr>
                <w:szCs w:val="22"/>
              </w:rPr>
            </w:pPr>
            <w:r w:rsidRPr="0087744D">
              <w:rPr>
                <w:szCs w:val="22"/>
              </w:rPr>
              <w:t> </w:t>
            </w:r>
          </w:p>
        </w:tc>
      </w:tr>
      <w:tr w:rsidR="006A6C7E" w:rsidRPr="002B2E75" w:rsidTr="000F1280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87744D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C7E" w:rsidRPr="0087744D" w:rsidRDefault="006A6C7E" w:rsidP="000F1280">
            <w:pPr>
              <w:jc w:val="right"/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C7E" w:rsidRPr="0087744D" w:rsidRDefault="006A6C7E" w:rsidP="000F1280">
            <w:pPr>
              <w:jc w:val="right"/>
              <w:rPr>
                <w:szCs w:val="22"/>
              </w:rPr>
            </w:pPr>
          </w:p>
        </w:tc>
      </w:tr>
      <w:tr w:rsidR="006A6C7E" w:rsidRPr="002B2E75" w:rsidTr="000F1280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A6C7E" w:rsidRPr="002B2E75" w:rsidRDefault="006A6C7E" w:rsidP="0087744D">
            <w:pPr>
              <w:rPr>
                <w:szCs w:val="22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A6C7E" w:rsidRPr="0087744D" w:rsidRDefault="006A6C7E" w:rsidP="000F1280">
            <w:pPr>
              <w:jc w:val="right"/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A6C7E" w:rsidRPr="0087744D" w:rsidRDefault="006A6C7E" w:rsidP="000F1280">
            <w:pPr>
              <w:jc w:val="right"/>
              <w:rPr>
                <w:szCs w:val="22"/>
              </w:rPr>
            </w:pPr>
          </w:p>
        </w:tc>
      </w:tr>
      <w:tr w:rsidR="006A6C7E" w:rsidRPr="002B2E75" w:rsidTr="000F1280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87744D">
            <w:pPr>
              <w:rPr>
                <w:b/>
                <w:bCs/>
                <w:szCs w:val="22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87744D" w:rsidRDefault="006A6C7E" w:rsidP="000F1280">
            <w:pPr>
              <w:jc w:val="right"/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87744D" w:rsidRDefault="006A6C7E" w:rsidP="000F1280">
            <w:pPr>
              <w:jc w:val="right"/>
              <w:rPr>
                <w:szCs w:val="22"/>
              </w:rPr>
            </w:pPr>
          </w:p>
        </w:tc>
      </w:tr>
    </w:tbl>
    <w:p w:rsidR="006A6C7E" w:rsidRDefault="006A6C7E" w:rsidP="000F1280">
      <w:pPr>
        <w:pStyle w:val="Title"/>
        <w:spacing w:before="0" w:beforeAutospacing="0" w:after="0"/>
        <w:jc w:val="left"/>
      </w:pPr>
    </w:p>
    <w:p w:rsidR="006A6C7E" w:rsidRPr="00B95D51" w:rsidRDefault="006A6C7E" w:rsidP="005C50FC">
      <w:pPr>
        <w:pStyle w:val="BodyText"/>
        <w:rPr>
          <w:sz w:val="22"/>
          <w:szCs w:val="22"/>
        </w:rPr>
      </w:pPr>
      <w:bookmarkStart w:id="34" w:name="_MON_1405949975"/>
      <w:bookmarkEnd w:id="34"/>
    </w:p>
    <w:p w:rsidR="006A6C7E" w:rsidRPr="00B95D51" w:rsidRDefault="006A6C7E">
      <w:pPr>
        <w:spacing w:after="200" w:line="276" w:lineRule="auto"/>
        <w:rPr>
          <w:b/>
          <w:sz w:val="22"/>
          <w:szCs w:val="22"/>
        </w:rPr>
      </w:pPr>
    </w:p>
    <w:p w:rsidR="006A6C7E" w:rsidRPr="00B95D51" w:rsidRDefault="006A6C7E" w:rsidP="005C50FC">
      <w:pPr>
        <w:pStyle w:val="Heading2"/>
        <w:numPr>
          <w:ilvl w:val="0"/>
          <w:numId w:val="2"/>
        </w:numPr>
        <w:rPr>
          <w:sz w:val="22"/>
          <w:szCs w:val="22"/>
        </w:rPr>
      </w:pPr>
      <w:r w:rsidRPr="00B95D51">
        <w:rPr>
          <w:sz w:val="22"/>
          <w:szCs w:val="22"/>
        </w:rPr>
        <w:t xml:space="preserve">Čistý obrat </w:t>
      </w:r>
    </w:p>
    <w:p w:rsidR="006A6C7E" w:rsidRPr="00B95D51" w:rsidRDefault="006A6C7E" w:rsidP="005C50FC">
      <w:pPr>
        <w:pStyle w:val="BodyText"/>
        <w:rPr>
          <w:sz w:val="22"/>
          <w:szCs w:val="22"/>
        </w:rPr>
      </w:pPr>
    </w:p>
    <w:p w:rsidR="006A6C7E" w:rsidRPr="00B95D51" w:rsidRDefault="006A6C7E" w:rsidP="005C50FC">
      <w:pPr>
        <w:pStyle w:val="BodyText"/>
        <w:rPr>
          <w:sz w:val="22"/>
          <w:szCs w:val="22"/>
        </w:rPr>
      </w:pPr>
      <w:r w:rsidRPr="00B95D51">
        <w:rPr>
          <w:sz w:val="22"/>
          <w:szCs w:val="22"/>
        </w:rPr>
        <w:t>Čistý obrat Spoločnosti na účely zistenia povinnosti overenia individuálnej účtovnej závierky audítorom [§ 19 ods. 1 písm. a) zákona o účtovníctve] je uvedený v nasledujúcom prehľade:</w:t>
      </w:r>
    </w:p>
    <w:tbl>
      <w:tblPr>
        <w:tblW w:w="5000" w:type="pct"/>
        <w:jc w:val="center"/>
        <w:tblLook w:val="00A0"/>
      </w:tblPr>
      <w:tblGrid>
        <w:gridCol w:w="6056"/>
        <w:gridCol w:w="1701"/>
        <w:gridCol w:w="1701"/>
      </w:tblGrid>
      <w:tr w:rsidR="006A6C7E" w:rsidRPr="002B2E75" w:rsidTr="0087744D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87744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87744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87744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A6C7E" w:rsidRPr="002B2E75" w:rsidTr="0087744D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87744D">
            <w:pPr>
              <w:rPr>
                <w:szCs w:val="22"/>
              </w:rPr>
            </w:pPr>
            <w:r w:rsidRPr="002B2E75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87744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4 799 780</w:t>
            </w: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87744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5 099 935</w:t>
            </w:r>
            <w:r w:rsidRPr="002B2E75">
              <w:rPr>
                <w:szCs w:val="22"/>
              </w:rPr>
              <w:t> </w:t>
            </w:r>
          </w:p>
        </w:tc>
      </w:tr>
      <w:tr w:rsidR="006A6C7E" w:rsidRPr="002B2E75" w:rsidTr="0087744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87744D">
            <w:pPr>
              <w:rPr>
                <w:szCs w:val="22"/>
              </w:rPr>
            </w:pPr>
            <w:r w:rsidRPr="002B2E75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87744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126 381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87744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85 111</w:t>
            </w:r>
            <w:r w:rsidRPr="002B2E75">
              <w:rPr>
                <w:szCs w:val="22"/>
              </w:rPr>
              <w:t> </w:t>
            </w:r>
          </w:p>
        </w:tc>
      </w:tr>
      <w:tr w:rsidR="006A6C7E" w:rsidRPr="002B2E75" w:rsidTr="0087744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87744D">
            <w:pPr>
              <w:rPr>
                <w:szCs w:val="22"/>
              </w:rPr>
            </w:pPr>
            <w:r w:rsidRPr="002B2E75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87744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485 304</w:t>
            </w: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87744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1 436 566</w:t>
            </w:r>
            <w:r w:rsidRPr="002B2E75">
              <w:rPr>
                <w:szCs w:val="22"/>
              </w:rPr>
              <w:t> </w:t>
            </w:r>
          </w:p>
        </w:tc>
      </w:tr>
      <w:tr w:rsidR="006A6C7E" w:rsidRPr="002B2E75" w:rsidTr="0087744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87744D">
            <w:pPr>
              <w:rPr>
                <w:szCs w:val="22"/>
              </w:rPr>
            </w:pPr>
            <w:r w:rsidRPr="002B2E75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87744D">
            <w:pPr>
              <w:jc w:val="right"/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87744D">
            <w:pPr>
              <w:jc w:val="right"/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A6C7E" w:rsidRPr="002B2E75" w:rsidTr="0087744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87744D">
            <w:pPr>
              <w:rPr>
                <w:szCs w:val="22"/>
              </w:rPr>
            </w:pPr>
            <w:r w:rsidRPr="002B2E75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87744D">
            <w:pPr>
              <w:jc w:val="right"/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87744D">
            <w:pPr>
              <w:jc w:val="right"/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A6C7E" w:rsidRPr="002B2E75" w:rsidTr="0087744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87744D">
            <w:pPr>
              <w:rPr>
                <w:szCs w:val="22"/>
              </w:rPr>
            </w:pPr>
            <w:r w:rsidRPr="002B2E75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87744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714 385</w:t>
            </w: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87744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44 887</w:t>
            </w:r>
            <w:r w:rsidRPr="002B2E75">
              <w:rPr>
                <w:szCs w:val="22"/>
              </w:rPr>
              <w:t> </w:t>
            </w:r>
          </w:p>
        </w:tc>
      </w:tr>
      <w:tr w:rsidR="006A6C7E" w:rsidRPr="002B2E75" w:rsidTr="0087744D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87744D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87744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6 125 850</w:t>
            </w: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87744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6 666 499</w:t>
            </w:r>
            <w:r w:rsidRPr="002B2E75">
              <w:rPr>
                <w:szCs w:val="22"/>
              </w:rPr>
              <w:t> </w:t>
            </w:r>
          </w:p>
        </w:tc>
      </w:tr>
    </w:tbl>
    <w:p w:rsidR="006A6C7E" w:rsidRPr="00B95D51" w:rsidRDefault="006A6C7E" w:rsidP="0000290B">
      <w:pPr>
        <w:pStyle w:val="Heading1"/>
        <w:tabs>
          <w:tab w:val="clear" w:pos="450"/>
          <w:tab w:val="num" w:pos="360"/>
        </w:tabs>
        <w:spacing w:before="120" w:after="60"/>
        <w:ind w:left="360"/>
        <w:rPr>
          <w:sz w:val="22"/>
          <w:szCs w:val="22"/>
        </w:rPr>
      </w:pPr>
      <w:r w:rsidRPr="00B95D51">
        <w:rPr>
          <w:sz w:val="22"/>
          <w:szCs w:val="22"/>
        </w:rPr>
        <w:t>Informácie o nákladoch</w:t>
      </w:r>
    </w:p>
    <w:p w:rsidR="006A6C7E" w:rsidRPr="00B95D51" w:rsidRDefault="006A6C7E" w:rsidP="0000290B">
      <w:pPr>
        <w:pStyle w:val="BodyText"/>
        <w:rPr>
          <w:sz w:val="22"/>
          <w:szCs w:val="22"/>
        </w:rPr>
      </w:pPr>
    </w:p>
    <w:p w:rsidR="006A6C7E" w:rsidRPr="00B95D51" w:rsidRDefault="006A6C7E" w:rsidP="00294BAE">
      <w:pPr>
        <w:pStyle w:val="Heading2"/>
        <w:numPr>
          <w:ilvl w:val="0"/>
          <w:numId w:val="26"/>
        </w:numPr>
        <w:rPr>
          <w:sz w:val="22"/>
          <w:szCs w:val="22"/>
        </w:rPr>
      </w:pPr>
      <w:r w:rsidRPr="00B95D51">
        <w:rPr>
          <w:sz w:val="22"/>
          <w:szCs w:val="22"/>
        </w:rPr>
        <w:t xml:space="preserve">Náklady na poskytnuté služby, ostatné náklady na hospodársku činnosť, finančné a mimoriadne náklady </w:t>
      </w:r>
    </w:p>
    <w:p w:rsidR="006A6C7E" w:rsidRPr="00B95D51" w:rsidRDefault="006A6C7E" w:rsidP="0000290B">
      <w:pPr>
        <w:rPr>
          <w:sz w:val="22"/>
          <w:szCs w:val="22"/>
        </w:rPr>
      </w:pPr>
    </w:p>
    <w:p w:rsidR="006A6C7E" w:rsidRPr="00B95D51" w:rsidRDefault="006A6C7E" w:rsidP="0000290B">
      <w:pPr>
        <w:pStyle w:val="BodyText"/>
        <w:rPr>
          <w:sz w:val="22"/>
          <w:szCs w:val="22"/>
        </w:rPr>
      </w:pPr>
      <w:r w:rsidRPr="00B95D51">
        <w:rPr>
          <w:sz w:val="22"/>
          <w:szCs w:val="22"/>
        </w:rPr>
        <w:t>Prehľad o nákladoch na poskytnuté služby, ostatných nákladoch na hospodársku činnosť, finančných a mimoriadnych nákladoch:</w:t>
      </w:r>
    </w:p>
    <w:p w:rsidR="006A6C7E" w:rsidRPr="00B95D51" w:rsidRDefault="006A6C7E" w:rsidP="0000290B">
      <w:pPr>
        <w:pStyle w:val="BodyText"/>
        <w:rPr>
          <w:sz w:val="22"/>
          <w:szCs w:val="22"/>
        </w:rPr>
      </w:pPr>
    </w:p>
    <w:tbl>
      <w:tblPr>
        <w:tblW w:w="5000" w:type="pct"/>
        <w:jc w:val="center"/>
        <w:tblLayout w:type="fixed"/>
        <w:tblLook w:val="00A0"/>
      </w:tblPr>
      <w:tblGrid>
        <w:gridCol w:w="5998"/>
        <w:gridCol w:w="1742"/>
        <w:gridCol w:w="1718"/>
      </w:tblGrid>
      <w:tr w:rsidR="006A6C7E" w:rsidRPr="002B2E75" w:rsidTr="00D423E6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D423E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D423E6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D423E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A6C7E" w:rsidRPr="002B2E75" w:rsidTr="00D423E6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D423E6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4E24F7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447 940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4E24F7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618 120</w:t>
            </w:r>
          </w:p>
        </w:tc>
      </w:tr>
      <w:tr w:rsidR="006A6C7E" w:rsidRPr="003B1B28" w:rsidTr="00D423E6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A6C7E" w:rsidRPr="003B1B28" w:rsidRDefault="006A6C7E" w:rsidP="00D423E6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C7E" w:rsidRPr="003B1B28" w:rsidRDefault="006A6C7E" w:rsidP="004E24F7">
            <w:pPr>
              <w:jc w:val="right"/>
              <w:rPr>
                <w:i/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C7E" w:rsidRPr="003B1B28" w:rsidRDefault="006A6C7E" w:rsidP="004E24F7">
            <w:pPr>
              <w:jc w:val="right"/>
              <w:rPr>
                <w:i/>
                <w:szCs w:val="22"/>
              </w:rPr>
            </w:pPr>
          </w:p>
        </w:tc>
      </w:tr>
      <w:tr w:rsidR="006A6C7E" w:rsidRPr="002B2E75" w:rsidTr="00D423E6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D423E6">
            <w:pPr>
              <w:rPr>
                <w:szCs w:val="22"/>
              </w:rPr>
            </w:pPr>
            <w:r>
              <w:rPr>
                <w:szCs w:val="22"/>
              </w:rPr>
              <w:t>n</w:t>
            </w:r>
            <w:r w:rsidRPr="002B2E75">
              <w:rPr>
                <w:szCs w:val="22"/>
              </w:rPr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4E24F7">
            <w:pPr>
              <w:jc w:val="right"/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4E24F7">
            <w:pPr>
              <w:jc w:val="right"/>
              <w:rPr>
                <w:szCs w:val="22"/>
              </w:rPr>
            </w:pPr>
          </w:p>
        </w:tc>
      </w:tr>
      <w:tr w:rsidR="006A6C7E" w:rsidRPr="002B2E75" w:rsidTr="00D423E6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D423E6">
            <w:pPr>
              <w:rPr>
                <w:szCs w:val="22"/>
              </w:rPr>
            </w:pPr>
            <w:r>
              <w:rPr>
                <w:szCs w:val="22"/>
              </w:rPr>
              <w:t>i</w:t>
            </w:r>
            <w:r w:rsidRPr="002B2E75">
              <w:rPr>
                <w:szCs w:val="22"/>
              </w:rPr>
              <w:t>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4E24F7">
            <w:pPr>
              <w:jc w:val="right"/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4E24F7">
            <w:pPr>
              <w:jc w:val="right"/>
              <w:rPr>
                <w:szCs w:val="22"/>
              </w:rPr>
            </w:pPr>
          </w:p>
        </w:tc>
      </w:tr>
      <w:tr w:rsidR="006A6C7E" w:rsidRPr="002B2E75" w:rsidTr="00D423E6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D423E6">
            <w:pPr>
              <w:rPr>
                <w:szCs w:val="22"/>
              </w:rPr>
            </w:pPr>
            <w:r>
              <w:rPr>
                <w:szCs w:val="22"/>
              </w:rPr>
              <w:t>s</w:t>
            </w:r>
            <w:r w:rsidRPr="002B2E75">
              <w:rPr>
                <w:szCs w:val="22"/>
              </w:rPr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4E24F7">
            <w:pPr>
              <w:jc w:val="right"/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4E24F7">
            <w:pPr>
              <w:jc w:val="right"/>
              <w:rPr>
                <w:szCs w:val="22"/>
              </w:rPr>
            </w:pPr>
          </w:p>
        </w:tc>
      </w:tr>
      <w:tr w:rsidR="006A6C7E" w:rsidRPr="002B2E75" w:rsidTr="00D423E6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D423E6">
            <w:pPr>
              <w:rPr>
                <w:szCs w:val="22"/>
              </w:rPr>
            </w:pPr>
            <w:r>
              <w:rPr>
                <w:szCs w:val="22"/>
              </w:rPr>
              <w:t>d</w:t>
            </w:r>
            <w:r w:rsidRPr="002B2E75">
              <w:rPr>
                <w:szCs w:val="22"/>
              </w:rPr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4E24F7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125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4E24F7">
            <w:pPr>
              <w:jc w:val="right"/>
              <w:rPr>
                <w:szCs w:val="22"/>
              </w:rPr>
            </w:pPr>
          </w:p>
        </w:tc>
      </w:tr>
      <w:tr w:rsidR="006A6C7E" w:rsidRPr="002B2E75" w:rsidTr="00D423E6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D423E6">
            <w:pPr>
              <w:rPr>
                <w:szCs w:val="22"/>
              </w:rPr>
            </w:pPr>
            <w:r>
              <w:rPr>
                <w:szCs w:val="22"/>
              </w:rPr>
              <w:t>o</w:t>
            </w:r>
            <w:r w:rsidRPr="002B2E75">
              <w:rPr>
                <w:szCs w:val="22"/>
              </w:rPr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4E24F7">
            <w:pPr>
              <w:jc w:val="right"/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4E24F7">
            <w:pPr>
              <w:jc w:val="right"/>
              <w:rPr>
                <w:szCs w:val="22"/>
              </w:rPr>
            </w:pPr>
          </w:p>
        </w:tc>
      </w:tr>
      <w:tr w:rsidR="006A6C7E" w:rsidRPr="003B1B28" w:rsidTr="00D423E6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C7E" w:rsidRPr="003B1B28" w:rsidRDefault="006A6C7E" w:rsidP="00D423E6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C7E" w:rsidRPr="003B1B28" w:rsidRDefault="006A6C7E" w:rsidP="004E24F7">
            <w:pPr>
              <w:jc w:val="right"/>
              <w:rPr>
                <w:i/>
                <w:szCs w:val="22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C7E" w:rsidRPr="003B1B28" w:rsidRDefault="006A6C7E" w:rsidP="004E24F7">
            <w:pPr>
              <w:jc w:val="right"/>
              <w:rPr>
                <w:i/>
                <w:szCs w:val="22"/>
              </w:rPr>
            </w:pPr>
          </w:p>
        </w:tc>
      </w:tr>
      <w:tr w:rsidR="006A6C7E" w:rsidRPr="002B2E75" w:rsidTr="00D423E6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D423E6">
            <w:pPr>
              <w:rPr>
                <w:szCs w:val="22"/>
              </w:rPr>
            </w:pPr>
            <w:r>
              <w:rPr>
                <w:szCs w:val="22"/>
              </w:rPr>
              <w:t>- doprava - vývoz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6C7E" w:rsidRPr="004E24F7" w:rsidRDefault="006A6C7E" w:rsidP="004E24F7">
            <w:pPr>
              <w:jc w:val="right"/>
              <w:rPr>
                <w:szCs w:val="22"/>
              </w:rPr>
            </w:pPr>
            <w:r w:rsidRPr="004E24F7">
              <w:rPr>
                <w:szCs w:val="22"/>
              </w:rPr>
              <w:t>134 486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6C7E" w:rsidRPr="004E24F7" w:rsidRDefault="006A6C7E" w:rsidP="004E24F7">
            <w:pPr>
              <w:jc w:val="right"/>
              <w:rPr>
                <w:szCs w:val="22"/>
              </w:rPr>
            </w:pPr>
            <w:r w:rsidRPr="004E24F7">
              <w:rPr>
                <w:szCs w:val="22"/>
              </w:rPr>
              <w:t>153 94</w:t>
            </w:r>
            <w:r>
              <w:rPr>
                <w:szCs w:val="22"/>
              </w:rPr>
              <w:t>2</w:t>
            </w:r>
          </w:p>
        </w:tc>
      </w:tr>
      <w:tr w:rsidR="006A6C7E" w:rsidRPr="002B2E75" w:rsidTr="00D423E6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D423E6">
            <w:pPr>
              <w:rPr>
                <w:szCs w:val="22"/>
              </w:rPr>
            </w:pPr>
            <w:r>
              <w:rPr>
                <w:szCs w:val="22"/>
              </w:rPr>
              <w:t>- nájomné priestorov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6C7E" w:rsidRPr="004E24F7" w:rsidRDefault="006A6C7E" w:rsidP="004E24F7">
            <w:pPr>
              <w:jc w:val="right"/>
              <w:rPr>
                <w:szCs w:val="22"/>
              </w:rPr>
            </w:pPr>
            <w:r w:rsidRPr="004E24F7">
              <w:rPr>
                <w:szCs w:val="22"/>
              </w:rPr>
              <w:t>159 56</w:t>
            </w:r>
            <w:r>
              <w:rPr>
                <w:szCs w:val="22"/>
              </w:rPr>
              <w:t>5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6C7E" w:rsidRPr="004E24F7" w:rsidRDefault="006A6C7E" w:rsidP="004E24F7">
            <w:pPr>
              <w:jc w:val="right"/>
              <w:rPr>
                <w:szCs w:val="22"/>
              </w:rPr>
            </w:pPr>
            <w:r w:rsidRPr="004E24F7">
              <w:rPr>
                <w:szCs w:val="22"/>
              </w:rPr>
              <w:t>217 251</w:t>
            </w:r>
          </w:p>
        </w:tc>
      </w:tr>
      <w:tr w:rsidR="006A6C7E" w:rsidRPr="002B2E75" w:rsidTr="00D423E6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D423E6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4E24F7">
            <w:pPr>
              <w:jc w:val="right"/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4E24F7">
            <w:pPr>
              <w:jc w:val="right"/>
              <w:rPr>
                <w:szCs w:val="22"/>
              </w:rPr>
            </w:pPr>
          </w:p>
        </w:tc>
      </w:tr>
      <w:tr w:rsidR="006A6C7E" w:rsidRPr="002B2E75" w:rsidTr="00D423E6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D423E6">
            <w:pPr>
              <w:rPr>
                <w:b/>
                <w:szCs w:val="22"/>
              </w:rPr>
            </w:pPr>
            <w:r w:rsidRPr="002B2E75">
              <w:rPr>
                <w:b/>
                <w:bCs/>
                <w:szCs w:val="22"/>
              </w:rPr>
              <w:t>Ostatné významné položky nákladov z hospodárskej činnosti</w:t>
            </w:r>
            <w:r w:rsidRPr="002B2E75">
              <w:rPr>
                <w:b/>
                <w:szCs w:val="22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4E24F7">
            <w:pPr>
              <w:jc w:val="right"/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4E24F7">
            <w:pPr>
              <w:jc w:val="right"/>
              <w:rPr>
                <w:szCs w:val="22"/>
              </w:rPr>
            </w:pPr>
          </w:p>
        </w:tc>
      </w:tr>
      <w:tr w:rsidR="006A6C7E" w:rsidRPr="002B2E75" w:rsidTr="00D423E6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D423E6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4E24F7">
            <w:pPr>
              <w:jc w:val="right"/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4E24F7">
            <w:pPr>
              <w:jc w:val="right"/>
              <w:rPr>
                <w:szCs w:val="22"/>
              </w:rPr>
            </w:pPr>
          </w:p>
        </w:tc>
      </w:tr>
      <w:tr w:rsidR="006A6C7E" w:rsidRPr="002B2E75" w:rsidTr="00D423E6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D423E6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4E24F7">
            <w:pPr>
              <w:jc w:val="right"/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4E24F7">
            <w:pPr>
              <w:jc w:val="right"/>
              <w:rPr>
                <w:szCs w:val="22"/>
              </w:rPr>
            </w:pPr>
          </w:p>
        </w:tc>
      </w:tr>
      <w:tr w:rsidR="006A6C7E" w:rsidRPr="002B2E75" w:rsidTr="00D423E6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D423E6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4E24F7">
            <w:pPr>
              <w:jc w:val="right"/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4E24F7">
            <w:pPr>
              <w:jc w:val="right"/>
              <w:rPr>
                <w:szCs w:val="22"/>
              </w:rPr>
            </w:pPr>
          </w:p>
        </w:tc>
      </w:tr>
      <w:tr w:rsidR="006A6C7E" w:rsidRPr="002B2E75" w:rsidTr="00D423E6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D423E6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4E24F7">
            <w:pPr>
              <w:jc w:val="right"/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4E24F7">
            <w:pPr>
              <w:jc w:val="right"/>
              <w:rPr>
                <w:szCs w:val="22"/>
              </w:rPr>
            </w:pPr>
          </w:p>
        </w:tc>
      </w:tr>
      <w:tr w:rsidR="006A6C7E" w:rsidRPr="002B2E75" w:rsidTr="00D423E6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D423E6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4E24F7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78 221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4E24F7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118 222</w:t>
            </w:r>
          </w:p>
        </w:tc>
      </w:tr>
      <w:tr w:rsidR="006A6C7E" w:rsidRPr="003B1B28" w:rsidTr="00D423E6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C7E" w:rsidRPr="003B1B28" w:rsidRDefault="006A6C7E" w:rsidP="00D423E6">
            <w:pPr>
              <w:rPr>
                <w:i/>
                <w:szCs w:val="22"/>
              </w:rPr>
            </w:pPr>
            <w:r>
              <w:rPr>
                <w:i/>
                <w:szCs w:val="22"/>
              </w:rPr>
              <w:t>K</w:t>
            </w:r>
            <w:r w:rsidRPr="003B1B28">
              <w:rPr>
                <w:i/>
                <w:szCs w:val="22"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C7E" w:rsidRPr="003B1B28" w:rsidRDefault="006A6C7E" w:rsidP="004E24F7">
            <w:pPr>
              <w:jc w:val="right"/>
              <w:rPr>
                <w:i/>
                <w:szCs w:val="22"/>
              </w:rPr>
            </w:pPr>
            <w:r>
              <w:rPr>
                <w:i/>
                <w:szCs w:val="22"/>
              </w:rPr>
              <w:t>2 943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C7E" w:rsidRPr="003B1B28" w:rsidRDefault="006A6C7E" w:rsidP="004E24F7">
            <w:pPr>
              <w:jc w:val="right"/>
              <w:rPr>
                <w:i/>
                <w:szCs w:val="22"/>
              </w:rPr>
            </w:pPr>
            <w:r>
              <w:rPr>
                <w:i/>
                <w:szCs w:val="22"/>
              </w:rPr>
              <w:t>3 653</w:t>
            </w:r>
          </w:p>
        </w:tc>
      </w:tr>
      <w:tr w:rsidR="006A6C7E" w:rsidRPr="002B2E75" w:rsidTr="00D423E6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D423E6">
            <w:pPr>
              <w:rPr>
                <w:szCs w:val="22"/>
              </w:rPr>
            </w:pPr>
            <w:r>
              <w:rPr>
                <w:szCs w:val="22"/>
              </w:rPr>
              <w:t>k</w:t>
            </w:r>
            <w:r w:rsidRPr="002B2E75">
              <w:rPr>
                <w:szCs w:val="22"/>
              </w:rPr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4E24F7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1 424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4E24F7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1 608</w:t>
            </w:r>
          </w:p>
        </w:tc>
      </w:tr>
      <w:tr w:rsidR="006A6C7E" w:rsidRPr="003B1B28" w:rsidTr="00D423E6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C7E" w:rsidRPr="003B1B28" w:rsidRDefault="006A6C7E" w:rsidP="00D423E6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C7E" w:rsidRPr="003B1B28" w:rsidRDefault="006A6C7E" w:rsidP="004E24F7">
            <w:pPr>
              <w:jc w:val="right"/>
              <w:rPr>
                <w:i/>
                <w:szCs w:val="22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C7E" w:rsidRPr="003B1B28" w:rsidRDefault="006A6C7E" w:rsidP="004E24F7">
            <w:pPr>
              <w:jc w:val="right"/>
              <w:rPr>
                <w:i/>
                <w:szCs w:val="22"/>
              </w:rPr>
            </w:pPr>
          </w:p>
        </w:tc>
      </w:tr>
      <w:tr w:rsidR="006A6C7E" w:rsidRPr="002B2E75" w:rsidTr="00D423E6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D423E6">
            <w:pPr>
              <w:rPr>
                <w:szCs w:val="22"/>
              </w:rPr>
            </w:pPr>
            <w:r>
              <w:rPr>
                <w:szCs w:val="22"/>
              </w:rPr>
              <w:t>- nákladové úroky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4E24F7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72 238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4E24F7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108 408</w:t>
            </w:r>
          </w:p>
        </w:tc>
      </w:tr>
      <w:tr w:rsidR="006A6C7E" w:rsidRPr="002B2E75" w:rsidTr="00D423E6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D423E6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4E24F7">
            <w:pPr>
              <w:jc w:val="right"/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4E24F7">
            <w:pPr>
              <w:jc w:val="right"/>
              <w:rPr>
                <w:szCs w:val="22"/>
              </w:rPr>
            </w:pPr>
          </w:p>
        </w:tc>
      </w:tr>
      <w:tr w:rsidR="006A6C7E" w:rsidRPr="002B2E75" w:rsidTr="00D423E6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A6C7E" w:rsidRPr="002B2E75" w:rsidRDefault="006A6C7E" w:rsidP="00D423E6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4E24F7">
            <w:pPr>
              <w:jc w:val="right"/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4E24F7">
            <w:pPr>
              <w:jc w:val="right"/>
              <w:rPr>
                <w:szCs w:val="22"/>
              </w:rPr>
            </w:pPr>
          </w:p>
        </w:tc>
      </w:tr>
      <w:tr w:rsidR="006A6C7E" w:rsidRPr="002B2E75" w:rsidTr="00D423E6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D423E6">
            <w:pPr>
              <w:rPr>
                <w:b/>
                <w:bCs/>
                <w:szCs w:val="22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4E24F7">
            <w:pPr>
              <w:jc w:val="right"/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4E24F7">
            <w:pPr>
              <w:jc w:val="right"/>
              <w:rPr>
                <w:szCs w:val="22"/>
              </w:rPr>
            </w:pPr>
          </w:p>
        </w:tc>
      </w:tr>
      <w:tr w:rsidR="006A6C7E" w:rsidRPr="002B2E75" w:rsidTr="00D423E6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D423E6">
            <w:pPr>
              <w:rPr>
                <w:b/>
                <w:bCs/>
                <w:szCs w:val="22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4E24F7">
            <w:pPr>
              <w:jc w:val="right"/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4E24F7">
            <w:pPr>
              <w:jc w:val="right"/>
              <w:rPr>
                <w:szCs w:val="22"/>
              </w:rPr>
            </w:pPr>
          </w:p>
        </w:tc>
      </w:tr>
    </w:tbl>
    <w:p w:rsidR="006A6C7E" w:rsidRDefault="006A6C7E" w:rsidP="004E24F7">
      <w:pPr>
        <w:pStyle w:val="Title"/>
        <w:spacing w:before="0" w:beforeAutospacing="0" w:after="0"/>
        <w:jc w:val="left"/>
      </w:pPr>
    </w:p>
    <w:p w:rsidR="006A6C7E" w:rsidRDefault="006A6C7E" w:rsidP="0000290B">
      <w:pPr>
        <w:pStyle w:val="BodyText"/>
        <w:rPr>
          <w:sz w:val="22"/>
          <w:szCs w:val="22"/>
        </w:rPr>
      </w:pPr>
    </w:p>
    <w:p w:rsidR="006A6C7E" w:rsidRDefault="006A6C7E" w:rsidP="0000290B">
      <w:pPr>
        <w:pStyle w:val="BodyText"/>
        <w:rPr>
          <w:sz w:val="22"/>
          <w:szCs w:val="22"/>
        </w:rPr>
      </w:pPr>
    </w:p>
    <w:p w:rsidR="006A6C7E" w:rsidRPr="00B95D51" w:rsidRDefault="006A6C7E" w:rsidP="0000290B">
      <w:pPr>
        <w:pStyle w:val="BodyText"/>
        <w:rPr>
          <w:sz w:val="22"/>
          <w:szCs w:val="22"/>
        </w:rPr>
      </w:pPr>
    </w:p>
    <w:p w:rsidR="006A6C7E" w:rsidRPr="00B95D51" w:rsidRDefault="006A6C7E" w:rsidP="0000290B">
      <w:pPr>
        <w:pStyle w:val="BodyText"/>
        <w:rPr>
          <w:sz w:val="22"/>
          <w:szCs w:val="22"/>
        </w:rPr>
      </w:pPr>
    </w:p>
    <w:p w:rsidR="006A6C7E" w:rsidRPr="00B95D51" w:rsidRDefault="006A6C7E" w:rsidP="0000290B">
      <w:pPr>
        <w:pStyle w:val="Heading1"/>
        <w:tabs>
          <w:tab w:val="clear" w:pos="450"/>
          <w:tab w:val="num" w:pos="360"/>
        </w:tabs>
        <w:spacing w:before="120" w:after="60"/>
        <w:ind w:left="360"/>
        <w:rPr>
          <w:sz w:val="22"/>
          <w:szCs w:val="22"/>
        </w:rPr>
      </w:pPr>
      <w:r w:rsidRPr="00B95D51">
        <w:rPr>
          <w:sz w:val="22"/>
          <w:szCs w:val="22"/>
        </w:rPr>
        <w:t>Informácie o daniach z príjmov</w:t>
      </w:r>
    </w:p>
    <w:p w:rsidR="006A6C7E" w:rsidRPr="00B95D51" w:rsidRDefault="006A6C7E" w:rsidP="0000290B">
      <w:pPr>
        <w:pStyle w:val="BodyText"/>
        <w:rPr>
          <w:sz w:val="22"/>
          <w:szCs w:val="22"/>
        </w:rPr>
      </w:pPr>
    </w:p>
    <w:p w:rsidR="006A6C7E" w:rsidRPr="00B95D51" w:rsidRDefault="006A6C7E" w:rsidP="0000290B">
      <w:pPr>
        <w:pStyle w:val="BodyText"/>
        <w:rPr>
          <w:sz w:val="22"/>
          <w:szCs w:val="22"/>
        </w:rPr>
      </w:pPr>
      <w:r w:rsidRPr="00B95D51">
        <w:rPr>
          <w:sz w:val="22"/>
          <w:szCs w:val="22"/>
        </w:rPr>
        <w:t>Prevod od teoretickej dane z príjmov k vykázanej dani z príjmov je uvedený v nasledujúcom prehľade:</w:t>
      </w:r>
    </w:p>
    <w:tbl>
      <w:tblPr>
        <w:tblW w:w="5000" w:type="pct"/>
        <w:jc w:val="center"/>
        <w:tblLayout w:type="fixed"/>
        <w:tblLook w:val="00A0"/>
      </w:tblPr>
      <w:tblGrid>
        <w:gridCol w:w="2686"/>
        <w:gridCol w:w="2032"/>
        <w:gridCol w:w="677"/>
        <w:gridCol w:w="677"/>
        <w:gridCol w:w="2032"/>
        <w:gridCol w:w="677"/>
        <w:gridCol w:w="677"/>
      </w:tblGrid>
      <w:tr w:rsidR="006A6C7E" w:rsidRPr="002B2E75" w:rsidTr="00D423E6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D423E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D423E6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D423E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A6C7E" w:rsidRPr="002B2E75" w:rsidTr="00D423E6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D423E6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D423E6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D423E6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D423E6">
            <w:pPr>
              <w:pStyle w:val="TopHeader"/>
            </w:pPr>
            <w:r w:rsidRPr="002B2E75">
              <w:t>Daň v 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D423E6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D423E6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D423E6">
            <w:pPr>
              <w:pStyle w:val="TopHeader"/>
            </w:pPr>
            <w:r w:rsidRPr="002B2E75">
              <w:t>Daň v %</w:t>
            </w:r>
          </w:p>
        </w:tc>
      </w:tr>
      <w:tr w:rsidR="006A6C7E" w:rsidRPr="002B2E75" w:rsidTr="00D423E6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D423E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D423E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D423E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D423E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D423E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D423E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D423E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g</w:t>
            </w:r>
          </w:p>
        </w:tc>
      </w:tr>
      <w:tr w:rsidR="006A6C7E" w:rsidRPr="002B2E75" w:rsidTr="00D423E6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D423E6">
            <w:pPr>
              <w:rPr>
                <w:szCs w:val="22"/>
              </w:rPr>
            </w:pPr>
            <w:r w:rsidRPr="002B2E75">
              <w:rPr>
                <w:szCs w:val="22"/>
              </w:rPr>
              <w:t>Výsledok hospodárenia pred 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6C7E" w:rsidRPr="002B2E75" w:rsidRDefault="006A6C7E" w:rsidP="003A4C15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33 543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6C7E" w:rsidRPr="002B2E75" w:rsidRDefault="006A6C7E" w:rsidP="00D423E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D423E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6C7E" w:rsidRPr="002B2E75" w:rsidRDefault="006A6C7E" w:rsidP="003A4C15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36 971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6C7E" w:rsidRPr="002B2E75" w:rsidRDefault="006A6C7E" w:rsidP="00D423E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D423E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</w:tr>
      <w:tr w:rsidR="006A6C7E" w:rsidRPr="002B2E75" w:rsidTr="00D423E6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D423E6">
            <w:pPr>
              <w:rPr>
                <w:szCs w:val="22"/>
              </w:rPr>
            </w:pPr>
            <w:r>
              <w:rPr>
                <w:szCs w:val="22"/>
              </w:rPr>
              <w:t>t</w:t>
            </w:r>
            <w:r w:rsidRPr="002B2E75">
              <w:rPr>
                <w:szCs w:val="22"/>
              </w:rPr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A6C7E" w:rsidRPr="002B2E75" w:rsidRDefault="006A6C7E" w:rsidP="003A4C15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A6C7E" w:rsidRPr="002B2E75" w:rsidRDefault="006A6C7E" w:rsidP="00D423E6">
            <w:pPr>
              <w:jc w:val="center"/>
              <w:rPr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D423E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A6C7E" w:rsidRPr="002B2E75" w:rsidRDefault="006A6C7E" w:rsidP="003A4C15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A6C7E" w:rsidRPr="002B2E75" w:rsidRDefault="006A6C7E" w:rsidP="00D423E6">
            <w:pPr>
              <w:jc w:val="center"/>
              <w:rPr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D423E6">
            <w:pPr>
              <w:jc w:val="center"/>
              <w:rPr>
                <w:szCs w:val="22"/>
              </w:rPr>
            </w:pPr>
          </w:p>
        </w:tc>
      </w:tr>
      <w:tr w:rsidR="006A6C7E" w:rsidRPr="002B2E75" w:rsidTr="00D423E6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D423E6">
            <w:pPr>
              <w:rPr>
                <w:szCs w:val="22"/>
              </w:rPr>
            </w:pPr>
            <w:r w:rsidRPr="002B2E75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A6C7E" w:rsidRPr="002B2E75" w:rsidRDefault="006A6C7E" w:rsidP="003A4C15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22 848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A6C7E" w:rsidRPr="002B2E75" w:rsidRDefault="006A6C7E" w:rsidP="00D423E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D423E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A6C7E" w:rsidRPr="002B2E75" w:rsidRDefault="006A6C7E" w:rsidP="003A4C15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35 497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A6C7E" w:rsidRPr="002B2E75" w:rsidRDefault="006A6C7E" w:rsidP="00D423E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D423E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A6C7E" w:rsidRPr="002B2E75" w:rsidTr="00D423E6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D423E6">
            <w:pPr>
              <w:rPr>
                <w:szCs w:val="22"/>
              </w:rPr>
            </w:pPr>
            <w:r w:rsidRPr="002B2E75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6C7E" w:rsidRPr="002B2E75" w:rsidRDefault="006A6C7E" w:rsidP="003A4C15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6C7E" w:rsidRPr="002B2E75" w:rsidRDefault="006A6C7E" w:rsidP="00D423E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D423E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6C7E" w:rsidRPr="002B2E75" w:rsidRDefault="006A6C7E" w:rsidP="003A4C15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17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6C7E" w:rsidRPr="002B2E75" w:rsidRDefault="006A6C7E" w:rsidP="00D423E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D423E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A6C7E" w:rsidRPr="002B2E75" w:rsidTr="00D423E6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D423E6">
            <w:pPr>
              <w:rPr>
                <w:szCs w:val="22"/>
              </w:rPr>
            </w:pPr>
            <w:r w:rsidRPr="002B2E75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6C7E" w:rsidRPr="002B2E75" w:rsidRDefault="006A6C7E" w:rsidP="003A4C15">
            <w:pPr>
              <w:jc w:val="center"/>
              <w:rPr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6C7E" w:rsidRPr="002B2E75" w:rsidRDefault="006A6C7E" w:rsidP="00D423E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D423E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6C7E" w:rsidRPr="002B2E75" w:rsidRDefault="006A6C7E" w:rsidP="003A4C15">
            <w:pPr>
              <w:jc w:val="center"/>
              <w:rPr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6C7E" w:rsidRPr="002B2E75" w:rsidRDefault="006A6C7E" w:rsidP="00D423E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D423E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A6C7E" w:rsidRPr="002B2E75" w:rsidTr="00D423E6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D423E6">
            <w:pPr>
              <w:rPr>
                <w:szCs w:val="22"/>
              </w:rPr>
            </w:pPr>
            <w:r w:rsidRPr="002B2E75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6C7E" w:rsidRPr="002B2E75" w:rsidRDefault="006A6C7E" w:rsidP="003A4C15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56 386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6C7E" w:rsidRPr="002B2E75" w:rsidRDefault="006A6C7E" w:rsidP="00D423E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D423E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6C7E" w:rsidRPr="002B2E75" w:rsidRDefault="006A6C7E" w:rsidP="003A4C15">
            <w:pPr>
              <w:jc w:val="center"/>
              <w:rPr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6C7E" w:rsidRPr="002B2E75" w:rsidRDefault="006A6C7E" w:rsidP="00D423E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D423E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A6C7E" w:rsidRPr="002B2E75" w:rsidTr="00D423E6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D423E6">
            <w:pPr>
              <w:rPr>
                <w:szCs w:val="22"/>
              </w:rPr>
            </w:pPr>
            <w:r w:rsidRPr="002B2E75"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6C7E" w:rsidRPr="002B2E75" w:rsidRDefault="006A6C7E" w:rsidP="00D423E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12 969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6C7E" w:rsidRPr="002B2E75" w:rsidRDefault="006A6C7E" w:rsidP="00D423E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D423E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6C7E" w:rsidRPr="002B2E75" w:rsidRDefault="006A6C7E" w:rsidP="003A4C15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13 769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6C7E" w:rsidRPr="002B2E75" w:rsidRDefault="006A6C7E" w:rsidP="00D423E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D423E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A6C7E" w:rsidRPr="002B2E75" w:rsidTr="00D423E6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D423E6">
            <w:pPr>
              <w:rPr>
                <w:szCs w:val="22"/>
              </w:rPr>
            </w:pPr>
            <w:r w:rsidRPr="002B2E75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6C7E" w:rsidRPr="002B2E75" w:rsidRDefault="006A6C7E" w:rsidP="00D423E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655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6C7E" w:rsidRPr="002B2E75" w:rsidRDefault="006A6C7E" w:rsidP="00D423E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D423E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6C7E" w:rsidRPr="002B2E75" w:rsidRDefault="006A6C7E" w:rsidP="003A4C15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6C7E" w:rsidRPr="002B2E75" w:rsidRDefault="006A6C7E" w:rsidP="00D423E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D423E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A6C7E" w:rsidRPr="002B2E75" w:rsidTr="00D423E6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D423E6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A6C7E" w:rsidRPr="002B2E75" w:rsidRDefault="006A6C7E" w:rsidP="00D423E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13 624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A6C7E" w:rsidRPr="002B2E75" w:rsidRDefault="006A6C7E" w:rsidP="00D423E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D423E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A6C7E" w:rsidRPr="002B2E75" w:rsidRDefault="006A6C7E" w:rsidP="003A4C15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13 769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A6C7E" w:rsidRPr="002B2E75" w:rsidRDefault="006A6C7E" w:rsidP="00D423E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D423E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6A6C7E" w:rsidRDefault="006A6C7E" w:rsidP="0000290B">
      <w:pPr>
        <w:pStyle w:val="BodyText"/>
        <w:rPr>
          <w:sz w:val="22"/>
          <w:szCs w:val="22"/>
        </w:rPr>
      </w:pPr>
    </w:p>
    <w:p w:rsidR="006A6C7E" w:rsidRDefault="006A6C7E" w:rsidP="0000290B">
      <w:pPr>
        <w:pStyle w:val="BodyText"/>
        <w:rPr>
          <w:sz w:val="22"/>
          <w:szCs w:val="22"/>
        </w:rPr>
      </w:pPr>
    </w:p>
    <w:p w:rsidR="006A6C7E" w:rsidRPr="00B95D51" w:rsidRDefault="006A6C7E" w:rsidP="00CB3140">
      <w:pPr>
        <w:pStyle w:val="BodyText"/>
        <w:rPr>
          <w:sz w:val="22"/>
          <w:szCs w:val="22"/>
          <w:lang w:val="de-DE"/>
        </w:rPr>
      </w:pPr>
    </w:p>
    <w:p w:rsidR="006A6C7E" w:rsidRPr="00B95D51" w:rsidRDefault="006A6C7E" w:rsidP="00775D22">
      <w:pPr>
        <w:pStyle w:val="BodyText"/>
        <w:rPr>
          <w:sz w:val="22"/>
          <w:szCs w:val="22"/>
        </w:rPr>
      </w:pPr>
    </w:p>
    <w:p w:rsidR="006A6C7E" w:rsidRPr="00B95D51" w:rsidRDefault="006A6C7E" w:rsidP="0000290B">
      <w:pPr>
        <w:pStyle w:val="Heading1"/>
        <w:tabs>
          <w:tab w:val="clear" w:pos="450"/>
          <w:tab w:val="num" w:pos="360"/>
        </w:tabs>
        <w:spacing w:before="120" w:after="60"/>
        <w:ind w:left="360"/>
        <w:rPr>
          <w:sz w:val="22"/>
          <w:szCs w:val="22"/>
        </w:rPr>
      </w:pPr>
      <w:r w:rsidRPr="00B95D51">
        <w:rPr>
          <w:sz w:val="22"/>
          <w:szCs w:val="22"/>
        </w:rPr>
        <w:t>Informácie o iných aktívach a iných pasívach</w:t>
      </w:r>
    </w:p>
    <w:p w:rsidR="006A6C7E" w:rsidRPr="00B95D51" w:rsidRDefault="006A6C7E" w:rsidP="0000290B">
      <w:pPr>
        <w:pStyle w:val="BodyText"/>
        <w:rPr>
          <w:sz w:val="22"/>
          <w:szCs w:val="22"/>
        </w:rPr>
      </w:pPr>
    </w:p>
    <w:p w:rsidR="006A6C7E" w:rsidRPr="00B95D51" w:rsidRDefault="006A6C7E" w:rsidP="0000290B">
      <w:pPr>
        <w:pStyle w:val="Heading1"/>
        <w:tabs>
          <w:tab w:val="clear" w:pos="450"/>
          <w:tab w:val="num" w:pos="360"/>
        </w:tabs>
        <w:spacing w:before="120" w:after="60"/>
        <w:ind w:left="360"/>
        <w:rPr>
          <w:sz w:val="22"/>
          <w:szCs w:val="22"/>
        </w:rPr>
      </w:pPr>
      <w:bookmarkStart w:id="35" w:name="_Toc530739923"/>
      <w:r w:rsidRPr="00B95D51">
        <w:rPr>
          <w:sz w:val="22"/>
          <w:szCs w:val="22"/>
        </w:rPr>
        <w:t>Informácie o príjmoch a výhodách členov štatutárnych orgánov, dozorných orgánov</w:t>
      </w:r>
      <w:bookmarkEnd w:id="35"/>
      <w:r w:rsidRPr="00B95D51">
        <w:rPr>
          <w:sz w:val="22"/>
          <w:szCs w:val="22"/>
        </w:rPr>
        <w:t xml:space="preserve"> a iných orgánov účtovnej jednotky</w:t>
      </w:r>
    </w:p>
    <w:p w:rsidR="006A6C7E" w:rsidRPr="00B95D51" w:rsidRDefault="006A6C7E" w:rsidP="0000290B">
      <w:pPr>
        <w:pStyle w:val="BodyText"/>
        <w:rPr>
          <w:sz w:val="22"/>
          <w:szCs w:val="22"/>
        </w:rPr>
      </w:pPr>
    </w:p>
    <w:p w:rsidR="006A6C7E" w:rsidRDefault="006A6C7E" w:rsidP="0000290B">
      <w:pPr>
        <w:pStyle w:val="BodyText"/>
        <w:rPr>
          <w:sz w:val="22"/>
          <w:szCs w:val="22"/>
        </w:rPr>
      </w:pPr>
      <w:r w:rsidRPr="00B95D51">
        <w:rPr>
          <w:sz w:val="22"/>
          <w:szCs w:val="22"/>
        </w:rPr>
        <w:t>Členom štatutárnemu orgánu, ani členom dozorných orgánov  neboli v roku 2013 poskytnuté žiadne pôžičky, záruky alebo iné formy zabezpečenia, ani finančné prostriedky alebo iné plnenia na súkromné účely členov, ktoré sa vyúčtovávajú</w:t>
      </w:r>
      <w:r>
        <w:rPr>
          <w:sz w:val="22"/>
          <w:szCs w:val="22"/>
        </w:rPr>
        <w:t>.</w:t>
      </w:r>
    </w:p>
    <w:p w:rsidR="006A6C7E" w:rsidRDefault="006A6C7E" w:rsidP="0000290B">
      <w:pPr>
        <w:pStyle w:val="BodyText"/>
        <w:rPr>
          <w:sz w:val="22"/>
          <w:szCs w:val="22"/>
        </w:rPr>
      </w:pPr>
    </w:p>
    <w:p w:rsidR="006A6C7E" w:rsidRDefault="006A6C7E" w:rsidP="0000290B">
      <w:pPr>
        <w:pStyle w:val="BodyText"/>
        <w:rPr>
          <w:sz w:val="22"/>
          <w:szCs w:val="22"/>
        </w:rPr>
      </w:pPr>
    </w:p>
    <w:p w:rsidR="006A6C7E" w:rsidRPr="00B95D51" w:rsidRDefault="006A6C7E" w:rsidP="0000290B">
      <w:pPr>
        <w:pStyle w:val="BodyText"/>
        <w:rPr>
          <w:sz w:val="22"/>
          <w:szCs w:val="22"/>
        </w:rPr>
      </w:pPr>
    </w:p>
    <w:p w:rsidR="006A6C7E" w:rsidRPr="00B95D51" w:rsidRDefault="006A6C7E" w:rsidP="003E0FA2">
      <w:pPr>
        <w:pStyle w:val="Heading1"/>
        <w:tabs>
          <w:tab w:val="clear" w:pos="450"/>
          <w:tab w:val="num" w:pos="360"/>
        </w:tabs>
        <w:spacing w:before="120" w:after="60"/>
        <w:ind w:left="360"/>
        <w:rPr>
          <w:sz w:val="22"/>
          <w:szCs w:val="22"/>
        </w:rPr>
      </w:pPr>
      <w:bookmarkStart w:id="36" w:name="_Toc530739925"/>
      <w:r w:rsidRPr="00B95D51">
        <w:rPr>
          <w:sz w:val="22"/>
          <w:szCs w:val="22"/>
        </w:rPr>
        <w:t>Informácie o skutočnostiach, ktoré nastali po dni, ku ktorému sa zostavuje účtovná závierka, do dňa zostavenia účtovnej závierky</w:t>
      </w:r>
      <w:bookmarkEnd w:id="36"/>
    </w:p>
    <w:p w:rsidR="006A6C7E" w:rsidRPr="00B95D51" w:rsidRDefault="006A6C7E" w:rsidP="003E0FA2">
      <w:pPr>
        <w:pStyle w:val="BodyText"/>
        <w:rPr>
          <w:sz w:val="22"/>
          <w:szCs w:val="22"/>
        </w:rPr>
      </w:pPr>
    </w:p>
    <w:p w:rsidR="006A6C7E" w:rsidRPr="00B95D51" w:rsidRDefault="006A6C7E" w:rsidP="003E0FA2">
      <w:pPr>
        <w:pStyle w:val="BodyText"/>
        <w:rPr>
          <w:sz w:val="22"/>
          <w:szCs w:val="22"/>
        </w:rPr>
      </w:pPr>
      <w:r w:rsidRPr="00B95D51">
        <w:rPr>
          <w:sz w:val="22"/>
          <w:szCs w:val="22"/>
        </w:rPr>
        <w:t xml:space="preserve">Po 31. decembri 2013 </w:t>
      </w:r>
      <w:r>
        <w:rPr>
          <w:sz w:val="22"/>
          <w:szCs w:val="22"/>
        </w:rPr>
        <w:t>ne</w:t>
      </w:r>
      <w:r w:rsidRPr="00B95D51">
        <w:rPr>
          <w:sz w:val="22"/>
          <w:szCs w:val="22"/>
        </w:rPr>
        <w:t>nastali udalosti majúce významný vplyv na verné zobrazenie skutočností,</w:t>
      </w:r>
      <w:r>
        <w:rPr>
          <w:sz w:val="22"/>
          <w:szCs w:val="22"/>
        </w:rPr>
        <w:t xml:space="preserve"> ktoré sú predmetom účtovníctva</w:t>
      </w:r>
    </w:p>
    <w:p w:rsidR="006A6C7E" w:rsidRPr="00B95D51" w:rsidRDefault="006A6C7E" w:rsidP="003E0FA2">
      <w:pPr>
        <w:pStyle w:val="BodyText"/>
        <w:rPr>
          <w:sz w:val="22"/>
          <w:szCs w:val="22"/>
        </w:rPr>
      </w:pPr>
    </w:p>
    <w:p w:rsidR="006A6C7E" w:rsidRPr="00B95D51" w:rsidRDefault="006A6C7E" w:rsidP="003E0FA2">
      <w:pPr>
        <w:pStyle w:val="BodyText"/>
        <w:rPr>
          <w:sz w:val="22"/>
          <w:szCs w:val="22"/>
        </w:rPr>
      </w:pPr>
    </w:p>
    <w:p w:rsidR="006A6C7E" w:rsidRDefault="006A6C7E">
      <w:pPr>
        <w:spacing w:after="200" w:line="276" w:lineRule="auto"/>
        <w:rPr>
          <w:sz w:val="22"/>
          <w:szCs w:val="22"/>
        </w:rPr>
      </w:pPr>
      <w:bookmarkStart w:id="37" w:name="_Toc530739907"/>
    </w:p>
    <w:p w:rsidR="006A6C7E" w:rsidRDefault="006A6C7E">
      <w:pPr>
        <w:spacing w:after="200" w:line="276" w:lineRule="auto"/>
        <w:rPr>
          <w:sz w:val="22"/>
          <w:szCs w:val="22"/>
        </w:rPr>
      </w:pPr>
    </w:p>
    <w:p w:rsidR="006A6C7E" w:rsidRPr="00B95D51" w:rsidRDefault="006A6C7E">
      <w:pPr>
        <w:spacing w:after="200" w:line="276" w:lineRule="auto"/>
        <w:rPr>
          <w:b/>
          <w:caps/>
          <w:sz w:val="22"/>
          <w:szCs w:val="22"/>
        </w:rPr>
      </w:pPr>
    </w:p>
    <w:p w:rsidR="006A6C7E" w:rsidRPr="00B95D51" w:rsidRDefault="006A6C7E" w:rsidP="003E0FA2">
      <w:pPr>
        <w:pStyle w:val="Heading1"/>
        <w:tabs>
          <w:tab w:val="clear" w:pos="450"/>
          <w:tab w:val="num" w:pos="360"/>
        </w:tabs>
        <w:spacing w:before="120" w:after="60"/>
        <w:ind w:left="360"/>
        <w:rPr>
          <w:sz w:val="22"/>
          <w:szCs w:val="22"/>
        </w:rPr>
      </w:pPr>
      <w:r w:rsidRPr="00B95D51">
        <w:rPr>
          <w:sz w:val="22"/>
          <w:szCs w:val="22"/>
        </w:rPr>
        <w:t>Informácie o Vlastnom imaní</w:t>
      </w:r>
      <w:bookmarkEnd w:id="37"/>
    </w:p>
    <w:p w:rsidR="006A6C7E" w:rsidRPr="00B95D51" w:rsidRDefault="006A6C7E" w:rsidP="003E0FA2">
      <w:pPr>
        <w:pStyle w:val="BodyText"/>
        <w:rPr>
          <w:sz w:val="22"/>
          <w:szCs w:val="22"/>
        </w:rPr>
      </w:pPr>
    </w:p>
    <w:p w:rsidR="006A6C7E" w:rsidRPr="00B95D51" w:rsidRDefault="006A6C7E" w:rsidP="00E95FA9">
      <w:pPr>
        <w:pStyle w:val="BodyText"/>
        <w:ind w:hanging="426"/>
        <w:rPr>
          <w:sz w:val="22"/>
          <w:szCs w:val="22"/>
        </w:rPr>
      </w:pPr>
      <w:r w:rsidRPr="00B95D51">
        <w:rPr>
          <w:sz w:val="22"/>
          <w:szCs w:val="22"/>
        </w:rPr>
        <w:t>Prehľad o pohybe vlastného imania v priebehu účtovného obdobia je uvedený v nasledujúcej tabuľke:</w:t>
      </w:r>
    </w:p>
    <w:tbl>
      <w:tblPr>
        <w:tblW w:w="5000" w:type="pct"/>
        <w:jc w:val="center"/>
        <w:tblLayout w:type="fixed"/>
        <w:tblLook w:val="00A0"/>
      </w:tblPr>
      <w:tblGrid>
        <w:gridCol w:w="2198"/>
        <w:gridCol w:w="1452"/>
        <w:gridCol w:w="1452"/>
        <w:gridCol w:w="1452"/>
        <w:gridCol w:w="1452"/>
        <w:gridCol w:w="1452"/>
      </w:tblGrid>
      <w:tr w:rsidR="006A6C7E" w:rsidRPr="002B2E75" w:rsidTr="004A6E61">
        <w:trPr>
          <w:trHeight w:val="318"/>
          <w:jc w:val="center"/>
        </w:trPr>
        <w:tc>
          <w:tcPr>
            <w:tcW w:w="21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D423E6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D423E6">
            <w:pPr>
              <w:pStyle w:val="TopHeader"/>
            </w:pPr>
            <w:r w:rsidRPr="002B2E75">
              <w:t>Bežné účtovné obdobie</w:t>
            </w:r>
          </w:p>
        </w:tc>
      </w:tr>
      <w:tr w:rsidR="006A6C7E" w:rsidRPr="002B2E75" w:rsidTr="004A6E61">
        <w:trPr>
          <w:jc w:val="center"/>
        </w:trPr>
        <w:tc>
          <w:tcPr>
            <w:tcW w:w="21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A6C7E" w:rsidRPr="002B2E75" w:rsidRDefault="006A6C7E" w:rsidP="00D423E6">
            <w:pPr>
              <w:pStyle w:val="TopHeader"/>
            </w:pP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A6C7E" w:rsidRPr="002B2E75" w:rsidRDefault="006A6C7E" w:rsidP="00D423E6">
            <w:pPr>
              <w:pStyle w:val="TopHeader"/>
            </w:pPr>
            <w:r w:rsidRPr="002B2E75">
              <w:t>Stav na začiatku účtovného obdobi</w:t>
            </w:r>
            <w:r>
              <w:t>a</w:t>
            </w:r>
            <w:r w:rsidRPr="002B2E75">
              <w:t xml:space="preserve">  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A6C7E" w:rsidRPr="002B2E75" w:rsidRDefault="006A6C7E" w:rsidP="00D423E6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A6C7E" w:rsidRPr="002B2E75" w:rsidRDefault="006A6C7E" w:rsidP="00D423E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A6C7E" w:rsidRPr="002B2E75" w:rsidRDefault="006A6C7E" w:rsidP="00D423E6">
            <w:pPr>
              <w:pStyle w:val="TopHeader"/>
            </w:pPr>
            <w:r w:rsidRPr="002B2E75">
              <w:t>Presuny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A6C7E" w:rsidRPr="002B2E75" w:rsidRDefault="006A6C7E" w:rsidP="00D423E6">
            <w:pPr>
              <w:pStyle w:val="TopHeader"/>
            </w:pPr>
            <w:r w:rsidRPr="002B2E75">
              <w:t>Stav na konci účtovného obdobia</w:t>
            </w:r>
          </w:p>
        </w:tc>
      </w:tr>
      <w:tr w:rsidR="006A6C7E" w:rsidRPr="002B2E75" w:rsidTr="004A6E61">
        <w:trPr>
          <w:trHeight w:val="330"/>
          <w:jc w:val="center"/>
        </w:trPr>
        <w:tc>
          <w:tcPr>
            <w:tcW w:w="21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D423E6">
            <w:pPr>
              <w:pStyle w:val="TopHeader"/>
            </w:pPr>
            <w:r w:rsidRPr="002B2E75">
              <w:t>a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D423E6">
            <w:pPr>
              <w:pStyle w:val="TopHeader"/>
            </w:pPr>
            <w:r w:rsidRPr="002B2E75">
              <w:t>b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D423E6">
            <w:pPr>
              <w:pStyle w:val="TopHeader"/>
            </w:pPr>
            <w:r w:rsidRPr="002B2E75"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D423E6">
            <w:pPr>
              <w:pStyle w:val="TopHeader"/>
            </w:pPr>
            <w:r w:rsidRPr="002B2E75">
              <w:t>d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D423E6">
            <w:pPr>
              <w:pStyle w:val="TopHeader"/>
            </w:pPr>
            <w:r w:rsidRPr="002B2E75">
              <w:t>e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D423E6">
            <w:pPr>
              <w:pStyle w:val="TopHeader"/>
            </w:pPr>
            <w:r w:rsidRPr="002B2E75">
              <w:t>f</w:t>
            </w:r>
          </w:p>
        </w:tc>
      </w:tr>
      <w:tr w:rsidR="006A6C7E" w:rsidRPr="002B2E75" w:rsidTr="004A6E61">
        <w:trPr>
          <w:trHeight w:val="330"/>
          <w:jc w:val="center"/>
        </w:trPr>
        <w:tc>
          <w:tcPr>
            <w:tcW w:w="21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D423E6">
            <w:r w:rsidRPr="002B2E75">
              <w:t>Základné imanie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6C7E" w:rsidRPr="002B2E75" w:rsidRDefault="006A6C7E" w:rsidP="004A6E61">
            <w:pPr>
              <w:jc w:val="right"/>
            </w:pPr>
            <w:r>
              <w:t>675 000</w:t>
            </w:r>
          </w:p>
        </w:tc>
        <w:tc>
          <w:tcPr>
            <w:tcW w:w="145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6C7E" w:rsidRPr="002B2E75" w:rsidRDefault="006A6C7E" w:rsidP="004A6E61">
            <w:pPr>
              <w:jc w:val="right"/>
            </w:pPr>
            <w:r>
              <w:t>670 000</w:t>
            </w:r>
            <w:r w:rsidRPr="002B2E75">
              <w:t> </w:t>
            </w:r>
          </w:p>
        </w:tc>
        <w:tc>
          <w:tcPr>
            <w:tcW w:w="145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6C7E" w:rsidRPr="002B2E75" w:rsidRDefault="006A6C7E" w:rsidP="004A6E61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6C7E" w:rsidRPr="002B2E75" w:rsidRDefault="006A6C7E" w:rsidP="004A6E61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4A6E61">
            <w:pPr>
              <w:jc w:val="right"/>
            </w:pPr>
            <w:r>
              <w:t>5 000</w:t>
            </w:r>
            <w:r w:rsidRPr="002B2E75">
              <w:t> </w:t>
            </w:r>
          </w:p>
        </w:tc>
      </w:tr>
      <w:tr w:rsidR="006A6C7E" w:rsidRPr="002B2E75" w:rsidTr="004A6E61">
        <w:trPr>
          <w:trHeight w:val="330"/>
          <w:jc w:val="center"/>
        </w:trPr>
        <w:tc>
          <w:tcPr>
            <w:tcW w:w="21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D423E6">
            <w:r w:rsidRPr="002B2E75">
              <w:t>Zmena zákl</w:t>
            </w:r>
            <w:r>
              <w:t>.</w:t>
            </w:r>
            <w:r w:rsidRPr="002B2E75">
              <w:t>imania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A6C7E" w:rsidRPr="002B2E75" w:rsidRDefault="006A6C7E" w:rsidP="004A6E61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A6C7E" w:rsidRPr="002B2E75" w:rsidRDefault="006A6C7E" w:rsidP="004A6E61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A6C7E" w:rsidRPr="002B2E75" w:rsidRDefault="006A6C7E" w:rsidP="004A6E61">
            <w:pPr>
              <w:jc w:val="right"/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A6C7E" w:rsidRPr="002B2E75" w:rsidRDefault="006A6C7E" w:rsidP="004A6E61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4A6E61">
            <w:pPr>
              <w:jc w:val="right"/>
            </w:pPr>
            <w:r w:rsidRPr="002B2E75">
              <w:t> </w:t>
            </w:r>
          </w:p>
        </w:tc>
      </w:tr>
      <w:tr w:rsidR="006A6C7E" w:rsidRPr="002B2E75" w:rsidTr="004A6E61">
        <w:trPr>
          <w:trHeight w:val="330"/>
          <w:jc w:val="center"/>
        </w:trPr>
        <w:tc>
          <w:tcPr>
            <w:tcW w:w="21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D423E6">
            <w:r w:rsidRPr="002B2E75">
              <w:t>Pohľadávky za upísané vlastné imanie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6C7E" w:rsidRPr="002B2E75" w:rsidRDefault="006A6C7E" w:rsidP="004A6E61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6C7E" w:rsidRPr="002B2E75" w:rsidRDefault="006A6C7E" w:rsidP="004A6E61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6C7E" w:rsidRPr="002B2E75" w:rsidRDefault="006A6C7E" w:rsidP="004A6E61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6C7E" w:rsidRPr="002B2E75" w:rsidRDefault="006A6C7E" w:rsidP="004A6E61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4A6E61">
            <w:pPr>
              <w:jc w:val="right"/>
            </w:pPr>
            <w:r w:rsidRPr="002B2E75">
              <w:t> </w:t>
            </w:r>
          </w:p>
        </w:tc>
      </w:tr>
      <w:tr w:rsidR="006A6C7E" w:rsidRPr="002B2E75" w:rsidTr="004A6E61">
        <w:trPr>
          <w:trHeight w:val="330"/>
          <w:jc w:val="center"/>
        </w:trPr>
        <w:tc>
          <w:tcPr>
            <w:tcW w:w="21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D423E6">
            <w:r w:rsidRPr="002B2E75">
              <w:t>Ostatné kapitálové fondy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6C7E" w:rsidRPr="002B2E75" w:rsidRDefault="006A6C7E" w:rsidP="004A6E61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6C7E" w:rsidRPr="002B2E75" w:rsidRDefault="006A6C7E" w:rsidP="004A6E61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6C7E" w:rsidRPr="002B2E75" w:rsidRDefault="006A6C7E" w:rsidP="004A6E61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6C7E" w:rsidRPr="002B2E75" w:rsidRDefault="006A6C7E" w:rsidP="004A6E61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4A6E61">
            <w:pPr>
              <w:jc w:val="right"/>
            </w:pPr>
            <w:r w:rsidRPr="002B2E75">
              <w:t> </w:t>
            </w:r>
          </w:p>
        </w:tc>
      </w:tr>
      <w:tr w:rsidR="006A6C7E" w:rsidRPr="002B2E75" w:rsidTr="004A6E61">
        <w:trPr>
          <w:trHeight w:val="330"/>
          <w:jc w:val="center"/>
        </w:trPr>
        <w:tc>
          <w:tcPr>
            <w:tcW w:w="21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D423E6">
            <w:r w:rsidRPr="002B2E75">
              <w:t>Zákonný rezervný fond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A6C7E" w:rsidRPr="002B2E75" w:rsidRDefault="006A6C7E" w:rsidP="004A6E61">
            <w:pPr>
              <w:jc w:val="right"/>
            </w:pPr>
            <w:r>
              <w:t>500</w:t>
            </w:r>
            <w:r w:rsidRPr="002B2E75">
              <w:t> 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A6C7E" w:rsidRPr="002B2E75" w:rsidRDefault="006A6C7E" w:rsidP="004A6E61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A6C7E" w:rsidRPr="002B2E75" w:rsidRDefault="006A6C7E" w:rsidP="004A6E61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A6C7E" w:rsidRPr="002B2E75" w:rsidRDefault="006A6C7E" w:rsidP="004A6E61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4A6E61">
            <w:pPr>
              <w:jc w:val="right"/>
            </w:pPr>
            <w:r>
              <w:t>500</w:t>
            </w:r>
            <w:r w:rsidRPr="002B2E75">
              <w:t> </w:t>
            </w:r>
          </w:p>
        </w:tc>
      </w:tr>
      <w:tr w:rsidR="006A6C7E" w:rsidRPr="002B2E75" w:rsidTr="004A6E61">
        <w:trPr>
          <w:trHeight w:val="330"/>
          <w:jc w:val="center"/>
        </w:trPr>
        <w:tc>
          <w:tcPr>
            <w:tcW w:w="21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D423E6">
            <w:r w:rsidRPr="002B2E75">
              <w:t>Nedeliteľný fond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A6C7E" w:rsidRPr="002B2E75" w:rsidRDefault="006A6C7E" w:rsidP="004A6E61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A6C7E" w:rsidRPr="002B2E75" w:rsidRDefault="006A6C7E" w:rsidP="004A6E61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A6C7E" w:rsidRPr="002B2E75" w:rsidRDefault="006A6C7E" w:rsidP="004A6E61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A6C7E" w:rsidRPr="002B2E75" w:rsidRDefault="006A6C7E" w:rsidP="004A6E61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4A6E61">
            <w:pPr>
              <w:jc w:val="right"/>
            </w:pPr>
            <w:r w:rsidRPr="002B2E75">
              <w:t> </w:t>
            </w:r>
          </w:p>
        </w:tc>
      </w:tr>
      <w:tr w:rsidR="006A6C7E" w:rsidRPr="002B2E75" w:rsidTr="004A6E61">
        <w:trPr>
          <w:trHeight w:val="330"/>
          <w:jc w:val="center"/>
        </w:trPr>
        <w:tc>
          <w:tcPr>
            <w:tcW w:w="21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D423E6">
            <w:r w:rsidRPr="002B2E75">
              <w:t>Štatutárne fondy a ostatné fondy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6C7E" w:rsidRPr="002B2E75" w:rsidRDefault="006A6C7E" w:rsidP="004A6E61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6C7E" w:rsidRPr="002B2E75" w:rsidRDefault="006A6C7E" w:rsidP="004A6E61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6C7E" w:rsidRPr="002B2E75" w:rsidRDefault="006A6C7E" w:rsidP="004A6E61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6C7E" w:rsidRPr="002B2E75" w:rsidRDefault="006A6C7E" w:rsidP="004A6E61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4A6E61">
            <w:pPr>
              <w:jc w:val="right"/>
            </w:pPr>
            <w:r w:rsidRPr="002B2E75">
              <w:t> </w:t>
            </w:r>
          </w:p>
        </w:tc>
      </w:tr>
      <w:tr w:rsidR="006A6C7E" w:rsidRPr="002B2E75" w:rsidTr="004A6E61">
        <w:trPr>
          <w:trHeight w:val="330"/>
          <w:jc w:val="center"/>
        </w:trPr>
        <w:tc>
          <w:tcPr>
            <w:tcW w:w="21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D423E6">
            <w:r w:rsidRPr="002B2E75">
              <w:t>Nerozdelený zisk minulých rokov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6C7E" w:rsidRPr="002B2E75" w:rsidRDefault="006A6C7E" w:rsidP="004A6E61">
            <w:pPr>
              <w:jc w:val="right"/>
            </w:pPr>
            <w:r>
              <w:t>111 819</w:t>
            </w:r>
            <w:r w:rsidRPr="002B2E75">
              <w:t> 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6C7E" w:rsidRPr="002B2E75" w:rsidRDefault="006A6C7E" w:rsidP="004A6E61">
            <w:pPr>
              <w:jc w:val="right"/>
            </w:pPr>
            <w:r>
              <w:t>21 855</w:t>
            </w:r>
            <w:r w:rsidRPr="002B2E75">
              <w:t> 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6C7E" w:rsidRPr="002B2E75" w:rsidRDefault="006A6C7E" w:rsidP="004A6E61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6C7E" w:rsidRPr="002B2E75" w:rsidRDefault="006A6C7E" w:rsidP="004A6E61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4A6E61">
            <w:pPr>
              <w:jc w:val="right"/>
            </w:pPr>
            <w:r>
              <w:t>133 674</w:t>
            </w:r>
          </w:p>
        </w:tc>
      </w:tr>
      <w:tr w:rsidR="006A6C7E" w:rsidRPr="002B2E75" w:rsidTr="004A6E61">
        <w:trPr>
          <w:trHeight w:val="330"/>
          <w:jc w:val="center"/>
        </w:trPr>
        <w:tc>
          <w:tcPr>
            <w:tcW w:w="21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D423E6">
            <w:r w:rsidRPr="002B2E75">
              <w:t>Neuhradená strata minulých rokov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A6C7E" w:rsidRPr="002B2E75" w:rsidRDefault="006A6C7E" w:rsidP="004A6E61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A6C7E" w:rsidRPr="002B2E75" w:rsidRDefault="006A6C7E" w:rsidP="004A6E61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A6C7E" w:rsidRPr="002B2E75" w:rsidRDefault="006A6C7E" w:rsidP="004A6E61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A6C7E" w:rsidRPr="002B2E75" w:rsidRDefault="006A6C7E" w:rsidP="004A6E61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4A6E61">
            <w:pPr>
              <w:jc w:val="right"/>
            </w:pPr>
            <w:r w:rsidRPr="002B2E75">
              <w:t> </w:t>
            </w:r>
          </w:p>
        </w:tc>
      </w:tr>
      <w:tr w:rsidR="006A6C7E" w:rsidRPr="002B2E75" w:rsidTr="004A6E61">
        <w:trPr>
          <w:trHeight w:val="330"/>
          <w:jc w:val="center"/>
        </w:trPr>
        <w:tc>
          <w:tcPr>
            <w:tcW w:w="21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D423E6">
            <w:r w:rsidRPr="002B2E75">
              <w:t>Výsledok hospodárenia bežného účtovného obdobia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6C7E" w:rsidRPr="002B2E75" w:rsidRDefault="006A6C7E" w:rsidP="004A6E61">
            <w:pPr>
              <w:jc w:val="right"/>
            </w:pPr>
            <w:r>
              <w:t>23 202</w:t>
            </w:r>
            <w:r w:rsidRPr="002B2E75">
              <w:t> </w:t>
            </w:r>
          </w:p>
        </w:tc>
        <w:tc>
          <w:tcPr>
            <w:tcW w:w="145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6C7E" w:rsidRPr="002B2E75" w:rsidRDefault="006A6C7E" w:rsidP="004A6E61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6C7E" w:rsidRPr="002B2E75" w:rsidRDefault="006A6C7E" w:rsidP="004A6E61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6C7E" w:rsidRPr="002B2E75" w:rsidRDefault="006A6C7E" w:rsidP="004A6E61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4A6E61">
            <w:pPr>
              <w:jc w:val="right"/>
            </w:pPr>
            <w:r>
              <w:t>19 918</w:t>
            </w:r>
            <w:r w:rsidRPr="002B2E75">
              <w:t> </w:t>
            </w:r>
          </w:p>
        </w:tc>
      </w:tr>
      <w:tr w:rsidR="006A6C7E" w:rsidRPr="002B2E75" w:rsidTr="004A6E61">
        <w:trPr>
          <w:trHeight w:val="330"/>
          <w:jc w:val="center"/>
        </w:trPr>
        <w:tc>
          <w:tcPr>
            <w:tcW w:w="21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D423E6">
            <w:r w:rsidRPr="002B2E75">
              <w:t>Ostatné položky vlastného imania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6C7E" w:rsidRPr="002B2E75" w:rsidRDefault="006A6C7E" w:rsidP="004A6E61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6C7E" w:rsidRPr="002B2E75" w:rsidRDefault="006A6C7E" w:rsidP="004A6E61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6C7E" w:rsidRPr="002B2E75" w:rsidRDefault="006A6C7E" w:rsidP="004A6E61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6C7E" w:rsidRPr="002B2E75" w:rsidRDefault="006A6C7E" w:rsidP="004A6E61">
            <w:pPr>
              <w:jc w:val="right"/>
            </w:pPr>
            <w:r w:rsidRPr="002B2E75">
              <w:t> 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4A6E61">
            <w:pPr>
              <w:jc w:val="right"/>
            </w:pPr>
            <w:r w:rsidRPr="002B2E75">
              <w:t> </w:t>
            </w:r>
          </w:p>
        </w:tc>
      </w:tr>
    </w:tbl>
    <w:p w:rsidR="006A6C7E" w:rsidRPr="002B2E75" w:rsidRDefault="006A6C7E" w:rsidP="004A6E61"/>
    <w:p w:rsidR="006A6C7E" w:rsidRDefault="006A6C7E" w:rsidP="004A6E61"/>
    <w:tbl>
      <w:tblPr>
        <w:tblW w:w="5000" w:type="pct"/>
        <w:jc w:val="center"/>
        <w:tblLayout w:type="fixed"/>
        <w:tblLook w:val="00A0"/>
      </w:tblPr>
      <w:tblGrid>
        <w:gridCol w:w="2197"/>
        <w:gridCol w:w="1453"/>
        <w:gridCol w:w="1452"/>
        <w:gridCol w:w="1452"/>
        <w:gridCol w:w="1452"/>
        <w:gridCol w:w="1452"/>
      </w:tblGrid>
      <w:tr w:rsidR="006A6C7E" w:rsidRPr="008B6417" w:rsidTr="00D423E6">
        <w:trPr>
          <w:trHeight w:val="318"/>
          <w:jc w:val="center"/>
        </w:trPr>
        <w:tc>
          <w:tcPr>
            <w:tcW w:w="215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A6C7E" w:rsidRPr="008B6417" w:rsidRDefault="006A6C7E" w:rsidP="00D423E6">
            <w:pPr>
              <w:pStyle w:val="TopHeader"/>
              <w:rPr>
                <w:rFonts w:ascii="Verdana" w:hAnsi="Verdana"/>
                <w:sz w:val="15"/>
                <w:szCs w:val="15"/>
              </w:rPr>
            </w:pPr>
            <w:r w:rsidRPr="008B6417">
              <w:rPr>
                <w:rFonts w:ascii="Verdana" w:hAnsi="Verdana"/>
                <w:sz w:val="15"/>
                <w:szCs w:val="15"/>
              </w:rPr>
              <w:t>Položka vlastného imania</w:t>
            </w:r>
          </w:p>
        </w:tc>
        <w:tc>
          <w:tcPr>
            <w:tcW w:w="713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8B6417" w:rsidRDefault="006A6C7E" w:rsidP="00D423E6">
            <w:pPr>
              <w:pStyle w:val="TopHeader"/>
              <w:rPr>
                <w:rFonts w:ascii="Verdana" w:hAnsi="Verdana"/>
                <w:sz w:val="15"/>
                <w:szCs w:val="15"/>
              </w:rPr>
            </w:pPr>
            <w:r w:rsidRPr="008B6417">
              <w:rPr>
                <w:rFonts w:ascii="Verdana" w:hAnsi="Verdana"/>
                <w:sz w:val="15"/>
                <w:szCs w:val="15"/>
              </w:rPr>
              <w:t>Bežné účtovné obdobie</w:t>
            </w:r>
          </w:p>
        </w:tc>
      </w:tr>
      <w:tr w:rsidR="006A6C7E" w:rsidRPr="008B6417" w:rsidTr="00D423E6">
        <w:trPr>
          <w:jc w:val="center"/>
        </w:trPr>
        <w:tc>
          <w:tcPr>
            <w:tcW w:w="2156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A6C7E" w:rsidRPr="008B6417" w:rsidRDefault="006A6C7E" w:rsidP="00D423E6">
            <w:pPr>
              <w:pStyle w:val="TopHeader"/>
              <w:rPr>
                <w:rFonts w:ascii="Verdana" w:hAnsi="Verdana"/>
                <w:sz w:val="15"/>
                <w:szCs w:val="15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A6C7E" w:rsidRPr="008B6417" w:rsidRDefault="006A6C7E" w:rsidP="00D423E6">
            <w:pPr>
              <w:pStyle w:val="TopHeader"/>
              <w:rPr>
                <w:rFonts w:ascii="Verdana" w:hAnsi="Verdana"/>
                <w:sz w:val="15"/>
                <w:szCs w:val="15"/>
              </w:rPr>
            </w:pPr>
            <w:r w:rsidRPr="008B6417">
              <w:rPr>
                <w:rFonts w:ascii="Verdana" w:hAnsi="Verdana"/>
                <w:sz w:val="15"/>
                <w:szCs w:val="15"/>
              </w:rPr>
              <w:t xml:space="preserve">Stav na začiatku účtovného obdobia  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A6C7E" w:rsidRPr="008B6417" w:rsidRDefault="006A6C7E" w:rsidP="00D423E6">
            <w:pPr>
              <w:pStyle w:val="TopHeader"/>
              <w:rPr>
                <w:rFonts w:ascii="Verdana" w:hAnsi="Verdana"/>
                <w:sz w:val="15"/>
                <w:szCs w:val="15"/>
              </w:rPr>
            </w:pPr>
            <w:r w:rsidRPr="008B6417">
              <w:rPr>
                <w:rFonts w:ascii="Verdana" w:hAnsi="Verdana"/>
                <w:sz w:val="15"/>
                <w:szCs w:val="15"/>
              </w:rPr>
              <w:t xml:space="preserve">Prírastky 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A6C7E" w:rsidRPr="008B6417" w:rsidRDefault="006A6C7E" w:rsidP="00D423E6">
            <w:pPr>
              <w:pStyle w:val="TopHeader"/>
              <w:rPr>
                <w:rFonts w:ascii="Verdana" w:hAnsi="Verdana"/>
                <w:sz w:val="15"/>
                <w:szCs w:val="15"/>
              </w:rPr>
            </w:pPr>
            <w:r w:rsidRPr="008B6417">
              <w:rPr>
                <w:rFonts w:ascii="Verdana" w:hAnsi="Verdana"/>
                <w:sz w:val="15"/>
                <w:szCs w:val="15"/>
              </w:rPr>
              <w:t xml:space="preserve">Úbytky 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A6C7E" w:rsidRPr="008B6417" w:rsidRDefault="006A6C7E" w:rsidP="00D423E6">
            <w:pPr>
              <w:pStyle w:val="TopHeader"/>
              <w:rPr>
                <w:rFonts w:ascii="Verdana" w:hAnsi="Verdana"/>
                <w:sz w:val="15"/>
                <w:szCs w:val="15"/>
              </w:rPr>
            </w:pPr>
            <w:r w:rsidRPr="008B6417">
              <w:rPr>
                <w:rFonts w:ascii="Verdana" w:hAnsi="Verdana"/>
                <w:sz w:val="15"/>
                <w:szCs w:val="15"/>
              </w:rPr>
              <w:t>Presuny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A6C7E" w:rsidRPr="008B6417" w:rsidRDefault="006A6C7E" w:rsidP="00D423E6">
            <w:pPr>
              <w:pStyle w:val="TopHeader"/>
              <w:rPr>
                <w:rFonts w:ascii="Verdana" w:hAnsi="Verdana"/>
                <w:sz w:val="15"/>
                <w:szCs w:val="15"/>
              </w:rPr>
            </w:pPr>
            <w:r w:rsidRPr="008B6417">
              <w:rPr>
                <w:rFonts w:ascii="Verdana" w:hAnsi="Verdana"/>
                <w:sz w:val="15"/>
                <w:szCs w:val="15"/>
              </w:rPr>
              <w:t>Stav na konci účtovného obdobia</w:t>
            </w:r>
          </w:p>
        </w:tc>
      </w:tr>
      <w:tr w:rsidR="006A6C7E" w:rsidRPr="004A6E61" w:rsidTr="00D423E6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4A6E61" w:rsidRDefault="006A6C7E" w:rsidP="00D423E6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A6E61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4A6E61" w:rsidRDefault="006A6C7E" w:rsidP="00D423E6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A6E61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4A6E61" w:rsidRDefault="006A6C7E" w:rsidP="00D423E6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A6E61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4A6E61" w:rsidRDefault="006A6C7E" w:rsidP="00D423E6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A6E61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4A6E61" w:rsidRDefault="006A6C7E" w:rsidP="00D423E6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A6E61">
              <w:rPr>
                <w:rFonts w:ascii="Times New Roman" w:hAnsi="Times New Roman"/>
                <w:sz w:val="20"/>
                <w:szCs w:val="20"/>
              </w:rPr>
              <w:t>e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4A6E61" w:rsidRDefault="006A6C7E" w:rsidP="00D423E6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A6E61">
              <w:rPr>
                <w:rFonts w:ascii="Times New Roman" w:hAnsi="Times New Roman"/>
                <w:sz w:val="20"/>
                <w:szCs w:val="20"/>
              </w:rPr>
              <w:t>F</w:t>
            </w:r>
          </w:p>
        </w:tc>
      </w:tr>
      <w:tr w:rsidR="006A6C7E" w:rsidRPr="004A6E61" w:rsidTr="00D423E6">
        <w:trPr>
          <w:trHeight w:val="330"/>
          <w:jc w:val="center"/>
        </w:trPr>
        <w:tc>
          <w:tcPr>
            <w:tcW w:w="21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C7E" w:rsidRPr="004A6E61" w:rsidRDefault="006A6C7E" w:rsidP="00D423E6">
            <w:r w:rsidRPr="004A6E61"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6C7E" w:rsidRPr="004A6E61" w:rsidRDefault="006A6C7E" w:rsidP="00D423E6">
            <w:pPr>
              <w:jc w:val="right"/>
            </w:pPr>
            <w:r w:rsidRPr="004A6E61">
              <w:t>5 000 </w:t>
            </w:r>
          </w:p>
        </w:tc>
        <w:tc>
          <w:tcPr>
            <w:tcW w:w="142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6C7E" w:rsidRPr="004A6E61" w:rsidRDefault="006A6C7E" w:rsidP="00D423E6">
            <w:pPr>
              <w:jc w:val="right"/>
            </w:pPr>
            <w:r w:rsidRPr="004A6E61">
              <w:t> </w:t>
            </w:r>
          </w:p>
        </w:tc>
        <w:tc>
          <w:tcPr>
            <w:tcW w:w="142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6C7E" w:rsidRPr="004A6E61" w:rsidRDefault="006A6C7E" w:rsidP="00D423E6">
            <w:pPr>
              <w:jc w:val="right"/>
            </w:pPr>
            <w:r w:rsidRPr="004A6E61">
              <w:t> </w:t>
            </w:r>
          </w:p>
        </w:tc>
        <w:tc>
          <w:tcPr>
            <w:tcW w:w="142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6C7E" w:rsidRPr="004A6E61" w:rsidRDefault="006A6C7E" w:rsidP="00D423E6">
            <w:pPr>
              <w:jc w:val="right"/>
            </w:pPr>
            <w:r w:rsidRPr="004A6E61">
              <w:t> </w:t>
            </w:r>
          </w:p>
        </w:tc>
        <w:tc>
          <w:tcPr>
            <w:tcW w:w="142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C7E" w:rsidRPr="004A6E61" w:rsidRDefault="006A6C7E" w:rsidP="00D423E6">
            <w:pPr>
              <w:jc w:val="right"/>
            </w:pPr>
            <w:r w:rsidRPr="004A6E61">
              <w:t>5 000 </w:t>
            </w:r>
          </w:p>
        </w:tc>
      </w:tr>
      <w:tr w:rsidR="006A6C7E" w:rsidRPr="004A6E61" w:rsidTr="00D423E6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6C7E" w:rsidRPr="004A6E61" w:rsidRDefault="006A6C7E" w:rsidP="00D423E6">
            <w:r w:rsidRPr="004A6E61">
              <w:t>Zmena zákl</w:t>
            </w:r>
            <w:r>
              <w:t>.</w:t>
            </w:r>
            <w:r w:rsidRPr="004A6E61">
              <w:t xml:space="preserve">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A6C7E" w:rsidRPr="004A6E61" w:rsidRDefault="006A6C7E" w:rsidP="00D423E6">
            <w:pPr>
              <w:jc w:val="right"/>
            </w:pPr>
            <w:r w:rsidRPr="004A6E61">
              <w:t> 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A6C7E" w:rsidRPr="004A6E61" w:rsidRDefault="006A6C7E" w:rsidP="00D423E6">
            <w:pPr>
              <w:jc w:val="right"/>
            </w:pPr>
            <w:r w:rsidRPr="004A6E61">
              <w:t> 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A6C7E" w:rsidRPr="004A6E61" w:rsidRDefault="006A6C7E" w:rsidP="00D423E6">
            <w:pPr>
              <w:jc w:val="right"/>
            </w:pP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A6C7E" w:rsidRPr="004A6E61" w:rsidRDefault="006A6C7E" w:rsidP="00D423E6">
            <w:pPr>
              <w:jc w:val="right"/>
            </w:pPr>
            <w:r w:rsidRPr="004A6E61">
              <w:t> 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6C7E" w:rsidRPr="004A6E61" w:rsidRDefault="006A6C7E" w:rsidP="00D423E6">
            <w:pPr>
              <w:jc w:val="right"/>
            </w:pPr>
            <w:r w:rsidRPr="004A6E61">
              <w:t> </w:t>
            </w:r>
          </w:p>
        </w:tc>
      </w:tr>
      <w:tr w:rsidR="006A6C7E" w:rsidRPr="004A6E61" w:rsidTr="00D423E6">
        <w:trPr>
          <w:trHeight w:val="330"/>
          <w:jc w:val="center"/>
        </w:trPr>
        <w:tc>
          <w:tcPr>
            <w:tcW w:w="215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C7E" w:rsidRPr="004A6E61" w:rsidRDefault="006A6C7E" w:rsidP="00D423E6">
            <w:r w:rsidRPr="004A6E61">
              <w:t>Pohľadávky za upísané vlastné imanie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6C7E" w:rsidRPr="004A6E61" w:rsidRDefault="006A6C7E" w:rsidP="00D423E6">
            <w:pPr>
              <w:jc w:val="right"/>
            </w:pPr>
            <w:r w:rsidRPr="004A6E61">
              <w:t> </w:t>
            </w:r>
          </w:p>
        </w:tc>
        <w:tc>
          <w:tcPr>
            <w:tcW w:w="142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6C7E" w:rsidRPr="004A6E61" w:rsidRDefault="006A6C7E" w:rsidP="00D423E6">
            <w:pPr>
              <w:jc w:val="right"/>
            </w:pPr>
            <w:r w:rsidRPr="004A6E61">
              <w:t> </w:t>
            </w:r>
          </w:p>
        </w:tc>
        <w:tc>
          <w:tcPr>
            <w:tcW w:w="142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6C7E" w:rsidRPr="004A6E61" w:rsidRDefault="006A6C7E" w:rsidP="00D423E6">
            <w:pPr>
              <w:jc w:val="right"/>
            </w:pPr>
            <w:r w:rsidRPr="004A6E61">
              <w:t> </w:t>
            </w:r>
          </w:p>
        </w:tc>
        <w:tc>
          <w:tcPr>
            <w:tcW w:w="142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6C7E" w:rsidRPr="004A6E61" w:rsidRDefault="006A6C7E" w:rsidP="00D423E6">
            <w:pPr>
              <w:jc w:val="right"/>
            </w:pPr>
            <w:r w:rsidRPr="004A6E61">
              <w:t> </w:t>
            </w:r>
          </w:p>
        </w:tc>
        <w:tc>
          <w:tcPr>
            <w:tcW w:w="142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C7E" w:rsidRPr="004A6E61" w:rsidRDefault="006A6C7E" w:rsidP="00D423E6">
            <w:pPr>
              <w:jc w:val="right"/>
            </w:pPr>
            <w:r w:rsidRPr="004A6E61">
              <w:t> </w:t>
            </w:r>
          </w:p>
        </w:tc>
      </w:tr>
      <w:tr w:rsidR="006A6C7E" w:rsidRPr="004A6E61" w:rsidTr="00D423E6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C7E" w:rsidRPr="004A6E61" w:rsidRDefault="006A6C7E" w:rsidP="00D423E6">
            <w:r w:rsidRPr="004A6E61">
              <w:t>Ostatné kapitál</w:t>
            </w:r>
            <w:r>
              <w:t>.</w:t>
            </w:r>
            <w:r w:rsidRPr="004A6E61">
              <w:t>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6C7E" w:rsidRPr="004A6E61" w:rsidRDefault="006A6C7E" w:rsidP="00D423E6">
            <w:pPr>
              <w:jc w:val="right"/>
            </w:pPr>
            <w:r w:rsidRPr="004A6E61">
              <w:t> 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6C7E" w:rsidRPr="004A6E61" w:rsidRDefault="006A6C7E" w:rsidP="00D423E6">
            <w:pPr>
              <w:jc w:val="right"/>
            </w:pPr>
            <w:r w:rsidRPr="004A6E61">
              <w:t> 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6C7E" w:rsidRPr="004A6E61" w:rsidRDefault="006A6C7E" w:rsidP="00D423E6">
            <w:pPr>
              <w:jc w:val="right"/>
            </w:pPr>
            <w:r w:rsidRPr="004A6E61">
              <w:t> 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6C7E" w:rsidRPr="004A6E61" w:rsidRDefault="006A6C7E" w:rsidP="00D423E6">
            <w:pPr>
              <w:jc w:val="right"/>
            </w:pPr>
            <w:r w:rsidRPr="004A6E61">
              <w:t> 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C7E" w:rsidRPr="004A6E61" w:rsidRDefault="006A6C7E" w:rsidP="00D423E6">
            <w:pPr>
              <w:jc w:val="right"/>
            </w:pPr>
            <w:r w:rsidRPr="004A6E61">
              <w:t> </w:t>
            </w:r>
          </w:p>
        </w:tc>
      </w:tr>
      <w:tr w:rsidR="006A6C7E" w:rsidRPr="004A6E61" w:rsidTr="00D423E6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6C7E" w:rsidRPr="004A6E61" w:rsidRDefault="006A6C7E" w:rsidP="00D423E6">
            <w:r w:rsidRPr="004A6E61">
              <w:t>Zákonný r</w:t>
            </w:r>
            <w:r>
              <w:t xml:space="preserve">ezervný fond </w:t>
            </w:r>
            <w:r w:rsidRPr="004A6E61">
              <w:t>z kapitálových vkladov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A6C7E" w:rsidRPr="004A6E61" w:rsidRDefault="006A6C7E" w:rsidP="00D423E6">
            <w:pPr>
              <w:jc w:val="right"/>
            </w:pPr>
            <w:r w:rsidRPr="004A6E61">
              <w:t> 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A6C7E" w:rsidRPr="004A6E61" w:rsidRDefault="006A6C7E" w:rsidP="00D423E6">
            <w:pPr>
              <w:jc w:val="right"/>
            </w:pPr>
            <w:r w:rsidRPr="004A6E61">
              <w:t> 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A6C7E" w:rsidRPr="004A6E61" w:rsidRDefault="006A6C7E" w:rsidP="00D423E6">
            <w:pPr>
              <w:jc w:val="right"/>
            </w:pPr>
            <w:r w:rsidRPr="004A6E61">
              <w:t> 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A6C7E" w:rsidRPr="004A6E61" w:rsidRDefault="006A6C7E" w:rsidP="00D423E6">
            <w:pPr>
              <w:jc w:val="right"/>
            </w:pPr>
            <w:r w:rsidRPr="004A6E61">
              <w:t> 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6C7E" w:rsidRPr="004A6E61" w:rsidRDefault="006A6C7E" w:rsidP="00D423E6">
            <w:pPr>
              <w:jc w:val="right"/>
            </w:pPr>
            <w:r w:rsidRPr="004A6E61">
              <w:t> </w:t>
            </w:r>
          </w:p>
        </w:tc>
      </w:tr>
      <w:tr w:rsidR="006A6C7E" w:rsidRPr="004A6E61" w:rsidTr="00D423E6">
        <w:trPr>
          <w:trHeight w:val="330"/>
          <w:jc w:val="center"/>
        </w:trPr>
        <w:tc>
          <w:tcPr>
            <w:tcW w:w="215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6C7E" w:rsidRPr="004A6E61" w:rsidRDefault="006A6C7E" w:rsidP="00D423E6">
            <w:r w:rsidRPr="004A6E61"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A6C7E" w:rsidRPr="004A6E61" w:rsidRDefault="006A6C7E" w:rsidP="00D423E6">
            <w:pPr>
              <w:jc w:val="right"/>
            </w:pPr>
            <w:r w:rsidRPr="004A6E61">
              <w:t>298 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A6C7E" w:rsidRPr="004A6E61" w:rsidRDefault="006A6C7E" w:rsidP="00D423E6">
            <w:pPr>
              <w:jc w:val="right"/>
            </w:pPr>
            <w:r w:rsidRPr="004A6E61">
              <w:t>202 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A6C7E" w:rsidRPr="004A6E61" w:rsidRDefault="006A6C7E" w:rsidP="00D423E6">
            <w:pPr>
              <w:jc w:val="right"/>
            </w:pPr>
            <w:r w:rsidRPr="004A6E61">
              <w:t> 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A6C7E" w:rsidRPr="004A6E61" w:rsidRDefault="006A6C7E" w:rsidP="00D423E6">
            <w:pPr>
              <w:jc w:val="right"/>
            </w:pPr>
            <w:r w:rsidRPr="004A6E61">
              <w:t> 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6C7E" w:rsidRPr="004A6E61" w:rsidRDefault="006A6C7E" w:rsidP="00D423E6">
            <w:pPr>
              <w:jc w:val="right"/>
            </w:pPr>
            <w:r w:rsidRPr="004A6E61">
              <w:t>500 </w:t>
            </w:r>
          </w:p>
        </w:tc>
      </w:tr>
      <w:tr w:rsidR="006A6C7E" w:rsidRPr="004A6E61" w:rsidTr="00D423E6">
        <w:trPr>
          <w:trHeight w:val="330"/>
          <w:jc w:val="center"/>
        </w:trPr>
        <w:tc>
          <w:tcPr>
            <w:tcW w:w="215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C7E" w:rsidRPr="004A6E61" w:rsidRDefault="006A6C7E" w:rsidP="00D423E6">
            <w:r w:rsidRPr="004A6E61">
              <w:t>Štatutárne fondy a ostatné fondy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6C7E" w:rsidRPr="004A6E61" w:rsidRDefault="006A6C7E" w:rsidP="00D423E6">
            <w:pPr>
              <w:jc w:val="right"/>
            </w:pPr>
            <w:r w:rsidRPr="004A6E61">
              <w:t> </w:t>
            </w:r>
          </w:p>
        </w:tc>
        <w:tc>
          <w:tcPr>
            <w:tcW w:w="142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6C7E" w:rsidRPr="004A6E61" w:rsidRDefault="006A6C7E" w:rsidP="00D423E6">
            <w:pPr>
              <w:jc w:val="right"/>
            </w:pPr>
            <w:r w:rsidRPr="004A6E61">
              <w:t> </w:t>
            </w:r>
          </w:p>
        </w:tc>
        <w:tc>
          <w:tcPr>
            <w:tcW w:w="142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6C7E" w:rsidRPr="004A6E61" w:rsidRDefault="006A6C7E" w:rsidP="00D423E6">
            <w:pPr>
              <w:jc w:val="right"/>
            </w:pPr>
            <w:r w:rsidRPr="004A6E61">
              <w:t> </w:t>
            </w:r>
          </w:p>
        </w:tc>
        <w:tc>
          <w:tcPr>
            <w:tcW w:w="142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6C7E" w:rsidRPr="004A6E61" w:rsidRDefault="006A6C7E" w:rsidP="00D423E6">
            <w:pPr>
              <w:jc w:val="right"/>
            </w:pPr>
            <w:r w:rsidRPr="004A6E61">
              <w:t> </w:t>
            </w:r>
          </w:p>
        </w:tc>
        <w:tc>
          <w:tcPr>
            <w:tcW w:w="142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C7E" w:rsidRPr="004A6E61" w:rsidRDefault="006A6C7E" w:rsidP="00D423E6">
            <w:pPr>
              <w:jc w:val="right"/>
            </w:pPr>
            <w:r w:rsidRPr="004A6E61">
              <w:t> </w:t>
            </w:r>
          </w:p>
        </w:tc>
      </w:tr>
      <w:tr w:rsidR="006A6C7E" w:rsidRPr="004A6E61" w:rsidTr="00D423E6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C7E" w:rsidRPr="004A6E61" w:rsidRDefault="006A6C7E" w:rsidP="00D423E6">
            <w:r w:rsidRPr="004A6E61">
              <w:t>Nerozdelený zisk minulých rokov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6C7E" w:rsidRPr="004A6E61" w:rsidRDefault="006A6C7E" w:rsidP="00D423E6">
            <w:pPr>
              <w:jc w:val="right"/>
            </w:pPr>
            <w:r w:rsidRPr="004A6E61">
              <w:t>3760 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6C7E" w:rsidRPr="004A6E61" w:rsidRDefault="006A6C7E" w:rsidP="00D423E6">
            <w:pPr>
              <w:jc w:val="right"/>
            </w:pPr>
            <w:r w:rsidRPr="004A6E61">
              <w:t>108 059 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6C7E" w:rsidRPr="004A6E61" w:rsidRDefault="006A6C7E" w:rsidP="00D423E6">
            <w:pPr>
              <w:jc w:val="right"/>
            </w:pPr>
            <w:r w:rsidRPr="004A6E61">
              <w:t> 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6C7E" w:rsidRPr="004A6E61" w:rsidRDefault="006A6C7E" w:rsidP="00D423E6">
            <w:pPr>
              <w:jc w:val="right"/>
            </w:pPr>
            <w:r w:rsidRPr="004A6E61">
              <w:t> 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C7E" w:rsidRPr="004A6E61" w:rsidRDefault="006A6C7E" w:rsidP="00D423E6">
            <w:pPr>
              <w:jc w:val="right"/>
            </w:pPr>
            <w:r w:rsidRPr="004A6E61">
              <w:t>111 819 </w:t>
            </w:r>
          </w:p>
        </w:tc>
      </w:tr>
      <w:tr w:rsidR="006A6C7E" w:rsidRPr="004A6E61" w:rsidTr="00D423E6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6C7E" w:rsidRPr="004A6E61" w:rsidRDefault="006A6C7E" w:rsidP="00D423E6">
            <w:r w:rsidRPr="004A6E61">
              <w:t>Neuhradená strata minulých rokov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A6C7E" w:rsidRPr="004A6E61" w:rsidRDefault="006A6C7E" w:rsidP="00D423E6">
            <w:pPr>
              <w:jc w:val="right"/>
            </w:pPr>
            <w:r w:rsidRPr="004A6E61">
              <w:t> 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A6C7E" w:rsidRPr="004A6E61" w:rsidRDefault="006A6C7E" w:rsidP="00D423E6">
            <w:pPr>
              <w:jc w:val="right"/>
            </w:pPr>
            <w:r w:rsidRPr="004A6E61">
              <w:t> 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A6C7E" w:rsidRPr="004A6E61" w:rsidRDefault="006A6C7E" w:rsidP="00D423E6">
            <w:pPr>
              <w:jc w:val="right"/>
            </w:pPr>
            <w:r w:rsidRPr="004A6E61">
              <w:t> 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A6C7E" w:rsidRPr="004A6E61" w:rsidRDefault="006A6C7E" w:rsidP="00D423E6">
            <w:pPr>
              <w:jc w:val="right"/>
            </w:pPr>
            <w:r w:rsidRPr="004A6E61">
              <w:t> 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6C7E" w:rsidRPr="004A6E61" w:rsidRDefault="006A6C7E" w:rsidP="00D423E6">
            <w:pPr>
              <w:jc w:val="right"/>
            </w:pPr>
            <w:r w:rsidRPr="004A6E61">
              <w:t> </w:t>
            </w:r>
          </w:p>
        </w:tc>
      </w:tr>
      <w:tr w:rsidR="006A6C7E" w:rsidRPr="004A6E61" w:rsidTr="00D423E6">
        <w:trPr>
          <w:trHeight w:val="330"/>
          <w:jc w:val="center"/>
        </w:trPr>
        <w:tc>
          <w:tcPr>
            <w:tcW w:w="215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C7E" w:rsidRPr="004A6E61" w:rsidRDefault="006A6C7E" w:rsidP="00D423E6">
            <w:r w:rsidRPr="004A6E61">
              <w:t>Výsledok hosp</w:t>
            </w:r>
            <w:r>
              <w:t>.</w:t>
            </w:r>
            <w:r w:rsidRPr="004A6E61">
              <w:t> bežného účtovného obdobia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6C7E" w:rsidRPr="004A6E61" w:rsidRDefault="006A6C7E" w:rsidP="00D423E6">
            <w:pPr>
              <w:jc w:val="right"/>
            </w:pPr>
            <w:r w:rsidRPr="004A6E61">
              <w:t> </w:t>
            </w:r>
          </w:p>
        </w:tc>
        <w:tc>
          <w:tcPr>
            <w:tcW w:w="142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6C7E" w:rsidRPr="004A6E61" w:rsidRDefault="006A6C7E" w:rsidP="00D423E6">
            <w:pPr>
              <w:jc w:val="right"/>
            </w:pPr>
            <w:r w:rsidRPr="004A6E61">
              <w:t> </w:t>
            </w:r>
          </w:p>
        </w:tc>
        <w:tc>
          <w:tcPr>
            <w:tcW w:w="142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6C7E" w:rsidRPr="004A6E61" w:rsidRDefault="006A6C7E" w:rsidP="00D423E6">
            <w:pPr>
              <w:jc w:val="right"/>
            </w:pPr>
            <w:r w:rsidRPr="004A6E61">
              <w:t> </w:t>
            </w:r>
          </w:p>
        </w:tc>
        <w:tc>
          <w:tcPr>
            <w:tcW w:w="142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6C7E" w:rsidRPr="004A6E61" w:rsidRDefault="006A6C7E" w:rsidP="00D423E6">
            <w:pPr>
              <w:jc w:val="right"/>
            </w:pPr>
            <w:r w:rsidRPr="004A6E61">
              <w:t> </w:t>
            </w:r>
          </w:p>
        </w:tc>
        <w:tc>
          <w:tcPr>
            <w:tcW w:w="142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C7E" w:rsidRPr="004A6E61" w:rsidRDefault="006A6C7E" w:rsidP="00D423E6">
            <w:pPr>
              <w:jc w:val="right"/>
            </w:pPr>
            <w:r w:rsidRPr="004A6E61">
              <w:t>23 202 </w:t>
            </w:r>
          </w:p>
        </w:tc>
      </w:tr>
    </w:tbl>
    <w:p w:rsidR="006A6C7E" w:rsidRPr="00B95D51" w:rsidRDefault="006A6C7E" w:rsidP="0075139D">
      <w:pPr>
        <w:autoSpaceDE w:val="0"/>
        <w:autoSpaceDN w:val="0"/>
        <w:adjustRightInd w:val="0"/>
        <w:ind w:left="426"/>
        <w:jc w:val="both"/>
        <w:rPr>
          <w:sz w:val="22"/>
          <w:szCs w:val="22"/>
        </w:rPr>
      </w:pPr>
      <w:r w:rsidRPr="00B95D51">
        <w:rPr>
          <w:sz w:val="22"/>
          <w:szCs w:val="22"/>
        </w:rPr>
        <w:t>Základné imanie sa v priebehu účtovného obdobia roka 2013 zvýšilo o</w:t>
      </w:r>
      <w:r>
        <w:rPr>
          <w:sz w:val="22"/>
          <w:szCs w:val="22"/>
        </w:rPr>
        <w:t> 670 000</w:t>
      </w:r>
      <w:r w:rsidRPr="00B95D51">
        <w:rPr>
          <w:sz w:val="22"/>
          <w:szCs w:val="22"/>
        </w:rPr>
        <w:t xml:space="preserve"> EUR, peňažným vkladom</w:t>
      </w:r>
      <w:r>
        <w:rPr>
          <w:sz w:val="22"/>
          <w:szCs w:val="22"/>
        </w:rPr>
        <w:t xml:space="preserve"> majiteľa spoločnosti</w:t>
      </w:r>
      <w:r w:rsidRPr="00B95D51">
        <w:rPr>
          <w:sz w:val="22"/>
          <w:szCs w:val="22"/>
        </w:rPr>
        <w:t xml:space="preserve">. Toto zvýšenie je k 31. decembru 2013 už zapísané v obchodnom registri. </w:t>
      </w:r>
    </w:p>
    <w:p w:rsidR="006A6C7E" w:rsidRPr="00B95D51" w:rsidRDefault="006A6C7E" w:rsidP="0075139D">
      <w:pPr>
        <w:autoSpaceDE w:val="0"/>
        <w:autoSpaceDN w:val="0"/>
        <w:adjustRightInd w:val="0"/>
        <w:ind w:left="426"/>
        <w:jc w:val="both"/>
        <w:rPr>
          <w:sz w:val="22"/>
          <w:szCs w:val="22"/>
        </w:rPr>
      </w:pPr>
    </w:p>
    <w:p w:rsidR="006A6C7E" w:rsidRPr="00B95D51" w:rsidRDefault="006A6C7E" w:rsidP="006F056A">
      <w:pPr>
        <w:pStyle w:val="BodyText"/>
        <w:rPr>
          <w:sz w:val="22"/>
          <w:szCs w:val="22"/>
        </w:rPr>
      </w:pPr>
      <w:bookmarkStart w:id="38" w:name="_MON_1405950602"/>
      <w:bookmarkEnd w:id="38"/>
      <w:r w:rsidRPr="00B95D51">
        <w:rPr>
          <w:sz w:val="22"/>
          <w:szCs w:val="22"/>
        </w:rPr>
        <w:t xml:space="preserve"> </w:t>
      </w:r>
    </w:p>
    <w:p w:rsidR="006A6C7E" w:rsidRDefault="006A6C7E" w:rsidP="003E0FA2">
      <w:pPr>
        <w:pStyle w:val="BodyText"/>
        <w:rPr>
          <w:sz w:val="22"/>
          <w:szCs w:val="22"/>
        </w:rPr>
      </w:pPr>
      <w:r w:rsidRPr="00B95D51">
        <w:rPr>
          <w:sz w:val="22"/>
          <w:szCs w:val="22"/>
        </w:rPr>
        <w:t>Účtovný zisk za rok 2012 bol rozdelený takto:</w:t>
      </w:r>
    </w:p>
    <w:p w:rsidR="006A6C7E" w:rsidRDefault="006A6C7E" w:rsidP="003E0FA2">
      <w:pPr>
        <w:pStyle w:val="BodyText"/>
        <w:rPr>
          <w:sz w:val="22"/>
          <w:szCs w:val="22"/>
        </w:rPr>
      </w:pPr>
    </w:p>
    <w:p w:rsidR="006A6C7E" w:rsidRPr="00B95D51" w:rsidRDefault="006A6C7E" w:rsidP="00E95FA9">
      <w:pPr>
        <w:pStyle w:val="BodyText"/>
        <w:rPr>
          <w:sz w:val="22"/>
          <w:szCs w:val="22"/>
        </w:rPr>
      </w:pPr>
    </w:p>
    <w:tbl>
      <w:tblPr>
        <w:tblW w:w="5000" w:type="pct"/>
        <w:jc w:val="center"/>
        <w:tblLook w:val="00A0"/>
      </w:tblPr>
      <w:tblGrid>
        <w:gridCol w:w="7073"/>
        <w:gridCol w:w="2385"/>
      </w:tblGrid>
      <w:tr w:rsidR="006A6C7E" w:rsidRPr="002B2E75" w:rsidTr="00D423E6">
        <w:trPr>
          <w:trHeight w:val="765"/>
          <w:jc w:val="center"/>
        </w:trPr>
        <w:tc>
          <w:tcPr>
            <w:tcW w:w="70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D423E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3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D423E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A6C7E" w:rsidRPr="002B2E75" w:rsidTr="00D423E6">
        <w:trPr>
          <w:trHeight w:val="330"/>
          <w:jc w:val="center"/>
        </w:trPr>
        <w:tc>
          <w:tcPr>
            <w:tcW w:w="70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D423E6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3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D423E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23 202,17</w:t>
            </w:r>
          </w:p>
        </w:tc>
      </w:tr>
      <w:tr w:rsidR="006A6C7E" w:rsidRPr="002B2E75" w:rsidTr="00D423E6">
        <w:trPr>
          <w:trHeight w:val="330"/>
          <w:jc w:val="center"/>
        </w:trPr>
        <w:tc>
          <w:tcPr>
            <w:tcW w:w="70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D423E6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3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C7E" w:rsidRPr="002B2E75" w:rsidRDefault="006A6C7E" w:rsidP="00D423E6">
            <w:pPr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Bežné účtovné obdobie</w:t>
            </w:r>
          </w:p>
        </w:tc>
      </w:tr>
      <w:tr w:rsidR="006A6C7E" w:rsidRPr="002B2E75" w:rsidTr="00D423E6">
        <w:trPr>
          <w:trHeight w:val="330"/>
          <w:jc w:val="center"/>
        </w:trPr>
        <w:tc>
          <w:tcPr>
            <w:tcW w:w="707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D423E6">
            <w:pPr>
              <w:rPr>
                <w:szCs w:val="22"/>
              </w:rPr>
            </w:pPr>
            <w:r w:rsidRPr="002B2E75">
              <w:rPr>
                <w:szCs w:val="22"/>
              </w:rPr>
              <w:t>Prídel do zákonného rezervného fondu</w:t>
            </w:r>
          </w:p>
        </w:tc>
        <w:tc>
          <w:tcPr>
            <w:tcW w:w="23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D423E6">
            <w:pPr>
              <w:jc w:val="center"/>
              <w:rPr>
                <w:szCs w:val="22"/>
              </w:rPr>
            </w:pPr>
          </w:p>
        </w:tc>
      </w:tr>
      <w:tr w:rsidR="006A6C7E" w:rsidRPr="002B2E75" w:rsidTr="00D423E6">
        <w:trPr>
          <w:trHeight w:val="330"/>
          <w:jc w:val="center"/>
        </w:trPr>
        <w:tc>
          <w:tcPr>
            <w:tcW w:w="70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D423E6">
            <w:pPr>
              <w:rPr>
                <w:szCs w:val="22"/>
              </w:rPr>
            </w:pPr>
            <w:r w:rsidRPr="002B2E75">
              <w:rPr>
                <w:szCs w:val="22"/>
              </w:rPr>
              <w:t>Prídel do štatutárnych a ostatných fondov</w:t>
            </w:r>
          </w:p>
        </w:tc>
        <w:tc>
          <w:tcPr>
            <w:tcW w:w="23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D423E6">
            <w:pPr>
              <w:jc w:val="center"/>
              <w:rPr>
                <w:szCs w:val="22"/>
              </w:rPr>
            </w:pPr>
          </w:p>
        </w:tc>
      </w:tr>
      <w:tr w:rsidR="006A6C7E" w:rsidRPr="002B2E75" w:rsidTr="00D423E6">
        <w:trPr>
          <w:trHeight w:val="330"/>
          <w:jc w:val="center"/>
        </w:trPr>
        <w:tc>
          <w:tcPr>
            <w:tcW w:w="707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D423E6">
            <w:pPr>
              <w:rPr>
                <w:szCs w:val="22"/>
              </w:rPr>
            </w:pPr>
            <w:r w:rsidRPr="002B2E75">
              <w:rPr>
                <w:szCs w:val="22"/>
              </w:rPr>
              <w:t>Prídel do sociálneho fondu</w:t>
            </w:r>
          </w:p>
        </w:tc>
        <w:tc>
          <w:tcPr>
            <w:tcW w:w="238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D423E6">
            <w:pPr>
              <w:jc w:val="center"/>
              <w:rPr>
                <w:szCs w:val="22"/>
              </w:rPr>
            </w:pPr>
          </w:p>
        </w:tc>
      </w:tr>
      <w:tr w:rsidR="006A6C7E" w:rsidRPr="002B2E75" w:rsidTr="00D423E6">
        <w:trPr>
          <w:trHeight w:val="330"/>
          <w:jc w:val="center"/>
        </w:trPr>
        <w:tc>
          <w:tcPr>
            <w:tcW w:w="707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D423E6">
            <w:pPr>
              <w:rPr>
                <w:szCs w:val="22"/>
              </w:rPr>
            </w:pPr>
            <w:r w:rsidRPr="002B2E75">
              <w:rPr>
                <w:szCs w:val="22"/>
              </w:rPr>
              <w:t>Prídel na zvýšenie základného imania</w:t>
            </w:r>
          </w:p>
        </w:tc>
        <w:tc>
          <w:tcPr>
            <w:tcW w:w="23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D423E6">
            <w:pPr>
              <w:jc w:val="center"/>
              <w:rPr>
                <w:szCs w:val="22"/>
              </w:rPr>
            </w:pPr>
          </w:p>
        </w:tc>
      </w:tr>
      <w:tr w:rsidR="006A6C7E" w:rsidRPr="002B2E75" w:rsidTr="00D423E6">
        <w:trPr>
          <w:trHeight w:val="330"/>
          <w:jc w:val="center"/>
        </w:trPr>
        <w:tc>
          <w:tcPr>
            <w:tcW w:w="707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D423E6">
            <w:pPr>
              <w:rPr>
                <w:szCs w:val="22"/>
              </w:rPr>
            </w:pPr>
            <w:r w:rsidRPr="002B2E75">
              <w:rPr>
                <w:szCs w:val="22"/>
              </w:rPr>
              <w:t>Úhrada straty minulých období</w:t>
            </w:r>
          </w:p>
        </w:tc>
        <w:tc>
          <w:tcPr>
            <w:tcW w:w="238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D423E6">
            <w:pPr>
              <w:jc w:val="center"/>
              <w:rPr>
                <w:szCs w:val="22"/>
              </w:rPr>
            </w:pPr>
          </w:p>
        </w:tc>
      </w:tr>
      <w:tr w:rsidR="006A6C7E" w:rsidRPr="002B2E75" w:rsidTr="00D423E6">
        <w:trPr>
          <w:trHeight w:val="330"/>
          <w:jc w:val="center"/>
        </w:trPr>
        <w:tc>
          <w:tcPr>
            <w:tcW w:w="70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D423E6">
            <w:pPr>
              <w:rPr>
                <w:szCs w:val="22"/>
              </w:rPr>
            </w:pPr>
            <w:r w:rsidRPr="002B2E75">
              <w:rPr>
                <w:szCs w:val="22"/>
              </w:rPr>
              <w:t>Prevod do</w:t>
            </w:r>
            <w:r>
              <w:rPr>
                <w:szCs w:val="22"/>
              </w:rPr>
              <w:t xml:space="preserve"> </w:t>
            </w:r>
            <w:r w:rsidRPr="002B2E75">
              <w:rPr>
                <w:szCs w:val="22"/>
              </w:rPr>
              <w:t>nerozdeleného zisku minulých rokov</w:t>
            </w:r>
          </w:p>
        </w:tc>
        <w:tc>
          <w:tcPr>
            <w:tcW w:w="23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D423E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23 202,17</w:t>
            </w:r>
          </w:p>
        </w:tc>
      </w:tr>
      <w:tr w:rsidR="006A6C7E" w:rsidRPr="002B2E75" w:rsidTr="00D423E6">
        <w:trPr>
          <w:trHeight w:val="330"/>
          <w:jc w:val="center"/>
        </w:trPr>
        <w:tc>
          <w:tcPr>
            <w:tcW w:w="707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D423E6">
            <w:pPr>
              <w:rPr>
                <w:szCs w:val="22"/>
              </w:rPr>
            </w:pPr>
            <w:r w:rsidRPr="002B2E75">
              <w:rPr>
                <w:szCs w:val="22"/>
              </w:rPr>
              <w:t>Rozdelenie podielu na zisku spoločníkom, členom</w:t>
            </w:r>
          </w:p>
        </w:tc>
        <w:tc>
          <w:tcPr>
            <w:tcW w:w="23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D423E6">
            <w:pPr>
              <w:jc w:val="center"/>
              <w:rPr>
                <w:szCs w:val="22"/>
              </w:rPr>
            </w:pPr>
          </w:p>
        </w:tc>
      </w:tr>
      <w:tr w:rsidR="006A6C7E" w:rsidRPr="002B2E75" w:rsidTr="00D423E6">
        <w:trPr>
          <w:trHeight w:val="330"/>
          <w:jc w:val="center"/>
        </w:trPr>
        <w:tc>
          <w:tcPr>
            <w:tcW w:w="707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D423E6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Iné </w:t>
            </w:r>
          </w:p>
        </w:tc>
        <w:tc>
          <w:tcPr>
            <w:tcW w:w="238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D423E6">
            <w:pPr>
              <w:jc w:val="center"/>
              <w:rPr>
                <w:szCs w:val="22"/>
              </w:rPr>
            </w:pPr>
          </w:p>
        </w:tc>
      </w:tr>
      <w:tr w:rsidR="006A6C7E" w:rsidRPr="002B2E75" w:rsidTr="00D423E6">
        <w:trPr>
          <w:trHeight w:val="330"/>
          <w:jc w:val="center"/>
        </w:trPr>
        <w:tc>
          <w:tcPr>
            <w:tcW w:w="707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D423E6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23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6C7E" w:rsidRPr="002B2E75" w:rsidRDefault="006A6C7E" w:rsidP="00D423E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23 202,17</w:t>
            </w:r>
          </w:p>
        </w:tc>
      </w:tr>
    </w:tbl>
    <w:p w:rsidR="006A6C7E" w:rsidRPr="002B2E75" w:rsidRDefault="006A6C7E" w:rsidP="00E95FA9"/>
    <w:p w:rsidR="006A6C7E" w:rsidRPr="00B95D51" w:rsidRDefault="006A6C7E" w:rsidP="00E95FA9">
      <w:pPr>
        <w:pStyle w:val="BodyText"/>
        <w:rPr>
          <w:sz w:val="22"/>
          <w:szCs w:val="22"/>
        </w:rPr>
      </w:pPr>
    </w:p>
    <w:p w:rsidR="006A6C7E" w:rsidRPr="00B95D51" w:rsidRDefault="006A6C7E" w:rsidP="003E0FA2">
      <w:pPr>
        <w:pStyle w:val="BodyText"/>
        <w:rPr>
          <w:sz w:val="22"/>
          <w:szCs w:val="22"/>
        </w:rPr>
      </w:pPr>
    </w:p>
    <w:p w:rsidR="006A6C7E" w:rsidRPr="00B95D51" w:rsidRDefault="006A6C7E" w:rsidP="005A2556">
      <w:pPr>
        <w:pStyle w:val="BodyText"/>
        <w:rPr>
          <w:sz w:val="22"/>
          <w:szCs w:val="22"/>
        </w:rPr>
      </w:pPr>
      <w:r w:rsidRPr="00B95D51">
        <w:rPr>
          <w:sz w:val="22"/>
          <w:szCs w:val="22"/>
        </w:rPr>
        <w:t xml:space="preserve">O rozdelení výsledku hospodárenia za účtovné obdobie 2013 vo výške </w:t>
      </w:r>
      <w:r>
        <w:rPr>
          <w:sz w:val="22"/>
          <w:szCs w:val="22"/>
        </w:rPr>
        <w:t>19 918,42</w:t>
      </w:r>
      <w:r w:rsidRPr="00B95D51">
        <w:rPr>
          <w:sz w:val="22"/>
          <w:szCs w:val="22"/>
        </w:rPr>
        <w:t xml:space="preserve"> rozhodne valné zhromaždenie. Návrh štatutárneho orgánu valnému zhromaždeniu je takýto:</w:t>
      </w:r>
    </w:p>
    <w:p w:rsidR="006A6C7E" w:rsidRPr="00B95D51" w:rsidRDefault="006A6C7E" w:rsidP="005A2556">
      <w:pPr>
        <w:pStyle w:val="BodyText"/>
        <w:numPr>
          <w:ilvl w:val="0"/>
          <w:numId w:val="24"/>
        </w:numPr>
        <w:ind w:firstLine="0"/>
        <w:rPr>
          <w:sz w:val="22"/>
          <w:szCs w:val="22"/>
        </w:rPr>
      </w:pPr>
      <w:r w:rsidRPr="00B95D51">
        <w:rPr>
          <w:sz w:val="22"/>
          <w:szCs w:val="22"/>
        </w:rPr>
        <w:t>prídel do</w:t>
      </w:r>
      <w:r>
        <w:rPr>
          <w:sz w:val="22"/>
          <w:szCs w:val="22"/>
        </w:rPr>
        <w:t xml:space="preserve"> zákonného rezervného fondu 19 000 </w:t>
      </w:r>
      <w:r w:rsidRPr="00B95D51">
        <w:rPr>
          <w:sz w:val="22"/>
          <w:szCs w:val="22"/>
        </w:rPr>
        <w:t>EUR,</w:t>
      </w:r>
    </w:p>
    <w:p w:rsidR="006A6C7E" w:rsidRPr="00B95D51" w:rsidRDefault="006A6C7E" w:rsidP="005A2556">
      <w:pPr>
        <w:pStyle w:val="BodyText"/>
        <w:numPr>
          <w:ilvl w:val="0"/>
          <w:numId w:val="24"/>
        </w:numPr>
        <w:ind w:firstLine="0"/>
        <w:rPr>
          <w:sz w:val="22"/>
          <w:szCs w:val="22"/>
        </w:rPr>
      </w:pPr>
      <w:r w:rsidRPr="00B95D51">
        <w:rPr>
          <w:sz w:val="22"/>
          <w:szCs w:val="22"/>
        </w:rPr>
        <w:t xml:space="preserve">prevod na nerozdelený zisk minulých rokov </w:t>
      </w:r>
      <w:r>
        <w:rPr>
          <w:sz w:val="22"/>
          <w:szCs w:val="22"/>
        </w:rPr>
        <w:t> 918,42</w:t>
      </w:r>
      <w:r w:rsidRPr="00B95D51">
        <w:rPr>
          <w:sz w:val="22"/>
          <w:szCs w:val="22"/>
        </w:rPr>
        <w:t xml:space="preserve"> EUR.</w:t>
      </w:r>
    </w:p>
    <w:p w:rsidR="006A6C7E" w:rsidRPr="00B95D51" w:rsidRDefault="006A6C7E" w:rsidP="005A2556">
      <w:pPr>
        <w:pStyle w:val="BodyText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sectPr w:rsidR="006A6C7E" w:rsidRPr="00B95D51" w:rsidSect="00DD1CC9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979" w:right="991" w:bottom="1134" w:left="1673" w:header="675" w:footer="34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A6C7E" w:rsidRDefault="006A6C7E" w:rsidP="00E95128">
      <w:r>
        <w:separator/>
      </w:r>
    </w:p>
  </w:endnote>
  <w:endnote w:type="continuationSeparator" w:id="0">
    <w:p w:rsidR="006A6C7E" w:rsidRDefault="006A6C7E" w:rsidP="00E951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imes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Univers 55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Narrow">
    <w:altName w:val="Century Gothic"/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6C7E" w:rsidRDefault="006A6C7E" w:rsidP="00F051A2">
    <w:pPr>
      <w:pStyle w:val="Footer"/>
      <w:jc w:val="cen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20</w:t>
    </w:r>
    <w:r>
      <w:rPr>
        <w:rStyle w:val="PageNumber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6C7E" w:rsidRDefault="006A6C7E" w:rsidP="00F70C00">
    <w:pPr>
      <w:pStyle w:val="Footer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Slovensko, spol. s r. o. V</w:t>
    </w:r>
    <w:r w:rsidRPr="00803D2C">
      <w:rPr>
        <w:sz w:val="16"/>
        <w:szCs w:val="16"/>
      </w:rPr>
      <w:t>šetky práva vyhradené. Vytlačené na Slovensku.</w:t>
    </w:r>
    <w:r w:rsidRPr="00E95128">
      <w:t xml:space="preserve"> </w:t>
    </w:r>
    <w:r>
      <w:tab/>
    </w:r>
    <w:r w:rsidRPr="00F70C00">
      <w:rPr>
        <w:b/>
      </w:rPr>
      <w:fldChar w:fldCharType="begin"/>
    </w:r>
    <w:r w:rsidRPr="00F70C00">
      <w:rPr>
        <w:b/>
      </w:rPr>
      <w:instrText xml:space="preserve"> PAGE   \* MERGEFORMAT </w:instrText>
    </w:r>
    <w:r w:rsidRPr="00F70C00">
      <w:rPr>
        <w:b/>
      </w:rPr>
      <w:fldChar w:fldCharType="separate"/>
    </w:r>
    <w:r>
      <w:rPr>
        <w:b/>
        <w:noProof/>
      </w:rPr>
      <w:t>17</w:t>
    </w:r>
    <w:r w:rsidRPr="00F70C00">
      <w:rPr>
        <w:b/>
      </w:rPr>
      <w:fldChar w:fldCharType="end"/>
    </w:r>
  </w:p>
  <w:p w:rsidR="006A6C7E" w:rsidRDefault="006A6C7E" w:rsidP="00F70C00">
    <w:pPr>
      <w:pStyle w:val="Footer"/>
      <w:tabs>
        <w:tab w:val="clear" w:pos="9072"/>
        <w:tab w:val="right" w:pos="9214"/>
      </w:tabs>
      <w:rPr>
        <w:sz w:val="16"/>
        <w:szCs w:val="16"/>
      </w:rPr>
    </w:pPr>
  </w:p>
  <w:p w:rsidR="006A6C7E" w:rsidRPr="00F70C00" w:rsidRDefault="006A6C7E" w:rsidP="00F70C00">
    <w:pPr>
      <w:pStyle w:val="Footer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A6C7E" w:rsidRDefault="006A6C7E" w:rsidP="00E95128">
      <w:r>
        <w:separator/>
      </w:r>
    </w:p>
  </w:footnote>
  <w:footnote w:type="continuationSeparator" w:id="0">
    <w:p w:rsidR="006A6C7E" w:rsidRDefault="006A6C7E" w:rsidP="00E951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6C7E" w:rsidRPr="00F051A2" w:rsidRDefault="006A6C7E" w:rsidP="00F051A2">
    <w:pPr>
      <w:pStyle w:val="Header"/>
      <w:rPr>
        <w:b/>
        <w:sz w:val="22"/>
        <w:szCs w:val="22"/>
      </w:rPr>
    </w:pPr>
    <w:r>
      <w:rPr>
        <w:b/>
        <w:sz w:val="22"/>
        <w:szCs w:val="22"/>
      </w:rPr>
      <w:t>C</w:t>
    </w:r>
    <w:r w:rsidRPr="00F051A2">
      <w:rPr>
        <w:b/>
        <w:sz w:val="22"/>
        <w:szCs w:val="22"/>
      </w:rPr>
      <w:t>able Connect s.r.o., V. Tvrdého 17, 010 01 Žilina</w:t>
    </w:r>
  </w:p>
  <w:p w:rsidR="006A6C7E" w:rsidRPr="00F051A2" w:rsidRDefault="006A6C7E" w:rsidP="00F051A2">
    <w:pPr>
      <w:pStyle w:val="Header"/>
      <w:rPr>
        <w:b/>
        <w:sz w:val="22"/>
        <w:szCs w:val="22"/>
      </w:rPr>
    </w:pPr>
    <w:r w:rsidRPr="00F051A2">
      <w:rPr>
        <w:b/>
        <w:sz w:val="22"/>
        <w:szCs w:val="22"/>
      </w:rPr>
      <w:t>Poznámky k účtovným výkazom k 31. decembru 201</w:t>
    </w:r>
    <w:r>
      <w:rPr>
        <w:b/>
        <w:sz w:val="22"/>
        <w:szCs w:val="22"/>
      </w:rPr>
      <w:t>3</w:t>
    </w:r>
  </w:p>
  <w:p w:rsidR="006A6C7E" w:rsidRPr="00F051A2" w:rsidRDefault="006A6C7E" w:rsidP="00F051A2">
    <w:pPr>
      <w:pStyle w:val="Header"/>
      <w:pBdr>
        <w:bottom w:val="single" w:sz="4" w:space="1" w:color="auto"/>
      </w:pBdr>
      <w:rPr>
        <w:b/>
        <w:sz w:val="22"/>
        <w:szCs w:val="22"/>
      </w:rPr>
    </w:pPr>
    <w:r w:rsidRPr="00F051A2">
      <w:rPr>
        <w:b/>
        <w:sz w:val="22"/>
        <w:szCs w:val="22"/>
      </w:rPr>
      <w:t xml:space="preserve">(údaje v tabuľkách sú uvedené v </w:t>
    </w:r>
    <w:r w:rsidRPr="00F051A2">
      <w:rPr>
        <w:b/>
        <w:snapToGrid w:val="0"/>
        <w:sz w:val="22"/>
        <w:szCs w:val="22"/>
        <w:lang w:eastAsia="sk-SK"/>
      </w:rPr>
      <w:t>celých eurách</w:t>
    </w:r>
    <w:r w:rsidRPr="00F051A2">
      <w:rPr>
        <w:b/>
        <w:sz w:val="22"/>
        <w:szCs w:val="22"/>
      </w:rPr>
      <w:t>, ak nie je uvedené inak)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6C7E" w:rsidRDefault="006A6C7E" w:rsidP="008A2D79">
    <w:pPr>
      <w:pStyle w:val="Header"/>
      <w:tabs>
        <w:tab w:val="center" w:pos="4820"/>
        <w:tab w:val="right" w:pos="9214"/>
      </w:tabs>
      <w:jc w:val="right"/>
      <w:rPr>
        <w:sz w:val="18"/>
      </w:rPr>
    </w:pPr>
  </w:p>
  <w:p w:rsidR="006A6C7E" w:rsidRPr="00E95128" w:rsidRDefault="006A6C7E" w:rsidP="008A2D79">
    <w:pPr>
      <w:pStyle w:val="Header"/>
      <w:tabs>
        <w:tab w:val="center" w:pos="4820"/>
        <w:tab w:val="right" w:pos="9214"/>
      </w:tabs>
      <w:jc w:val="right"/>
      <w:rPr>
        <w:sz w:val="18"/>
      </w:rPr>
    </w:pPr>
    <w:r>
      <w:rPr>
        <w:noProof/>
        <w:lang w:eastAsia="sk-SK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alt="KPMG_20mm56" style="position:absolute;left:0;text-align:left;margin-left:0;margin-top:44.25pt;width:49.6pt;height:19.2pt;z-index:-251656192;visibility:visible;mso-position-horizontal:left;mso-position-vertical-relative:page">
          <v:imagedata r:id="rId1" o:title=""/>
          <w10:wrap anchory="page"/>
        </v:shape>
      </w:pict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:rsidR="006A6C7E" w:rsidRDefault="006A6C7E" w:rsidP="008A2D79">
    <w:pPr>
      <w:pStyle w:val="Header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:rsidR="006A6C7E" w:rsidRPr="00E95128" w:rsidRDefault="006A6C7E" w:rsidP="008A2D79">
    <w:pPr>
      <w:pStyle w:val="Header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041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6A6C7E" w:rsidTr="00D34B3E">
      <w:trPr>
        <w:trHeight w:val="299"/>
      </w:trPr>
      <w:tc>
        <w:tcPr>
          <w:tcW w:w="2251" w:type="dxa"/>
          <w:vAlign w:val="center"/>
        </w:tcPr>
        <w:p w:rsidR="006A6C7E" w:rsidRDefault="006A6C7E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>Poznámky Úč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:rsidR="006A6C7E" w:rsidRDefault="006A6C7E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:rsidR="006A6C7E" w:rsidRDefault="006A6C7E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6A6C7E" w:rsidRDefault="006A6C7E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6A6C7E" w:rsidRDefault="006A6C7E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6A6C7E" w:rsidRDefault="006A6C7E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6A6C7E" w:rsidRDefault="006A6C7E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6A6C7E" w:rsidRDefault="006A6C7E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6A6C7E" w:rsidRDefault="006A6C7E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6A6C7E" w:rsidRDefault="006A6C7E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6A6C7E" w:rsidRDefault="006A6C7E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6A6C7E" w:rsidRDefault="006A6C7E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:rsidR="006A6C7E" w:rsidRPr="00E95128" w:rsidRDefault="006A6C7E" w:rsidP="008648B4">
    <w:pPr>
      <w:pStyle w:val="Header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36C7DE6"/>
    <w:multiLevelType w:val="singleLevel"/>
    <w:tmpl w:val="0930CF9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4">
    <w:nsid w:val="0F7B201E"/>
    <w:multiLevelType w:val="hybridMultilevel"/>
    <w:tmpl w:val="C07CDD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102229D9"/>
    <w:multiLevelType w:val="hybridMultilevel"/>
    <w:tmpl w:val="53C64CFE"/>
    <w:lvl w:ilvl="0" w:tplc="2E3AEA58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cs="Times New Roman" w:hint="default"/>
      </w:rPr>
    </w:lvl>
    <w:lvl w:ilvl="1" w:tplc="E2AED482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10890113"/>
    <w:multiLevelType w:val="singleLevel"/>
    <w:tmpl w:val="D41A76F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7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8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9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>
    <w:nsid w:val="16F44318"/>
    <w:multiLevelType w:val="hybridMultilevel"/>
    <w:tmpl w:val="51824D9A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177C27BC"/>
    <w:multiLevelType w:val="hybridMultilevel"/>
    <w:tmpl w:val="001459D2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18E009EA"/>
    <w:multiLevelType w:val="hybridMultilevel"/>
    <w:tmpl w:val="1A86108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4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5">
    <w:nsid w:val="237329C6"/>
    <w:multiLevelType w:val="hybridMultilevel"/>
    <w:tmpl w:val="AA0C3734"/>
    <w:lvl w:ilvl="0" w:tplc="6660CD6E">
      <w:start w:val="1"/>
      <w:numFmt w:val="bullet"/>
      <w:lvlText w:val="–"/>
      <w:lvlJc w:val="left"/>
      <w:pPr>
        <w:ind w:left="115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7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5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3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7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9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910" w:hanging="360"/>
      </w:pPr>
      <w:rPr>
        <w:rFonts w:ascii="Wingdings" w:hAnsi="Wingdings" w:hint="default"/>
      </w:rPr>
    </w:lvl>
  </w:abstractNum>
  <w:abstractNum w:abstractNumId="16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17">
    <w:nsid w:val="2D9D26CD"/>
    <w:multiLevelType w:val="hybridMultilevel"/>
    <w:tmpl w:val="94389250"/>
    <w:lvl w:ilvl="0" w:tplc="187CADAE">
      <w:start w:val="1"/>
      <w:numFmt w:val="lowerLetter"/>
      <w:lvlText w:val="%1)"/>
      <w:lvlJc w:val="left"/>
      <w:pPr>
        <w:tabs>
          <w:tab w:val="num" w:pos="680"/>
        </w:tabs>
        <w:ind w:left="964" w:hanging="284"/>
      </w:pPr>
      <w:rPr>
        <w:rFonts w:cs="Times New Roman" w:hint="default"/>
      </w:rPr>
    </w:lvl>
    <w:lvl w:ilvl="1" w:tplc="8B28ECEE">
      <w:start w:val="1"/>
      <w:numFmt w:val="decimal"/>
      <w:lvlText w:val="%2."/>
      <w:lvlJc w:val="left"/>
      <w:pPr>
        <w:tabs>
          <w:tab w:val="num" w:pos="680"/>
        </w:tabs>
        <w:ind w:left="1531" w:hanging="284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31E26287"/>
    <w:multiLevelType w:val="hybridMultilevel"/>
    <w:tmpl w:val="4694192C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36BE61C3"/>
    <w:multiLevelType w:val="singleLevel"/>
    <w:tmpl w:val="E6BC554C"/>
    <w:lvl w:ilvl="0">
      <w:start w:val="1"/>
      <w:numFmt w:val="decimal"/>
      <w:pStyle w:val="Heading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0">
    <w:nsid w:val="392739C7"/>
    <w:multiLevelType w:val="singleLevel"/>
    <w:tmpl w:val="2C7CE2C6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1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22">
    <w:nsid w:val="4E7A672D"/>
    <w:multiLevelType w:val="multilevel"/>
    <w:tmpl w:val="53C64CFE"/>
    <w:lvl w:ilvl="0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5402120D"/>
    <w:multiLevelType w:val="singleLevel"/>
    <w:tmpl w:val="362C932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4">
    <w:nsid w:val="73473C13"/>
    <w:multiLevelType w:val="singleLevel"/>
    <w:tmpl w:val="2A50B936"/>
    <w:lvl w:ilvl="0">
      <w:start w:val="1"/>
      <w:numFmt w:val="upperLetter"/>
      <w:pStyle w:val="Heading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25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785F33ED"/>
    <w:multiLevelType w:val="singleLevel"/>
    <w:tmpl w:val="F54E583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7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8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9">
    <w:nsid w:val="7DAD294D"/>
    <w:multiLevelType w:val="singleLevel"/>
    <w:tmpl w:val="F274FF9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num w:numId="1">
    <w:abstractNumId w:val="24"/>
  </w:num>
  <w:num w:numId="2">
    <w:abstractNumId w:val="19"/>
  </w:num>
  <w:num w:numId="3">
    <w:abstractNumId w:val="16"/>
  </w:num>
  <w:num w:numId="4">
    <w:abstractNumId w:val="25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19"/>
  </w:num>
  <w:num w:numId="7">
    <w:abstractNumId w:val="27"/>
  </w:num>
  <w:num w:numId="8">
    <w:abstractNumId w:val="3"/>
  </w:num>
  <w:num w:numId="9">
    <w:abstractNumId w:val="19"/>
  </w:num>
  <w:num w:numId="10">
    <w:abstractNumId w:val="19"/>
  </w:num>
  <w:num w:numId="11">
    <w:abstractNumId w:val="8"/>
  </w:num>
  <w:num w:numId="12">
    <w:abstractNumId w:val="19"/>
  </w:num>
  <w:num w:numId="13">
    <w:abstractNumId w:val="19"/>
  </w:num>
  <w:num w:numId="14">
    <w:abstractNumId w:val="9"/>
  </w:num>
  <w:num w:numId="15">
    <w:abstractNumId w:val="19"/>
    <w:lvlOverride w:ilvl="0">
      <w:startOverride w:val="1"/>
    </w:lvlOverride>
  </w:num>
  <w:num w:numId="16">
    <w:abstractNumId w:val="19"/>
    <w:lvlOverride w:ilvl="0">
      <w:startOverride w:val="1"/>
    </w:lvlOverride>
  </w:num>
  <w:num w:numId="17">
    <w:abstractNumId w:val="19"/>
    <w:lvlOverride w:ilvl="0">
      <w:startOverride w:val="1"/>
    </w:lvlOverride>
  </w:num>
  <w:num w:numId="18">
    <w:abstractNumId w:val="19"/>
    <w:lvlOverride w:ilvl="0">
      <w:startOverride w:val="1"/>
    </w:lvlOverride>
  </w:num>
  <w:num w:numId="19">
    <w:abstractNumId w:val="2"/>
  </w:num>
  <w:num w:numId="20">
    <w:abstractNumId w:val="19"/>
    <w:lvlOverride w:ilvl="0">
      <w:startOverride w:val="1"/>
    </w:lvlOverride>
  </w:num>
  <w:num w:numId="21">
    <w:abstractNumId w:val="21"/>
  </w:num>
  <w:num w:numId="22">
    <w:abstractNumId w:val="14"/>
  </w:num>
  <w:num w:numId="23">
    <w:abstractNumId w:val="13"/>
  </w:num>
  <w:num w:numId="24">
    <w:abstractNumId w:val="28"/>
  </w:num>
  <w:num w:numId="25">
    <w:abstractNumId w:val="19"/>
    <w:lvlOverride w:ilvl="0">
      <w:startOverride w:val="1"/>
    </w:lvlOverride>
  </w:num>
  <w:num w:numId="26">
    <w:abstractNumId w:val="19"/>
    <w:lvlOverride w:ilvl="0">
      <w:startOverride w:val="1"/>
    </w:lvlOverride>
  </w:num>
  <w:num w:numId="27">
    <w:abstractNumId w:val="19"/>
    <w:lvlOverride w:ilvl="0">
      <w:startOverride w:val="1"/>
    </w:lvlOverride>
  </w:num>
  <w:num w:numId="28">
    <w:abstractNumId w:val="19"/>
    <w:lvlOverride w:ilvl="0">
      <w:startOverride w:val="1"/>
    </w:lvlOverride>
  </w:num>
  <w:num w:numId="29">
    <w:abstractNumId w:val="19"/>
    <w:lvlOverride w:ilvl="0">
      <w:startOverride w:val="1"/>
    </w:lvlOverride>
  </w:num>
  <w:num w:numId="30">
    <w:abstractNumId w:val="19"/>
  </w:num>
  <w:num w:numId="31">
    <w:abstractNumId w:val="19"/>
  </w:num>
  <w:num w:numId="32">
    <w:abstractNumId w:val="19"/>
  </w:num>
  <w:num w:numId="33">
    <w:abstractNumId w:val="19"/>
  </w:num>
  <w:num w:numId="34">
    <w:abstractNumId w:val="16"/>
    <w:lvlOverride w:ilvl="0">
      <w:startOverride w:val="1"/>
    </w:lvlOverride>
  </w:num>
  <w:num w:numId="35">
    <w:abstractNumId w:val="19"/>
  </w:num>
  <w:num w:numId="36">
    <w:abstractNumId w:val="19"/>
  </w:num>
  <w:num w:numId="37">
    <w:abstractNumId w:val="19"/>
  </w:num>
  <w:num w:numId="38">
    <w:abstractNumId w:val="19"/>
  </w:num>
  <w:num w:numId="39">
    <w:abstractNumId w:val="24"/>
  </w:num>
  <w:num w:numId="40">
    <w:abstractNumId w:val="24"/>
  </w:num>
  <w:num w:numId="41">
    <w:abstractNumId w:val="24"/>
  </w:num>
  <w:num w:numId="42">
    <w:abstractNumId w:val="7"/>
  </w:num>
  <w:num w:numId="43">
    <w:abstractNumId w:val="26"/>
  </w:num>
  <w:num w:numId="4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"/>
  </w:num>
  <w:num w:numId="46">
    <w:abstractNumId w:val="23"/>
  </w:num>
  <w:num w:numId="47">
    <w:abstractNumId w:val="24"/>
  </w:num>
  <w:num w:numId="48">
    <w:abstractNumId w:val="1"/>
  </w:num>
  <w:num w:numId="49">
    <w:abstractNumId w:val="24"/>
  </w:num>
  <w:num w:numId="50">
    <w:abstractNumId w:val="12"/>
  </w:num>
  <w:num w:numId="51">
    <w:abstractNumId w:val="6"/>
  </w:num>
  <w:num w:numId="52">
    <w:abstractNumId w:val="29"/>
  </w:num>
  <w:num w:numId="53">
    <w:abstractNumId w:val="15"/>
  </w:num>
  <w:num w:numId="54">
    <w:abstractNumId w:val="17"/>
  </w:num>
  <w:num w:numId="55">
    <w:abstractNumId w:val="20"/>
  </w:num>
  <w:num w:numId="56">
    <w:abstractNumId w:val="5"/>
  </w:num>
  <w:num w:numId="57">
    <w:abstractNumId w:val="18"/>
  </w:num>
  <w:num w:numId="58">
    <w:abstractNumId w:val="11"/>
  </w:num>
  <w:num w:numId="59">
    <w:abstractNumId w:val="22"/>
  </w:num>
  <w:num w:numId="60">
    <w:abstractNumId w:val="10"/>
  </w:num>
  <w:numIdMacAtCleanup w:val="5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95128"/>
    <w:rsid w:val="00000EBD"/>
    <w:rsid w:val="0000290B"/>
    <w:rsid w:val="00002921"/>
    <w:rsid w:val="00003788"/>
    <w:rsid w:val="00003C63"/>
    <w:rsid w:val="000040F5"/>
    <w:rsid w:val="00006F02"/>
    <w:rsid w:val="00010822"/>
    <w:rsid w:val="00010C2A"/>
    <w:rsid w:val="00016C84"/>
    <w:rsid w:val="000172DD"/>
    <w:rsid w:val="00017791"/>
    <w:rsid w:val="00025561"/>
    <w:rsid w:val="000324E1"/>
    <w:rsid w:val="000331E6"/>
    <w:rsid w:val="000338A2"/>
    <w:rsid w:val="0003793C"/>
    <w:rsid w:val="000422E9"/>
    <w:rsid w:val="00042A09"/>
    <w:rsid w:val="00043393"/>
    <w:rsid w:val="00045A17"/>
    <w:rsid w:val="000470EC"/>
    <w:rsid w:val="000517AC"/>
    <w:rsid w:val="00052495"/>
    <w:rsid w:val="00054859"/>
    <w:rsid w:val="00062334"/>
    <w:rsid w:val="000658BA"/>
    <w:rsid w:val="0007097A"/>
    <w:rsid w:val="00073853"/>
    <w:rsid w:val="000738DF"/>
    <w:rsid w:val="000739AC"/>
    <w:rsid w:val="00075B41"/>
    <w:rsid w:val="00076486"/>
    <w:rsid w:val="00077153"/>
    <w:rsid w:val="00082DB2"/>
    <w:rsid w:val="0008425B"/>
    <w:rsid w:val="00085012"/>
    <w:rsid w:val="00085A3A"/>
    <w:rsid w:val="00086A82"/>
    <w:rsid w:val="00092C39"/>
    <w:rsid w:val="00093CC4"/>
    <w:rsid w:val="00095A95"/>
    <w:rsid w:val="000965D0"/>
    <w:rsid w:val="000A1BBA"/>
    <w:rsid w:val="000A3BBB"/>
    <w:rsid w:val="000A4ACF"/>
    <w:rsid w:val="000A5AA5"/>
    <w:rsid w:val="000A6FBA"/>
    <w:rsid w:val="000B0726"/>
    <w:rsid w:val="000B4629"/>
    <w:rsid w:val="000B6195"/>
    <w:rsid w:val="000B7957"/>
    <w:rsid w:val="000C17C3"/>
    <w:rsid w:val="000C2309"/>
    <w:rsid w:val="000C2D66"/>
    <w:rsid w:val="000C2E5F"/>
    <w:rsid w:val="000C3422"/>
    <w:rsid w:val="000C68B3"/>
    <w:rsid w:val="000D22FF"/>
    <w:rsid w:val="000D479C"/>
    <w:rsid w:val="000D4824"/>
    <w:rsid w:val="000E4B8D"/>
    <w:rsid w:val="000E4D12"/>
    <w:rsid w:val="000E6FA7"/>
    <w:rsid w:val="000F038C"/>
    <w:rsid w:val="000F0A6B"/>
    <w:rsid w:val="000F1280"/>
    <w:rsid w:val="000F1306"/>
    <w:rsid w:val="000F27A2"/>
    <w:rsid w:val="000F40C4"/>
    <w:rsid w:val="000F5666"/>
    <w:rsid w:val="000F66C2"/>
    <w:rsid w:val="00102C1A"/>
    <w:rsid w:val="00103B71"/>
    <w:rsid w:val="00104E7E"/>
    <w:rsid w:val="001061CE"/>
    <w:rsid w:val="0011133F"/>
    <w:rsid w:val="00113259"/>
    <w:rsid w:val="001139DB"/>
    <w:rsid w:val="00116DAC"/>
    <w:rsid w:val="001176F5"/>
    <w:rsid w:val="00117C0F"/>
    <w:rsid w:val="00120F3A"/>
    <w:rsid w:val="0012205A"/>
    <w:rsid w:val="00126EB9"/>
    <w:rsid w:val="00127D9C"/>
    <w:rsid w:val="00135187"/>
    <w:rsid w:val="00136273"/>
    <w:rsid w:val="00136A4A"/>
    <w:rsid w:val="00137535"/>
    <w:rsid w:val="0013788A"/>
    <w:rsid w:val="00141691"/>
    <w:rsid w:val="00141832"/>
    <w:rsid w:val="00142DDE"/>
    <w:rsid w:val="001438AC"/>
    <w:rsid w:val="0014486E"/>
    <w:rsid w:val="00146904"/>
    <w:rsid w:val="00147FB3"/>
    <w:rsid w:val="0015039D"/>
    <w:rsid w:val="00150D3F"/>
    <w:rsid w:val="00151067"/>
    <w:rsid w:val="00153569"/>
    <w:rsid w:val="00156231"/>
    <w:rsid w:val="0015674B"/>
    <w:rsid w:val="00156885"/>
    <w:rsid w:val="00160AAA"/>
    <w:rsid w:val="00160D30"/>
    <w:rsid w:val="001712A8"/>
    <w:rsid w:val="0017267A"/>
    <w:rsid w:val="00172D44"/>
    <w:rsid w:val="001733C5"/>
    <w:rsid w:val="0017651F"/>
    <w:rsid w:val="00177051"/>
    <w:rsid w:val="00177BCA"/>
    <w:rsid w:val="00177C59"/>
    <w:rsid w:val="001824D2"/>
    <w:rsid w:val="001844A9"/>
    <w:rsid w:val="00184E52"/>
    <w:rsid w:val="00193EE6"/>
    <w:rsid w:val="00194BFD"/>
    <w:rsid w:val="001A14AF"/>
    <w:rsid w:val="001A1C39"/>
    <w:rsid w:val="001A4977"/>
    <w:rsid w:val="001A566C"/>
    <w:rsid w:val="001A5F9F"/>
    <w:rsid w:val="001A7CD7"/>
    <w:rsid w:val="001B5156"/>
    <w:rsid w:val="001B5855"/>
    <w:rsid w:val="001C0A6A"/>
    <w:rsid w:val="001C6938"/>
    <w:rsid w:val="001D06F0"/>
    <w:rsid w:val="001D181E"/>
    <w:rsid w:val="001D3160"/>
    <w:rsid w:val="001D3DCB"/>
    <w:rsid w:val="001D4E8A"/>
    <w:rsid w:val="001D507C"/>
    <w:rsid w:val="001D5F78"/>
    <w:rsid w:val="001E03E6"/>
    <w:rsid w:val="001E1815"/>
    <w:rsid w:val="001E27A6"/>
    <w:rsid w:val="001E3EC9"/>
    <w:rsid w:val="001E4714"/>
    <w:rsid w:val="001E6A82"/>
    <w:rsid w:val="001E6DBB"/>
    <w:rsid w:val="001E7DAF"/>
    <w:rsid w:val="001F338B"/>
    <w:rsid w:val="001F340D"/>
    <w:rsid w:val="001F4E5F"/>
    <w:rsid w:val="00205E14"/>
    <w:rsid w:val="002112DA"/>
    <w:rsid w:val="0021293B"/>
    <w:rsid w:val="002130D8"/>
    <w:rsid w:val="00214198"/>
    <w:rsid w:val="00214924"/>
    <w:rsid w:val="0021533B"/>
    <w:rsid w:val="00216E9E"/>
    <w:rsid w:val="0021757D"/>
    <w:rsid w:val="00221F76"/>
    <w:rsid w:val="00223446"/>
    <w:rsid w:val="00225398"/>
    <w:rsid w:val="0023026F"/>
    <w:rsid w:val="002303A4"/>
    <w:rsid w:val="002304B6"/>
    <w:rsid w:val="00232D0A"/>
    <w:rsid w:val="0023562B"/>
    <w:rsid w:val="002414BC"/>
    <w:rsid w:val="002418D5"/>
    <w:rsid w:val="0024584A"/>
    <w:rsid w:val="00245B3F"/>
    <w:rsid w:val="00246542"/>
    <w:rsid w:val="002513D6"/>
    <w:rsid w:val="00251BF2"/>
    <w:rsid w:val="00254418"/>
    <w:rsid w:val="00255923"/>
    <w:rsid w:val="0025662A"/>
    <w:rsid w:val="00260C4C"/>
    <w:rsid w:val="00262CD4"/>
    <w:rsid w:val="00262E33"/>
    <w:rsid w:val="00271316"/>
    <w:rsid w:val="002724ED"/>
    <w:rsid w:val="0027298D"/>
    <w:rsid w:val="002761B2"/>
    <w:rsid w:val="00280D5B"/>
    <w:rsid w:val="00283139"/>
    <w:rsid w:val="002861DB"/>
    <w:rsid w:val="00286A3D"/>
    <w:rsid w:val="00286D2A"/>
    <w:rsid w:val="00290A84"/>
    <w:rsid w:val="00290F83"/>
    <w:rsid w:val="00294BAE"/>
    <w:rsid w:val="002977CC"/>
    <w:rsid w:val="002A264B"/>
    <w:rsid w:val="002A2DCE"/>
    <w:rsid w:val="002A597C"/>
    <w:rsid w:val="002A7CDF"/>
    <w:rsid w:val="002B2E36"/>
    <w:rsid w:val="002B2E75"/>
    <w:rsid w:val="002B4000"/>
    <w:rsid w:val="002B6120"/>
    <w:rsid w:val="002C0B40"/>
    <w:rsid w:val="002C191C"/>
    <w:rsid w:val="002C341E"/>
    <w:rsid w:val="002C4BC0"/>
    <w:rsid w:val="002C6EEA"/>
    <w:rsid w:val="002D4AEE"/>
    <w:rsid w:val="002D69FB"/>
    <w:rsid w:val="002D79A9"/>
    <w:rsid w:val="002E0DE7"/>
    <w:rsid w:val="002E0E7B"/>
    <w:rsid w:val="002E31E7"/>
    <w:rsid w:val="002E35FC"/>
    <w:rsid w:val="002F033C"/>
    <w:rsid w:val="002F05C7"/>
    <w:rsid w:val="002F2C69"/>
    <w:rsid w:val="002F3429"/>
    <w:rsid w:val="002F3C09"/>
    <w:rsid w:val="002F5513"/>
    <w:rsid w:val="002F626C"/>
    <w:rsid w:val="002F770F"/>
    <w:rsid w:val="00301031"/>
    <w:rsid w:val="00301C73"/>
    <w:rsid w:val="00302B7A"/>
    <w:rsid w:val="00307540"/>
    <w:rsid w:val="003147AA"/>
    <w:rsid w:val="00331FD6"/>
    <w:rsid w:val="00332136"/>
    <w:rsid w:val="00335C04"/>
    <w:rsid w:val="00340CB1"/>
    <w:rsid w:val="0034119B"/>
    <w:rsid w:val="00342E08"/>
    <w:rsid w:val="003434C5"/>
    <w:rsid w:val="00352453"/>
    <w:rsid w:val="00354B2F"/>
    <w:rsid w:val="00361248"/>
    <w:rsid w:val="003642CE"/>
    <w:rsid w:val="0036502B"/>
    <w:rsid w:val="00367A6E"/>
    <w:rsid w:val="00370F56"/>
    <w:rsid w:val="00375AB4"/>
    <w:rsid w:val="003846B1"/>
    <w:rsid w:val="003911FC"/>
    <w:rsid w:val="00395629"/>
    <w:rsid w:val="003A0F96"/>
    <w:rsid w:val="003A1A88"/>
    <w:rsid w:val="003A2AE6"/>
    <w:rsid w:val="003A4862"/>
    <w:rsid w:val="003A4C15"/>
    <w:rsid w:val="003A5476"/>
    <w:rsid w:val="003A6371"/>
    <w:rsid w:val="003B03F8"/>
    <w:rsid w:val="003B1B28"/>
    <w:rsid w:val="003B1FF2"/>
    <w:rsid w:val="003B2A5D"/>
    <w:rsid w:val="003B591C"/>
    <w:rsid w:val="003B762E"/>
    <w:rsid w:val="003B7C90"/>
    <w:rsid w:val="003C0DE9"/>
    <w:rsid w:val="003C233B"/>
    <w:rsid w:val="003C3FDF"/>
    <w:rsid w:val="003C6B7B"/>
    <w:rsid w:val="003D140B"/>
    <w:rsid w:val="003D2067"/>
    <w:rsid w:val="003D5127"/>
    <w:rsid w:val="003E0FA2"/>
    <w:rsid w:val="003E149A"/>
    <w:rsid w:val="003E1D5F"/>
    <w:rsid w:val="003E25DD"/>
    <w:rsid w:val="003E4261"/>
    <w:rsid w:val="003F28D5"/>
    <w:rsid w:val="003F4C92"/>
    <w:rsid w:val="003F7ADD"/>
    <w:rsid w:val="004007CA"/>
    <w:rsid w:val="00401912"/>
    <w:rsid w:val="00401F9E"/>
    <w:rsid w:val="004027CF"/>
    <w:rsid w:val="00403FF5"/>
    <w:rsid w:val="0040614D"/>
    <w:rsid w:val="00407243"/>
    <w:rsid w:val="004108AD"/>
    <w:rsid w:val="00411D88"/>
    <w:rsid w:val="00416A0F"/>
    <w:rsid w:val="00420D87"/>
    <w:rsid w:val="00423AFA"/>
    <w:rsid w:val="00424C34"/>
    <w:rsid w:val="004262D7"/>
    <w:rsid w:val="00430148"/>
    <w:rsid w:val="004313A2"/>
    <w:rsid w:val="004317F0"/>
    <w:rsid w:val="00432AE6"/>
    <w:rsid w:val="004330B3"/>
    <w:rsid w:val="00435C31"/>
    <w:rsid w:val="0043618D"/>
    <w:rsid w:val="00436388"/>
    <w:rsid w:val="004409F5"/>
    <w:rsid w:val="00442157"/>
    <w:rsid w:val="004430B4"/>
    <w:rsid w:val="00444033"/>
    <w:rsid w:val="00446423"/>
    <w:rsid w:val="0044737A"/>
    <w:rsid w:val="004508CD"/>
    <w:rsid w:val="00452C96"/>
    <w:rsid w:val="0045465E"/>
    <w:rsid w:val="0046024D"/>
    <w:rsid w:val="00460337"/>
    <w:rsid w:val="00460A08"/>
    <w:rsid w:val="0046138C"/>
    <w:rsid w:val="00461D2D"/>
    <w:rsid w:val="00467471"/>
    <w:rsid w:val="00483A16"/>
    <w:rsid w:val="00490ED4"/>
    <w:rsid w:val="00491AF0"/>
    <w:rsid w:val="00491C69"/>
    <w:rsid w:val="00494B7D"/>
    <w:rsid w:val="00496A4E"/>
    <w:rsid w:val="00497423"/>
    <w:rsid w:val="004A045E"/>
    <w:rsid w:val="004A085B"/>
    <w:rsid w:val="004A4D80"/>
    <w:rsid w:val="004A591E"/>
    <w:rsid w:val="004A64A5"/>
    <w:rsid w:val="004A6C40"/>
    <w:rsid w:val="004A6E61"/>
    <w:rsid w:val="004B0930"/>
    <w:rsid w:val="004B0F19"/>
    <w:rsid w:val="004B1B38"/>
    <w:rsid w:val="004B2651"/>
    <w:rsid w:val="004B3FDA"/>
    <w:rsid w:val="004B4940"/>
    <w:rsid w:val="004B599A"/>
    <w:rsid w:val="004B69E1"/>
    <w:rsid w:val="004C0B85"/>
    <w:rsid w:val="004C0D06"/>
    <w:rsid w:val="004C154B"/>
    <w:rsid w:val="004C1C27"/>
    <w:rsid w:val="004C540D"/>
    <w:rsid w:val="004C587E"/>
    <w:rsid w:val="004D1815"/>
    <w:rsid w:val="004D25F3"/>
    <w:rsid w:val="004D3B14"/>
    <w:rsid w:val="004D3B4A"/>
    <w:rsid w:val="004D7203"/>
    <w:rsid w:val="004E0168"/>
    <w:rsid w:val="004E0BAA"/>
    <w:rsid w:val="004E0C8C"/>
    <w:rsid w:val="004E24F7"/>
    <w:rsid w:val="004E7FC9"/>
    <w:rsid w:val="004F197E"/>
    <w:rsid w:val="004F1F45"/>
    <w:rsid w:val="004F3DD3"/>
    <w:rsid w:val="00500B7D"/>
    <w:rsid w:val="00503C90"/>
    <w:rsid w:val="00506E0F"/>
    <w:rsid w:val="00507587"/>
    <w:rsid w:val="00507B8B"/>
    <w:rsid w:val="00507CB4"/>
    <w:rsid w:val="005131C0"/>
    <w:rsid w:val="005138B1"/>
    <w:rsid w:val="00515879"/>
    <w:rsid w:val="00522617"/>
    <w:rsid w:val="00530F38"/>
    <w:rsid w:val="00540718"/>
    <w:rsid w:val="00541789"/>
    <w:rsid w:val="00542006"/>
    <w:rsid w:val="005422A4"/>
    <w:rsid w:val="0054259E"/>
    <w:rsid w:val="005450B9"/>
    <w:rsid w:val="00545B77"/>
    <w:rsid w:val="00546BD3"/>
    <w:rsid w:val="0054786F"/>
    <w:rsid w:val="00553AFB"/>
    <w:rsid w:val="005542A2"/>
    <w:rsid w:val="00555FAD"/>
    <w:rsid w:val="00561333"/>
    <w:rsid w:val="00564B72"/>
    <w:rsid w:val="00565ABC"/>
    <w:rsid w:val="00566389"/>
    <w:rsid w:val="00567765"/>
    <w:rsid w:val="0057382A"/>
    <w:rsid w:val="00574527"/>
    <w:rsid w:val="0057480F"/>
    <w:rsid w:val="0058479C"/>
    <w:rsid w:val="00592616"/>
    <w:rsid w:val="00592B74"/>
    <w:rsid w:val="005933C3"/>
    <w:rsid w:val="00594529"/>
    <w:rsid w:val="005950E4"/>
    <w:rsid w:val="005A2556"/>
    <w:rsid w:val="005A25EA"/>
    <w:rsid w:val="005A38F9"/>
    <w:rsid w:val="005A5552"/>
    <w:rsid w:val="005A76F0"/>
    <w:rsid w:val="005A7FDD"/>
    <w:rsid w:val="005B316E"/>
    <w:rsid w:val="005B4970"/>
    <w:rsid w:val="005B508D"/>
    <w:rsid w:val="005C50FC"/>
    <w:rsid w:val="005C6657"/>
    <w:rsid w:val="005D25E4"/>
    <w:rsid w:val="005D2A89"/>
    <w:rsid w:val="005D330E"/>
    <w:rsid w:val="005D4842"/>
    <w:rsid w:val="005D614C"/>
    <w:rsid w:val="005D632A"/>
    <w:rsid w:val="005E020D"/>
    <w:rsid w:val="005E09B4"/>
    <w:rsid w:val="005E0DD6"/>
    <w:rsid w:val="005E3ACC"/>
    <w:rsid w:val="005E4178"/>
    <w:rsid w:val="005E7AC3"/>
    <w:rsid w:val="005F2BC8"/>
    <w:rsid w:val="005F54A3"/>
    <w:rsid w:val="005F5D4F"/>
    <w:rsid w:val="005F6E8B"/>
    <w:rsid w:val="005F7FDE"/>
    <w:rsid w:val="00600330"/>
    <w:rsid w:val="0060236A"/>
    <w:rsid w:val="00603EFB"/>
    <w:rsid w:val="00605372"/>
    <w:rsid w:val="006063E8"/>
    <w:rsid w:val="006069D3"/>
    <w:rsid w:val="0060790D"/>
    <w:rsid w:val="00611027"/>
    <w:rsid w:val="006201DD"/>
    <w:rsid w:val="006261D1"/>
    <w:rsid w:val="00627B6C"/>
    <w:rsid w:val="00630386"/>
    <w:rsid w:val="00632FB0"/>
    <w:rsid w:val="006339DC"/>
    <w:rsid w:val="00641554"/>
    <w:rsid w:val="00642387"/>
    <w:rsid w:val="00643B1F"/>
    <w:rsid w:val="00644449"/>
    <w:rsid w:val="0064520D"/>
    <w:rsid w:val="006470D0"/>
    <w:rsid w:val="00647862"/>
    <w:rsid w:val="006510AA"/>
    <w:rsid w:val="00651689"/>
    <w:rsid w:val="00655C7E"/>
    <w:rsid w:val="006575EA"/>
    <w:rsid w:val="0066152D"/>
    <w:rsid w:val="00662C25"/>
    <w:rsid w:val="0066346C"/>
    <w:rsid w:val="006651F8"/>
    <w:rsid w:val="0066618F"/>
    <w:rsid w:val="00671BB4"/>
    <w:rsid w:val="00674FDB"/>
    <w:rsid w:val="006750FE"/>
    <w:rsid w:val="00676CB7"/>
    <w:rsid w:val="00676D74"/>
    <w:rsid w:val="0068537D"/>
    <w:rsid w:val="00694931"/>
    <w:rsid w:val="006957CC"/>
    <w:rsid w:val="00697F7C"/>
    <w:rsid w:val="006A3C75"/>
    <w:rsid w:val="006A6C7E"/>
    <w:rsid w:val="006A737C"/>
    <w:rsid w:val="006B2D3C"/>
    <w:rsid w:val="006B3E8C"/>
    <w:rsid w:val="006B74EA"/>
    <w:rsid w:val="006C0296"/>
    <w:rsid w:val="006C0F4D"/>
    <w:rsid w:val="006C27AA"/>
    <w:rsid w:val="006C3FDF"/>
    <w:rsid w:val="006C7E90"/>
    <w:rsid w:val="006D36EA"/>
    <w:rsid w:val="006D3989"/>
    <w:rsid w:val="006D3C83"/>
    <w:rsid w:val="006D3D0B"/>
    <w:rsid w:val="006D4AE5"/>
    <w:rsid w:val="006D7585"/>
    <w:rsid w:val="006E26E5"/>
    <w:rsid w:val="006E36A2"/>
    <w:rsid w:val="006E4804"/>
    <w:rsid w:val="006E554A"/>
    <w:rsid w:val="006E6B24"/>
    <w:rsid w:val="006E7A01"/>
    <w:rsid w:val="006F056A"/>
    <w:rsid w:val="006F28DA"/>
    <w:rsid w:val="006F5D26"/>
    <w:rsid w:val="007019A7"/>
    <w:rsid w:val="00701F03"/>
    <w:rsid w:val="00703344"/>
    <w:rsid w:val="00703D6F"/>
    <w:rsid w:val="00705108"/>
    <w:rsid w:val="00710924"/>
    <w:rsid w:val="00714597"/>
    <w:rsid w:val="00724E22"/>
    <w:rsid w:val="0072695D"/>
    <w:rsid w:val="00726991"/>
    <w:rsid w:val="00726DDA"/>
    <w:rsid w:val="0073065F"/>
    <w:rsid w:val="007336EE"/>
    <w:rsid w:val="00741092"/>
    <w:rsid w:val="00742680"/>
    <w:rsid w:val="007432E7"/>
    <w:rsid w:val="007434A2"/>
    <w:rsid w:val="00744DA2"/>
    <w:rsid w:val="00746C9E"/>
    <w:rsid w:val="00746F6B"/>
    <w:rsid w:val="00750259"/>
    <w:rsid w:val="00750629"/>
    <w:rsid w:val="007508D8"/>
    <w:rsid w:val="0075139D"/>
    <w:rsid w:val="00756D0D"/>
    <w:rsid w:val="0075768F"/>
    <w:rsid w:val="0076129D"/>
    <w:rsid w:val="007616D8"/>
    <w:rsid w:val="00761D76"/>
    <w:rsid w:val="00761E3B"/>
    <w:rsid w:val="007658EA"/>
    <w:rsid w:val="0077399F"/>
    <w:rsid w:val="00775BCC"/>
    <w:rsid w:val="00775D22"/>
    <w:rsid w:val="007760BC"/>
    <w:rsid w:val="00777324"/>
    <w:rsid w:val="00781875"/>
    <w:rsid w:val="007826BC"/>
    <w:rsid w:val="00783CA6"/>
    <w:rsid w:val="007859A6"/>
    <w:rsid w:val="0078754C"/>
    <w:rsid w:val="007902B7"/>
    <w:rsid w:val="007903B8"/>
    <w:rsid w:val="0079191F"/>
    <w:rsid w:val="00793FFB"/>
    <w:rsid w:val="007A005F"/>
    <w:rsid w:val="007A1781"/>
    <w:rsid w:val="007A1E20"/>
    <w:rsid w:val="007A491D"/>
    <w:rsid w:val="007A66B7"/>
    <w:rsid w:val="007A6BB5"/>
    <w:rsid w:val="007B2031"/>
    <w:rsid w:val="007B2E7A"/>
    <w:rsid w:val="007B314C"/>
    <w:rsid w:val="007B3A69"/>
    <w:rsid w:val="007C00E6"/>
    <w:rsid w:val="007C3B50"/>
    <w:rsid w:val="007D2F0F"/>
    <w:rsid w:val="007D3E38"/>
    <w:rsid w:val="007D4ECC"/>
    <w:rsid w:val="007D5600"/>
    <w:rsid w:val="007D6502"/>
    <w:rsid w:val="007D7B37"/>
    <w:rsid w:val="007E04F1"/>
    <w:rsid w:val="007E1E1D"/>
    <w:rsid w:val="007E47FA"/>
    <w:rsid w:val="007E4E9F"/>
    <w:rsid w:val="007E55E1"/>
    <w:rsid w:val="007E594B"/>
    <w:rsid w:val="007F02A6"/>
    <w:rsid w:val="007F0C3F"/>
    <w:rsid w:val="007F232A"/>
    <w:rsid w:val="007F4606"/>
    <w:rsid w:val="007F6CF4"/>
    <w:rsid w:val="0080190B"/>
    <w:rsid w:val="00803D2C"/>
    <w:rsid w:val="00804AFA"/>
    <w:rsid w:val="00805075"/>
    <w:rsid w:val="0080548E"/>
    <w:rsid w:val="00805AB5"/>
    <w:rsid w:val="00806CE9"/>
    <w:rsid w:val="00806EE2"/>
    <w:rsid w:val="0081255A"/>
    <w:rsid w:val="00815894"/>
    <w:rsid w:val="00815A32"/>
    <w:rsid w:val="00816C5F"/>
    <w:rsid w:val="0082704D"/>
    <w:rsid w:val="00831D13"/>
    <w:rsid w:val="0083201C"/>
    <w:rsid w:val="008323FB"/>
    <w:rsid w:val="0083467A"/>
    <w:rsid w:val="00835222"/>
    <w:rsid w:val="00837B46"/>
    <w:rsid w:val="0085196C"/>
    <w:rsid w:val="008543BA"/>
    <w:rsid w:val="00854DEA"/>
    <w:rsid w:val="0085539F"/>
    <w:rsid w:val="00857145"/>
    <w:rsid w:val="00857559"/>
    <w:rsid w:val="00861749"/>
    <w:rsid w:val="008648B4"/>
    <w:rsid w:val="00864CBA"/>
    <w:rsid w:val="008669C1"/>
    <w:rsid w:val="00870FD1"/>
    <w:rsid w:val="00871463"/>
    <w:rsid w:val="00871D6F"/>
    <w:rsid w:val="00874443"/>
    <w:rsid w:val="0087477C"/>
    <w:rsid w:val="00875528"/>
    <w:rsid w:val="0087744D"/>
    <w:rsid w:val="00887301"/>
    <w:rsid w:val="00887683"/>
    <w:rsid w:val="00887C84"/>
    <w:rsid w:val="008925D9"/>
    <w:rsid w:val="00893756"/>
    <w:rsid w:val="0089652C"/>
    <w:rsid w:val="00896DD3"/>
    <w:rsid w:val="008A0EA1"/>
    <w:rsid w:val="008A22AF"/>
    <w:rsid w:val="008A2D79"/>
    <w:rsid w:val="008A4A75"/>
    <w:rsid w:val="008A4F86"/>
    <w:rsid w:val="008A5C84"/>
    <w:rsid w:val="008A6D28"/>
    <w:rsid w:val="008A724F"/>
    <w:rsid w:val="008B1245"/>
    <w:rsid w:val="008B1B50"/>
    <w:rsid w:val="008B206F"/>
    <w:rsid w:val="008B439F"/>
    <w:rsid w:val="008B6417"/>
    <w:rsid w:val="008B6694"/>
    <w:rsid w:val="008C7812"/>
    <w:rsid w:val="008D0944"/>
    <w:rsid w:val="008D2F11"/>
    <w:rsid w:val="008D347E"/>
    <w:rsid w:val="008D48E9"/>
    <w:rsid w:val="008D4A2B"/>
    <w:rsid w:val="008D4EAD"/>
    <w:rsid w:val="008D5C0A"/>
    <w:rsid w:val="008D6361"/>
    <w:rsid w:val="008D7145"/>
    <w:rsid w:val="008D763E"/>
    <w:rsid w:val="008E04AE"/>
    <w:rsid w:val="008E3DB7"/>
    <w:rsid w:val="008E68A4"/>
    <w:rsid w:val="008E7463"/>
    <w:rsid w:val="008F0030"/>
    <w:rsid w:val="008F49A3"/>
    <w:rsid w:val="00900696"/>
    <w:rsid w:val="0090078A"/>
    <w:rsid w:val="009068AD"/>
    <w:rsid w:val="00913B04"/>
    <w:rsid w:val="009145D4"/>
    <w:rsid w:val="00915C15"/>
    <w:rsid w:val="00916A1E"/>
    <w:rsid w:val="009226CD"/>
    <w:rsid w:val="00923139"/>
    <w:rsid w:val="00923813"/>
    <w:rsid w:val="009246E5"/>
    <w:rsid w:val="009310A9"/>
    <w:rsid w:val="00931E37"/>
    <w:rsid w:val="00940D06"/>
    <w:rsid w:val="009441EB"/>
    <w:rsid w:val="00944984"/>
    <w:rsid w:val="009458E0"/>
    <w:rsid w:val="0095003F"/>
    <w:rsid w:val="00951A64"/>
    <w:rsid w:val="00953F9F"/>
    <w:rsid w:val="00954399"/>
    <w:rsid w:val="00954D1A"/>
    <w:rsid w:val="00966BB7"/>
    <w:rsid w:val="00972988"/>
    <w:rsid w:val="00973324"/>
    <w:rsid w:val="009738C3"/>
    <w:rsid w:val="009743BF"/>
    <w:rsid w:val="009748D7"/>
    <w:rsid w:val="00975A85"/>
    <w:rsid w:val="00977B3B"/>
    <w:rsid w:val="0098136C"/>
    <w:rsid w:val="00981A10"/>
    <w:rsid w:val="0098537D"/>
    <w:rsid w:val="00985D23"/>
    <w:rsid w:val="0098647C"/>
    <w:rsid w:val="009904D9"/>
    <w:rsid w:val="00991C72"/>
    <w:rsid w:val="009947C9"/>
    <w:rsid w:val="00994D41"/>
    <w:rsid w:val="009A024D"/>
    <w:rsid w:val="009A0A45"/>
    <w:rsid w:val="009A1CEB"/>
    <w:rsid w:val="009A57FC"/>
    <w:rsid w:val="009A7168"/>
    <w:rsid w:val="009B46BC"/>
    <w:rsid w:val="009B56FC"/>
    <w:rsid w:val="009B60B7"/>
    <w:rsid w:val="009B7215"/>
    <w:rsid w:val="009B7785"/>
    <w:rsid w:val="009C33CC"/>
    <w:rsid w:val="009C47E7"/>
    <w:rsid w:val="009D02E9"/>
    <w:rsid w:val="009D0700"/>
    <w:rsid w:val="009D2ECF"/>
    <w:rsid w:val="009D56BB"/>
    <w:rsid w:val="009E1555"/>
    <w:rsid w:val="009E16EA"/>
    <w:rsid w:val="009E4F7B"/>
    <w:rsid w:val="009E5E66"/>
    <w:rsid w:val="009E736D"/>
    <w:rsid w:val="009F131B"/>
    <w:rsid w:val="009F2D9A"/>
    <w:rsid w:val="009F614A"/>
    <w:rsid w:val="009F6927"/>
    <w:rsid w:val="00A0137D"/>
    <w:rsid w:val="00A02942"/>
    <w:rsid w:val="00A0389B"/>
    <w:rsid w:val="00A04D47"/>
    <w:rsid w:val="00A05FBA"/>
    <w:rsid w:val="00A07873"/>
    <w:rsid w:val="00A13E99"/>
    <w:rsid w:val="00A2012A"/>
    <w:rsid w:val="00A20792"/>
    <w:rsid w:val="00A20D49"/>
    <w:rsid w:val="00A20DD0"/>
    <w:rsid w:val="00A21B29"/>
    <w:rsid w:val="00A2269B"/>
    <w:rsid w:val="00A24761"/>
    <w:rsid w:val="00A25722"/>
    <w:rsid w:val="00A26359"/>
    <w:rsid w:val="00A26C17"/>
    <w:rsid w:val="00A31DFF"/>
    <w:rsid w:val="00A355CC"/>
    <w:rsid w:val="00A41EC6"/>
    <w:rsid w:val="00A443B1"/>
    <w:rsid w:val="00A45425"/>
    <w:rsid w:val="00A52311"/>
    <w:rsid w:val="00A5391E"/>
    <w:rsid w:val="00A5618F"/>
    <w:rsid w:val="00A61B19"/>
    <w:rsid w:val="00A61FB3"/>
    <w:rsid w:val="00A639F4"/>
    <w:rsid w:val="00A6527B"/>
    <w:rsid w:val="00A70B8E"/>
    <w:rsid w:val="00A7144F"/>
    <w:rsid w:val="00A72805"/>
    <w:rsid w:val="00A73577"/>
    <w:rsid w:val="00A7672A"/>
    <w:rsid w:val="00A76984"/>
    <w:rsid w:val="00A7778E"/>
    <w:rsid w:val="00A777E1"/>
    <w:rsid w:val="00A8108C"/>
    <w:rsid w:val="00A8551E"/>
    <w:rsid w:val="00A86EC1"/>
    <w:rsid w:val="00A9048F"/>
    <w:rsid w:val="00A91E48"/>
    <w:rsid w:val="00A94356"/>
    <w:rsid w:val="00A947C7"/>
    <w:rsid w:val="00A94FFF"/>
    <w:rsid w:val="00A95312"/>
    <w:rsid w:val="00AA0675"/>
    <w:rsid w:val="00AA2AAB"/>
    <w:rsid w:val="00AA51D1"/>
    <w:rsid w:val="00AA5D23"/>
    <w:rsid w:val="00AB3FDB"/>
    <w:rsid w:val="00AB572C"/>
    <w:rsid w:val="00AB58B6"/>
    <w:rsid w:val="00AB6B04"/>
    <w:rsid w:val="00AC097C"/>
    <w:rsid w:val="00AC12B2"/>
    <w:rsid w:val="00AC5ADA"/>
    <w:rsid w:val="00AC63EC"/>
    <w:rsid w:val="00AD26D8"/>
    <w:rsid w:val="00AD43BD"/>
    <w:rsid w:val="00AD4FCA"/>
    <w:rsid w:val="00AD6758"/>
    <w:rsid w:val="00AD7880"/>
    <w:rsid w:val="00AE0C13"/>
    <w:rsid w:val="00AE4AC7"/>
    <w:rsid w:val="00AE5250"/>
    <w:rsid w:val="00AE79DB"/>
    <w:rsid w:val="00AF29D2"/>
    <w:rsid w:val="00B03577"/>
    <w:rsid w:val="00B0368E"/>
    <w:rsid w:val="00B07F4B"/>
    <w:rsid w:val="00B12204"/>
    <w:rsid w:val="00B12629"/>
    <w:rsid w:val="00B12F56"/>
    <w:rsid w:val="00B146E6"/>
    <w:rsid w:val="00B24BBD"/>
    <w:rsid w:val="00B33A1A"/>
    <w:rsid w:val="00B345EE"/>
    <w:rsid w:val="00B36A47"/>
    <w:rsid w:val="00B37382"/>
    <w:rsid w:val="00B41461"/>
    <w:rsid w:val="00B417AF"/>
    <w:rsid w:val="00B433AF"/>
    <w:rsid w:val="00B53A37"/>
    <w:rsid w:val="00B55A09"/>
    <w:rsid w:val="00B55B0A"/>
    <w:rsid w:val="00B564FF"/>
    <w:rsid w:val="00B56595"/>
    <w:rsid w:val="00B56CBE"/>
    <w:rsid w:val="00B6076C"/>
    <w:rsid w:val="00B62963"/>
    <w:rsid w:val="00B62EA2"/>
    <w:rsid w:val="00B67573"/>
    <w:rsid w:val="00B71C86"/>
    <w:rsid w:val="00B720C9"/>
    <w:rsid w:val="00B723D4"/>
    <w:rsid w:val="00B72DCB"/>
    <w:rsid w:val="00B746F9"/>
    <w:rsid w:val="00B765D9"/>
    <w:rsid w:val="00B77494"/>
    <w:rsid w:val="00B80383"/>
    <w:rsid w:val="00B825EB"/>
    <w:rsid w:val="00B84860"/>
    <w:rsid w:val="00B848A8"/>
    <w:rsid w:val="00B84B86"/>
    <w:rsid w:val="00B866AF"/>
    <w:rsid w:val="00B914CA"/>
    <w:rsid w:val="00B92CE0"/>
    <w:rsid w:val="00B94837"/>
    <w:rsid w:val="00B95D51"/>
    <w:rsid w:val="00B96BFB"/>
    <w:rsid w:val="00BA11AF"/>
    <w:rsid w:val="00BA2537"/>
    <w:rsid w:val="00BA3FB7"/>
    <w:rsid w:val="00BA4957"/>
    <w:rsid w:val="00BA750A"/>
    <w:rsid w:val="00BB0327"/>
    <w:rsid w:val="00BB218F"/>
    <w:rsid w:val="00BB2336"/>
    <w:rsid w:val="00BC09C5"/>
    <w:rsid w:val="00BC0C8D"/>
    <w:rsid w:val="00BC6157"/>
    <w:rsid w:val="00BC631F"/>
    <w:rsid w:val="00BD04D9"/>
    <w:rsid w:val="00BD3F16"/>
    <w:rsid w:val="00BD5EE7"/>
    <w:rsid w:val="00BD7181"/>
    <w:rsid w:val="00BE075E"/>
    <w:rsid w:val="00BE5FAF"/>
    <w:rsid w:val="00BF1727"/>
    <w:rsid w:val="00BF255E"/>
    <w:rsid w:val="00BF425D"/>
    <w:rsid w:val="00BF4BD8"/>
    <w:rsid w:val="00BF54D0"/>
    <w:rsid w:val="00BF5606"/>
    <w:rsid w:val="00BF5CA9"/>
    <w:rsid w:val="00C0257D"/>
    <w:rsid w:val="00C02B9B"/>
    <w:rsid w:val="00C02C96"/>
    <w:rsid w:val="00C03840"/>
    <w:rsid w:val="00C03B46"/>
    <w:rsid w:val="00C0443B"/>
    <w:rsid w:val="00C12F2A"/>
    <w:rsid w:val="00C13216"/>
    <w:rsid w:val="00C137FE"/>
    <w:rsid w:val="00C22B63"/>
    <w:rsid w:val="00C22C68"/>
    <w:rsid w:val="00C235CB"/>
    <w:rsid w:val="00C2402A"/>
    <w:rsid w:val="00C24311"/>
    <w:rsid w:val="00C24B6B"/>
    <w:rsid w:val="00C3571D"/>
    <w:rsid w:val="00C35B60"/>
    <w:rsid w:val="00C42031"/>
    <w:rsid w:val="00C43092"/>
    <w:rsid w:val="00C430B3"/>
    <w:rsid w:val="00C43A59"/>
    <w:rsid w:val="00C43B83"/>
    <w:rsid w:val="00C44120"/>
    <w:rsid w:val="00C4486C"/>
    <w:rsid w:val="00C459DC"/>
    <w:rsid w:val="00C460D7"/>
    <w:rsid w:val="00C462F1"/>
    <w:rsid w:val="00C47E49"/>
    <w:rsid w:val="00C520AC"/>
    <w:rsid w:val="00C54803"/>
    <w:rsid w:val="00C55C56"/>
    <w:rsid w:val="00C56D14"/>
    <w:rsid w:val="00C57290"/>
    <w:rsid w:val="00C575CA"/>
    <w:rsid w:val="00C60BFD"/>
    <w:rsid w:val="00C6517C"/>
    <w:rsid w:val="00C672BA"/>
    <w:rsid w:val="00C712A3"/>
    <w:rsid w:val="00C7293F"/>
    <w:rsid w:val="00C72986"/>
    <w:rsid w:val="00C730D3"/>
    <w:rsid w:val="00C74505"/>
    <w:rsid w:val="00C76D6A"/>
    <w:rsid w:val="00C83FF3"/>
    <w:rsid w:val="00C854EE"/>
    <w:rsid w:val="00C854FD"/>
    <w:rsid w:val="00C9243F"/>
    <w:rsid w:val="00C93259"/>
    <w:rsid w:val="00C94614"/>
    <w:rsid w:val="00C94FB8"/>
    <w:rsid w:val="00CA0147"/>
    <w:rsid w:val="00CA1CFF"/>
    <w:rsid w:val="00CA3116"/>
    <w:rsid w:val="00CA441D"/>
    <w:rsid w:val="00CA79CF"/>
    <w:rsid w:val="00CB000E"/>
    <w:rsid w:val="00CB0CD3"/>
    <w:rsid w:val="00CB18D7"/>
    <w:rsid w:val="00CB3140"/>
    <w:rsid w:val="00CB6A54"/>
    <w:rsid w:val="00CC153E"/>
    <w:rsid w:val="00CC3798"/>
    <w:rsid w:val="00CC3F89"/>
    <w:rsid w:val="00CD0B6A"/>
    <w:rsid w:val="00CD2EFC"/>
    <w:rsid w:val="00CD302E"/>
    <w:rsid w:val="00CD3A8A"/>
    <w:rsid w:val="00CD46FC"/>
    <w:rsid w:val="00CD4F6B"/>
    <w:rsid w:val="00CE44AF"/>
    <w:rsid w:val="00CE612B"/>
    <w:rsid w:val="00CF2329"/>
    <w:rsid w:val="00CF2FC7"/>
    <w:rsid w:val="00CF414F"/>
    <w:rsid w:val="00CF7C4C"/>
    <w:rsid w:val="00D00810"/>
    <w:rsid w:val="00D02B99"/>
    <w:rsid w:val="00D04670"/>
    <w:rsid w:val="00D04D91"/>
    <w:rsid w:val="00D1180C"/>
    <w:rsid w:val="00D16B95"/>
    <w:rsid w:val="00D1786B"/>
    <w:rsid w:val="00D21626"/>
    <w:rsid w:val="00D247C0"/>
    <w:rsid w:val="00D24870"/>
    <w:rsid w:val="00D31DEF"/>
    <w:rsid w:val="00D3260D"/>
    <w:rsid w:val="00D34932"/>
    <w:rsid w:val="00D34B3E"/>
    <w:rsid w:val="00D37FCF"/>
    <w:rsid w:val="00D422DB"/>
    <w:rsid w:val="00D423E6"/>
    <w:rsid w:val="00D4302D"/>
    <w:rsid w:val="00D4557E"/>
    <w:rsid w:val="00D4583E"/>
    <w:rsid w:val="00D4614E"/>
    <w:rsid w:val="00D51F9E"/>
    <w:rsid w:val="00D529F9"/>
    <w:rsid w:val="00D54563"/>
    <w:rsid w:val="00D551EB"/>
    <w:rsid w:val="00D566E2"/>
    <w:rsid w:val="00D57044"/>
    <w:rsid w:val="00D572A9"/>
    <w:rsid w:val="00D66184"/>
    <w:rsid w:val="00D70C7D"/>
    <w:rsid w:val="00D72087"/>
    <w:rsid w:val="00D74289"/>
    <w:rsid w:val="00D75116"/>
    <w:rsid w:val="00D75C9B"/>
    <w:rsid w:val="00D81072"/>
    <w:rsid w:val="00D85454"/>
    <w:rsid w:val="00D85970"/>
    <w:rsid w:val="00D8645F"/>
    <w:rsid w:val="00D87FBD"/>
    <w:rsid w:val="00D90AF1"/>
    <w:rsid w:val="00D91A08"/>
    <w:rsid w:val="00D91BEC"/>
    <w:rsid w:val="00D922AE"/>
    <w:rsid w:val="00D933FB"/>
    <w:rsid w:val="00D9677E"/>
    <w:rsid w:val="00DA0D3E"/>
    <w:rsid w:val="00DA1B0B"/>
    <w:rsid w:val="00DA2806"/>
    <w:rsid w:val="00DA69AE"/>
    <w:rsid w:val="00DA6F92"/>
    <w:rsid w:val="00DB1FDB"/>
    <w:rsid w:val="00DB4BB7"/>
    <w:rsid w:val="00DC2A64"/>
    <w:rsid w:val="00DC68C3"/>
    <w:rsid w:val="00DD1CC9"/>
    <w:rsid w:val="00DD23C0"/>
    <w:rsid w:val="00DD5774"/>
    <w:rsid w:val="00DE16DE"/>
    <w:rsid w:val="00DE1D1A"/>
    <w:rsid w:val="00DE358C"/>
    <w:rsid w:val="00DE5898"/>
    <w:rsid w:val="00DF04B4"/>
    <w:rsid w:val="00DF1C9A"/>
    <w:rsid w:val="00E02FF0"/>
    <w:rsid w:val="00E03B57"/>
    <w:rsid w:val="00E10B8A"/>
    <w:rsid w:val="00E1390D"/>
    <w:rsid w:val="00E1728C"/>
    <w:rsid w:val="00E22AD2"/>
    <w:rsid w:val="00E230E9"/>
    <w:rsid w:val="00E231BA"/>
    <w:rsid w:val="00E23359"/>
    <w:rsid w:val="00E2794A"/>
    <w:rsid w:val="00E33387"/>
    <w:rsid w:val="00E34872"/>
    <w:rsid w:val="00E34DCA"/>
    <w:rsid w:val="00E34E5E"/>
    <w:rsid w:val="00E3652A"/>
    <w:rsid w:val="00E41FA2"/>
    <w:rsid w:val="00E44B03"/>
    <w:rsid w:val="00E45084"/>
    <w:rsid w:val="00E45765"/>
    <w:rsid w:val="00E45B32"/>
    <w:rsid w:val="00E45D99"/>
    <w:rsid w:val="00E46C27"/>
    <w:rsid w:val="00E5113F"/>
    <w:rsid w:val="00E52FC0"/>
    <w:rsid w:val="00E5385A"/>
    <w:rsid w:val="00E56466"/>
    <w:rsid w:val="00E5726F"/>
    <w:rsid w:val="00E608DB"/>
    <w:rsid w:val="00E6166E"/>
    <w:rsid w:val="00E62183"/>
    <w:rsid w:val="00E626B1"/>
    <w:rsid w:val="00E627BF"/>
    <w:rsid w:val="00E64317"/>
    <w:rsid w:val="00E677EF"/>
    <w:rsid w:val="00E718F5"/>
    <w:rsid w:val="00E72295"/>
    <w:rsid w:val="00E72C65"/>
    <w:rsid w:val="00E77BCF"/>
    <w:rsid w:val="00E80605"/>
    <w:rsid w:val="00E830DA"/>
    <w:rsid w:val="00E84C69"/>
    <w:rsid w:val="00E854B4"/>
    <w:rsid w:val="00E8786C"/>
    <w:rsid w:val="00E92175"/>
    <w:rsid w:val="00E95128"/>
    <w:rsid w:val="00E95FA9"/>
    <w:rsid w:val="00E97810"/>
    <w:rsid w:val="00EA0B3F"/>
    <w:rsid w:val="00EA71F4"/>
    <w:rsid w:val="00EA7B8D"/>
    <w:rsid w:val="00EB0931"/>
    <w:rsid w:val="00EC0203"/>
    <w:rsid w:val="00EC0820"/>
    <w:rsid w:val="00EC24D3"/>
    <w:rsid w:val="00EC5C0B"/>
    <w:rsid w:val="00EC73DC"/>
    <w:rsid w:val="00ED1E98"/>
    <w:rsid w:val="00ED3AA1"/>
    <w:rsid w:val="00ED51F0"/>
    <w:rsid w:val="00ED5F95"/>
    <w:rsid w:val="00ED67D4"/>
    <w:rsid w:val="00ED715D"/>
    <w:rsid w:val="00ED7A56"/>
    <w:rsid w:val="00EE0E21"/>
    <w:rsid w:val="00EE21A1"/>
    <w:rsid w:val="00EE2450"/>
    <w:rsid w:val="00EE7047"/>
    <w:rsid w:val="00EF0B01"/>
    <w:rsid w:val="00EF0F13"/>
    <w:rsid w:val="00EF34AE"/>
    <w:rsid w:val="00EF37EA"/>
    <w:rsid w:val="00EF495B"/>
    <w:rsid w:val="00EF4E72"/>
    <w:rsid w:val="00EF4FC7"/>
    <w:rsid w:val="00EF578D"/>
    <w:rsid w:val="00EF5A22"/>
    <w:rsid w:val="00EF670F"/>
    <w:rsid w:val="00EF688C"/>
    <w:rsid w:val="00F00603"/>
    <w:rsid w:val="00F051A2"/>
    <w:rsid w:val="00F07829"/>
    <w:rsid w:val="00F10E0E"/>
    <w:rsid w:val="00F11B5D"/>
    <w:rsid w:val="00F12594"/>
    <w:rsid w:val="00F12BF1"/>
    <w:rsid w:val="00F12EFB"/>
    <w:rsid w:val="00F150F1"/>
    <w:rsid w:val="00F16237"/>
    <w:rsid w:val="00F16F26"/>
    <w:rsid w:val="00F17012"/>
    <w:rsid w:val="00F20205"/>
    <w:rsid w:val="00F26B99"/>
    <w:rsid w:val="00F27004"/>
    <w:rsid w:val="00F32FB4"/>
    <w:rsid w:val="00F40350"/>
    <w:rsid w:val="00F4385F"/>
    <w:rsid w:val="00F4619A"/>
    <w:rsid w:val="00F47560"/>
    <w:rsid w:val="00F501FB"/>
    <w:rsid w:val="00F51DF6"/>
    <w:rsid w:val="00F54864"/>
    <w:rsid w:val="00F60463"/>
    <w:rsid w:val="00F60D47"/>
    <w:rsid w:val="00F612DD"/>
    <w:rsid w:val="00F620AA"/>
    <w:rsid w:val="00F709E2"/>
    <w:rsid w:val="00F70C00"/>
    <w:rsid w:val="00F70E82"/>
    <w:rsid w:val="00F71552"/>
    <w:rsid w:val="00F75DF5"/>
    <w:rsid w:val="00F7710B"/>
    <w:rsid w:val="00F77ADF"/>
    <w:rsid w:val="00F802C8"/>
    <w:rsid w:val="00F82153"/>
    <w:rsid w:val="00F838BE"/>
    <w:rsid w:val="00F83A95"/>
    <w:rsid w:val="00F85872"/>
    <w:rsid w:val="00F859F1"/>
    <w:rsid w:val="00F85E30"/>
    <w:rsid w:val="00F865E8"/>
    <w:rsid w:val="00F86AEB"/>
    <w:rsid w:val="00F91913"/>
    <w:rsid w:val="00F9359C"/>
    <w:rsid w:val="00F9506A"/>
    <w:rsid w:val="00F9533A"/>
    <w:rsid w:val="00FA01BC"/>
    <w:rsid w:val="00FA1EF8"/>
    <w:rsid w:val="00FA2A9D"/>
    <w:rsid w:val="00FA44BB"/>
    <w:rsid w:val="00FA6ADD"/>
    <w:rsid w:val="00FA6C5D"/>
    <w:rsid w:val="00FA6D0F"/>
    <w:rsid w:val="00FA704F"/>
    <w:rsid w:val="00FB0C8B"/>
    <w:rsid w:val="00FB1326"/>
    <w:rsid w:val="00FB2525"/>
    <w:rsid w:val="00FB5521"/>
    <w:rsid w:val="00FC156B"/>
    <w:rsid w:val="00FC1D72"/>
    <w:rsid w:val="00FC4E3E"/>
    <w:rsid w:val="00FD085E"/>
    <w:rsid w:val="00FD0E89"/>
    <w:rsid w:val="00FD44E7"/>
    <w:rsid w:val="00FD4736"/>
    <w:rsid w:val="00FE0172"/>
    <w:rsid w:val="00FE057E"/>
    <w:rsid w:val="00FE2CC6"/>
    <w:rsid w:val="00FE3AB4"/>
    <w:rsid w:val="00FF0E24"/>
    <w:rsid w:val="00FF3376"/>
    <w:rsid w:val="00FF46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semiHidden="0" w:uiPriority="0" w:unhideWhenUsed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5128"/>
    <w:rPr>
      <w:rFonts w:ascii="Times New Roman" w:eastAsia="Times New Roman" w:hAnsi="Times New Roman"/>
      <w:sz w:val="20"/>
      <w:szCs w:val="20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Heading6">
    <w:name w:val="heading 6"/>
    <w:basedOn w:val="Normal"/>
    <w:next w:val="Normal"/>
    <w:link w:val="Heading6Char"/>
    <w:uiPriority w:val="99"/>
    <w:qFormat/>
    <w:rsid w:val="00E95128"/>
    <w:pPr>
      <w:keepNext/>
      <w:outlineLvl w:val="5"/>
    </w:pPr>
    <w:rPr>
      <w:b/>
      <w:caps/>
      <w:sz w:val="32"/>
    </w:rPr>
  </w:style>
  <w:style w:type="paragraph" w:styleId="Heading9">
    <w:name w:val="heading 9"/>
    <w:basedOn w:val="Normal"/>
    <w:next w:val="Normal"/>
    <w:link w:val="Heading9Char"/>
    <w:uiPriority w:val="99"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E95128"/>
    <w:rPr>
      <w:rFonts w:ascii="Times New Roman" w:hAnsi="Times New Roman" w:cs="Times New Roman"/>
      <w:b/>
      <w:caps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E95128"/>
    <w:rPr>
      <w:rFonts w:ascii="Times New Roman" w:hAnsi="Times New Roman" w:cs="Times New Roman"/>
      <w:b/>
      <w:sz w:val="20"/>
      <w:szCs w:val="20"/>
    </w:rPr>
  </w:style>
  <w:style w:type="character" w:customStyle="1" w:styleId="Heading6Char">
    <w:name w:val="Heading 6 Char"/>
    <w:basedOn w:val="DefaultParagraphFont"/>
    <w:link w:val="Heading6"/>
    <w:uiPriority w:val="99"/>
    <w:locked/>
    <w:rsid w:val="00E95128"/>
    <w:rPr>
      <w:rFonts w:ascii="Times New Roman" w:hAnsi="Times New Roman" w:cs="Times New Roman"/>
      <w:b/>
      <w:caps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3E0FA2"/>
    <w:rPr>
      <w:rFonts w:ascii="Cambria" w:hAnsi="Cambria" w:cs="Times New Roman"/>
      <w:i/>
      <w:iCs/>
      <w:color w:val="404040"/>
      <w:sz w:val="20"/>
      <w:szCs w:val="20"/>
    </w:rPr>
  </w:style>
  <w:style w:type="paragraph" w:styleId="Header">
    <w:name w:val="header"/>
    <w:basedOn w:val="Normal"/>
    <w:link w:val="Header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E95128"/>
    <w:rPr>
      <w:rFonts w:cs="Times New Roman"/>
    </w:rPr>
  </w:style>
  <w:style w:type="paragraph" w:styleId="Footer">
    <w:name w:val="footer"/>
    <w:basedOn w:val="Normal"/>
    <w:link w:val="Footer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E95128"/>
    <w:rPr>
      <w:rFonts w:cs="Times New Roman"/>
    </w:rPr>
  </w:style>
  <w:style w:type="character" w:styleId="PageNumber">
    <w:name w:val="page number"/>
    <w:basedOn w:val="DefaultParagraphFont"/>
    <w:uiPriority w:val="99"/>
    <w:rsid w:val="00E95128"/>
    <w:rPr>
      <w:rFonts w:cs="Times New Roman"/>
    </w:rPr>
  </w:style>
  <w:style w:type="paragraph" w:styleId="BodyText">
    <w:name w:val="Body Text"/>
    <w:basedOn w:val="Normal"/>
    <w:link w:val="BodyTextChar"/>
    <w:uiPriority w:val="99"/>
    <w:rsid w:val="00E95128"/>
    <w:pPr>
      <w:ind w:left="426"/>
      <w:jc w:val="both"/>
    </w:pPr>
    <w:rPr>
      <w:sz w:val="18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E95128"/>
    <w:rPr>
      <w:rFonts w:ascii="Times New Roman" w:hAnsi="Times New Roman" w:cs="Times New Roman"/>
      <w:sz w:val="20"/>
      <w:szCs w:val="20"/>
    </w:rPr>
  </w:style>
  <w:style w:type="paragraph" w:customStyle="1" w:styleId="Uvod">
    <w:name w:val="Uvod"/>
    <w:basedOn w:val="Normal"/>
    <w:uiPriority w:val="99"/>
    <w:rsid w:val="00E95128"/>
    <w:pPr>
      <w:ind w:left="284" w:hanging="284"/>
      <w:jc w:val="both"/>
    </w:pPr>
    <w:rPr>
      <w:sz w:val="22"/>
    </w:rPr>
  </w:style>
  <w:style w:type="character" w:styleId="FootnoteReference">
    <w:name w:val="footnote reference"/>
    <w:basedOn w:val="DefaultParagraphFont"/>
    <w:uiPriority w:val="99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al"/>
    <w:uiPriority w:val="99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al"/>
    <w:link w:val="zifChar"/>
    <w:uiPriority w:val="99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DefaultParagraphFont"/>
    <w:link w:val="zif"/>
    <w:uiPriority w:val="99"/>
    <w:locked/>
    <w:rsid w:val="00E95128"/>
    <w:rPr>
      <w:rFonts w:ascii="Times" w:hAnsi="Times" w:cs="Times New Roman"/>
      <w:sz w:val="20"/>
      <w:szCs w:val="20"/>
      <w:lang w:val="en-US"/>
    </w:rPr>
  </w:style>
  <w:style w:type="paragraph" w:styleId="ListParagraph">
    <w:name w:val="List Paragraph"/>
    <w:basedOn w:val="Normal"/>
    <w:uiPriority w:val="99"/>
    <w:qFormat/>
    <w:rsid w:val="00E95128"/>
    <w:pPr>
      <w:ind w:left="708"/>
    </w:pPr>
  </w:style>
  <w:style w:type="paragraph" w:customStyle="1" w:styleId="Tabulka">
    <w:name w:val="Tabulka"/>
    <w:basedOn w:val="Normal"/>
    <w:uiPriority w:val="99"/>
    <w:rsid w:val="00160AAA"/>
    <w:rPr>
      <w:color w:val="000000"/>
      <w:sz w:val="18"/>
    </w:rPr>
  </w:style>
  <w:style w:type="paragraph" w:customStyle="1" w:styleId="Pismenka">
    <w:name w:val="Pismenka"/>
    <w:basedOn w:val="BodyText"/>
    <w:uiPriority w:val="99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paragraph" w:styleId="BalloonText">
    <w:name w:val="Balloon Text"/>
    <w:basedOn w:val="Normal"/>
    <w:link w:val="BalloonTextChar"/>
    <w:uiPriority w:val="99"/>
    <w:semiHidden/>
    <w:rsid w:val="004B69E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B69E1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rsid w:val="00574527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574527"/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574527"/>
    <w:rPr>
      <w:rFonts w:ascii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57452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574527"/>
    <w:rPr>
      <w:b/>
      <w:bCs/>
    </w:rPr>
  </w:style>
  <w:style w:type="paragraph" w:styleId="Revision">
    <w:name w:val="Revision"/>
    <w:hidden/>
    <w:uiPriority w:val="99"/>
    <w:semiHidden/>
    <w:rsid w:val="00574527"/>
    <w:rPr>
      <w:rFonts w:ascii="Times New Roman" w:eastAsia="Times New Roman" w:hAnsi="Times New Roman"/>
      <w:sz w:val="20"/>
      <w:szCs w:val="20"/>
      <w:lang w:eastAsia="en-US"/>
    </w:rPr>
  </w:style>
  <w:style w:type="paragraph" w:customStyle="1" w:styleId="Subhead2">
    <w:name w:val="Subhead 2"/>
    <w:basedOn w:val="Normal"/>
    <w:uiPriority w:val="99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al"/>
    <w:uiPriority w:val="99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BodyText3">
    <w:name w:val="Body Text 3"/>
    <w:basedOn w:val="Normal"/>
    <w:link w:val="BodyText3Char"/>
    <w:uiPriority w:val="99"/>
    <w:rsid w:val="00BA2537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locked/>
    <w:rsid w:val="00BA2537"/>
    <w:rPr>
      <w:rFonts w:ascii="Times New Roman" w:hAnsi="Times New Roman" w:cs="Times New Roman"/>
      <w:sz w:val="16"/>
      <w:szCs w:val="16"/>
    </w:rPr>
  </w:style>
  <w:style w:type="character" w:customStyle="1" w:styleId="ra">
    <w:name w:val="ra"/>
    <w:basedOn w:val="DefaultParagraphFont"/>
    <w:uiPriority w:val="99"/>
    <w:rsid w:val="00B95D51"/>
    <w:rPr>
      <w:rFonts w:cs="Times New Roman"/>
    </w:rPr>
  </w:style>
  <w:style w:type="paragraph" w:customStyle="1" w:styleId="TopHeader">
    <w:name w:val="Top Header"/>
    <w:basedOn w:val="Normal"/>
    <w:uiPriority w:val="99"/>
    <w:rsid w:val="00B95D51"/>
    <w:pPr>
      <w:jc w:val="center"/>
    </w:pPr>
    <w:rPr>
      <w:rFonts w:ascii="Arial Narrow" w:eastAsia="Calibri" w:hAnsi="Arial Narrow"/>
      <w:b/>
      <w:bCs/>
      <w:sz w:val="22"/>
      <w:szCs w:val="22"/>
    </w:rPr>
  </w:style>
  <w:style w:type="paragraph" w:styleId="Title">
    <w:name w:val="Title"/>
    <w:basedOn w:val="Normal"/>
    <w:next w:val="Normal"/>
    <w:link w:val="TitleChar1"/>
    <w:uiPriority w:val="99"/>
    <w:qFormat/>
    <w:locked/>
    <w:rsid w:val="00B84B86"/>
    <w:pPr>
      <w:keepNext/>
      <w:spacing w:before="100" w:beforeAutospacing="1" w:after="220"/>
      <w:jc w:val="center"/>
      <w:outlineLvl w:val="0"/>
    </w:pPr>
    <w:rPr>
      <w:rFonts w:ascii="Arial Narrow" w:eastAsia="Calibri" w:hAnsi="Arial Narrow"/>
      <w:b/>
      <w:bCs/>
      <w:kern w:val="28"/>
      <w:sz w:val="22"/>
      <w:szCs w:val="32"/>
    </w:rPr>
  </w:style>
  <w:style w:type="character" w:customStyle="1" w:styleId="TitleChar">
    <w:name w:val="Title Char"/>
    <w:basedOn w:val="DefaultParagraphFont"/>
    <w:link w:val="Title"/>
    <w:uiPriority w:val="99"/>
    <w:locked/>
    <w:rsid w:val="007F02A6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character" w:customStyle="1" w:styleId="TitleChar1">
    <w:name w:val="Title Char1"/>
    <w:basedOn w:val="DefaultParagraphFont"/>
    <w:link w:val="Title"/>
    <w:uiPriority w:val="99"/>
    <w:locked/>
    <w:rsid w:val="00B84B86"/>
    <w:rPr>
      <w:rFonts w:ascii="Arial Narrow" w:hAnsi="Arial Narrow" w:cs="Times New Roman"/>
      <w:b/>
      <w:bCs/>
      <w:kern w:val="28"/>
      <w:sz w:val="32"/>
      <w:szCs w:val="32"/>
      <w:lang w:val="sk-SK" w:eastAsia="en-US" w:bidi="ar-SA"/>
    </w:rPr>
  </w:style>
  <w:style w:type="character" w:customStyle="1" w:styleId="NzovChar">
    <w:name w:val="Názov Char"/>
    <w:basedOn w:val="DefaultParagraphFont"/>
    <w:uiPriority w:val="99"/>
    <w:locked/>
    <w:rsid w:val="00160D30"/>
    <w:rPr>
      <w:rFonts w:ascii="Arial Narrow" w:hAnsi="Arial Narrow" w:cs="Times New Roman"/>
      <w:b/>
      <w:bCs/>
      <w:kern w:val="28"/>
      <w:sz w:val="32"/>
      <w:szCs w:val="32"/>
      <w:lang w:val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7353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53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53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53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53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53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53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53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53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53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53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53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53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53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53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53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53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419</TotalTime>
  <Pages>20</Pages>
  <Words>4453</Words>
  <Characters>25384</Characters>
  <Application>Microsoft Office Outlook</Application>
  <DocSecurity>0</DocSecurity>
  <Lines>0</Lines>
  <Paragraphs>0</Paragraphs>
  <ScaleCrop>false</ScaleCrop>
  <Company>KPMG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</dc:title>
  <dc:subject/>
  <dc:creator>Sikulova, Andrea</dc:creator>
  <cp:keywords/>
  <dc:description/>
  <cp:lastModifiedBy>Ekonom</cp:lastModifiedBy>
  <cp:revision>8</cp:revision>
  <cp:lastPrinted>2014-03-20T07:40:00Z</cp:lastPrinted>
  <dcterms:created xsi:type="dcterms:W3CDTF">2014-03-19T13:18:00Z</dcterms:created>
  <dcterms:modified xsi:type="dcterms:W3CDTF">2014-03-24T12:46:00Z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0x01010D00FE7E355AA6FBC74B9F426ADBE00604EE</vt:lpwstr>
  </property>
  <property fmtid="{D5CDD505-2E9C-101B-9397-08002B2CF9AE}" pid="3" name="Client Issue">
    <vt:lpwstr/>
  </property>
  <property fmtid="{D5CDD505-2E9C-101B-9397-08002B2CF9AE}" pid="4" name="KPMGMW3Language">
    <vt:lpwstr>Slovak</vt:lpwstr>
  </property>
  <property fmtid="{D5CDD505-2E9C-101B-9397-08002B2CF9AE}" pid="5" name="KPMGMW3IndustrySectorSubSectorSelection">
    <vt:lpwstr/>
  </property>
  <property fmtid="{D5CDD505-2E9C-101B-9397-08002B2CF9AE}" pid="6" name="KPMGMW3FunctionSelection">
    <vt:lpwstr>;#Advisory;;;#Accounting Advisory Services;#;#</vt:lpwstr>
  </property>
  <property fmtid="{D5CDD505-2E9C-101B-9397-08002B2CF9AE}" pid="7" name="KPMGMW3DocumentType">
    <vt:lpwstr>None Selected</vt:lpwstr>
  </property>
  <property fmtid="{D5CDD505-2E9C-101B-9397-08002B2CF9AE}" pid="8" name="CEE AAS Category">
    <vt:lpwstr/>
  </property>
  <property fmtid="{D5CDD505-2E9C-101B-9397-08002B2CF9AE}" pid="9" name="KPMGMW3Geography">
    <vt:lpwstr>;#Global;#</vt:lpwstr>
  </property>
  <property fmtid="{D5CDD505-2E9C-101B-9397-08002B2CF9AE}" pid="10" name="KPMGMW3SubService">
    <vt:lpwstr/>
  </property>
  <property fmtid="{D5CDD505-2E9C-101B-9397-08002B2CF9AE}" pid="11" name="KPMGMW3Service">
    <vt:lpwstr>Accounting Advisory Services</vt:lpwstr>
  </property>
  <property fmtid="{D5CDD505-2E9C-101B-9397-08002B2CF9AE}" pid="12" name="KPMGMW3Sector">
    <vt:lpwstr/>
  </property>
  <property fmtid="{D5CDD505-2E9C-101B-9397-08002B2CF9AE}" pid="13" name="KPMGMW3Function">
    <vt:lpwstr>Advisory;</vt:lpwstr>
  </property>
  <property fmtid="{D5CDD505-2E9C-101B-9397-08002B2CF9AE}" pid="14" name="KPMGMW3SubSector">
    <vt:lpwstr/>
  </property>
</Properties>
</file>