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52"/>
        <w:gridCol w:w="191"/>
        <w:gridCol w:w="22"/>
        <w:gridCol w:w="237"/>
        <w:gridCol w:w="347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0"/>
        <w:gridCol w:w="42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6"/>
        <w:gridCol w:w="180"/>
      </w:tblGrid>
      <w:tr w:rsidR="001E22C1" w:rsidRPr="002B2E75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A931F8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Úč POD 3 - 04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</w:tr>
      <w:tr w:rsidR="001E22C1" w:rsidRPr="002B2E7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</w:tr>
      <w:tr w:rsidR="001E22C1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</w:tr>
      <w:tr w:rsidR="001E22C1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</w:tr>
      <w:tr w:rsidR="001E22C1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</w:tr>
      <w:tr w:rsidR="001E22C1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>
              <w:rPr>
                <w:lang w:eastAsia="sk-SK"/>
              </w:rPr>
              <w:t> 31.12</w:t>
            </w:r>
            <w:r w:rsidRPr="002B2E75">
              <w:rPr>
                <w:lang w:eastAsia="sk-SK"/>
              </w:rPr>
              <w:t xml:space="preserve">  20</w:t>
            </w:r>
            <w:r>
              <w:rPr>
                <w:lang w:eastAsia="sk-SK"/>
              </w:rPr>
              <w:t>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</w:tr>
      <w:tr w:rsidR="001E22C1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jc w:val="center"/>
              <w:rPr>
                <w:lang w:eastAsia="sk-SK"/>
              </w:rPr>
            </w:pPr>
          </w:p>
        </w:tc>
      </w:tr>
      <w:tr w:rsidR="001E22C1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1E22C1" w:rsidRPr="002B2E75" w:rsidRDefault="001E22C1" w:rsidP="00256348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1E22C1" w:rsidRPr="002B2E75" w:rsidRDefault="001E22C1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1E22C1" w:rsidRPr="002B2E75" w:rsidRDefault="001E22C1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1E22C1" w:rsidRPr="002B2E75" w:rsidRDefault="001E22C1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1E22C1" w:rsidRPr="002B2E75" w:rsidRDefault="001E22C1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1E22C1" w:rsidRPr="002B2E75" w:rsidRDefault="001E22C1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1E22C1" w:rsidRPr="002B2E7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41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434" w:type="pct"/>
            <w:gridSpan w:val="4"/>
            <w:tcBorders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</w:tr>
      <w:tr w:rsidR="001E22C1" w:rsidRPr="002B2E7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41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434" w:type="pct"/>
            <w:gridSpan w:val="4"/>
            <w:tcBorders>
              <w:left w:val="nil"/>
              <w:right w:val="nil"/>
            </w:tcBorders>
            <w:noWrap/>
          </w:tcPr>
          <w:p w:rsidR="001E22C1" w:rsidRPr="002B2E75" w:rsidRDefault="001E22C1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1E22C1" w:rsidRPr="002B2E75" w:rsidRDefault="001E22C1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1E22C1" w:rsidRPr="002B2E75" w:rsidRDefault="001E22C1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1E22C1" w:rsidRPr="002B2E75" w:rsidRDefault="001E22C1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</w:tr>
      <w:tr w:rsidR="001E22C1" w:rsidRPr="002B2E75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1E22C1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</w:tr>
      <w:tr w:rsidR="001E22C1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1E22C1" w:rsidRPr="002B2E75" w:rsidRDefault="001E22C1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1E22C1" w:rsidRPr="002B2E75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</w:tr>
      <w:tr w:rsidR="001E22C1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</w:tr>
      <w:tr w:rsidR="001E22C1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</w:tr>
      <w:tr w:rsidR="001E22C1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8D3AE0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>
              <w:rPr>
                <w:b/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lef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</w:tr>
      <w:tr w:rsidR="001E22C1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lef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</w:tr>
      <w:tr w:rsidR="001E22C1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lef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</w:tr>
      <w:tr w:rsidR="001E22C1" w:rsidRPr="002B2E7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1E22C1" w:rsidRPr="002B2E75" w:rsidRDefault="001E22C1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1E22C1" w:rsidRPr="002B2E75" w:rsidRDefault="001E22C1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8" w:type="pct"/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</w:tr>
      <w:tr w:rsidR="001E22C1" w:rsidRPr="002B2E75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</w:tr>
      <w:tr w:rsidR="001E22C1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</w:tr>
      <w:tr w:rsidR="001E22C1" w:rsidRPr="002B2E75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b/>
                <w:bCs/>
                <w:lang w:eastAsia="sk-SK"/>
              </w:rPr>
            </w:pPr>
          </w:p>
          <w:p w:rsidR="001E22C1" w:rsidRPr="002B2E75" w:rsidRDefault="001E22C1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</w:tr>
      <w:tr w:rsidR="001E22C1" w:rsidRPr="002B2E7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r.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1E22C1" w:rsidRPr="002B2E7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1E22C1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b/>
                <w:bCs/>
                <w:lang w:eastAsia="sk-SK"/>
              </w:rPr>
            </w:pPr>
          </w:p>
          <w:p w:rsidR="001E22C1" w:rsidRPr="002B2E75" w:rsidRDefault="001E22C1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1E22C1" w:rsidRPr="002B2E75" w:rsidRDefault="001E22C1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1E22C1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1E22C1" w:rsidRPr="002B2E75">
        <w:trPr>
          <w:trHeight w:val="57"/>
          <w:jc w:val="center"/>
        </w:trPr>
        <w:tc>
          <w:tcPr>
            <w:tcW w:w="243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b/>
                <w:bCs/>
                <w:lang w:eastAsia="sk-SK"/>
              </w:rPr>
            </w:pPr>
          </w:p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</w:tr>
      <w:tr w:rsidR="001E22C1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1E22C1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</w:tr>
      <w:tr w:rsidR="001E22C1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1E22C1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</w:tr>
      <w:tr w:rsidR="001E22C1" w:rsidRPr="002B2E75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b/>
                <w:bCs/>
                <w:lang w:eastAsia="sk-SK"/>
              </w:rPr>
            </w:pPr>
          </w:p>
          <w:p w:rsidR="001E22C1" w:rsidRPr="002B2E75" w:rsidRDefault="001E22C1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</w:tr>
      <w:tr w:rsidR="001E22C1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1E22C1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</w:tr>
      <w:tr w:rsidR="001E22C1" w:rsidRPr="002B2E75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E22C1" w:rsidRDefault="001E22C1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Zostavené dňa:</w:t>
            </w:r>
          </w:p>
          <w:p w:rsidR="001E22C1" w:rsidRPr="002B2E75" w:rsidRDefault="001E22C1" w:rsidP="008D3AE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26.3.2014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E22C1" w:rsidRPr="002B2E75" w:rsidRDefault="001E22C1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E22C1" w:rsidRPr="002B2E75" w:rsidRDefault="001E22C1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E22C1" w:rsidRPr="002B2E75" w:rsidRDefault="001E22C1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1E22C1" w:rsidRPr="002B2E75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E22C1" w:rsidRPr="002B2E75" w:rsidRDefault="001E22C1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2C1" w:rsidRPr="002B2E75" w:rsidRDefault="001E22C1" w:rsidP="00BF2C43">
            <w:pPr>
              <w:rPr>
                <w:lang w:eastAsia="sk-SK"/>
              </w:rPr>
            </w:pPr>
          </w:p>
        </w:tc>
      </w:tr>
    </w:tbl>
    <w:p w:rsidR="001E22C1" w:rsidRDefault="001E22C1" w:rsidP="00E21EEF">
      <w:pPr>
        <w:jc w:val="both"/>
      </w:pPr>
    </w:p>
    <w:p w:rsidR="001E22C1" w:rsidRDefault="001E22C1" w:rsidP="00E21EEF">
      <w:pPr>
        <w:jc w:val="both"/>
      </w:pPr>
    </w:p>
    <w:p w:rsidR="001E22C1" w:rsidRDefault="001E22C1" w:rsidP="00E21EEF">
      <w:pPr>
        <w:jc w:val="both"/>
      </w:pPr>
    </w:p>
    <w:p w:rsidR="001E22C1" w:rsidRDefault="001E22C1" w:rsidP="00E21EEF">
      <w:pPr>
        <w:jc w:val="both"/>
      </w:pPr>
    </w:p>
    <w:p w:rsidR="001E22C1" w:rsidRDefault="001E22C1" w:rsidP="00E21EEF">
      <w:pPr>
        <w:jc w:val="both"/>
        <w:rPr>
          <w:b/>
          <w:bCs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">
            <v:textbox style="mso-next-textbox:#_x0000_s1026" inset="0,0,1.5mm">
              <w:txbxContent>
                <w:p w:rsidR="001E22C1" w:rsidRPr="007C40F2" w:rsidRDefault="001E22C1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Pr="002B2E75">
        <w:t xml:space="preserve">*) Vyznačuje sa    </w:t>
      </w:r>
      <w:r w:rsidRPr="002B2E75">
        <w:rPr>
          <w:b/>
          <w:bCs/>
        </w:rPr>
        <w:t xml:space="preserve"> </w:t>
      </w:r>
    </w:p>
    <w:p w:rsidR="001E22C1" w:rsidRPr="002B2E75" w:rsidRDefault="001E22C1" w:rsidP="001564E7">
      <w:pPr>
        <w:pStyle w:val="Title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1E22C1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22C1" w:rsidRPr="002B2E75" w:rsidRDefault="001E22C1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22C1" w:rsidRPr="002B2E75" w:rsidRDefault="001E22C1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22C1" w:rsidRPr="002B2E75" w:rsidRDefault="001E22C1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E22C1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576DC5">
            <w:r w:rsidRPr="002B2E75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22C1" w:rsidRPr="002B2E75" w:rsidRDefault="001E22C1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1E22C1" w:rsidRPr="002B2E75" w:rsidRDefault="001E22C1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1E22C1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1E22C1" w:rsidRPr="002B2E75" w:rsidRDefault="001E22C1" w:rsidP="00576DC5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1E22C1" w:rsidRPr="002B2E75" w:rsidRDefault="001E22C1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1E22C1" w:rsidRPr="002B2E75" w:rsidRDefault="001E22C1" w:rsidP="008D3AE0">
            <w:pPr>
              <w:spacing w:line="360" w:lineRule="auto"/>
              <w:jc w:val="center"/>
            </w:pPr>
            <w:r>
              <w:t>1</w:t>
            </w:r>
          </w:p>
        </w:tc>
      </w:tr>
      <w:tr w:rsidR="001E22C1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576DC5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22C1" w:rsidRPr="002B2E75" w:rsidRDefault="001E22C1" w:rsidP="00A96741">
            <w:pPr>
              <w:spacing w:line="360" w:lineRule="auto"/>
              <w:jc w:val="center"/>
              <w:rPr>
                <w:highlight w:val="green"/>
              </w:rPr>
            </w:pPr>
            <w:r w:rsidRPr="00E45A29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1E22C1" w:rsidRPr="002B2E75" w:rsidRDefault="001E22C1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1E22C1" w:rsidRPr="002B2E75" w:rsidRDefault="001E22C1" w:rsidP="00517A7A">
      <w:pPr>
        <w:pStyle w:val="Title"/>
        <w:spacing w:before="0" w:beforeAutospacing="0" w:after="0"/>
        <w:jc w:val="left"/>
      </w:pPr>
    </w:p>
    <w:p w:rsidR="001E22C1" w:rsidRPr="002B2E75" w:rsidRDefault="001E22C1" w:rsidP="002F4594">
      <w:pPr>
        <w:pStyle w:val="Title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1E22C1" w:rsidRPr="002B2E75" w:rsidRDefault="001E22C1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1E22C1" w:rsidRPr="00E45A29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E22C1" w:rsidRPr="002B2E75" w:rsidRDefault="001E22C1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1E22C1" w:rsidRPr="002B2E75" w:rsidRDefault="001E22C1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1E22C1" w:rsidRPr="002B2E75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E22C1" w:rsidRPr="002B2E75" w:rsidRDefault="001E22C1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22C1" w:rsidRPr="002B2E75" w:rsidRDefault="001E22C1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22C1" w:rsidRPr="002B2E75" w:rsidRDefault="001E22C1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E22C1" w:rsidRPr="002B2E75" w:rsidRDefault="001E22C1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E22C1" w:rsidRPr="002B2E75" w:rsidRDefault="001E22C1" w:rsidP="006C2BCB"/>
        </w:tc>
      </w:tr>
      <w:tr w:rsidR="001E22C1" w:rsidRPr="002B2E75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E22C1" w:rsidRPr="002B2E75" w:rsidRDefault="001E22C1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E22C1" w:rsidRPr="002B2E75" w:rsidRDefault="001E22C1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E22C1" w:rsidRPr="002B2E75" w:rsidRDefault="001E22C1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22C1" w:rsidRPr="002B2E75" w:rsidRDefault="001E22C1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E22C1" w:rsidRPr="002B2E75" w:rsidRDefault="001E22C1" w:rsidP="00453B94">
            <w:pPr>
              <w:jc w:val="center"/>
            </w:pPr>
            <w:r w:rsidRPr="002B2E75">
              <w:t>e</w:t>
            </w:r>
          </w:p>
        </w:tc>
      </w:tr>
      <w:tr w:rsidR="001E22C1" w:rsidRPr="002B2E75">
        <w:trPr>
          <w:trHeight w:val="51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22C1" w:rsidRPr="002B2E75" w:rsidRDefault="001E22C1" w:rsidP="006C2BCB">
            <w:r>
              <w:t>Ing. Miloš Sakalík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E22C1" w:rsidRPr="002B2E75" w:rsidRDefault="001E22C1" w:rsidP="00800E8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1660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E22C1" w:rsidRPr="002B2E75" w:rsidRDefault="001E22C1" w:rsidP="00800E8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25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2C1" w:rsidRPr="002B2E75" w:rsidRDefault="001E22C1" w:rsidP="00800E89">
            <w:pPr>
              <w:jc w:val="center"/>
            </w:pPr>
            <w:r>
              <w:t>25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E22C1" w:rsidRPr="002B2E75" w:rsidRDefault="001E22C1" w:rsidP="006C2BCB"/>
        </w:tc>
      </w:tr>
      <w:tr w:rsidR="001E22C1" w:rsidRPr="002B2E75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22C1" w:rsidRPr="002B2E75" w:rsidRDefault="001E22C1" w:rsidP="006C2BCB">
            <w:r>
              <w:t>Ing. Igor Rettka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E22C1" w:rsidRPr="002B2E75" w:rsidRDefault="001E22C1" w:rsidP="00800E8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1660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E22C1" w:rsidRPr="002B2E75" w:rsidRDefault="001E22C1" w:rsidP="008D3AE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2C1" w:rsidRPr="002B2E75" w:rsidRDefault="001E22C1" w:rsidP="00800E89">
            <w:pPr>
              <w:jc w:val="center"/>
            </w:pPr>
            <w:r>
              <w:t>25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E22C1" w:rsidRPr="002B2E75" w:rsidRDefault="001E22C1" w:rsidP="006C2BCB"/>
        </w:tc>
      </w:tr>
      <w:tr w:rsidR="001E22C1" w:rsidRPr="002B2E75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22C1" w:rsidRPr="002B2E75" w:rsidRDefault="001E22C1" w:rsidP="006C2BCB">
            <w:r>
              <w:t>Ing. Jaroslav Pisár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E22C1" w:rsidRPr="002B2E75" w:rsidRDefault="001E22C1" w:rsidP="00800E8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1660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E22C1" w:rsidRPr="002B2E75" w:rsidRDefault="001E22C1" w:rsidP="00800E8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2C1" w:rsidRPr="002B2E75" w:rsidRDefault="001E22C1" w:rsidP="00800E89">
            <w:pPr>
              <w:jc w:val="center"/>
            </w:pPr>
            <w:r>
              <w:t>25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E22C1" w:rsidRPr="002B2E75" w:rsidRDefault="001E22C1" w:rsidP="006C2BCB"/>
        </w:tc>
      </w:tr>
      <w:tr w:rsidR="001E22C1" w:rsidRPr="002B2E75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22C1" w:rsidRPr="002B2E75" w:rsidRDefault="001E22C1" w:rsidP="006C2BCB">
            <w:r>
              <w:t>Ing. Róbert Meliško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E22C1" w:rsidRPr="002B2E75" w:rsidRDefault="001E22C1" w:rsidP="00800E8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1660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E22C1" w:rsidRPr="002B2E75" w:rsidRDefault="001E22C1" w:rsidP="00800E8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2C1" w:rsidRPr="002B2E75" w:rsidRDefault="001E22C1" w:rsidP="00800E89">
            <w:pPr>
              <w:jc w:val="center"/>
            </w:pPr>
            <w:r>
              <w:t>25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E22C1" w:rsidRPr="002B2E75" w:rsidRDefault="001E22C1" w:rsidP="006C2BCB"/>
        </w:tc>
      </w:tr>
      <w:tr w:rsidR="001E22C1" w:rsidRPr="002B2E75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22C1" w:rsidRPr="002B2E75" w:rsidRDefault="001E22C1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E22C1" w:rsidRPr="002B2E75" w:rsidRDefault="001E22C1" w:rsidP="00800E89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E22C1" w:rsidRPr="002B2E75" w:rsidRDefault="001E22C1" w:rsidP="00800E89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2C1" w:rsidRPr="002B2E75" w:rsidRDefault="001E22C1" w:rsidP="00800E89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E22C1" w:rsidRPr="002B2E75" w:rsidRDefault="001E22C1" w:rsidP="006C2BCB"/>
        </w:tc>
      </w:tr>
      <w:tr w:rsidR="001E22C1" w:rsidRPr="002B2E75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E22C1" w:rsidRPr="002B2E75" w:rsidRDefault="001E22C1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E22C1" w:rsidRPr="002B2E75" w:rsidRDefault="001E22C1" w:rsidP="00800E8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6640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E22C1" w:rsidRPr="002B2E75" w:rsidRDefault="001E22C1" w:rsidP="00800E8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22C1" w:rsidRPr="002B2E75" w:rsidRDefault="001E22C1" w:rsidP="00800E89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E22C1" w:rsidRPr="002B2E75" w:rsidRDefault="001E22C1" w:rsidP="006C2BCB"/>
        </w:tc>
      </w:tr>
    </w:tbl>
    <w:p w:rsidR="001E22C1" w:rsidRPr="002B2E75" w:rsidRDefault="001E22C1" w:rsidP="00D84695">
      <w:pPr>
        <w:pStyle w:val="Title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1E22C1" w:rsidRPr="002B2E75" w:rsidRDefault="001E22C1" w:rsidP="00517A7A">
      <w:r w:rsidRPr="002B2E75">
        <w:t>Tabuľka č. 1</w:t>
      </w:r>
    </w:p>
    <w:tbl>
      <w:tblPr>
        <w:tblW w:w="504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34"/>
        <w:gridCol w:w="1022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845"/>
        <w:gridCol w:w="953"/>
      </w:tblGrid>
      <w:tr w:rsidR="001E22C1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24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22C1" w:rsidRPr="002B2E75" w:rsidRDefault="001E22C1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22C1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1E22C1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8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9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9160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  <w:r>
              <w:t>247342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  <w:r>
              <w:t>247342</w:t>
            </w: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  <w:r>
              <w:t>21420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  <w:r>
              <w:t>21420</w:t>
            </w: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22C1" w:rsidRDefault="001E22C1" w:rsidP="000923BC">
            <w:pPr>
              <w:autoSpaceDE w:val="0"/>
              <w:autoSpaceDN w:val="0"/>
              <w:adjustRightInd w:val="0"/>
              <w:jc w:val="center"/>
            </w:pPr>
          </w:p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  <w:r>
              <w:t>268762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  <w:r>
              <w:t>268762</w:t>
            </w: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9160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DF53B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2C1" w:rsidRPr="002B2E75" w:rsidRDefault="001E22C1" w:rsidP="00DF53B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  <w:r>
              <w:t>247342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  <w:r>
              <w:t>247342</w:t>
            </w: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  <w:r>
              <w:t>247342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  <w:r>
              <w:t>247342</w:t>
            </w: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9160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9160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DF53B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22C1" w:rsidRPr="002B2E75" w:rsidRDefault="001E22C1" w:rsidP="00DF53B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1E22C1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8D3A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  <w:r>
              <w:t>21420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E22C1" w:rsidRPr="002B2E75" w:rsidRDefault="001E22C1" w:rsidP="000923BC">
            <w:pPr>
              <w:autoSpaceDE w:val="0"/>
              <w:autoSpaceDN w:val="0"/>
              <w:adjustRightInd w:val="0"/>
              <w:jc w:val="center"/>
            </w:pPr>
            <w:r>
              <w:t>21420</w:t>
            </w:r>
          </w:p>
        </w:tc>
      </w:tr>
    </w:tbl>
    <w:p w:rsidR="001E22C1" w:rsidRPr="002B2E75" w:rsidRDefault="001E22C1" w:rsidP="00462BF0"/>
    <w:p w:rsidR="001E22C1" w:rsidRPr="002B2E75" w:rsidRDefault="001E22C1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1E22C1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1E22C1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1E22C1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  <w:r>
              <w:t>247342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  <w:r>
              <w:t>247342</w:t>
            </w: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  <w:r>
              <w:t>247342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  <w:r>
              <w:t>247342</w:t>
            </w: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  <w:r>
              <w:t>244531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  <w:r>
              <w:t>244531</w:t>
            </w: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  <w:r>
              <w:t>2811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  <w:r>
              <w:t>2811</w:t>
            </w: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  <w:r>
              <w:t>247342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  <w:r>
              <w:t>247342</w:t>
            </w: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1E22C1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  <w:r>
              <w:t>2811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  <w:r>
              <w:t>2811</w:t>
            </w:r>
          </w:p>
        </w:tc>
      </w:tr>
      <w:tr w:rsidR="001E22C1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E22C1" w:rsidRPr="002B2E75" w:rsidRDefault="001E22C1" w:rsidP="00FA6B7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1E22C1" w:rsidRDefault="001E22C1" w:rsidP="0014565D"/>
    <w:p w:rsidR="001E22C1" w:rsidRDefault="001E22C1" w:rsidP="0014565D"/>
    <w:p w:rsidR="001E22C1" w:rsidRPr="002B2E75" w:rsidRDefault="001E22C1" w:rsidP="00297350">
      <w:pPr>
        <w:pStyle w:val="Title"/>
        <w:spacing w:before="0" w:beforeAutospacing="0" w:after="0"/>
        <w:jc w:val="left"/>
      </w:pPr>
    </w:p>
    <w:p w:rsidR="001E22C1" w:rsidRPr="002B2E75" w:rsidRDefault="001E22C1" w:rsidP="00EF3D95">
      <w:pPr>
        <w:pStyle w:val="Title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1E22C1" w:rsidRPr="002B2E75" w:rsidRDefault="001E22C1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538"/>
        <w:gridCol w:w="1492"/>
        <w:gridCol w:w="1265"/>
        <w:gridCol w:w="765"/>
        <w:gridCol w:w="1992"/>
        <w:gridCol w:w="38"/>
      </w:tblGrid>
      <w:tr w:rsidR="001E22C1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22C1" w:rsidRPr="002B2E75" w:rsidRDefault="001E22C1" w:rsidP="00D911D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22C1" w:rsidRPr="002B2E75" w:rsidRDefault="001E22C1" w:rsidP="00D911D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22C1" w:rsidRPr="002B2E75" w:rsidRDefault="001E22C1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22C1" w:rsidRPr="002B2E75" w:rsidRDefault="001E22C1" w:rsidP="00D911D9">
            <w:pPr>
              <w:pStyle w:val="TopHeader"/>
            </w:pPr>
            <w:r w:rsidRPr="002B2E75">
              <w:t>Pohľadávky spolu</w:t>
            </w:r>
          </w:p>
        </w:tc>
      </w:tr>
      <w:tr w:rsidR="001E22C1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E22C1" w:rsidRPr="002B2E75" w:rsidRDefault="001E22C1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1E22C1" w:rsidRPr="002B2E75">
        <w:trPr>
          <w:trHeight w:hRule="exact" w:val="329"/>
          <w:jc w:val="center"/>
        </w:trPr>
        <w:tc>
          <w:tcPr>
            <w:tcW w:w="9243" w:type="dxa"/>
            <w:gridSpan w:val="7"/>
            <w:tcBorders>
              <w:bottom w:val="single" w:sz="12" w:space="0" w:color="auto"/>
            </w:tcBorders>
            <w:vAlign w:val="center"/>
          </w:tcPr>
          <w:p w:rsidR="001E22C1" w:rsidRPr="002B2E75" w:rsidRDefault="001E22C1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1E22C1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D911D9">
            <w:r w:rsidRPr="002B2E75">
              <w:t>Pohľadávky  z obchodného styku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22C1" w:rsidRPr="002B2E75" w:rsidRDefault="001E22C1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12" w:space="0" w:color="auto"/>
            </w:tcBorders>
            <w:vAlign w:val="center"/>
          </w:tcPr>
          <w:p w:rsidR="001E22C1" w:rsidRPr="002B2E75" w:rsidRDefault="001E22C1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12" w:space="0" w:color="auto"/>
            </w:tcBorders>
            <w:vAlign w:val="center"/>
          </w:tcPr>
          <w:p w:rsidR="001E22C1" w:rsidRPr="002B2E75" w:rsidRDefault="001E22C1" w:rsidP="00D911D9">
            <w:pPr>
              <w:jc w:val="center"/>
            </w:pPr>
          </w:p>
        </w:tc>
      </w:tr>
      <w:tr w:rsidR="001E22C1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E22C1" w:rsidRPr="002B2E75" w:rsidRDefault="001E22C1" w:rsidP="00D911D9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1E22C1" w:rsidRPr="002B2E75" w:rsidRDefault="001E22C1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1E22C1" w:rsidRPr="002B2E75" w:rsidRDefault="001E22C1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1E22C1" w:rsidRPr="002B2E75" w:rsidRDefault="001E22C1" w:rsidP="00D911D9">
            <w:pPr>
              <w:jc w:val="center"/>
            </w:pPr>
          </w:p>
        </w:tc>
      </w:tr>
      <w:tr w:rsidR="001E22C1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E22C1" w:rsidRPr="002B2E75" w:rsidRDefault="001E22C1" w:rsidP="00D911D9">
            <w:r w:rsidRPr="002B2E75">
              <w:t>Ostatné pohľadávky v rámci konsolidovaného celku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1E22C1" w:rsidRPr="002B2E75" w:rsidRDefault="001E22C1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1E22C1" w:rsidRPr="002B2E75" w:rsidRDefault="001E22C1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1E22C1" w:rsidRPr="002B2E75" w:rsidRDefault="001E22C1" w:rsidP="00D911D9">
            <w:pPr>
              <w:jc w:val="center"/>
            </w:pPr>
          </w:p>
        </w:tc>
      </w:tr>
      <w:tr w:rsidR="001E22C1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D911D9">
            <w:r w:rsidRPr="002B2E75">
              <w:t>Pohľadávky voči spoločníkom, členom a združeniu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E22C1" w:rsidRPr="002B2E75" w:rsidRDefault="001E22C1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bottom w:val="single" w:sz="6" w:space="0" w:color="auto"/>
            </w:tcBorders>
            <w:vAlign w:val="center"/>
          </w:tcPr>
          <w:p w:rsidR="001E22C1" w:rsidRPr="002B2E75" w:rsidRDefault="001E22C1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bottom w:val="single" w:sz="6" w:space="0" w:color="auto"/>
            </w:tcBorders>
            <w:vAlign w:val="center"/>
          </w:tcPr>
          <w:p w:rsidR="001E22C1" w:rsidRPr="002B2E75" w:rsidRDefault="001E22C1" w:rsidP="00D911D9">
            <w:pPr>
              <w:jc w:val="center"/>
            </w:pPr>
          </w:p>
        </w:tc>
      </w:tr>
      <w:tr w:rsidR="001E22C1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3A5CA2">
            <w:r w:rsidRPr="002B2E75">
              <w:t>Iné pohľadávky</w:t>
            </w:r>
          </w:p>
        </w:tc>
        <w:tc>
          <w:tcPr>
            <w:tcW w:w="2030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E22C1" w:rsidRPr="002B2E75" w:rsidRDefault="001E22C1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6" w:space="0" w:color="auto"/>
            </w:tcBorders>
            <w:vAlign w:val="center"/>
          </w:tcPr>
          <w:p w:rsidR="001E22C1" w:rsidRPr="002B2E75" w:rsidRDefault="001E22C1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6" w:space="0" w:color="auto"/>
            </w:tcBorders>
            <w:vAlign w:val="center"/>
          </w:tcPr>
          <w:p w:rsidR="001E22C1" w:rsidRPr="002B2E75" w:rsidRDefault="001E22C1" w:rsidP="00D911D9">
            <w:pPr>
              <w:jc w:val="center"/>
            </w:pPr>
          </w:p>
        </w:tc>
      </w:tr>
      <w:tr w:rsidR="001E22C1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22C1" w:rsidRPr="002B2E75" w:rsidRDefault="001E22C1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gridSpan w:val="2"/>
            <w:tcBorders>
              <w:bottom w:val="single" w:sz="12" w:space="0" w:color="auto"/>
            </w:tcBorders>
            <w:vAlign w:val="center"/>
          </w:tcPr>
          <w:p w:rsidR="001E22C1" w:rsidRPr="002B2E75" w:rsidRDefault="001E22C1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gridSpan w:val="2"/>
            <w:tcBorders>
              <w:bottom w:val="single" w:sz="12" w:space="0" w:color="auto"/>
            </w:tcBorders>
            <w:vAlign w:val="center"/>
          </w:tcPr>
          <w:p w:rsidR="001E22C1" w:rsidRPr="002B2E75" w:rsidRDefault="001E22C1" w:rsidP="00D911D9">
            <w:pPr>
              <w:jc w:val="center"/>
              <w:rPr>
                <w:b/>
                <w:bCs/>
              </w:rPr>
            </w:pPr>
          </w:p>
        </w:tc>
      </w:tr>
      <w:tr w:rsidR="001E22C1" w:rsidRPr="002B2E75">
        <w:trPr>
          <w:trHeight w:hRule="exact" w:val="329"/>
          <w:jc w:val="center"/>
        </w:trPr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22C1" w:rsidRPr="002B2E75" w:rsidRDefault="001E22C1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1E22C1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D911D9">
            <w:r w:rsidRPr="002B2E75">
              <w:t>Pohľadávky z obchodného styku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22C1" w:rsidRPr="002B2E75" w:rsidRDefault="001E22C1" w:rsidP="00D911D9">
            <w:pPr>
              <w:jc w:val="center"/>
            </w:pPr>
            <w:r>
              <w:t>28215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</w:tcBorders>
            <w:vAlign w:val="center"/>
          </w:tcPr>
          <w:p w:rsidR="001E22C1" w:rsidRPr="002B2E75" w:rsidRDefault="001E22C1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12" w:space="0" w:color="auto"/>
            </w:tcBorders>
            <w:vAlign w:val="center"/>
          </w:tcPr>
          <w:p w:rsidR="001E22C1" w:rsidRPr="002B2E75" w:rsidRDefault="001E22C1" w:rsidP="00D911D9">
            <w:pPr>
              <w:jc w:val="center"/>
            </w:pPr>
            <w:r>
              <w:t>28215</w:t>
            </w:r>
          </w:p>
        </w:tc>
      </w:tr>
      <w:tr w:rsidR="001E22C1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E22C1" w:rsidRPr="002B2E75" w:rsidRDefault="001E22C1" w:rsidP="00D911D9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1E22C1" w:rsidRPr="002B2E75" w:rsidRDefault="001E22C1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1E22C1" w:rsidRPr="002B2E75" w:rsidRDefault="001E22C1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1E22C1" w:rsidRPr="002B2E75" w:rsidRDefault="001E22C1" w:rsidP="00D911D9">
            <w:pPr>
              <w:jc w:val="center"/>
            </w:pPr>
          </w:p>
        </w:tc>
      </w:tr>
      <w:tr w:rsidR="001E22C1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E22C1" w:rsidRPr="002B2E75" w:rsidRDefault="001E22C1" w:rsidP="00D911D9">
            <w:r w:rsidRPr="002B2E75">
              <w:t>Ostatné pohľadávky v rámci konsolidovaného celku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1E22C1" w:rsidRPr="002B2E75" w:rsidRDefault="001E22C1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1E22C1" w:rsidRPr="002B2E75" w:rsidRDefault="001E22C1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1E22C1" w:rsidRPr="002B2E75" w:rsidRDefault="001E22C1" w:rsidP="00D911D9">
            <w:pPr>
              <w:jc w:val="center"/>
            </w:pPr>
          </w:p>
        </w:tc>
      </w:tr>
      <w:tr w:rsidR="001E22C1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E22C1" w:rsidRPr="002B2E75" w:rsidRDefault="001E22C1" w:rsidP="00D911D9">
            <w:r w:rsidRPr="002B2E75">
              <w:t>Pohľadávky voči spoločníkom, členom a združeniu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1E22C1" w:rsidRPr="002B2E75" w:rsidRDefault="001E22C1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1E22C1" w:rsidRPr="002B2E75" w:rsidRDefault="001E22C1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1E22C1" w:rsidRPr="002B2E75" w:rsidRDefault="001E22C1" w:rsidP="00D911D9">
            <w:pPr>
              <w:jc w:val="center"/>
            </w:pPr>
          </w:p>
        </w:tc>
      </w:tr>
      <w:tr w:rsidR="001E22C1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D911D9">
            <w:r w:rsidRPr="002B2E75">
              <w:t>Sociálne poistenie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E22C1" w:rsidRPr="002B2E75" w:rsidRDefault="001E22C1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bottom w:val="single" w:sz="6" w:space="0" w:color="auto"/>
            </w:tcBorders>
            <w:vAlign w:val="center"/>
          </w:tcPr>
          <w:p w:rsidR="001E22C1" w:rsidRPr="002B2E75" w:rsidRDefault="001E22C1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bottom w:val="single" w:sz="6" w:space="0" w:color="auto"/>
            </w:tcBorders>
            <w:vAlign w:val="center"/>
          </w:tcPr>
          <w:p w:rsidR="001E22C1" w:rsidRPr="002B2E75" w:rsidRDefault="001E22C1" w:rsidP="00D911D9">
            <w:pPr>
              <w:jc w:val="center"/>
            </w:pPr>
          </w:p>
        </w:tc>
      </w:tr>
      <w:tr w:rsidR="001E22C1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D911D9">
            <w:r w:rsidRPr="002B2E75">
              <w:t>Daňové pohľadávky a dotácie</w:t>
            </w:r>
          </w:p>
        </w:tc>
        <w:tc>
          <w:tcPr>
            <w:tcW w:w="2030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E22C1" w:rsidRPr="002B2E75" w:rsidRDefault="001E22C1" w:rsidP="00D911D9">
            <w:pPr>
              <w:jc w:val="center"/>
            </w:pPr>
            <w:r>
              <w:t>1947</w:t>
            </w:r>
          </w:p>
        </w:tc>
        <w:tc>
          <w:tcPr>
            <w:tcW w:w="2030" w:type="dxa"/>
            <w:gridSpan w:val="2"/>
            <w:tcBorders>
              <w:top w:val="single" w:sz="6" w:space="0" w:color="auto"/>
            </w:tcBorders>
            <w:vAlign w:val="center"/>
          </w:tcPr>
          <w:p w:rsidR="001E22C1" w:rsidRPr="002B2E75" w:rsidRDefault="001E22C1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6" w:space="0" w:color="auto"/>
            </w:tcBorders>
            <w:vAlign w:val="center"/>
          </w:tcPr>
          <w:p w:rsidR="001E22C1" w:rsidRPr="002B2E75" w:rsidRDefault="001E22C1" w:rsidP="00D911D9">
            <w:pPr>
              <w:jc w:val="center"/>
            </w:pPr>
            <w:r>
              <w:t>1947</w:t>
            </w:r>
          </w:p>
        </w:tc>
      </w:tr>
      <w:tr w:rsidR="001E22C1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E22C1" w:rsidRPr="002B2E75" w:rsidRDefault="001E22C1" w:rsidP="00D911D9">
            <w:r w:rsidRPr="002B2E75">
              <w:t>Iné pohľadávky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1E22C1" w:rsidRPr="002B2E75" w:rsidRDefault="001E22C1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1E22C1" w:rsidRPr="002B2E75" w:rsidRDefault="001E22C1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1E22C1" w:rsidRPr="002B2E75" w:rsidRDefault="001E22C1" w:rsidP="00D911D9">
            <w:pPr>
              <w:jc w:val="center"/>
            </w:pPr>
          </w:p>
        </w:tc>
      </w:tr>
      <w:tr w:rsidR="001E22C1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22C1" w:rsidRPr="002B2E75" w:rsidRDefault="001E22C1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30162</w:t>
            </w:r>
          </w:p>
        </w:tc>
        <w:tc>
          <w:tcPr>
            <w:tcW w:w="2030" w:type="dxa"/>
            <w:gridSpan w:val="2"/>
            <w:tcBorders>
              <w:bottom w:val="single" w:sz="12" w:space="0" w:color="auto"/>
            </w:tcBorders>
            <w:vAlign w:val="center"/>
          </w:tcPr>
          <w:p w:rsidR="001E22C1" w:rsidRPr="002B2E75" w:rsidRDefault="001E22C1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gridSpan w:val="2"/>
            <w:tcBorders>
              <w:bottom w:val="single" w:sz="12" w:space="0" w:color="auto"/>
            </w:tcBorders>
            <w:vAlign w:val="center"/>
          </w:tcPr>
          <w:p w:rsidR="001E22C1" w:rsidRPr="002B2E75" w:rsidRDefault="001E22C1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30162</w:t>
            </w:r>
          </w:p>
        </w:tc>
      </w:tr>
      <w:tr w:rsidR="001E22C1" w:rsidRPr="002B2E75">
        <w:tblPrEx>
          <w:tblCellMar>
            <w:left w:w="70" w:type="dxa"/>
            <w:right w:w="70" w:type="dxa"/>
          </w:tblCellMar>
          <w:tblLook w:val="0000"/>
        </w:tblPrEx>
        <w:trPr>
          <w:gridAfter w:val="1"/>
          <w:wAfter w:w="38" w:type="dxa"/>
          <w:trHeight w:val="985"/>
          <w:jc w:val="center"/>
        </w:trPr>
        <w:tc>
          <w:tcPr>
            <w:tcW w:w="3691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50056D">
            <w:pPr>
              <w:pStyle w:val="TopHeader"/>
              <w:rPr>
                <w:b w:val="0"/>
                <w:bCs w:val="0"/>
              </w:rPr>
            </w:pPr>
          </w:p>
        </w:tc>
        <w:tc>
          <w:tcPr>
            <w:tcW w:w="275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50056D">
            <w:pPr>
              <w:pStyle w:val="TopHeader"/>
              <w:rPr>
                <w:b w:val="0"/>
                <w:bCs w:val="0"/>
              </w:rPr>
            </w:pPr>
          </w:p>
        </w:tc>
        <w:tc>
          <w:tcPr>
            <w:tcW w:w="275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E22C1" w:rsidRPr="002B2E75" w:rsidRDefault="001E22C1" w:rsidP="0050056D">
            <w:pPr>
              <w:pStyle w:val="TopHeader"/>
              <w:rPr>
                <w:b w:val="0"/>
                <w:bCs w:val="0"/>
              </w:rPr>
            </w:pPr>
          </w:p>
        </w:tc>
      </w:tr>
    </w:tbl>
    <w:p w:rsidR="001E22C1" w:rsidRPr="002B2E75" w:rsidRDefault="001E22C1" w:rsidP="00857E56">
      <w:pPr>
        <w:pStyle w:val="Title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1E22C1" w:rsidRPr="002B2E75" w:rsidRDefault="001E22C1" w:rsidP="00462BF0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1E22C1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22C1" w:rsidRPr="002B2E75" w:rsidRDefault="001E22C1" w:rsidP="00A212D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22C1" w:rsidRPr="002B2E75" w:rsidRDefault="001E22C1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22C1" w:rsidRPr="002B2E75" w:rsidRDefault="001E22C1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E22C1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22C1" w:rsidRPr="002B2E75" w:rsidRDefault="001E22C1" w:rsidP="00D911D9">
            <w:r>
              <w:t>1641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1E22C1" w:rsidRPr="002B2E75" w:rsidRDefault="001E22C1" w:rsidP="00FA6B79">
            <w:r>
              <w:t>2231</w:t>
            </w:r>
          </w:p>
        </w:tc>
      </w:tr>
      <w:tr w:rsidR="001E22C1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E22C1" w:rsidRPr="002B2E75" w:rsidRDefault="001E22C1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E22C1" w:rsidRPr="002B2E75" w:rsidRDefault="001E22C1" w:rsidP="00D911D9">
            <w:r>
              <w:t>7742</w:t>
            </w:r>
          </w:p>
        </w:tc>
        <w:tc>
          <w:tcPr>
            <w:tcW w:w="2331" w:type="dxa"/>
            <w:vAlign w:val="center"/>
          </w:tcPr>
          <w:p w:rsidR="001E22C1" w:rsidRPr="002B2E75" w:rsidRDefault="001E22C1" w:rsidP="00FA6B79">
            <w:r>
              <w:t>334</w:t>
            </w:r>
          </w:p>
        </w:tc>
      </w:tr>
      <w:tr w:rsidR="001E22C1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E22C1" w:rsidRPr="002B2E75" w:rsidRDefault="001E22C1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E22C1" w:rsidRPr="002B2E75" w:rsidRDefault="001E22C1" w:rsidP="00D911D9"/>
        </w:tc>
        <w:tc>
          <w:tcPr>
            <w:tcW w:w="2331" w:type="dxa"/>
            <w:vAlign w:val="center"/>
          </w:tcPr>
          <w:p w:rsidR="001E22C1" w:rsidRPr="002B2E75" w:rsidRDefault="001E22C1" w:rsidP="00FA6B79"/>
        </w:tc>
      </w:tr>
      <w:tr w:rsidR="001E22C1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E22C1" w:rsidRPr="002B2E75" w:rsidRDefault="001E22C1" w:rsidP="00D911D9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E22C1" w:rsidRPr="002B2E75" w:rsidRDefault="001E22C1" w:rsidP="00D911D9"/>
        </w:tc>
        <w:tc>
          <w:tcPr>
            <w:tcW w:w="2331" w:type="dxa"/>
            <w:vAlign w:val="center"/>
          </w:tcPr>
          <w:p w:rsidR="001E22C1" w:rsidRPr="002B2E75" w:rsidRDefault="001E22C1" w:rsidP="00FA6B79"/>
        </w:tc>
      </w:tr>
      <w:tr w:rsidR="001E22C1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22C1" w:rsidRPr="002B2E75" w:rsidRDefault="001E22C1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9383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E22C1" w:rsidRPr="002B2E75" w:rsidRDefault="001E22C1" w:rsidP="00FA6B79">
            <w:pPr>
              <w:rPr>
                <w:b/>
                <w:bCs/>
              </w:rPr>
            </w:pPr>
            <w:r>
              <w:rPr>
                <w:b/>
                <w:bCs/>
              </w:rPr>
              <w:t>2565</w:t>
            </w:r>
          </w:p>
        </w:tc>
      </w:tr>
    </w:tbl>
    <w:p w:rsidR="001E22C1" w:rsidRPr="002B2E75" w:rsidRDefault="001E22C1" w:rsidP="009C7DE1"/>
    <w:p w:rsidR="001E22C1" w:rsidRPr="002B2E75" w:rsidRDefault="001E22C1" w:rsidP="00C6517C">
      <w:pPr>
        <w:pStyle w:val="Title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1E22C1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E22C1" w:rsidRPr="002B2E75" w:rsidRDefault="001E22C1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E22C1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E22C1" w:rsidRPr="002B2E75" w:rsidRDefault="001E22C1" w:rsidP="007C5F34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22C1" w:rsidRPr="002B2E75" w:rsidRDefault="001E22C1" w:rsidP="007C5F34">
            <w:pPr>
              <w:spacing w:line="360" w:lineRule="auto"/>
              <w:jc w:val="center"/>
            </w:pPr>
          </w:p>
        </w:tc>
      </w:tr>
      <w:tr w:rsidR="001E22C1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E22C1" w:rsidRPr="002B2E75" w:rsidRDefault="001E22C1" w:rsidP="007C5F34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E22C1" w:rsidRPr="002B2E75" w:rsidRDefault="001E22C1" w:rsidP="007C5F34">
            <w:pPr>
              <w:spacing w:line="360" w:lineRule="auto"/>
              <w:jc w:val="center"/>
            </w:pPr>
          </w:p>
        </w:tc>
      </w:tr>
      <w:tr w:rsidR="001E22C1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E22C1" w:rsidRPr="002B2E75" w:rsidRDefault="001E22C1" w:rsidP="007C5F34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E22C1" w:rsidRPr="002B2E75" w:rsidRDefault="001E22C1" w:rsidP="007C5F34">
            <w:pPr>
              <w:spacing w:line="360" w:lineRule="auto"/>
              <w:jc w:val="center"/>
            </w:pPr>
          </w:p>
        </w:tc>
      </w:tr>
      <w:tr w:rsidR="001E22C1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E22C1" w:rsidRPr="002B2E75" w:rsidRDefault="001E22C1" w:rsidP="007C5F34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22C1" w:rsidRPr="002B2E75" w:rsidRDefault="001E22C1" w:rsidP="00FA6B79">
            <w:pPr>
              <w:spacing w:line="360" w:lineRule="auto"/>
              <w:jc w:val="center"/>
            </w:pPr>
            <w:r>
              <w:t>18</w:t>
            </w:r>
          </w:p>
        </w:tc>
      </w:tr>
      <w:tr w:rsidR="001E22C1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F41C36">
            <w:r>
              <w:t>Ostatné náklady bud. obd.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22C1" w:rsidRPr="002B2E75" w:rsidRDefault="001E22C1" w:rsidP="007C5F34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E22C1" w:rsidRPr="002B2E75" w:rsidRDefault="001E22C1" w:rsidP="00FA6B79">
            <w:pPr>
              <w:spacing w:line="360" w:lineRule="auto"/>
              <w:jc w:val="center"/>
            </w:pPr>
            <w:r>
              <w:t>18</w:t>
            </w:r>
          </w:p>
        </w:tc>
      </w:tr>
      <w:tr w:rsidR="001E22C1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22C1" w:rsidRPr="002B2E75" w:rsidRDefault="001E22C1" w:rsidP="007C5F34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E22C1" w:rsidRPr="002B2E75" w:rsidRDefault="001E22C1" w:rsidP="007C5F34">
            <w:pPr>
              <w:spacing w:line="360" w:lineRule="auto"/>
              <w:jc w:val="center"/>
            </w:pPr>
          </w:p>
        </w:tc>
      </w:tr>
      <w:tr w:rsidR="001E22C1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E22C1" w:rsidRPr="002B2E75" w:rsidRDefault="001E22C1" w:rsidP="007C5F34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22C1" w:rsidRPr="002B2E75" w:rsidRDefault="001E22C1" w:rsidP="007C5F34">
            <w:pPr>
              <w:spacing w:line="360" w:lineRule="auto"/>
              <w:jc w:val="center"/>
            </w:pPr>
          </w:p>
        </w:tc>
      </w:tr>
      <w:tr w:rsidR="001E22C1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22C1" w:rsidRPr="002B2E75" w:rsidRDefault="001E22C1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E22C1" w:rsidRPr="002B2E75" w:rsidRDefault="001E22C1" w:rsidP="00E34840">
            <w:pPr>
              <w:spacing w:line="360" w:lineRule="auto"/>
            </w:pPr>
          </w:p>
        </w:tc>
      </w:tr>
      <w:tr w:rsidR="001E22C1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22C1" w:rsidRPr="002B2E75" w:rsidRDefault="001E22C1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E22C1" w:rsidRPr="002B2E75" w:rsidRDefault="001E22C1" w:rsidP="00E34840">
            <w:pPr>
              <w:spacing w:line="360" w:lineRule="auto"/>
            </w:pPr>
          </w:p>
        </w:tc>
      </w:tr>
      <w:tr w:rsidR="001E22C1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E22C1" w:rsidRPr="002B2E75" w:rsidRDefault="001E22C1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22C1" w:rsidRPr="002B2E75" w:rsidRDefault="001E22C1" w:rsidP="00D25640">
            <w:pPr>
              <w:spacing w:line="360" w:lineRule="auto"/>
              <w:jc w:val="center"/>
            </w:pPr>
          </w:p>
        </w:tc>
      </w:tr>
      <w:tr w:rsidR="001E22C1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22C1" w:rsidRPr="002B2E75" w:rsidRDefault="001E22C1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E22C1" w:rsidRPr="002B2E75" w:rsidRDefault="001E22C1" w:rsidP="00E34840">
            <w:pPr>
              <w:spacing w:line="360" w:lineRule="auto"/>
            </w:pPr>
          </w:p>
        </w:tc>
      </w:tr>
      <w:tr w:rsidR="001E22C1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22C1" w:rsidRPr="002B2E75" w:rsidRDefault="001E22C1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E22C1" w:rsidRPr="002B2E75" w:rsidRDefault="001E22C1" w:rsidP="00E34840">
            <w:pPr>
              <w:spacing w:line="360" w:lineRule="auto"/>
            </w:pPr>
          </w:p>
        </w:tc>
      </w:tr>
    </w:tbl>
    <w:p w:rsidR="001E22C1" w:rsidRPr="002B2E75" w:rsidRDefault="001E22C1" w:rsidP="00C6517C">
      <w:pPr>
        <w:pStyle w:val="Title"/>
        <w:spacing w:before="0" w:beforeAutospacing="0" w:after="0"/>
        <w:jc w:val="both"/>
      </w:pPr>
    </w:p>
    <w:p w:rsidR="001E22C1" w:rsidRPr="002B2E75" w:rsidRDefault="001E22C1" w:rsidP="00C6517C">
      <w:pPr>
        <w:pStyle w:val="Title"/>
        <w:spacing w:before="0" w:beforeAutospacing="0" w:after="60"/>
        <w:jc w:val="both"/>
      </w:pPr>
      <w:r w:rsidRPr="002B2E75">
        <w:t xml:space="preserve">24. Informácie k časti G. písm. a) tretiemu bodu prílohy č. 3 o rozdelení účtovného zisku alebo o vysporiadaní účtovnej straty </w:t>
      </w:r>
    </w:p>
    <w:p w:rsidR="001E22C1" w:rsidRPr="002B2E75" w:rsidRDefault="001E22C1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1E22C1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8086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80861">
            <w:pPr>
              <w:jc w:val="center"/>
            </w:pPr>
            <w:r>
              <w:t>19409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80861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80861">
            <w:pPr>
              <w:jc w:val="center"/>
            </w:pPr>
          </w:p>
        </w:tc>
      </w:tr>
      <w:tr w:rsidR="001E22C1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80861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80861">
            <w:pPr>
              <w:jc w:val="center"/>
            </w:pPr>
          </w:p>
        </w:tc>
      </w:tr>
      <w:tr w:rsidR="001E22C1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80861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80861">
            <w:pPr>
              <w:jc w:val="center"/>
            </w:pPr>
          </w:p>
        </w:tc>
      </w:tr>
      <w:tr w:rsidR="001E22C1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80861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80861">
            <w:pPr>
              <w:jc w:val="center"/>
            </w:pPr>
          </w:p>
        </w:tc>
      </w:tr>
      <w:tr w:rsidR="001E22C1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80861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80861">
            <w:pPr>
              <w:jc w:val="center"/>
            </w:pPr>
          </w:p>
        </w:tc>
      </w:tr>
      <w:tr w:rsidR="001E22C1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44306F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80861">
            <w:pPr>
              <w:jc w:val="center"/>
            </w:pPr>
            <w:r>
              <w:t>19409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44306F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80861">
            <w:pPr>
              <w:jc w:val="center"/>
            </w:pPr>
          </w:p>
        </w:tc>
      </w:tr>
      <w:tr w:rsidR="001E22C1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80861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80861">
            <w:pPr>
              <w:jc w:val="center"/>
            </w:pPr>
          </w:p>
        </w:tc>
      </w:tr>
      <w:tr w:rsidR="001E22C1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80861">
            <w:pPr>
              <w:jc w:val="center"/>
            </w:pPr>
            <w:r>
              <w:t>19409</w:t>
            </w:r>
          </w:p>
        </w:tc>
      </w:tr>
    </w:tbl>
    <w:p w:rsidR="001E22C1" w:rsidRPr="002B2E75" w:rsidRDefault="001E22C1"/>
    <w:p w:rsidR="001E22C1" w:rsidRPr="002B2E75" w:rsidRDefault="001E22C1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1E22C1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E925EA">
            <w:pPr>
              <w:jc w:val="center"/>
            </w:pPr>
          </w:p>
        </w:tc>
      </w:tr>
      <w:tr w:rsidR="001E22C1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80861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80861">
            <w:pPr>
              <w:jc w:val="center"/>
            </w:pPr>
          </w:p>
        </w:tc>
      </w:tr>
      <w:tr w:rsidR="001E22C1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80861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80861">
            <w:pPr>
              <w:jc w:val="center"/>
            </w:pPr>
          </w:p>
        </w:tc>
      </w:tr>
      <w:tr w:rsidR="001E22C1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80861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80861">
            <w:pPr>
              <w:jc w:val="center"/>
            </w:pPr>
          </w:p>
        </w:tc>
      </w:tr>
      <w:tr w:rsidR="001E22C1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80861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80861">
            <w:pPr>
              <w:jc w:val="center"/>
            </w:pPr>
          </w:p>
        </w:tc>
      </w:tr>
      <w:tr w:rsidR="001E22C1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80861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80861">
            <w:pPr>
              <w:jc w:val="center"/>
            </w:pPr>
          </w:p>
        </w:tc>
      </w:tr>
      <w:tr w:rsidR="001E22C1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80861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80861">
            <w:pPr>
              <w:jc w:val="center"/>
            </w:pPr>
          </w:p>
        </w:tc>
      </w:tr>
      <w:tr w:rsidR="001E22C1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80861">
            <w:pPr>
              <w:jc w:val="center"/>
            </w:pPr>
          </w:p>
        </w:tc>
      </w:tr>
    </w:tbl>
    <w:p w:rsidR="001E22C1" w:rsidRPr="002B2E75" w:rsidRDefault="001E22C1" w:rsidP="00E5320F">
      <w:pPr>
        <w:pStyle w:val="Title"/>
        <w:spacing w:before="0" w:beforeAutospacing="0" w:after="0"/>
        <w:jc w:val="left"/>
      </w:pPr>
    </w:p>
    <w:p w:rsidR="001E22C1" w:rsidRPr="002B2E75" w:rsidRDefault="001E22C1" w:rsidP="00E5320F">
      <w:pPr>
        <w:pStyle w:val="Title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1E22C1" w:rsidRPr="002B2E75" w:rsidRDefault="001E22C1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1E22C1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E373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1E22C1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E373D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E373D">
            <w:pPr>
              <w:pStyle w:val="TopHeader"/>
            </w:pPr>
            <w:r w:rsidRPr="002B2E75">
              <w:t>Stav na konci účtovného obdobia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324C96">
            <w:pPr>
              <w:jc w:val="center"/>
            </w:pPr>
            <w:r w:rsidRPr="002B2E75">
              <w:t>f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205F85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205F85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205F85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205F85">
            <w:r w:rsidRPr="002B2E75">
              <w:t> </w:t>
            </w:r>
          </w:p>
        </w:tc>
      </w:tr>
      <w:tr w:rsidR="001E22C1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205F85">
            <w:r w:rsidRPr="002B2E75">
              <w:t> </w:t>
            </w:r>
          </w:p>
        </w:tc>
      </w:tr>
      <w:tr w:rsidR="001E22C1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E22C1" w:rsidRPr="002B2E75" w:rsidRDefault="001E22C1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6F50F2"/>
        </w:tc>
      </w:tr>
      <w:tr w:rsidR="001E22C1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566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9E6F8E">
            <w:r w:rsidRPr="002B2E75">
              <w:t> </w:t>
            </w:r>
            <w:r>
              <w:t>676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566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9E6F8E">
            <w:r w:rsidRPr="002B2E75">
              <w:t> </w:t>
            </w:r>
            <w:r>
              <w:t>676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>
            <w:r>
              <w:t>nevyčerpaná dovolenka a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566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9E6F8E">
            <w:r w:rsidRPr="002B2E75">
              <w:t> </w:t>
            </w:r>
            <w:r>
              <w:t>676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4E2168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566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9E6F8E">
            <w:r w:rsidRPr="002B2E75">
              <w:t> </w:t>
            </w:r>
            <w:r>
              <w:t>676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6F50F2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6F50F2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6F50F2"/>
        </w:tc>
      </w:tr>
      <w:tr w:rsidR="001E22C1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6F50F2"/>
        </w:tc>
      </w:tr>
      <w:tr w:rsidR="001E22C1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6F50F2">
            <w:pPr>
              <w:rPr>
                <w:b/>
                <w:bCs/>
              </w:rPr>
            </w:pPr>
          </w:p>
        </w:tc>
      </w:tr>
    </w:tbl>
    <w:p w:rsidR="001E22C1" w:rsidRDefault="001E22C1"/>
    <w:p w:rsidR="001E22C1" w:rsidRDefault="001E22C1"/>
    <w:p w:rsidR="001E22C1" w:rsidRDefault="001E22C1"/>
    <w:p w:rsidR="001E22C1" w:rsidRDefault="001E22C1"/>
    <w:p w:rsidR="001E22C1" w:rsidRPr="002B2E75" w:rsidRDefault="001E22C1"/>
    <w:p w:rsidR="001E22C1" w:rsidRPr="002B2E75" w:rsidRDefault="001E22C1">
      <w:r w:rsidRPr="002B2E75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1E22C1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E22C1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>
            <w:pPr>
              <w:jc w:val="center"/>
            </w:pPr>
            <w:r w:rsidRPr="002B2E75">
              <w:t>f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>
            <w:r w:rsidRPr="002B2E75">
              <w:t> </w:t>
            </w:r>
          </w:p>
        </w:tc>
      </w:tr>
      <w:tr w:rsidR="001E22C1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>
            <w:r w:rsidRPr="002B2E75">
              <w:t> </w:t>
            </w:r>
          </w:p>
        </w:tc>
      </w:tr>
      <w:tr w:rsidR="001E22C1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E22C1" w:rsidRPr="002B2E75" w:rsidRDefault="001E22C1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/>
        </w:tc>
      </w:tr>
      <w:tr w:rsidR="001E22C1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955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566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955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566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>
            <w:r>
              <w:t>Rezerva na nev. dov. a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955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566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955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566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25640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25640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25640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25640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25640">
            <w:pPr>
              <w:jc w:val="center"/>
            </w:pPr>
          </w:p>
        </w:tc>
      </w:tr>
      <w:tr w:rsidR="001E22C1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/>
        </w:tc>
      </w:tr>
      <w:tr w:rsidR="001E22C1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>
            <w:pPr>
              <w:rPr>
                <w:b/>
                <w:bCs/>
              </w:rPr>
            </w:pPr>
          </w:p>
        </w:tc>
      </w:tr>
    </w:tbl>
    <w:p w:rsidR="001E22C1" w:rsidRPr="002B2E75" w:rsidRDefault="001E22C1" w:rsidP="00E5320F">
      <w:pPr>
        <w:pStyle w:val="Title"/>
        <w:spacing w:before="0" w:beforeAutospacing="0" w:after="0"/>
        <w:jc w:val="left"/>
      </w:pPr>
    </w:p>
    <w:p w:rsidR="001E22C1" w:rsidRPr="002B2E75" w:rsidRDefault="001E22C1" w:rsidP="00E5320F">
      <w:pPr>
        <w:pStyle w:val="Title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1E22C1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205F8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22C1" w:rsidRPr="002B2E75" w:rsidRDefault="001E22C1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205F85">
            <w:pPr>
              <w:rPr>
                <w:b/>
                <w:bCs/>
              </w:rPr>
            </w:pPr>
          </w:p>
        </w:tc>
      </w:tr>
      <w:tr w:rsidR="001E22C1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324C9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22C1" w:rsidRPr="002B2E75" w:rsidRDefault="001E22C1" w:rsidP="009E6F8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>
              <w:rPr>
                <w:b/>
                <w:bCs/>
              </w:rPr>
              <w:t>30567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FA6B7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>
              <w:rPr>
                <w:b/>
                <w:bCs/>
              </w:rPr>
              <w:t>44700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22C1" w:rsidRPr="002B2E75" w:rsidRDefault="001E22C1" w:rsidP="009E6F8E">
            <w:r w:rsidRPr="002B2E75">
              <w:t> </w:t>
            </w:r>
            <w:r>
              <w:t>30567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44700</w:t>
            </w:r>
          </w:p>
        </w:tc>
      </w:tr>
      <w:tr w:rsidR="001E22C1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3B1B2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22C1" w:rsidRPr="002B2E75" w:rsidRDefault="001E22C1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25640">
            <w:pPr>
              <w:jc w:val="center"/>
            </w:pPr>
          </w:p>
        </w:tc>
      </w:tr>
      <w:tr w:rsidR="001E22C1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465B39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E22C1" w:rsidRPr="002B2E75" w:rsidRDefault="001E22C1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25640">
            <w:pPr>
              <w:jc w:val="center"/>
            </w:pPr>
          </w:p>
        </w:tc>
      </w:tr>
      <w:tr w:rsidR="001E22C1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22C1" w:rsidRPr="002B2E75" w:rsidRDefault="001E22C1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25640">
            <w:pPr>
              <w:jc w:val="center"/>
            </w:pPr>
          </w:p>
        </w:tc>
      </w:tr>
    </w:tbl>
    <w:p w:rsidR="001E22C1" w:rsidRDefault="001E22C1" w:rsidP="00F71A47">
      <w:pPr>
        <w:pStyle w:val="Title"/>
        <w:spacing w:before="0" w:beforeAutospacing="0" w:after="120"/>
        <w:jc w:val="both"/>
      </w:pPr>
    </w:p>
    <w:p w:rsidR="001E22C1" w:rsidRDefault="001E22C1" w:rsidP="00E5320F"/>
    <w:p w:rsidR="001E22C1" w:rsidRPr="002B2E75" w:rsidRDefault="001E22C1" w:rsidP="00F71A47">
      <w:pPr>
        <w:pStyle w:val="Title"/>
        <w:spacing w:before="0" w:beforeAutospacing="0" w:after="0"/>
        <w:jc w:val="left"/>
      </w:pPr>
    </w:p>
    <w:p w:rsidR="001E22C1" w:rsidRPr="002B2E75" w:rsidRDefault="001E22C1" w:rsidP="00E5320F">
      <w:pPr>
        <w:pStyle w:val="Title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1E22C1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205F8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22C1" w:rsidRPr="002B2E75" w:rsidRDefault="001E22C1" w:rsidP="009E6F8E">
            <w:r w:rsidRPr="002B2E75">
              <w:t> </w:t>
            </w:r>
            <w:r>
              <w:t>111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576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205F85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22C1" w:rsidRPr="002B2E75" w:rsidRDefault="001E22C1" w:rsidP="009E6F8E">
            <w:r w:rsidRPr="002B2E75">
              <w:t> </w:t>
            </w:r>
            <w:r>
              <w:t>47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45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205F85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22C1" w:rsidRPr="002B2E75" w:rsidRDefault="001E22C1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205F85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22C1" w:rsidRPr="002B2E75" w:rsidRDefault="001E22C1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22C1" w:rsidRPr="002B2E75" w:rsidRDefault="001E22C1" w:rsidP="009E6F8E">
            <w:r w:rsidRPr="002B2E75">
              <w:t> </w:t>
            </w:r>
            <w:r>
              <w:t>47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45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22C1" w:rsidRPr="002B2E75" w:rsidRDefault="001E22C1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510</w:t>
            </w:r>
          </w:p>
        </w:tc>
      </w:tr>
      <w:tr w:rsidR="001E22C1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22C1" w:rsidRPr="002B2E75" w:rsidRDefault="001E22C1" w:rsidP="009E6F8E">
            <w:r w:rsidRPr="002B2E75">
              <w:t> </w:t>
            </w:r>
            <w:r>
              <w:t>158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111</w:t>
            </w:r>
          </w:p>
        </w:tc>
      </w:tr>
    </w:tbl>
    <w:p w:rsidR="001E22C1" w:rsidRPr="002B2E75" w:rsidRDefault="001E22C1" w:rsidP="00E5320F">
      <w:pPr>
        <w:pStyle w:val="Title"/>
        <w:keepNext w:val="0"/>
        <w:widowControl w:val="0"/>
        <w:spacing w:before="0" w:beforeAutospacing="0" w:after="0"/>
        <w:jc w:val="both"/>
      </w:pPr>
    </w:p>
    <w:p w:rsidR="001E22C1" w:rsidRPr="002B2E75" w:rsidRDefault="001E22C1" w:rsidP="00E5320F">
      <w:pPr>
        <w:pStyle w:val="Title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1E22C1" w:rsidRPr="002B2E75" w:rsidRDefault="001E22C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1E22C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1E22C1" w:rsidRPr="002B2E75" w:rsidRDefault="001E22C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22C1" w:rsidRPr="002B2E75" w:rsidRDefault="001E22C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pPr>
              <w:jc w:val="center"/>
            </w:pPr>
            <w:r w:rsidRPr="002B2E75">
              <w:t>f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E22C1" w:rsidRPr="002B2E75" w:rsidRDefault="001E22C1" w:rsidP="003C619E">
            <w:r w:rsidRPr="002B2E75">
              <w:rPr>
                <w:b/>
                <w:bCs/>
              </w:rPr>
              <w:t>Dlhodobé bankové úvery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  <w:r>
              <w:t xml:space="preserve">Bankový úver 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E22C1" w:rsidRPr="002B2E75" w:rsidRDefault="001E22C1" w:rsidP="00D25640">
            <w:pPr>
              <w:jc w:val="center"/>
            </w:pPr>
            <w:r>
              <w:t>SKK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1E22C1" w:rsidRPr="002B2E75" w:rsidRDefault="001E22C1" w:rsidP="00D25640">
            <w:pPr>
              <w:jc w:val="center"/>
            </w:pPr>
            <w:r>
              <w:t>2006 – 2009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E22C1" w:rsidRPr="002B2E75" w:rsidRDefault="001E22C1" w:rsidP="00D25640">
            <w:pPr>
              <w:jc w:val="center"/>
            </w:pPr>
          </w:p>
        </w:tc>
      </w:tr>
      <w:tr w:rsidR="001E22C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  <w:r>
              <w:t>Bankový úver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E22C1" w:rsidRPr="002B2E75" w:rsidRDefault="001E22C1" w:rsidP="00D25640">
            <w:pPr>
              <w:jc w:val="center"/>
            </w:pPr>
            <w:r>
              <w:t>SKK</w:t>
            </w:r>
          </w:p>
        </w:tc>
        <w:tc>
          <w:tcPr>
            <w:tcW w:w="882" w:type="dxa"/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1E22C1" w:rsidRPr="002B2E75" w:rsidRDefault="001E22C1" w:rsidP="00D25640">
            <w:pPr>
              <w:jc w:val="center"/>
            </w:pPr>
            <w:r>
              <w:t>2005 - 2010</w:t>
            </w:r>
          </w:p>
        </w:tc>
        <w:tc>
          <w:tcPr>
            <w:tcW w:w="1693" w:type="dxa"/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1E22C1" w:rsidRPr="002B2E75" w:rsidRDefault="001E22C1" w:rsidP="00D25640">
            <w:pPr>
              <w:jc w:val="center"/>
            </w:pPr>
          </w:p>
        </w:tc>
      </w:tr>
      <w:tr w:rsidR="001E22C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  <w:r>
              <w:t>Bankový úver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E22C1" w:rsidRPr="002B2E75" w:rsidRDefault="001E22C1" w:rsidP="00D25640">
            <w:pPr>
              <w:jc w:val="center"/>
            </w:pPr>
            <w:r>
              <w:t>EUR</w:t>
            </w:r>
          </w:p>
        </w:tc>
        <w:tc>
          <w:tcPr>
            <w:tcW w:w="882" w:type="dxa"/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1E22C1" w:rsidRPr="002B2E75" w:rsidRDefault="001E22C1" w:rsidP="00D25640">
            <w:pPr>
              <w:jc w:val="center"/>
            </w:pPr>
            <w:r>
              <w:t>2007 - 2009</w:t>
            </w:r>
          </w:p>
        </w:tc>
        <w:tc>
          <w:tcPr>
            <w:tcW w:w="1693" w:type="dxa"/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1E22C1" w:rsidRPr="002B2E75" w:rsidRDefault="001E22C1" w:rsidP="00D25640">
            <w:pPr>
              <w:jc w:val="center"/>
            </w:pPr>
          </w:p>
        </w:tc>
      </w:tr>
      <w:tr w:rsidR="001E22C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rPr>
                <w:b/>
                <w:bCs/>
              </w:rPr>
              <w:t>Krátkodobé bankové úvery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  <w:r>
              <w:t>Bankový úver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E22C1" w:rsidRPr="002B2E75" w:rsidRDefault="001E22C1" w:rsidP="00D25640">
            <w:pPr>
              <w:jc w:val="center"/>
            </w:pPr>
            <w:r>
              <w:t>SKK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>
              <w:t>Mesačne (revolving)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E22C1" w:rsidRPr="002B2E75" w:rsidRDefault="001E22C1" w:rsidP="00D25640">
            <w:pPr>
              <w:jc w:val="center"/>
            </w:pPr>
          </w:p>
        </w:tc>
      </w:tr>
      <w:tr w:rsidR="001E22C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</w:tr>
      <w:tr w:rsidR="001E22C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E22C1" w:rsidRPr="002B2E75" w:rsidRDefault="001E22C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1E22C1" w:rsidRPr="002B2E75" w:rsidRDefault="001E22C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1E22C1" w:rsidRPr="002B2E75" w:rsidRDefault="001E22C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1E22C1" w:rsidRPr="002B2E75" w:rsidRDefault="001E22C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1E22C1" w:rsidRPr="002B2E75" w:rsidRDefault="001E22C1" w:rsidP="00BD4D2D"/>
        </w:tc>
      </w:tr>
    </w:tbl>
    <w:p w:rsidR="001E22C1" w:rsidRPr="002B2E75" w:rsidRDefault="001E22C1" w:rsidP="00524073">
      <w:pPr>
        <w:pStyle w:val="Title"/>
        <w:spacing w:before="0" w:beforeAutospacing="0" w:after="0"/>
        <w:jc w:val="both"/>
      </w:pPr>
    </w:p>
    <w:p w:rsidR="001E22C1" w:rsidRPr="002B2E75" w:rsidRDefault="001E22C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42"/>
        <w:gridCol w:w="1537"/>
        <w:gridCol w:w="1786"/>
      </w:tblGrid>
      <w:tr w:rsidR="001E22C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1E22C1" w:rsidRPr="002B2E75" w:rsidRDefault="001E22C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E22C1" w:rsidRPr="002B2E75" w:rsidRDefault="001E22C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pPr>
              <w:jc w:val="center"/>
            </w:pPr>
            <w:r w:rsidRPr="002B2E75">
              <w:t>f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E22C1" w:rsidRPr="002B2E75" w:rsidRDefault="001E22C1" w:rsidP="003C619E"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1679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E22C1" w:rsidRPr="002B2E75" w:rsidRDefault="001E22C1" w:rsidP="00330954"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1679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E22C1" w:rsidRPr="002B2E75" w:rsidRDefault="001E22C1" w:rsidP="00BD4D2D"/>
        </w:tc>
        <w:tc>
          <w:tcPr>
            <w:tcW w:w="1220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1E22C1" w:rsidRPr="002B2E75" w:rsidRDefault="001E22C1" w:rsidP="00BD4D2D"/>
        </w:tc>
        <w:tc>
          <w:tcPr>
            <w:tcW w:w="1537" w:type="dxa"/>
            <w:tcBorders>
              <w:top w:val="single" w:sz="12" w:space="0" w:color="auto"/>
            </w:tcBorders>
            <w:noWrap/>
            <w:vAlign w:val="center"/>
          </w:tcPr>
          <w:p w:rsidR="001E22C1" w:rsidRPr="002B2E75" w:rsidRDefault="001E22C1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E22C1" w:rsidRPr="002B2E75" w:rsidRDefault="001E22C1" w:rsidP="00BD4D2D"/>
        </w:tc>
      </w:tr>
      <w:tr w:rsidR="001E22C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1220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1537" w:type="dxa"/>
            <w:tcBorders>
              <w:bottom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1E22C1" w:rsidRPr="002B2E75" w:rsidRDefault="001E22C1" w:rsidP="00BD4D2D">
            <w:r w:rsidRPr="002B2E75">
              <w:t> </w:t>
            </w:r>
          </w:p>
        </w:tc>
      </w:tr>
    </w:tbl>
    <w:p w:rsidR="001E22C1" w:rsidRDefault="001E22C1" w:rsidP="004F3181"/>
    <w:p w:rsidR="001E22C1" w:rsidRDefault="001E22C1" w:rsidP="004F3181"/>
    <w:p w:rsidR="001E22C1" w:rsidRPr="002B2E75" w:rsidRDefault="001E22C1" w:rsidP="004F3181"/>
    <w:p w:rsidR="001E22C1" w:rsidRPr="002B2E75" w:rsidRDefault="001E22C1" w:rsidP="00E5320F">
      <w:pPr>
        <w:pStyle w:val="Title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1E22C1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22C1" w:rsidRPr="002B2E75" w:rsidRDefault="001E22C1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/>
        </w:tc>
      </w:tr>
      <w:tr w:rsidR="001E22C1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22C1" w:rsidRPr="002B2E75" w:rsidRDefault="001E22C1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/>
        </w:tc>
      </w:tr>
      <w:tr w:rsidR="001E22C1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E22C1" w:rsidRPr="002B2E75" w:rsidRDefault="001E22C1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/>
        </w:tc>
      </w:tr>
      <w:tr w:rsidR="001E22C1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22C1" w:rsidRPr="002B2E75" w:rsidRDefault="001E22C1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/>
        </w:tc>
      </w:tr>
      <w:tr w:rsidR="001E22C1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22C1" w:rsidRPr="002B2E75" w:rsidRDefault="001E22C1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/>
        </w:tc>
      </w:tr>
      <w:tr w:rsidR="001E22C1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E22C1" w:rsidRPr="002B2E75" w:rsidRDefault="001E22C1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/>
        </w:tc>
      </w:tr>
      <w:tr w:rsidR="001E22C1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22C1" w:rsidRPr="002B2E75" w:rsidRDefault="001E22C1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/>
        </w:tc>
      </w:tr>
      <w:tr w:rsidR="001E22C1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22C1" w:rsidRPr="002B2E75" w:rsidRDefault="001E22C1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/>
        </w:tc>
      </w:tr>
      <w:tr w:rsidR="001E22C1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22C1" w:rsidRPr="002B2E75" w:rsidRDefault="001E22C1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/>
        </w:tc>
      </w:tr>
      <w:tr w:rsidR="001E22C1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22C1" w:rsidRPr="002B2E75" w:rsidRDefault="001E22C1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/>
        </w:tc>
      </w:tr>
      <w:tr w:rsidR="001E22C1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22C1" w:rsidRPr="002B2E75" w:rsidRDefault="001E22C1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/>
        </w:tc>
      </w:tr>
    </w:tbl>
    <w:p w:rsidR="001E22C1" w:rsidRPr="002B2E75" w:rsidRDefault="001E22C1" w:rsidP="005E396B"/>
    <w:p w:rsidR="001E22C1" w:rsidRPr="002B2E75" w:rsidRDefault="001E22C1" w:rsidP="005E396B"/>
    <w:p w:rsidR="001E22C1" w:rsidRPr="002B2E75" w:rsidRDefault="001E22C1" w:rsidP="005E396B"/>
    <w:p w:rsidR="001E22C1" w:rsidRPr="002B2E75" w:rsidRDefault="001E22C1" w:rsidP="005E396B"/>
    <w:p w:rsidR="001E22C1" w:rsidRPr="002B2E75" w:rsidRDefault="001E22C1" w:rsidP="005E396B"/>
    <w:p w:rsidR="001E22C1" w:rsidRPr="002B2E75" w:rsidRDefault="001E22C1" w:rsidP="00E5320F">
      <w:pPr>
        <w:pStyle w:val="Title"/>
        <w:spacing w:before="0" w:beforeAutospacing="0" w:after="0"/>
        <w:jc w:val="left"/>
      </w:pPr>
    </w:p>
    <w:p w:rsidR="001E22C1" w:rsidRPr="002B2E75" w:rsidRDefault="001E22C1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1E22C1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pPr>
              <w:pStyle w:val="TopHeader"/>
            </w:pPr>
            <w:r w:rsidRPr="002B2E75">
              <w:t>Splatnosť</w:t>
            </w:r>
          </w:p>
        </w:tc>
      </w:tr>
      <w:tr w:rsidR="001E22C1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465B3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465B39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465B3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E31FDD">
            <w:pPr>
              <w:pStyle w:val="TopHeader"/>
            </w:pPr>
            <w:r w:rsidRPr="002B2E75">
              <w:t>viac ako päť rokov</w:t>
            </w:r>
          </w:p>
        </w:tc>
      </w:tr>
      <w:tr w:rsidR="001E22C1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96741">
            <w:pPr>
              <w:jc w:val="center"/>
            </w:pPr>
            <w:r w:rsidRPr="002B2E75">
              <w:t>g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</w:tr>
      <w:tr w:rsidR="001E22C1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</w:tr>
    </w:tbl>
    <w:p w:rsidR="001E22C1" w:rsidRPr="002B2E75" w:rsidRDefault="001E22C1" w:rsidP="00F71A47">
      <w:pPr>
        <w:pStyle w:val="Title"/>
        <w:spacing w:before="0" w:beforeAutospacing="0" w:after="120"/>
        <w:jc w:val="left"/>
      </w:pPr>
    </w:p>
    <w:p w:rsidR="001E22C1" w:rsidRDefault="001E22C1" w:rsidP="005F4162">
      <w:pPr>
        <w:pStyle w:val="Title"/>
        <w:keepNext w:val="0"/>
        <w:widowControl w:val="0"/>
        <w:spacing w:before="0" w:beforeAutospacing="0" w:after="120"/>
        <w:jc w:val="left"/>
      </w:pPr>
    </w:p>
    <w:p w:rsidR="001E22C1" w:rsidRPr="00FD1A2D" w:rsidRDefault="001E22C1" w:rsidP="00FD1A2D"/>
    <w:p w:rsidR="001E22C1" w:rsidRPr="00E5320F" w:rsidRDefault="001E22C1" w:rsidP="00E5320F"/>
    <w:p w:rsidR="001E22C1" w:rsidRPr="002B2E75" w:rsidRDefault="001E22C1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606" w:type="pct"/>
        <w:jc w:val="center"/>
        <w:tblLook w:val="00A0"/>
      </w:tblPr>
      <w:tblGrid>
        <w:gridCol w:w="2518"/>
        <w:gridCol w:w="983"/>
        <w:gridCol w:w="1632"/>
        <w:gridCol w:w="983"/>
        <w:gridCol w:w="1632"/>
        <w:gridCol w:w="983"/>
        <w:gridCol w:w="1632"/>
      </w:tblGrid>
      <w:tr w:rsidR="001E22C1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465B39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465B39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465B39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1E22C1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E22C1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3920E7">
            <w:pPr>
              <w:jc w:val="center"/>
            </w:pPr>
            <w:r w:rsidRPr="002B2E75">
              <w:t>g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>
              <w:t>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9E6F8E">
            <w:r w:rsidRPr="002B2E75">
              <w:t> </w:t>
            </w:r>
            <w:r>
              <w:t>192127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166279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  <w:r>
              <w:t>Tovar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12836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</w:tr>
      <w:tr w:rsidR="001E22C1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9E6F8E">
            <w:r w:rsidRPr="002B2E75">
              <w:t> </w:t>
            </w:r>
            <w:r>
              <w:t>192127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179115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</w:tr>
    </w:tbl>
    <w:p w:rsidR="001E22C1" w:rsidRPr="002B2E75" w:rsidRDefault="001E22C1" w:rsidP="00E5320F">
      <w:pPr>
        <w:pStyle w:val="Title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1E22C1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25640">
            <w:pPr>
              <w:jc w:val="center"/>
            </w:pPr>
          </w:p>
        </w:tc>
      </w:tr>
      <w:tr w:rsidR="001E22C1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9E6F8E">
            <w:r w:rsidRPr="002B2E75">
              <w:t> </w:t>
            </w:r>
            <w:r>
              <w:t>192127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166279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12836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A5FD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A5FD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</w:p>
        </w:tc>
      </w:tr>
      <w:tr w:rsidR="001E22C1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9E6F8E">
            <w:r w:rsidRPr="002B2E75">
              <w:t> </w:t>
            </w:r>
            <w:r>
              <w:t>192127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179115</w:t>
            </w:r>
          </w:p>
        </w:tc>
      </w:tr>
    </w:tbl>
    <w:p w:rsidR="001E22C1" w:rsidRPr="002B2E75" w:rsidRDefault="001E22C1" w:rsidP="00E5320F">
      <w:pPr>
        <w:pStyle w:val="Title"/>
        <w:spacing w:before="0" w:beforeAutospacing="0" w:after="0"/>
        <w:jc w:val="left"/>
      </w:pPr>
    </w:p>
    <w:p w:rsidR="001E22C1" w:rsidRPr="002B2E75" w:rsidRDefault="001E22C1" w:rsidP="00E5320F">
      <w:pPr>
        <w:pStyle w:val="Title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1E22C1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E22C1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>
              <w:t>40180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>
              <w:t>17240</w:t>
            </w:r>
          </w:p>
        </w:tc>
      </w:tr>
      <w:tr w:rsidR="001E22C1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22C1" w:rsidRPr="003B1B28" w:rsidRDefault="001E22C1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3B1B28" w:rsidRDefault="001E22C1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3B1B28" w:rsidRDefault="001E22C1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>
              <w:t>i</w:t>
            </w:r>
            <w:r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</w:tr>
      <w:tr w:rsidR="001E22C1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3B1B28" w:rsidRDefault="001E22C1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3B1B28" w:rsidRDefault="001E22C1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3B1B28" w:rsidRDefault="001E22C1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/>
        </w:tc>
      </w:tr>
      <w:tr w:rsidR="001E22C1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/>
        </w:tc>
      </w:tr>
      <w:tr w:rsidR="001E22C1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/>
        </w:tc>
      </w:tr>
      <w:tr w:rsidR="001E22C1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25640">
            <w:pPr>
              <w:jc w:val="center"/>
            </w:pPr>
          </w:p>
        </w:tc>
      </w:tr>
      <w:tr w:rsidR="001E22C1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25640">
            <w:pPr>
              <w:jc w:val="center"/>
            </w:pPr>
          </w:p>
        </w:tc>
      </w:tr>
      <w:tr w:rsidR="001E22C1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25640">
            <w:pPr>
              <w:jc w:val="center"/>
            </w:pPr>
          </w:p>
        </w:tc>
      </w:tr>
      <w:tr w:rsidR="001E22C1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25640">
            <w:pPr>
              <w:jc w:val="center"/>
            </w:pPr>
          </w:p>
        </w:tc>
      </w:tr>
      <w:tr w:rsidR="001E22C1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25640">
            <w:pPr>
              <w:jc w:val="center"/>
            </w:pPr>
          </w:p>
        </w:tc>
      </w:tr>
      <w:tr w:rsidR="001E22C1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25640">
            <w:pPr>
              <w:jc w:val="center"/>
            </w:pPr>
          </w:p>
        </w:tc>
      </w:tr>
      <w:tr w:rsidR="001E22C1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3B1B28" w:rsidRDefault="001E22C1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3B1B28" w:rsidRDefault="001E22C1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3B1B28" w:rsidRDefault="001E22C1" w:rsidP="00D25640">
            <w:pPr>
              <w:jc w:val="center"/>
              <w:rPr>
                <w:i/>
                <w:iCs/>
              </w:rPr>
            </w:pPr>
          </w:p>
        </w:tc>
      </w:tr>
      <w:tr w:rsidR="001E22C1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812CDD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25640">
            <w:pPr>
              <w:jc w:val="center"/>
            </w:pPr>
          </w:p>
        </w:tc>
      </w:tr>
      <w:tr w:rsidR="001E22C1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3B1B28" w:rsidRDefault="001E22C1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3B1B28" w:rsidRDefault="001E22C1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3B1B28" w:rsidRDefault="001E22C1" w:rsidP="00D25640">
            <w:pPr>
              <w:jc w:val="center"/>
              <w:rPr>
                <w:i/>
                <w:iCs/>
              </w:rPr>
            </w:pPr>
          </w:p>
        </w:tc>
      </w:tr>
      <w:tr w:rsidR="001E22C1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25640">
            <w:pPr>
              <w:jc w:val="center"/>
            </w:pPr>
          </w:p>
        </w:tc>
      </w:tr>
      <w:tr w:rsidR="001E22C1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25640">
            <w:pPr>
              <w:jc w:val="center"/>
            </w:pPr>
          </w:p>
        </w:tc>
      </w:tr>
      <w:tr w:rsidR="001E22C1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22C1" w:rsidRPr="002B2E75" w:rsidRDefault="001E22C1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25640">
            <w:pPr>
              <w:jc w:val="center"/>
            </w:pPr>
          </w:p>
        </w:tc>
      </w:tr>
      <w:tr w:rsidR="001E22C1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C64005">
            <w:pPr>
              <w:rPr>
                <w:b/>
                <w:bCs/>
              </w:rPr>
            </w:pPr>
            <w:r>
              <w:rPr>
                <w:b/>
                <w:bCs/>
              </w:rPr>
              <w:t>Oprava nákladov minulých účtovných období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25640">
            <w:pPr>
              <w:jc w:val="center"/>
            </w:pPr>
          </w:p>
        </w:tc>
      </w:tr>
      <w:tr w:rsidR="001E22C1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25640">
            <w:pPr>
              <w:jc w:val="center"/>
            </w:pPr>
          </w:p>
        </w:tc>
      </w:tr>
    </w:tbl>
    <w:p w:rsidR="001E22C1" w:rsidRDefault="001E22C1" w:rsidP="00E5320F">
      <w:pPr>
        <w:pStyle w:val="Title"/>
        <w:spacing w:before="0" w:beforeAutospacing="0" w:after="0"/>
        <w:jc w:val="left"/>
      </w:pPr>
    </w:p>
    <w:p w:rsidR="001E22C1" w:rsidRDefault="001E22C1" w:rsidP="001501C5"/>
    <w:p w:rsidR="001E22C1" w:rsidRPr="002B2E75" w:rsidRDefault="001E22C1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744"/>
        <w:gridCol w:w="580"/>
        <w:gridCol w:w="1986"/>
        <w:gridCol w:w="769"/>
        <w:gridCol w:w="555"/>
      </w:tblGrid>
      <w:tr w:rsidR="001E22C1" w:rsidRPr="002B2E75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E22C1" w:rsidRPr="002B2E75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pPr>
              <w:pStyle w:val="TopHeader"/>
            </w:pPr>
            <w:r w:rsidRPr="002B2E75">
              <w:t>Daň v %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9F2DF1">
            <w:pPr>
              <w:jc w:val="center"/>
            </w:pPr>
            <w:r w:rsidRPr="002B2E75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9F2DF1">
            <w:pPr>
              <w:jc w:val="center"/>
            </w:pPr>
            <w:r w:rsidRPr="002B2E75">
              <w:t>b</w:t>
            </w: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9F2DF1">
            <w:pPr>
              <w:jc w:val="center"/>
            </w:pPr>
            <w:r w:rsidRPr="002B2E75">
              <w:t>c</w:t>
            </w:r>
          </w:p>
        </w:tc>
        <w:tc>
          <w:tcPr>
            <w:tcW w:w="5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9F2DF1">
            <w:pPr>
              <w:jc w:val="center"/>
            </w:pPr>
            <w:r w:rsidRPr="002B2E75"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9F2DF1">
            <w:pPr>
              <w:jc w:val="center"/>
            </w:pPr>
            <w:r w:rsidRPr="002B2E75">
              <w:t>e</w:t>
            </w:r>
          </w:p>
        </w:tc>
        <w:tc>
          <w:tcPr>
            <w:tcW w:w="7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9F2DF1">
            <w:pPr>
              <w:jc w:val="center"/>
            </w:pPr>
            <w:r w:rsidRPr="002B2E75">
              <w:t>f</w:t>
            </w:r>
          </w:p>
        </w:tc>
        <w:tc>
          <w:tcPr>
            <w:tcW w:w="5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9F2DF1">
            <w:pPr>
              <w:jc w:val="center"/>
            </w:pPr>
            <w:r w:rsidRPr="002B2E75">
              <w:t>g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131CD2">
            <w:pPr>
              <w:jc w:val="center"/>
            </w:pPr>
            <w:r>
              <w:t>10202</w:t>
            </w:r>
          </w:p>
        </w:tc>
        <w:tc>
          <w:tcPr>
            <w:tcW w:w="7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131CD2">
            <w:pPr>
              <w:jc w:val="center"/>
            </w:pPr>
            <w:r w:rsidRPr="002B2E75">
              <w:t>x</w:t>
            </w:r>
          </w:p>
        </w:tc>
        <w:tc>
          <w:tcPr>
            <w:tcW w:w="5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31CD2">
            <w:pPr>
              <w:jc w:val="center"/>
            </w:pPr>
            <w:r w:rsidRPr="002B2E75"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pPr>
              <w:jc w:val="center"/>
            </w:pPr>
            <w:r>
              <w:t>19411</w:t>
            </w:r>
          </w:p>
        </w:tc>
        <w:tc>
          <w:tcPr>
            <w:tcW w:w="7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pPr>
              <w:jc w:val="center"/>
            </w:pPr>
            <w:r w:rsidRPr="002B2E75">
              <w:t>x</w:t>
            </w:r>
          </w:p>
        </w:tc>
        <w:tc>
          <w:tcPr>
            <w:tcW w:w="55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A6B79">
            <w:pPr>
              <w:jc w:val="center"/>
            </w:pPr>
            <w:r w:rsidRPr="002B2E75">
              <w:t>x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131CD2">
            <w:pPr>
              <w:jc w:val="center"/>
            </w:pPr>
            <w:r w:rsidRPr="002B2E75"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131CD2">
            <w:pPr>
              <w:jc w:val="center"/>
            </w:pPr>
            <w:r>
              <w:t>2346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31CD2">
            <w:pPr>
              <w:jc w:val="center"/>
            </w:pPr>
            <w: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pPr>
              <w:jc w:val="center"/>
            </w:pPr>
            <w:r w:rsidRPr="002B2E75">
              <w:t>x</w:t>
            </w:r>
          </w:p>
        </w:tc>
        <w:tc>
          <w:tcPr>
            <w:tcW w:w="76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pPr>
              <w:jc w:val="center"/>
            </w:pPr>
            <w:r>
              <w:t>3688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A6B79">
            <w:pPr>
              <w:jc w:val="center"/>
            </w:pPr>
            <w:r>
              <w:t>19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082B47">
            <w:r w:rsidRPr="002B2E75">
              <w:t> </w:t>
            </w:r>
          </w:p>
        </w:tc>
        <w:tc>
          <w:tcPr>
            <w:tcW w:w="7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58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945</w:t>
            </w:r>
          </w:p>
        </w:tc>
        <w:tc>
          <w:tcPr>
            <w:tcW w:w="7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</w:p>
        </w:tc>
        <w:tc>
          <w:tcPr>
            <w:tcW w:w="55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7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58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</w:p>
        </w:tc>
        <w:tc>
          <w:tcPr>
            <w:tcW w:w="7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</w:p>
        </w:tc>
        <w:tc>
          <w:tcPr>
            <w:tcW w:w="55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  <w:r>
              <w:t>10202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20356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/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A6B79"/>
        </w:tc>
      </w:tr>
      <w:tr w:rsidR="001E22C1" w:rsidRPr="002B2E7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082B47">
            <w:r w:rsidRPr="002B2E75">
              <w:t> </w:t>
            </w:r>
            <w: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082B47">
            <w:r w:rsidRPr="002B2E75">
              <w:t> </w:t>
            </w:r>
            <w: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  <w: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23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62053D">
            <w:pPr>
              <w:jc w:val="center"/>
            </w:pPr>
            <w:r w:rsidRPr="002B2E75"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  <w: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pPr>
              <w:jc w:val="center"/>
            </w:pPr>
            <w:r w:rsidRPr="002B2E75">
              <w:t>x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23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62053D">
            <w:pPr>
              <w:jc w:val="center"/>
            </w:pPr>
            <w:r w:rsidRPr="002B2E75"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pPr>
              <w:jc w:val="center"/>
            </w:pPr>
            <w:r w:rsidRPr="002B2E75">
              <w:t>x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</w:p>
        </w:tc>
      </w:tr>
      <w:tr w:rsidR="001E22C1" w:rsidRPr="002B2E75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7E5117">
            <w:r w:rsidRPr="002B2E75"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62053D">
            <w:pPr>
              <w:jc w:val="center"/>
            </w:pPr>
            <w:r w:rsidRPr="002B2E75"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C64005"/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C64005">
            <w:r w:rsidRPr="002B2E75">
              <w:t> </w:t>
            </w:r>
            <w: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pPr>
              <w:jc w:val="center"/>
            </w:pPr>
            <w:r w:rsidRPr="002B2E75">
              <w:t>x</w:t>
            </w:r>
          </w:p>
        </w:tc>
        <w:tc>
          <w:tcPr>
            <w:tcW w:w="7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/>
        </w:tc>
        <w:tc>
          <w:tcPr>
            <w:tcW w:w="55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23</w:t>
            </w:r>
          </w:p>
        </w:tc>
      </w:tr>
    </w:tbl>
    <w:p w:rsidR="001E22C1" w:rsidRDefault="001E22C1" w:rsidP="002B2E75"/>
    <w:p w:rsidR="001E22C1" w:rsidRDefault="001E22C1" w:rsidP="002B2E75"/>
    <w:p w:rsidR="001E22C1" w:rsidRDefault="001E22C1" w:rsidP="002B2E75"/>
    <w:p w:rsidR="001E22C1" w:rsidRDefault="001E22C1" w:rsidP="002B2E75"/>
    <w:p w:rsidR="001E22C1" w:rsidRDefault="001E22C1" w:rsidP="002B2E75"/>
    <w:p w:rsidR="001E22C1" w:rsidRDefault="001E22C1" w:rsidP="002B2E75"/>
    <w:p w:rsidR="001E22C1" w:rsidRDefault="001E22C1" w:rsidP="002B2E75"/>
    <w:p w:rsidR="001E22C1" w:rsidRDefault="001E22C1" w:rsidP="002B2E75"/>
    <w:p w:rsidR="001E22C1" w:rsidRDefault="001E22C1" w:rsidP="002B2E75"/>
    <w:p w:rsidR="001E22C1" w:rsidRDefault="001E22C1" w:rsidP="002B2E75"/>
    <w:p w:rsidR="001E22C1" w:rsidRDefault="001E22C1" w:rsidP="002B2E75"/>
    <w:p w:rsidR="001E22C1" w:rsidRDefault="001E22C1" w:rsidP="002B2E75"/>
    <w:p w:rsidR="001E22C1" w:rsidRDefault="001E22C1" w:rsidP="002B2E75"/>
    <w:p w:rsidR="001E22C1" w:rsidRDefault="001E22C1" w:rsidP="002B2E75"/>
    <w:p w:rsidR="001E22C1" w:rsidRPr="002B2E75" w:rsidRDefault="001E22C1" w:rsidP="008764A5">
      <w:pPr>
        <w:pStyle w:val="Title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1E22C1" w:rsidRPr="002B2E75" w:rsidRDefault="001E22C1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E22C1" w:rsidRPr="002B2E75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1E22C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22C1" w:rsidRPr="002B2E75" w:rsidRDefault="001E22C1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22C1" w:rsidRPr="002B2E75" w:rsidRDefault="001E22C1" w:rsidP="00DA5FD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22C1" w:rsidRPr="002B2E75" w:rsidRDefault="001E22C1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22C1" w:rsidRPr="002B2E75" w:rsidRDefault="001E22C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22C1" w:rsidRPr="002B2E75" w:rsidRDefault="001E22C1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22C1" w:rsidRPr="002B2E75" w:rsidRDefault="001E22C1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E0230">
            <w:pPr>
              <w:pStyle w:val="TopHeader"/>
            </w:pPr>
            <w:r w:rsidRPr="002B2E75">
              <w:t>f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082B47">
            <w:r w:rsidRPr="002B2E75">
              <w:t> </w:t>
            </w: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082B47">
            <w:r w:rsidRPr="002B2E75">
              <w:t> </w:t>
            </w:r>
            <w:r>
              <w:t>6639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074E7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166B3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  <w:r>
              <w:t>40000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166B3A">
            <w:r w:rsidRPr="002B2E75">
              <w:t> </w:t>
            </w:r>
            <w:r>
              <w:t>40000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</w:tr>
      <w:tr w:rsidR="001E22C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082B47">
            <w:r w:rsidRPr="002B2E75">
              <w:t> </w:t>
            </w:r>
            <w:r>
              <w:t>1394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082B47">
            <w:r w:rsidRPr="002B2E75">
              <w:t> </w:t>
            </w:r>
            <w:r>
              <w:t>1394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166B3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4011B"/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13230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082B47">
            <w:r w:rsidRPr="002B2E75">
              <w:t> </w:t>
            </w:r>
            <w:r>
              <w:t>19241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082B47">
            <w:r w:rsidRPr="002B2E75">
              <w:t> </w:t>
            </w:r>
            <w:r>
              <w:t>32471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-59463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082B4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166B3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082B47">
            <w:r w:rsidRPr="002B2E75">
              <w:t> </w:t>
            </w:r>
            <w:r>
              <w:t>-59463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19409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082B4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  <w:r>
              <w:t>9207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082B47">
            <w:r w:rsidRPr="002B2E75">
              <w:t> </w:t>
            </w:r>
            <w:r>
              <w:t>10202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4011B">
            <w:r>
              <w:t>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>
              <w:t>-18791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  <w:r>
              <w:t>50034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A4011B">
            <w:r>
              <w:t>31243</w:t>
            </w:r>
          </w:p>
        </w:tc>
      </w:tr>
    </w:tbl>
    <w:p w:rsidR="001E22C1" w:rsidRPr="002B2E75" w:rsidRDefault="001E22C1" w:rsidP="00146201"/>
    <w:p w:rsidR="001E22C1" w:rsidRDefault="001E22C1" w:rsidP="00146201"/>
    <w:p w:rsidR="001E22C1" w:rsidRDefault="001E22C1" w:rsidP="00146201"/>
    <w:p w:rsidR="001E22C1" w:rsidRDefault="001E22C1" w:rsidP="00146201"/>
    <w:p w:rsidR="001E22C1" w:rsidRDefault="001E22C1" w:rsidP="00146201"/>
    <w:p w:rsidR="001E22C1" w:rsidRDefault="001E22C1" w:rsidP="00146201"/>
    <w:p w:rsidR="001E22C1" w:rsidRDefault="001E22C1" w:rsidP="00146201"/>
    <w:p w:rsidR="001E22C1" w:rsidRPr="002B2E75" w:rsidRDefault="001E22C1" w:rsidP="00146201"/>
    <w:p w:rsidR="001E22C1" w:rsidRPr="002B2E75" w:rsidRDefault="001E22C1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E22C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E22C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22C1" w:rsidRPr="002B2E75" w:rsidRDefault="001E22C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22C1" w:rsidRPr="002B2E75" w:rsidRDefault="001E22C1" w:rsidP="00BC54FA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22C1" w:rsidRPr="002B2E75" w:rsidRDefault="001E22C1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22C1" w:rsidRPr="002B2E75" w:rsidRDefault="001E22C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22C1" w:rsidRPr="002B2E75" w:rsidRDefault="001E22C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22C1" w:rsidRPr="002B2E75" w:rsidRDefault="001E22C1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C54FA">
            <w:pPr>
              <w:pStyle w:val="TopHeader"/>
            </w:pPr>
            <w:r w:rsidRPr="002B2E75">
              <w:t>f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  <w:r>
              <w:t>6639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</w:tr>
      <w:tr w:rsidR="001E22C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22C1" w:rsidRPr="002B2E75" w:rsidRDefault="001E22C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  <w:r>
              <w:t>1394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  <w:r>
              <w:t>1394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F53BE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DF53B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DF53BE"/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7787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5443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13230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-59463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-59463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5420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13989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19409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</w:p>
        </w:tc>
      </w:tr>
      <w:tr w:rsidR="001E22C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BC54FA">
            <w:r>
              <w:t>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-38223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  <w:r>
              <w:t>19432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2C1" w:rsidRPr="002B2E75" w:rsidRDefault="001E22C1" w:rsidP="00FA6B7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2C1" w:rsidRPr="002B2E75" w:rsidRDefault="001E22C1" w:rsidP="00FA6B79">
            <w:r>
              <w:t>-18791</w:t>
            </w:r>
          </w:p>
        </w:tc>
      </w:tr>
    </w:tbl>
    <w:p w:rsidR="001E22C1" w:rsidRDefault="001E22C1" w:rsidP="00E90C6F"/>
    <w:p w:rsidR="001E22C1" w:rsidRDefault="001E22C1" w:rsidP="00E90C6F"/>
    <w:p w:rsidR="001E22C1" w:rsidRDefault="001E22C1" w:rsidP="00E90C6F"/>
    <w:p w:rsidR="001E22C1" w:rsidRDefault="001E22C1" w:rsidP="00E90C6F"/>
    <w:sectPr w:rsidR="001E22C1" w:rsidSect="00EB676B">
      <w:footerReference w:type="default" r:id="rId7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2C1" w:rsidRDefault="001E22C1" w:rsidP="008D6E2D">
      <w:r>
        <w:separator/>
      </w:r>
    </w:p>
  </w:endnote>
  <w:endnote w:type="continuationSeparator" w:id="1">
    <w:p w:rsidR="001E22C1" w:rsidRDefault="001E22C1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2C1" w:rsidRDefault="001E22C1" w:rsidP="008D6E2D">
    <w:pPr>
      <w:jc w:val="right"/>
    </w:pPr>
    <w:fldSimple w:instr=" PAGE   \* MERGEFORMAT ">
      <w:r>
        <w:rPr>
          <w:noProof/>
        </w:rPr>
        <w:t>13</w:t>
      </w:r>
    </w:fldSimple>
  </w:p>
  <w:p w:rsidR="001E22C1" w:rsidRDefault="001E22C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2C1" w:rsidRDefault="001E22C1" w:rsidP="008D6E2D">
      <w:r>
        <w:separator/>
      </w:r>
    </w:p>
  </w:footnote>
  <w:footnote w:type="continuationSeparator" w:id="1">
    <w:p w:rsidR="001E22C1" w:rsidRDefault="001E22C1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236E7"/>
    <w:rsid w:val="00033A07"/>
    <w:rsid w:val="00047292"/>
    <w:rsid w:val="000500D2"/>
    <w:rsid w:val="00052F8B"/>
    <w:rsid w:val="00054449"/>
    <w:rsid w:val="00056D07"/>
    <w:rsid w:val="00061B5A"/>
    <w:rsid w:val="00061CE4"/>
    <w:rsid w:val="00074ACA"/>
    <w:rsid w:val="00074E75"/>
    <w:rsid w:val="00075AEB"/>
    <w:rsid w:val="00082B47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34AD"/>
    <w:rsid w:val="000D7105"/>
    <w:rsid w:val="000E2DC9"/>
    <w:rsid w:val="00106469"/>
    <w:rsid w:val="00113CBB"/>
    <w:rsid w:val="00115DCE"/>
    <w:rsid w:val="00125DFB"/>
    <w:rsid w:val="00131CD2"/>
    <w:rsid w:val="0014565D"/>
    <w:rsid w:val="00146201"/>
    <w:rsid w:val="001501C5"/>
    <w:rsid w:val="00150E7E"/>
    <w:rsid w:val="001564E7"/>
    <w:rsid w:val="00166B3A"/>
    <w:rsid w:val="00180861"/>
    <w:rsid w:val="0018141C"/>
    <w:rsid w:val="00186B91"/>
    <w:rsid w:val="00195E21"/>
    <w:rsid w:val="00197137"/>
    <w:rsid w:val="001A1C1C"/>
    <w:rsid w:val="001A1FD1"/>
    <w:rsid w:val="001A6F05"/>
    <w:rsid w:val="001B13F4"/>
    <w:rsid w:val="001C0FB7"/>
    <w:rsid w:val="001C11E9"/>
    <w:rsid w:val="001C7319"/>
    <w:rsid w:val="001D26DF"/>
    <w:rsid w:val="001D331E"/>
    <w:rsid w:val="001D3B33"/>
    <w:rsid w:val="001E22C1"/>
    <w:rsid w:val="001F0BA0"/>
    <w:rsid w:val="001F3791"/>
    <w:rsid w:val="00202548"/>
    <w:rsid w:val="00204817"/>
    <w:rsid w:val="00205F85"/>
    <w:rsid w:val="0020703C"/>
    <w:rsid w:val="00212C74"/>
    <w:rsid w:val="00212D3C"/>
    <w:rsid w:val="00216B85"/>
    <w:rsid w:val="00233922"/>
    <w:rsid w:val="00244D8B"/>
    <w:rsid w:val="00244DD7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2D41"/>
    <w:rsid w:val="002C41CC"/>
    <w:rsid w:val="002C7A15"/>
    <w:rsid w:val="002D6145"/>
    <w:rsid w:val="002E325E"/>
    <w:rsid w:val="002E4BC3"/>
    <w:rsid w:val="002E6399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2170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4F6E"/>
    <w:rsid w:val="00465B39"/>
    <w:rsid w:val="00476D13"/>
    <w:rsid w:val="00480433"/>
    <w:rsid w:val="00482742"/>
    <w:rsid w:val="00492324"/>
    <w:rsid w:val="004A2F0C"/>
    <w:rsid w:val="004C10D5"/>
    <w:rsid w:val="004C2789"/>
    <w:rsid w:val="004C6E98"/>
    <w:rsid w:val="004E216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2E27"/>
    <w:rsid w:val="006555D7"/>
    <w:rsid w:val="00655718"/>
    <w:rsid w:val="00660D2D"/>
    <w:rsid w:val="006633D7"/>
    <w:rsid w:val="00670EC7"/>
    <w:rsid w:val="00671B9B"/>
    <w:rsid w:val="00674FE6"/>
    <w:rsid w:val="00681E5E"/>
    <w:rsid w:val="006838A9"/>
    <w:rsid w:val="00694D1A"/>
    <w:rsid w:val="006962CC"/>
    <w:rsid w:val="006A1CE8"/>
    <w:rsid w:val="006B0CEE"/>
    <w:rsid w:val="006B574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0FB7"/>
    <w:rsid w:val="007310E5"/>
    <w:rsid w:val="0073586D"/>
    <w:rsid w:val="00740AFE"/>
    <w:rsid w:val="00740EDE"/>
    <w:rsid w:val="007433F5"/>
    <w:rsid w:val="00770199"/>
    <w:rsid w:val="007A1018"/>
    <w:rsid w:val="007A4117"/>
    <w:rsid w:val="007B19C0"/>
    <w:rsid w:val="007C3558"/>
    <w:rsid w:val="007C3CD9"/>
    <w:rsid w:val="007C40F2"/>
    <w:rsid w:val="007C5F34"/>
    <w:rsid w:val="007D5258"/>
    <w:rsid w:val="007E087F"/>
    <w:rsid w:val="007E5117"/>
    <w:rsid w:val="007E5C83"/>
    <w:rsid w:val="007E7B36"/>
    <w:rsid w:val="007F2BF6"/>
    <w:rsid w:val="00800E89"/>
    <w:rsid w:val="00810738"/>
    <w:rsid w:val="00812CDD"/>
    <w:rsid w:val="00814168"/>
    <w:rsid w:val="0082671E"/>
    <w:rsid w:val="00830390"/>
    <w:rsid w:val="00831D0C"/>
    <w:rsid w:val="008418DF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93C5B"/>
    <w:rsid w:val="008A4B37"/>
    <w:rsid w:val="008A7BBA"/>
    <w:rsid w:val="008B6EBB"/>
    <w:rsid w:val="008C47DE"/>
    <w:rsid w:val="008C74A6"/>
    <w:rsid w:val="008D3AE0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90545"/>
    <w:rsid w:val="009A2701"/>
    <w:rsid w:val="009A5A14"/>
    <w:rsid w:val="009A5AAF"/>
    <w:rsid w:val="009C59E3"/>
    <w:rsid w:val="009C7191"/>
    <w:rsid w:val="009C7DE1"/>
    <w:rsid w:val="009E30DA"/>
    <w:rsid w:val="009E5CF1"/>
    <w:rsid w:val="009E6C99"/>
    <w:rsid w:val="009E6F8E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31F8"/>
    <w:rsid w:val="00A961F6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1E85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254D"/>
    <w:rsid w:val="00C64005"/>
    <w:rsid w:val="00C6517C"/>
    <w:rsid w:val="00C7387F"/>
    <w:rsid w:val="00C83611"/>
    <w:rsid w:val="00C963E6"/>
    <w:rsid w:val="00CA037E"/>
    <w:rsid w:val="00CA0ED2"/>
    <w:rsid w:val="00CA71D2"/>
    <w:rsid w:val="00CB54D4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564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DF53BE"/>
    <w:rsid w:val="00DF7234"/>
    <w:rsid w:val="00E045AB"/>
    <w:rsid w:val="00E21EEF"/>
    <w:rsid w:val="00E31FDD"/>
    <w:rsid w:val="00E34840"/>
    <w:rsid w:val="00E36F78"/>
    <w:rsid w:val="00E3763F"/>
    <w:rsid w:val="00E45A29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25EA"/>
    <w:rsid w:val="00E96184"/>
    <w:rsid w:val="00EA0B60"/>
    <w:rsid w:val="00EA2869"/>
    <w:rsid w:val="00EA3E59"/>
    <w:rsid w:val="00EB0103"/>
    <w:rsid w:val="00EB1AC4"/>
    <w:rsid w:val="00EB676B"/>
    <w:rsid w:val="00EC04B2"/>
    <w:rsid w:val="00ED13D9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A6B79"/>
    <w:rsid w:val="00FB643B"/>
    <w:rsid w:val="00FB6EC9"/>
    <w:rsid w:val="00FD1A2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E56806"/>
    <w:rPr>
      <w:rFonts w:ascii="Arial Narrow" w:hAnsi="Arial Narrow" w:cs="Arial Narrow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0C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90C6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90C6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90C6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90C6F"/>
    <w:rPr>
      <w:rFonts w:ascii="Cambria" w:hAnsi="Cambria" w:cs="Cambria"/>
    </w:rPr>
  </w:style>
  <w:style w:type="paragraph" w:styleId="Title">
    <w:name w:val="Title"/>
    <w:basedOn w:val="Normal"/>
    <w:next w:val="Normal"/>
    <w:link w:val="Title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Subtitle">
    <w:name w:val="Subtitle"/>
    <w:basedOn w:val="Normal"/>
    <w:next w:val="Normal"/>
    <w:link w:val="Subtitle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trong">
    <w:name w:val="Strong"/>
    <w:basedOn w:val="DefaultParagraphFont"/>
    <w:uiPriority w:val="99"/>
    <w:qFormat/>
    <w:rsid w:val="00E90C6F"/>
    <w:rPr>
      <w:b/>
      <w:bCs/>
    </w:rPr>
  </w:style>
  <w:style w:type="character" w:styleId="Emphasis">
    <w:name w:val="Emphasis"/>
    <w:basedOn w:val="DefaultParagraphFont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al"/>
    <w:uiPriority w:val="99"/>
    <w:rsid w:val="00205F85"/>
    <w:pPr>
      <w:jc w:val="center"/>
    </w:pPr>
    <w:rPr>
      <w:b/>
      <w:bCs/>
    </w:rPr>
  </w:style>
  <w:style w:type="paragraph" w:styleId="BodyText">
    <w:name w:val="Body Text"/>
    <w:basedOn w:val="Normal"/>
    <w:link w:val="BodyTextChar"/>
    <w:uiPriority w:val="99"/>
    <w:rsid w:val="00052F8B"/>
    <w:pPr>
      <w:jc w:val="both"/>
    </w:pPr>
    <w:rPr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52F8B"/>
    <w:rPr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FootnoteReference">
    <w:name w:val="footnote reference"/>
    <w:basedOn w:val="DefaultParagraphFont"/>
    <w:uiPriority w:val="99"/>
    <w:semiHidden/>
    <w:rsid w:val="00052F8B"/>
    <w:rPr>
      <w:vertAlign w:val="superscript"/>
    </w:rPr>
  </w:style>
  <w:style w:type="paragraph" w:styleId="BodyText2">
    <w:name w:val="Body Text 2"/>
    <w:basedOn w:val="Normal"/>
    <w:link w:val="BodyText2Char"/>
    <w:uiPriority w:val="99"/>
    <w:rsid w:val="00052F8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BodyTextIndent2">
    <w:name w:val="Body Text Indent 2"/>
    <w:basedOn w:val="Normal"/>
    <w:link w:val="BodyTextIndent2Char"/>
    <w:uiPriority w:val="99"/>
    <w:rsid w:val="00052F8B"/>
    <w:pPr>
      <w:ind w:firstLine="708"/>
      <w:jc w:val="both"/>
    </w:pPr>
    <w:rPr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Footer">
    <w:name w:val="footer"/>
    <w:basedOn w:val="Normal"/>
    <w:link w:val="Footer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PageNumber">
    <w:name w:val="page number"/>
    <w:basedOn w:val="DefaultParagraphFont"/>
    <w:uiPriority w:val="99"/>
    <w:rsid w:val="00052F8B"/>
  </w:style>
  <w:style w:type="paragraph" w:styleId="BodyTextIndent3">
    <w:name w:val="Body Text Indent 3"/>
    <w:basedOn w:val="Normal"/>
    <w:link w:val="BodyTextIndent3Char"/>
    <w:uiPriority w:val="99"/>
    <w:rsid w:val="00052F8B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TableGrid">
    <w:name w:val="Table Grid"/>
    <w:basedOn w:val="TableNormal"/>
    <w:uiPriority w:val="99"/>
    <w:rsid w:val="00052F8B"/>
    <w:rPr>
      <w:rFonts w:ascii="Arial Narrow" w:hAnsi="Arial Narrow" w:cs="Arial Narro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00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13</Pages>
  <Words>2366</Words>
  <Characters>13489</Characters>
  <Application>Microsoft Office Outlook</Application>
  <DocSecurity>0</DocSecurity>
  <Lines>0</Lines>
  <Paragraphs>0</Paragraphs>
  <ScaleCrop>false</ScaleCrop>
  <Company>IBL Software Engineering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Juro</cp:lastModifiedBy>
  <cp:revision>2</cp:revision>
  <cp:lastPrinted>2014-03-26T08:30:00Z</cp:lastPrinted>
  <dcterms:created xsi:type="dcterms:W3CDTF">2014-03-26T08:30:00Z</dcterms:created>
  <dcterms:modified xsi:type="dcterms:W3CDTF">2014-03-26T08:30:00Z</dcterms:modified>
</cp:coreProperties>
</file>