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70"/>
        <w:gridCol w:w="2567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700CAF" w:rsidRPr="00D90FC4" w:rsidTr="005C223E">
        <w:tc>
          <w:tcPr>
            <w:tcW w:w="3061" w:type="dxa"/>
            <w:vAlign w:val="center"/>
          </w:tcPr>
          <w:p w:rsidR="00700CAF" w:rsidRPr="005C223E" w:rsidRDefault="00700CAF" w:rsidP="005C223E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</w:rPr>
            </w:pPr>
            <w:bookmarkStart w:id="0" w:name="_GoBack"/>
            <w:bookmarkEnd w:id="0"/>
            <w:r w:rsidRPr="005C223E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700CAF" w:rsidRPr="005C223E" w:rsidRDefault="00700CAF" w:rsidP="005C223E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5C223E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vAlign w:val="center"/>
          </w:tcPr>
          <w:p w:rsidR="00700CAF" w:rsidRPr="005C223E" w:rsidRDefault="00700CAF" w:rsidP="005C223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3</w:t>
            </w:r>
          </w:p>
        </w:tc>
        <w:tc>
          <w:tcPr>
            <w:tcW w:w="340" w:type="dxa"/>
            <w:vAlign w:val="center"/>
          </w:tcPr>
          <w:p w:rsidR="00700CAF" w:rsidRPr="005C223E" w:rsidRDefault="00700CAF" w:rsidP="005C223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</w:t>
            </w:r>
          </w:p>
        </w:tc>
        <w:tc>
          <w:tcPr>
            <w:tcW w:w="340" w:type="dxa"/>
            <w:vAlign w:val="center"/>
          </w:tcPr>
          <w:p w:rsidR="00700CAF" w:rsidRPr="005C223E" w:rsidRDefault="00700CAF" w:rsidP="005C223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</w:t>
            </w:r>
          </w:p>
        </w:tc>
        <w:tc>
          <w:tcPr>
            <w:tcW w:w="340" w:type="dxa"/>
            <w:vAlign w:val="center"/>
          </w:tcPr>
          <w:p w:rsidR="00700CAF" w:rsidRPr="005C223E" w:rsidRDefault="00700CAF" w:rsidP="005C223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5</w:t>
            </w:r>
          </w:p>
        </w:tc>
        <w:tc>
          <w:tcPr>
            <w:tcW w:w="340" w:type="dxa"/>
            <w:vAlign w:val="center"/>
          </w:tcPr>
          <w:p w:rsidR="00700CAF" w:rsidRPr="005C223E" w:rsidRDefault="00700CAF" w:rsidP="005C223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6</w:t>
            </w:r>
          </w:p>
        </w:tc>
        <w:tc>
          <w:tcPr>
            <w:tcW w:w="340" w:type="dxa"/>
            <w:vAlign w:val="center"/>
          </w:tcPr>
          <w:p w:rsidR="00700CAF" w:rsidRPr="005C223E" w:rsidRDefault="00700CAF" w:rsidP="005C223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4</w:t>
            </w:r>
          </w:p>
        </w:tc>
        <w:tc>
          <w:tcPr>
            <w:tcW w:w="340" w:type="dxa"/>
            <w:vAlign w:val="center"/>
          </w:tcPr>
          <w:p w:rsidR="00700CAF" w:rsidRPr="005C223E" w:rsidRDefault="00700CAF" w:rsidP="005C223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3</w:t>
            </w:r>
          </w:p>
        </w:tc>
        <w:tc>
          <w:tcPr>
            <w:tcW w:w="340" w:type="dxa"/>
            <w:vAlign w:val="center"/>
          </w:tcPr>
          <w:p w:rsidR="00700CAF" w:rsidRPr="005C223E" w:rsidRDefault="00700CAF" w:rsidP="005C223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700CAF" w:rsidRPr="005C223E" w:rsidRDefault="00700CAF" w:rsidP="005C223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  <w:r w:rsidRPr="005C223E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vAlign w:val="center"/>
          </w:tcPr>
          <w:p w:rsidR="00700CAF" w:rsidRPr="005C223E" w:rsidRDefault="00700CAF" w:rsidP="005C223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  <w:vAlign w:val="center"/>
          </w:tcPr>
          <w:p w:rsidR="00700CAF" w:rsidRPr="005C223E" w:rsidRDefault="00700CAF" w:rsidP="005C223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  <w:vAlign w:val="center"/>
          </w:tcPr>
          <w:p w:rsidR="00700CAF" w:rsidRPr="005C223E" w:rsidRDefault="00700CAF" w:rsidP="005C223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  <w:vAlign w:val="center"/>
          </w:tcPr>
          <w:p w:rsidR="00700CAF" w:rsidRPr="005C223E" w:rsidRDefault="00700CAF" w:rsidP="005C223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</w:p>
        </w:tc>
      </w:tr>
    </w:tbl>
    <w:p w:rsidR="00700CAF" w:rsidRDefault="00700CAF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700CAF" w:rsidRDefault="00700CAF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700CAF" w:rsidRPr="00497323" w:rsidRDefault="00700CAF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>Čl. I.</w:t>
      </w:r>
    </w:p>
    <w:p w:rsidR="00700CAF" w:rsidRPr="00497323" w:rsidRDefault="00700CAF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700CAF" w:rsidRPr="00497323" w:rsidRDefault="00700CAF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12"/>
        <w:gridCol w:w="7822"/>
      </w:tblGrid>
      <w:tr w:rsidR="00700CAF" w:rsidRPr="004C12F0" w:rsidTr="00374517">
        <w:trPr>
          <w:trHeight w:val="284"/>
        </w:trPr>
        <w:tc>
          <w:tcPr>
            <w:tcW w:w="2012" w:type="dxa"/>
            <w:vMerge w:val="restart"/>
            <w:vAlign w:val="center"/>
          </w:tcPr>
          <w:p w:rsidR="00700CAF" w:rsidRPr="00833369" w:rsidRDefault="00700CAF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7822" w:type="dxa"/>
            <w:vAlign w:val="center"/>
          </w:tcPr>
          <w:p w:rsidR="00700CAF" w:rsidRPr="004C12F0" w:rsidRDefault="00700CAF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700CAF" w:rsidRPr="004C12F0" w:rsidTr="00374517">
        <w:trPr>
          <w:trHeight w:val="284"/>
        </w:trPr>
        <w:tc>
          <w:tcPr>
            <w:tcW w:w="2012" w:type="dxa"/>
            <w:vMerge/>
            <w:vAlign w:val="center"/>
          </w:tcPr>
          <w:p w:rsidR="00700CAF" w:rsidRPr="004C12F0" w:rsidRDefault="00700CA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822" w:type="dxa"/>
            <w:vAlign w:val="center"/>
          </w:tcPr>
          <w:p w:rsidR="00700CAF" w:rsidRPr="006C3311" w:rsidRDefault="00700CAF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Gymnázium sv. Edity Steinovej, Charkovská 1, 040 22 Košice</w:t>
            </w:r>
          </w:p>
        </w:tc>
      </w:tr>
      <w:tr w:rsidR="00700CAF" w:rsidRPr="004C12F0" w:rsidTr="00C91CBE">
        <w:trPr>
          <w:trHeight w:val="178"/>
        </w:trPr>
        <w:tc>
          <w:tcPr>
            <w:tcW w:w="2012" w:type="dxa"/>
            <w:vAlign w:val="center"/>
          </w:tcPr>
          <w:p w:rsidR="00700CAF" w:rsidRPr="004C12F0" w:rsidRDefault="00700CA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7822" w:type="dxa"/>
            <w:vAlign w:val="center"/>
          </w:tcPr>
          <w:p w:rsidR="00700CAF" w:rsidRPr="006C3311" w:rsidRDefault="00700CAF" w:rsidP="00BF6E1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24.11.2004</w:t>
            </w:r>
          </w:p>
        </w:tc>
      </w:tr>
    </w:tbl>
    <w:p w:rsidR="00700CAF" w:rsidRPr="00497323" w:rsidRDefault="00700CAF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700CAF" w:rsidRPr="00497323" w:rsidRDefault="00700CAF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700CAF" w:rsidRPr="00497323" w:rsidTr="0051276C">
        <w:trPr>
          <w:trHeight w:val="284"/>
          <w:jc w:val="right"/>
        </w:trPr>
        <w:tc>
          <w:tcPr>
            <w:tcW w:w="1446" w:type="pct"/>
            <w:vAlign w:val="center"/>
          </w:tcPr>
          <w:p w:rsidR="00700CAF" w:rsidRPr="00497323" w:rsidRDefault="00700CAF" w:rsidP="00497323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Štatutárny</w:t>
            </w:r>
            <w:r w:rsidRPr="00497323">
              <w:rPr>
                <w:b/>
                <w:sz w:val="16"/>
                <w:szCs w:val="16"/>
              </w:rPr>
              <w:t xml:space="preserve"> orgán:</w:t>
            </w:r>
          </w:p>
          <w:p w:rsidR="00700CAF" w:rsidRPr="00497323" w:rsidRDefault="00700CAF" w:rsidP="003A7E88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Riaditeľ školy alebo školského zariadenia</w:t>
            </w:r>
            <w:r w:rsidRPr="00497323">
              <w:rPr>
                <w:sz w:val="16"/>
                <w:szCs w:val="16"/>
              </w:rPr>
              <w:t>)</w:t>
            </w:r>
          </w:p>
        </w:tc>
        <w:tc>
          <w:tcPr>
            <w:tcW w:w="3554" w:type="pct"/>
            <w:vAlign w:val="center"/>
          </w:tcPr>
          <w:p w:rsidR="00700CAF" w:rsidRPr="00497323" w:rsidRDefault="00700CAF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Mária Dečová, PhD.</w:t>
            </w:r>
          </w:p>
        </w:tc>
      </w:tr>
      <w:tr w:rsidR="00700CAF" w:rsidRPr="00497323" w:rsidTr="0051276C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700CAF" w:rsidRPr="00497323" w:rsidRDefault="00700CA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Školská samospráva</w:t>
            </w:r>
            <w:r w:rsidRPr="00497323">
              <w:rPr>
                <w:b/>
                <w:sz w:val="16"/>
                <w:szCs w:val="16"/>
              </w:rPr>
              <w:t>:</w:t>
            </w:r>
          </w:p>
          <w:p w:rsidR="00700CAF" w:rsidRPr="00497323" w:rsidRDefault="00700CAF" w:rsidP="003A7E88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</w:t>
            </w:r>
            <w:r w:rsidRPr="003A7E88">
              <w:rPr>
                <w:sz w:val="16"/>
                <w:szCs w:val="16"/>
              </w:rPr>
              <w:t>rada školy alebo školského zariadenia</w:t>
            </w:r>
            <w:r w:rsidRPr="00497323">
              <w:rPr>
                <w:sz w:val="16"/>
                <w:szCs w:val="16"/>
              </w:rPr>
              <w:t>)</w:t>
            </w:r>
          </w:p>
        </w:tc>
        <w:tc>
          <w:tcPr>
            <w:tcW w:w="3554" w:type="pct"/>
            <w:vAlign w:val="center"/>
          </w:tcPr>
          <w:p w:rsidR="00700CAF" w:rsidRPr="006C3311" w:rsidRDefault="00700CAF" w:rsidP="006C3311">
            <w:pPr>
              <w:pStyle w:val="ListParagraph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MUDr. Zuzana Paraličová</w:t>
            </w:r>
          </w:p>
        </w:tc>
      </w:tr>
      <w:tr w:rsidR="00700CAF" w:rsidRPr="00497323" w:rsidTr="0051276C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700CAF" w:rsidRPr="00497323" w:rsidRDefault="00700CA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700CAF" w:rsidRPr="006C3311" w:rsidRDefault="00700CAF" w:rsidP="006C3311">
            <w:pPr>
              <w:pStyle w:val="ListParagraph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Jiří Stuchlý</w:t>
            </w:r>
          </w:p>
        </w:tc>
      </w:tr>
      <w:tr w:rsidR="00700CAF" w:rsidRPr="00497323" w:rsidTr="0051276C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700CAF" w:rsidRPr="00497323" w:rsidRDefault="00700CA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700CAF" w:rsidRPr="006C3311" w:rsidRDefault="00700CAF" w:rsidP="006C3311">
            <w:pPr>
              <w:pStyle w:val="ListParagraph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Kamil Vancák</w:t>
            </w:r>
          </w:p>
        </w:tc>
      </w:tr>
    </w:tbl>
    <w:p w:rsidR="00700CAF" w:rsidRDefault="00700CAF" w:rsidP="00497323">
      <w:pPr>
        <w:spacing w:before="0" w:after="0" w:line="240" w:lineRule="auto"/>
        <w:rPr>
          <w:sz w:val="18"/>
          <w:szCs w:val="18"/>
        </w:rPr>
      </w:pPr>
    </w:p>
    <w:p w:rsidR="00700CAF" w:rsidRPr="00497323" w:rsidRDefault="00700CAF" w:rsidP="00497323">
      <w:pPr>
        <w:spacing w:before="0" w:after="0" w:line="240" w:lineRule="auto"/>
        <w:rPr>
          <w:sz w:val="18"/>
          <w:szCs w:val="18"/>
        </w:rPr>
      </w:pPr>
    </w:p>
    <w:p w:rsidR="00700CAF" w:rsidRPr="00497323" w:rsidRDefault="00700CAF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700CA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700CAF" w:rsidRPr="00497323" w:rsidRDefault="00700CA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vAlign w:val="center"/>
          </w:tcPr>
          <w:p w:rsidR="00700CAF" w:rsidRPr="00497323" w:rsidRDefault="00700CA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Podporovať vzdelávanie študentov a zamestnancov Gymnázia sv. Edity Steinovej</w:t>
            </w:r>
          </w:p>
        </w:tc>
      </w:tr>
      <w:tr w:rsidR="00700CAF" w:rsidRPr="00497323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700CAF" w:rsidRPr="00497323" w:rsidRDefault="00700CA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700CAF" w:rsidRPr="00497323" w:rsidRDefault="00700CA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Podporovať organizovanie jazykových kurzov, kultúrno-výchovných pobytov, športových podujatí na škole ako súčasť rozvoja osobnosti človeka.</w:t>
            </w:r>
          </w:p>
        </w:tc>
      </w:tr>
      <w:tr w:rsidR="00700CAF" w:rsidRPr="00497323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700CAF" w:rsidRPr="00497323" w:rsidRDefault="00700CA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700CAF" w:rsidRPr="00497323" w:rsidRDefault="00700CA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Podporovať budovanie materiálno-technickej základne na škole</w:t>
            </w:r>
          </w:p>
        </w:tc>
      </w:tr>
      <w:tr w:rsidR="00700CAF" w:rsidRPr="00497323" w:rsidTr="001C3B76">
        <w:trPr>
          <w:trHeight w:val="284"/>
          <w:jc w:val="right"/>
        </w:trPr>
        <w:tc>
          <w:tcPr>
            <w:tcW w:w="1446" w:type="pct"/>
            <w:vAlign w:val="center"/>
          </w:tcPr>
          <w:p w:rsidR="00700CAF" w:rsidRPr="00497323" w:rsidRDefault="00700CA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vAlign w:val="center"/>
          </w:tcPr>
          <w:p w:rsidR="00700CAF" w:rsidRPr="00497323" w:rsidRDefault="00700CA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nevykonávame</w:t>
            </w:r>
          </w:p>
        </w:tc>
      </w:tr>
    </w:tbl>
    <w:p w:rsidR="00700CAF" w:rsidRPr="00497323" w:rsidRDefault="00700CAF" w:rsidP="00497323">
      <w:pPr>
        <w:spacing w:before="0" w:after="0" w:line="240" w:lineRule="auto"/>
        <w:rPr>
          <w:sz w:val="18"/>
          <w:szCs w:val="18"/>
        </w:rPr>
      </w:pPr>
    </w:p>
    <w:p w:rsidR="00700CAF" w:rsidRDefault="00700CAF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700CAF" w:rsidRPr="003F1E04" w:rsidRDefault="00700CAF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 ods. </w:t>
      </w:r>
      <w:r>
        <w:rPr>
          <w:b/>
          <w:i/>
          <w:sz w:val="18"/>
          <w:szCs w:val="18"/>
        </w:rPr>
        <w:t>4</w:t>
      </w:r>
      <w:r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39"/>
        <w:gridCol w:w="2586"/>
        <w:gridCol w:w="2586"/>
      </w:tblGrid>
      <w:tr w:rsidR="00700CAF" w:rsidRPr="00497323" w:rsidTr="001C3B76">
        <w:trPr>
          <w:trHeight w:val="284"/>
        </w:trPr>
        <w:tc>
          <w:tcPr>
            <w:tcW w:w="2364" w:type="pct"/>
          </w:tcPr>
          <w:p w:rsidR="00700CAF" w:rsidRPr="00497323" w:rsidRDefault="00700CA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700CAF" w:rsidRPr="00497323" w:rsidRDefault="00700CA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700CAF" w:rsidRPr="00497323" w:rsidRDefault="00700CA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700CA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700CAF" w:rsidRPr="00497323" w:rsidRDefault="00700CA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700CAF" w:rsidRPr="00497323" w:rsidRDefault="00700CAF" w:rsidP="00BF6E1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700CAF" w:rsidRPr="00497323" w:rsidRDefault="00700CA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00CA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700CAF" w:rsidRPr="00497323" w:rsidRDefault="00700CA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700CAF" w:rsidRPr="00497323" w:rsidRDefault="00700CA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700CAF" w:rsidRPr="00497323" w:rsidRDefault="00700CA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00CA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700CAF" w:rsidRPr="00497323" w:rsidRDefault="00700CA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700CAF" w:rsidRPr="00497323" w:rsidRDefault="00700CA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700CAF" w:rsidRPr="00497323" w:rsidRDefault="00700CA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00CA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700CAF" w:rsidRPr="00497323" w:rsidRDefault="00700CA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700CAF" w:rsidRPr="00497323" w:rsidRDefault="00700CA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700CAF" w:rsidRPr="00497323" w:rsidRDefault="00700CA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700CAF" w:rsidRPr="00497323" w:rsidRDefault="00700CAF" w:rsidP="004F702F">
      <w:pPr>
        <w:spacing w:before="0" w:line="240" w:lineRule="auto"/>
        <w:rPr>
          <w:sz w:val="18"/>
          <w:szCs w:val="18"/>
        </w:rPr>
      </w:pPr>
    </w:p>
    <w:p w:rsidR="00700CAF" w:rsidRDefault="00700CAF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700CAF" w:rsidRPr="00497323" w:rsidRDefault="00700CAF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III a IV  sa uvádzajú v textovej podobe a tabuľkovej podobe. </w:t>
      </w:r>
    </w:p>
    <w:p w:rsidR="00700CAF" w:rsidRDefault="00700CAF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</w:p>
    <w:p w:rsidR="00700CAF" w:rsidRPr="00497323" w:rsidRDefault="00700CAF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>Čl. II</w:t>
      </w:r>
    </w:p>
    <w:p w:rsidR="00700CAF" w:rsidRPr="00497323" w:rsidRDefault="00700CAF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700CAF" w:rsidRDefault="00700CAF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:rsidR="00700CAF" w:rsidRDefault="00700CAF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</w:rPr>
        <w:t xml:space="preserve"> </w:t>
      </w:r>
    </w:p>
    <w:p w:rsidR="00700CAF" w:rsidRDefault="00700CAF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700CAF" w:rsidRPr="00497323" w:rsidTr="00497323">
        <w:trPr>
          <w:trHeight w:val="284"/>
        </w:trPr>
        <w:tc>
          <w:tcPr>
            <w:tcW w:w="1667" w:type="pct"/>
            <w:vAlign w:val="center"/>
          </w:tcPr>
          <w:p w:rsidR="00700CAF" w:rsidRPr="00497323" w:rsidRDefault="00700CAF" w:rsidP="00E924CA">
            <w:pPr>
              <w:pStyle w:val="Body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700CAF" w:rsidRPr="00497323" w:rsidRDefault="00700CAF" w:rsidP="00E924CA">
            <w:pPr>
              <w:pStyle w:val="Body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700CAF" w:rsidRPr="00497323" w:rsidRDefault="00700CAF" w:rsidP="00E924CA">
            <w:pPr>
              <w:pStyle w:val="Body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700CAF" w:rsidRPr="00497323" w:rsidTr="00497323">
        <w:trPr>
          <w:trHeight w:val="284"/>
        </w:trPr>
        <w:tc>
          <w:tcPr>
            <w:tcW w:w="1667" w:type="pct"/>
            <w:vAlign w:val="center"/>
          </w:tcPr>
          <w:p w:rsidR="00700CAF" w:rsidRPr="00497323" w:rsidRDefault="00700CAF" w:rsidP="00E924CA">
            <w:pPr>
              <w:pStyle w:val="Body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Neboli zmeny</w:t>
            </w:r>
          </w:p>
        </w:tc>
        <w:tc>
          <w:tcPr>
            <w:tcW w:w="1667" w:type="pct"/>
            <w:vAlign w:val="center"/>
          </w:tcPr>
          <w:p w:rsidR="00700CAF" w:rsidRPr="00497323" w:rsidRDefault="00700CAF" w:rsidP="00E924CA">
            <w:pPr>
              <w:pStyle w:val="Body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700CAF" w:rsidRPr="00497323" w:rsidRDefault="00700CAF" w:rsidP="00E924CA">
            <w:pPr>
              <w:pStyle w:val="Body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700CAF" w:rsidRPr="00497323" w:rsidRDefault="00700CAF" w:rsidP="00ED0FB2">
      <w:pPr>
        <w:spacing w:before="0" w:after="0" w:line="240" w:lineRule="auto"/>
        <w:rPr>
          <w:sz w:val="18"/>
          <w:szCs w:val="18"/>
        </w:rPr>
      </w:pPr>
    </w:p>
    <w:p w:rsidR="00700CAF" w:rsidRPr="00497323" w:rsidRDefault="00700CAF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oceňovania jednotlivých položiek majetku a záväzkov v členení na</w:t>
      </w:r>
    </w:p>
    <w:p w:rsidR="00700CAF" w:rsidRDefault="00700CAF" w:rsidP="00497323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>Fond nemá majetok</w:t>
      </w:r>
    </w:p>
    <w:p w:rsidR="00700CAF" w:rsidRDefault="00700CAF" w:rsidP="00497323">
      <w:pPr>
        <w:spacing w:before="0" w:after="0" w:line="240" w:lineRule="auto"/>
        <w:rPr>
          <w:sz w:val="18"/>
          <w:szCs w:val="18"/>
        </w:rPr>
      </w:pPr>
    </w:p>
    <w:p w:rsidR="00700CAF" w:rsidRDefault="00700CAF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p w:rsidR="00700CAF" w:rsidRDefault="00700CAF" w:rsidP="00497323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>Fond nemá majetok</w:t>
      </w:r>
    </w:p>
    <w:p w:rsidR="00700CAF" w:rsidRDefault="00700CAF" w:rsidP="00497323">
      <w:pPr>
        <w:spacing w:before="0" w:after="0" w:line="240" w:lineRule="auto"/>
        <w:rPr>
          <w:sz w:val="18"/>
          <w:szCs w:val="18"/>
        </w:rPr>
      </w:pPr>
    </w:p>
    <w:p w:rsidR="00700CAF" w:rsidRDefault="00700CAF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>
        <w:rPr>
          <w:sz w:val="18"/>
          <w:szCs w:val="18"/>
        </w:rPr>
        <w:t xml:space="preserve"> – </w:t>
      </w:r>
      <w:r w:rsidRPr="00374517">
        <w:rPr>
          <w:sz w:val="18"/>
          <w:szCs w:val="18"/>
        </w:rPr>
        <w:t>účtovná jednotka uplatňuje</w:t>
      </w:r>
      <w:r>
        <w:rPr>
          <w:sz w:val="18"/>
          <w:szCs w:val="18"/>
        </w:rPr>
        <w:t>:</w:t>
      </w:r>
      <w:r w:rsidRPr="00374517">
        <w:rPr>
          <w:sz w:val="18"/>
          <w:szCs w:val="18"/>
        </w:rPr>
        <w:t xml:space="preserve"> </w:t>
      </w:r>
    </w:p>
    <w:p w:rsidR="00700CAF" w:rsidRPr="00A208AF" w:rsidRDefault="00700CAF" w:rsidP="00CD361E">
      <w:pPr>
        <w:spacing w:before="0" w:line="240" w:lineRule="auto"/>
        <w:rPr>
          <w:sz w:val="16"/>
          <w:szCs w:val="16"/>
        </w:rPr>
      </w:pPr>
    </w:p>
    <w:p w:rsidR="00700CAF" w:rsidRPr="00497323" w:rsidRDefault="00700CAF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>Čl. III</w:t>
      </w:r>
    </w:p>
    <w:p w:rsidR="00700CAF" w:rsidRPr="00497323" w:rsidRDefault="00700CAF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700CAF" w:rsidRDefault="00700CAF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dlhodobom nehmotnom majetku a dlhodobom hmotnom majetku za bežné účtovné obdobie:</w:t>
      </w:r>
    </w:p>
    <w:p w:rsidR="00700CAF" w:rsidRPr="00497323" w:rsidRDefault="00700CAF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700CAF" w:rsidRPr="00497323" w:rsidRDefault="00700CAF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700CAF" w:rsidRPr="00497323" w:rsidRDefault="00700CAF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700CAF" w:rsidRPr="003F1E04" w:rsidRDefault="00700CAF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1</w:t>
      </w:r>
      <w:r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700CAF" w:rsidRPr="001B753C" w:rsidRDefault="00700CAF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p w:rsidR="00700CAF" w:rsidRPr="00BF6E14" w:rsidRDefault="00700CAF" w:rsidP="000F117D">
      <w:pPr>
        <w:spacing w:line="240" w:lineRule="auto"/>
        <w:rPr>
          <w:i/>
          <w:sz w:val="18"/>
          <w:szCs w:val="18"/>
        </w:rPr>
      </w:pPr>
      <w:r w:rsidRPr="00BF6E14">
        <w:rPr>
          <w:i/>
          <w:sz w:val="18"/>
          <w:szCs w:val="18"/>
        </w:rPr>
        <w:t>Fond nemá majetok</w:t>
      </w:r>
    </w:p>
    <w:p w:rsidR="00700CAF" w:rsidRDefault="00700CAF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p w:rsidR="00700CAF" w:rsidRPr="00BF6E14" w:rsidRDefault="00700CAF" w:rsidP="000F117D">
      <w:pPr>
        <w:spacing w:line="240" w:lineRule="auto"/>
        <w:rPr>
          <w:i/>
          <w:sz w:val="18"/>
          <w:szCs w:val="18"/>
        </w:rPr>
      </w:pPr>
      <w:r w:rsidRPr="00BF6E14">
        <w:rPr>
          <w:i/>
          <w:sz w:val="18"/>
          <w:szCs w:val="18"/>
        </w:rPr>
        <w:t>Fond nemá majetok</w:t>
      </w:r>
    </w:p>
    <w:p w:rsidR="00700CAF" w:rsidRDefault="00700CAF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dlhodobého majetku, na ktorý je zriadené záložné právo a dlhodobého majetku, pri ktorom má účtovná jednotka</w:t>
      </w:r>
      <w:r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74"/>
        <w:gridCol w:w="4220"/>
      </w:tblGrid>
      <w:tr w:rsidR="00700CAF" w:rsidRPr="00B80FC6" w:rsidTr="00B80FC6">
        <w:trPr>
          <w:trHeight w:val="284"/>
        </w:trPr>
        <w:tc>
          <w:tcPr>
            <w:tcW w:w="6062" w:type="dxa"/>
            <w:vAlign w:val="center"/>
          </w:tcPr>
          <w:p w:rsidR="00700CAF" w:rsidRPr="00B80FC6" w:rsidRDefault="00700CA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700CAF" w:rsidRPr="00B80FC6" w:rsidTr="00B80FC6">
        <w:trPr>
          <w:trHeight w:val="284"/>
        </w:trPr>
        <w:tc>
          <w:tcPr>
            <w:tcW w:w="6062" w:type="dxa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4282" w:type="dxa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700CAF" w:rsidRPr="00497323" w:rsidRDefault="00700CAF" w:rsidP="00E924CA">
      <w:pPr>
        <w:spacing w:before="0" w:after="0" w:line="240" w:lineRule="auto"/>
        <w:rPr>
          <w:sz w:val="18"/>
          <w:szCs w:val="18"/>
        </w:rPr>
      </w:pPr>
    </w:p>
    <w:p w:rsidR="00700CAF" w:rsidRDefault="00700CAF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95"/>
        <w:gridCol w:w="2949"/>
        <w:gridCol w:w="2950"/>
      </w:tblGrid>
      <w:tr w:rsidR="00700CAF" w:rsidRPr="00B80FC6" w:rsidTr="00B80FC6">
        <w:trPr>
          <w:trHeight w:val="284"/>
        </w:trPr>
        <w:tc>
          <w:tcPr>
            <w:tcW w:w="4361" w:type="dxa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700CAF" w:rsidRPr="00B80FC6" w:rsidTr="00B80FC6">
        <w:trPr>
          <w:trHeight w:val="284"/>
        </w:trPr>
        <w:tc>
          <w:tcPr>
            <w:tcW w:w="4361" w:type="dxa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2991" w:type="dxa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00CAF" w:rsidRPr="00497323" w:rsidRDefault="00700CAF" w:rsidP="00E924CA">
      <w:pPr>
        <w:spacing w:before="0" w:after="0" w:line="240" w:lineRule="auto"/>
        <w:rPr>
          <w:sz w:val="18"/>
          <w:szCs w:val="18"/>
        </w:rPr>
      </w:pPr>
    </w:p>
    <w:p w:rsidR="00700CAF" w:rsidRDefault="00700CAF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700CAF" w:rsidRPr="001B753C" w:rsidRDefault="00700CAF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4</w:t>
      </w:r>
      <w:r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p w:rsidR="00700CAF" w:rsidRDefault="00700CAF" w:rsidP="00E924CA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Nemáme</w:t>
      </w:r>
    </w:p>
    <w:p w:rsidR="00700CAF" w:rsidRPr="003F1E04" w:rsidRDefault="00700CAF" w:rsidP="003F1E04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4</w:t>
      </w:r>
      <w:r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700CAF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AF" w:rsidRPr="001B753C" w:rsidRDefault="00700CAF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AF" w:rsidRPr="001B753C" w:rsidRDefault="00700CAF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CAF" w:rsidRPr="001B753C" w:rsidRDefault="00700CAF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CAF" w:rsidRPr="001B753C" w:rsidRDefault="00700CAF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CAF" w:rsidRPr="001B753C" w:rsidRDefault="00700CAF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700CAF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AF" w:rsidRPr="001B753C" w:rsidRDefault="00700CAF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AF" w:rsidRPr="001B753C" w:rsidRDefault="00700CAF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CAF" w:rsidRPr="001B753C" w:rsidRDefault="00700CAF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CAF" w:rsidRPr="001B753C" w:rsidRDefault="00700CAF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CAF" w:rsidRPr="001B753C" w:rsidRDefault="00700CAF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CAF" w:rsidRPr="001B753C" w:rsidRDefault="00700CAF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CAF" w:rsidRPr="001B753C" w:rsidRDefault="00700CAF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00CAF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CAF" w:rsidRPr="001B753C" w:rsidRDefault="00700CAF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nemáme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CAF" w:rsidRPr="001B753C" w:rsidRDefault="00700CAF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CAF" w:rsidRPr="001B753C" w:rsidRDefault="00700CAF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CAF" w:rsidRPr="001B753C" w:rsidRDefault="00700CAF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CAF" w:rsidRPr="001B753C" w:rsidRDefault="00700CAF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CAF" w:rsidRPr="001B753C" w:rsidRDefault="00700CAF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CAF" w:rsidRPr="001B753C" w:rsidRDefault="00700CAF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700CAF" w:rsidRPr="00497323" w:rsidRDefault="00700CAF" w:rsidP="00E924CA">
      <w:pPr>
        <w:spacing w:before="0" w:line="240" w:lineRule="auto"/>
        <w:rPr>
          <w:sz w:val="18"/>
          <w:szCs w:val="18"/>
        </w:rPr>
      </w:pPr>
    </w:p>
    <w:p w:rsidR="00700CAF" w:rsidRDefault="00700CAF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p w:rsidR="00700CAF" w:rsidRDefault="00700CAF" w:rsidP="006911BD">
      <w:pPr>
        <w:spacing w:before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700CAF" w:rsidRPr="00B80FC6" w:rsidTr="00B80FC6">
        <w:trPr>
          <w:trHeight w:val="284"/>
        </w:trPr>
        <w:tc>
          <w:tcPr>
            <w:tcW w:w="1622" w:type="dxa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700CAF" w:rsidRPr="00B80FC6" w:rsidTr="00B80FC6">
        <w:trPr>
          <w:trHeight w:val="284"/>
        </w:trPr>
        <w:tc>
          <w:tcPr>
            <w:tcW w:w="1622" w:type="dxa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375" w:type="dxa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700CAF" w:rsidRPr="00497323" w:rsidRDefault="00700CAF" w:rsidP="003F1E04">
      <w:pPr>
        <w:spacing w:before="0" w:after="0" w:line="240" w:lineRule="auto"/>
        <w:rPr>
          <w:sz w:val="18"/>
          <w:szCs w:val="18"/>
        </w:rPr>
      </w:pPr>
    </w:p>
    <w:p w:rsidR="00700CAF" w:rsidRDefault="00700CAF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:rsidR="00700CAF" w:rsidRPr="0055543B" w:rsidRDefault="00700CAF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6</w:t>
      </w:r>
      <w:r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700CAF" w:rsidRPr="0055543B" w:rsidRDefault="00700CAF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51"/>
        <w:gridCol w:w="3445"/>
        <w:gridCol w:w="3460"/>
      </w:tblGrid>
      <w:tr w:rsidR="00700CAF" w:rsidRPr="00B80FC6" w:rsidTr="00B80FC6">
        <w:trPr>
          <w:trHeight w:val="284"/>
        </w:trPr>
        <w:tc>
          <w:tcPr>
            <w:tcW w:w="3326" w:type="dxa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700CAF" w:rsidRPr="00B80FC6" w:rsidTr="00B80FC6">
        <w:trPr>
          <w:trHeight w:val="284"/>
        </w:trPr>
        <w:tc>
          <w:tcPr>
            <w:tcW w:w="3326" w:type="dxa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3528" w:type="dxa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549</w:t>
            </w:r>
          </w:p>
        </w:tc>
      </w:tr>
      <w:tr w:rsidR="00700CAF" w:rsidRPr="00B80FC6" w:rsidTr="00B80FC6">
        <w:trPr>
          <w:trHeight w:val="284"/>
        </w:trPr>
        <w:tc>
          <w:tcPr>
            <w:tcW w:w="3326" w:type="dxa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528" w:type="dxa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700CAF" w:rsidRPr="00B80FC6" w:rsidTr="00B80FC6">
        <w:trPr>
          <w:trHeight w:val="284"/>
        </w:trPr>
        <w:tc>
          <w:tcPr>
            <w:tcW w:w="3326" w:type="dxa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3528" w:type="dxa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</w:t>
            </w:r>
          </w:p>
        </w:tc>
      </w:tr>
      <w:tr w:rsidR="00700CAF" w:rsidRPr="00B80FC6" w:rsidTr="00B80FC6">
        <w:trPr>
          <w:trHeight w:val="284"/>
        </w:trPr>
        <w:tc>
          <w:tcPr>
            <w:tcW w:w="3326" w:type="dxa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528" w:type="dxa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700CAF" w:rsidRPr="00B80FC6" w:rsidTr="00B80FC6">
        <w:trPr>
          <w:trHeight w:val="284"/>
        </w:trPr>
        <w:tc>
          <w:tcPr>
            <w:tcW w:w="3326" w:type="dxa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528" w:type="dxa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700CAF" w:rsidRPr="00B80FC6" w:rsidTr="00B80FC6">
        <w:trPr>
          <w:trHeight w:val="284"/>
        </w:trPr>
        <w:tc>
          <w:tcPr>
            <w:tcW w:w="3326" w:type="dxa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142</w:t>
            </w:r>
          </w:p>
        </w:tc>
        <w:tc>
          <w:tcPr>
            <w:tcW w:w="3528" w:type="dxa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941</w:t>
            </w:r>
          </w:p>
        </w:tc>
      </w:tr>
    </w:tbl>
    <w:p w:rsidR="00700CAF" w:rsidRDefault="00700CAF" w:rsidP="0055543B">
      <w:pPr>
        <w:spacing w:before="0" w:after="0" w:line="240" w:lineRule="auto"/>
        <w:rPr>
          <w:i/>
          <w:sz w:val="18"/>
          <w:szCs w:val="18"/>
        </w:rPr>
      </w:pPr>
    </w:p>
    <w:p w:rsidR="00700CAF" w:rsidRPr="0055543B" w:rsidRDefault="00700CAF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p w:rsidR="00700CAF" w:rsidRDefault="00700CAF" w:rsidP="0055543B">
      <w:pPr>
        <w:spacing w:before="0"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Nemáme</w:t>
      </w:r>
    </w:p>
    <w:p w:rsidR="00700CAF" w:rsidRDefault="00700CAF" w:rsidP="0055543B">
      <w:pPr>
        <w:spacing w:before="0" w:after="0" w:line="240" w:lineRule="auto"/>
        <w:rPr>
          <w:i/>
          <w:sz w:val="18"/>
          <w:szCs w:val="18"/>
        </w:rPr>
      </w:pPr>
    </w:p>
    <w:p w:rsidR="00700CAF" w:rsidRPr="0055543B" w:rsidRDefault="00700CAF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p w:rsidR="00700CAF" w:rsidRDefault="00700CAF" w:rsidP="0055543B">
      <w:pPr>
        <w:spacing w:before="0"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Nemáme</w:t>
      </w:r>
    </w:p>
    <w:p w:rsidR="00700CAF" w:rsidRPr="0055543B" w:rsidRDefault="00700CAF" w:rsidP="0055543B">
      <w:pPr>
        <w:spacing w:before="0" w:after="0" w:line="240" w:lineRule="auto"/>
        <w:rPr>
          <w:i/>
          <w:sz w:val="18"/>
          <w:szCs w:val="18"/>
        </w:rPr>
      </w:pPr>
    </w:p>
    <w:p w:rsidR="00700CAF" w:rsidRDefault="00700CAF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700CAF" w:rsidRDefault="00700CAF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7</w:t>
      </w:r>
      <w:r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p w:rsidR="00700CAF" w:rsidRPr="00BD231F" w:rsidRDefault="00700CAF" w:rsidP="002279FB">
      <w:pPr>
        <w:spacing w:before="0" w:line="240" w:lineRule="auto"/>
        <w:rPr>
          <w:i/>
          <w:sz w:val="18"/>
          <w:szCs w:val="18"/>
        </w:rPr>
      </w:pPr>
      <w:r w:rsidRPr="00BD231F">
        <w:rPr>
          <w:i/>
          <w:sz w:val="18"/>
          <w:szCs w:val="18"/>
        </w:rPr>
        <w:t>Nemáme</w:t>
      </w:r>
    </w:p>
    <w:p w:rsidR="00700CAF" w:rsidRDefault="00700CAF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8"/>
        <w:gridCol w:w="5097"/>
        <w:gridCol w:w="2039"/>
      </w:tblGrid>
      <w:tr w:rsidR="00700CAF" w:rsidRPr="00B80FC6" w:rsidTr="00D77DBF">
        <w:trPr>
          <w:trHeight w:val="284"/>
        </w:trPr>
        <w:tc>
          <w:tcPr>
            <w:tcW w:w="1500" w:type="pct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700CAF" w:rsidRPr="00B80FC6" w:rsidRDefault="00700CA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700CAF" w:rsidRPr="00B80FC6" w:rsidTr="00D77DBF">
        <w:trPr>
          <w:trHeight w:val="284"/>
        </w:trPr>
        <w:tc>
          <w:tcPr>
            <w:tcW w:w="1500" w:type="pct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2500" w:type="pct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700CAF" w:rsidRPr="00B80FC6" w:rsidRDefault="00700CA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00CAF" w:rsidRPr="00497323" w:rsidRDefault="00700CAF" w:rsidP="00725021">
      <w:pPr>
        <w:spacing w:before="0" w:after="0" w:line="240" w:lineRule="auto"/>
        <w:rPr>
          <w:sz w:val="18"/>
          <w:szCs w:val="18"/>
        </w:rPr>
      </w:pPr>
    </w:p>
    <w:p w:rsidR="00700CAF" w:rsidRDefault="00700CAF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700CAF" w:rsidRPr="0026384B" w:rsidRDefault="00700CAF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p w:rsidR="00700CAF" w:rsidRDefault="00700CAF" w:rsidP="00461D4F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>Nemáme</w:t>
      </w:r>
    </w:p>
    <w:p w:rsidR="00700CAF" w:rsidRPr="00497323" w:rsidRDefault="00700CAF" w:rsidP="00461D4F">
      <w:pPr>
        <w:spacing w:before="0" w:after="0" w:line="240" w:lineRule="auto"/>
        <w:rPr>
          <w:sz w:val="18"/>
          <w:szCs w:val="18"/>
        </w:rPr>
      </w:pPr>
    </w:p>
    <w:p w:rsidR="00700CAF" w:rsidRDefault="00700CAF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splatnosti a po lehote splatnosti.</w:t>
      </w:r>
    </w:p>
    <w:p w:rsidR="00700CAF" w:rsidRPr="00461D4F" w:rsidRDefault="00700CA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8"/>
        <w:gridCol w:w="3058"/>
        <w:gridCol w:w="3058"/>
      </w:tblGrid>
      <w:tr w:rsidR="00700CA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700CAF" w:rsidRPr="00461D4F" w:rsidRDefault="00700CA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700CAF" w:rsidRPr="00461D4F" w:rsidRDefault="00700CA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00CAF" w:rsidRPr="007002DC" w:rsidTr="00945816">
        <w:trPr>
          <w:trHeight w:val="284"/>
        </w:trPr>
        <w:tc>
          <w:tcPr>
            <w:tcW w:w="2000" w:type="pct"/>
            <w:vMerge/>
          </w:tcPr>
          <w:p w:rsidR="00700CAF" w:rsidRPr="00461D4F" w:rsidRDefault="00700CA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700CAF" w:rsidRPr="00461D4F" w:rsidRDefault="00700CA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700CAF" w:rsidRPr="00461D4F" w:rsidRDefault="00700CA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00CA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700CAF" w:rsidRPr="00461D4F" w:rsidRDefault="00700CA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700CAF" w:rsidRPr="00461D4F" w:rsidRDefault="00700CA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500" w:type="pct"/>
            <w:vAlign w:val="center"/>
          </w:tcPr>
          <w:p w:rsidR="00700CAF" w:rsidRPr="00461D4F" w:rsidRDefault="00700CA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700CA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700CAF" w:rsidRPr="00461D4F" w:rsidRDefault="00700CA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700CAF" w:rsidRPr="00461D4F" w:rsidRDefault="00700CA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700CAF" w:rsidRPr="00461D4F" w:rsidRDefault="00700CA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700CA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700CAF" w:rsidRPr="00461D4F" w:rsidRDefault="00700CA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700CAF" w:rsidRPr="00461D4F" w:rsidRDefault="00700CA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700CAF" w:rsidRPr="00461D4F" w:rsidRDefault="00700CA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700CAF" w:rsidRPr="00497323" w:rsidRDefault="00700CAF" w:rsidP="00461D4F">
      <w:pPr>
        <w:spacing w:before="0" w:after="0" w:line="240" w:lineRule="auto"/>
        <w:rPr>
          <w:sz w:val="18"/>
          <w:szCs w:val="18"/>
        </w:rPr>
      </w:pPr>
    </w:p>
    <w:p w:rsidR="00700CAF" w:rsidRDefault="00700CAF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8"/>
        <w:gridCol w:w="5097"/>
        <w:gridCol w:w="2039"/>
      </w:tblGrid>
      <w:tr w:rsidR="00700CAF" w:rsidRPr="00B80FC6" w:rsidTr="00D77DBF">
        <w:trPr>
          <w:trHeight w:val="284"/>
        </w:trPr>
        <w:tc>
          <w:tcPr>
            <w:tcW w:w="1500" w:type="pct"/>
            <w:vAlign w:val="center"/>
          </w:tcPr>
          <w:p w:rsidR="00700CAF" w:rsidRPr="00B80FC6" w:rsidRDefault="00700CA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vAlign w:val="center"/>
          </w:tcPr>
          <w:p w:rsidR="00700CAF" w:rsidRPr="00B80FC6" w:rsidRDefault="00700CAF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700CAF" w:rsidRPr="00B80FC6" w:rsidRDefault="00700CAF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700CAF" w:rsidRPr="00B80FC6" w:rsidTr="00D77DBF">
        <w:trPr>
          <w:trHeight w:val="284"/>
        </w:trPr>
        <w:tc>
          <w:tcPr>
            <w:tcW w:w="1500" w:type="pct"/>
            <w:vAlign w:val="center"/>
          </w:tcPr>
          <w:p w:rsidR="00700CAF" w:rsidRPr="00B80FC6" w:rsidRDefault="00700CAF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vAlign w:val="center"/>
          </w:tcPr>
          <w:p w:rsidR="00700CAF" w:rsidRPr="00B80FC6" w:rsidRDefault="00700CAF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700CAF" w:rsidRPr="00B80FC6" w:rsidRDefault="00700CAF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</w:tr>
      <w:tr w:rsidR="00700CAF" w:rsidRPr="00B80FC6" w:rsidTr="00D77DBF">
        <w:trPr>
          <w:trHeight w:val="284"/>
        </w:trPr>
        <w:tc>
          <w:tcPr>
            <w:tcW w:w="1500" w:type="pct"/>
            <w:vAlign w:val="center"/>
          </w:tcPr>
          <w:p w:rsidR="00700CAF" w:rsidRPr="00B80FC6" w:rsidRDefault="00700CAF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vAlign w:val="center"/>
          </w:tcPr>
          <w:p w:rsidR="00700CAF" w:rsidRPr="00B80FC6" w:rsidRDefault="00700CAF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700CAF" w:rsidRPr="00B80FC6" w:rsidRDefault="00700CAF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</w:tr>
    </w:tbl>
    <w:p w:rsidR="00700CAF" w:rsidRPr="00497323" w:rsidRDefault="00700CAF" w:rsidP="00461D4F">
      <w:pPr>
        <w:spacing w:before="0" w:line="240" w:lineRule="auto"/>
        <w:rPr>
          <w:sz w:val="18"/>
          <w:szCs w:val="18"/>
        </w:rPr>
      </w:pPr>
    </w:p>
    <w:p w:rsidR="00700CAF" w:rsidRPr="00497323" w:rsidRDefault="00700CAF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 w:rsidR="00700CAF" w:rsidRPr="00497323" w:rsidRDefault="00700CAF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700CAF" w:rsidRDefault="00700CAF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:rsidR="00700CAF" w:rsidRPr="00461D4F" w:rsidRDefault="00700CA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4"/>
        <w:gridCol w:w="1274"/>
        <w:gridCol w:w="1274"/>
        <w:gridCol w:w="1274"/>
        <w:gridCol w:w="1274"/>
        <w:gridCol w:w="1274"/>
      </w:tblGrid>
      <w:tr w:rsidR="00700CAF" w:rsidRPr="00CD3920" w:rsidTr="00CD3920">
        <w:trPr>
          <w:trHeight w:val="284"/>
        </w:trPr>
        <w:tc>
          <w:tcPr>
            <w:tcW w:w="187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00CA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700CAF" w:rsidRPr="00CD3920" w:rsidRDefault="00700CA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700CAF" w:rsidRPr="00CD3920" w:rsidTr="00CD3920">
        <w:trPr>
          <w:trHeight w:val="284"/>
        </w:trPr>
        <w:tc>
          <w:tcPr>
            <w:tcW w:w="1875" w:type="pct"/>
            <w:vAlign w:val="center"/>
          </w:tcPr>
          <w:p w:rsidR="00700CAF" w:rsidRPr="00CD3920" w:rsidRDefault="00700CA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</w:tr>
      <w:tr w:rsidR="00700CAF" w:rsidRPr="00CD3920" w:rsidTr="00CD3920">
        <w:trPr>
          <w:trHeight w:val="284"/>
        </w:trPr>
        <w:tc>
          <w:tcPr>
            <w:tcW w:w="1875" w:type="pct"/>
            <w:vAlign w:val="center"/>
          </w:tcPr>
          <w:p w:rsidR="00700CAF" w:rsidRPr="00CD3920" w:rsidRDefault="00700CA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700CAF" w:rsidRPr="00CD3920" w:rsidRDefault="00700CA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00CAF" w:rsidRPr="00CD3920" w:rsidTr="00CD3920">
        <w:trPr>
          <w:trHeight w:val="284"/>
        </w:trPr>
        <w:tc>
          <w:tcPr>
            <w:tcW w:w="1875" w:type="pct"/>
            <w:vAlign w:val="center"/>
          </w:tcPr>
          <w:p w:rsidR="00700CAF" w:rsidRPr="00CD3920" w:rsidRDefault="00700CA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</w:tr>
      <w:tr w:rsidR="00700CAF" w:rsidRPr="00CD3920" w:rsidTr="00CD3920">
        <w:trPr>
          <w:trHeight w:val="284"/>
        </w:trPr>
        <w:tc>
          <w:tcPr>
            <w:tcW w:w="1875" w:type="pct"/>
            <w:vAlign w:val="center"/>
          </w:tcPr>
          <w:p w:rsidR="00700CAF" w:rsidRPr="00CD3920" w:rsidRDefault="00700CA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00CAF" w:rsidRPr="00CD3920" w:rsidTr="00CD3920">
        <w:trPr>
          <w:trHeight w:val="284"/>
        </w:trPr>
        <w:tc>
          <w:tcPr>
            <w:tcW w:w="1875" w:type="pct"/>
            <w:vAlign w:val="center"/>
          </w:tcPr>
          <w:p w:rsidR="00700CAF" w:rsidRPr="00CD3920" w:rsidRDefault="00700CA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00CAF" w:rsidRPr="00CD3920" w:rsidTr="00CD3920">
        <w:trPr>
          <w:trHeight w:val="284"/>
        </w:trPr>
        <w:tc>
          <w:tcPr>
            <w:tcW w:w="1875" w:type="pct"/>
            <w:vAlign w:val="center"/>
          </w:tcPr>
          <w:p w:rsidR="00700CAF" w:rsidRPr="00CD3920" w:rsidRDefault="00700CA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00CAF" w:rsidRPr="00CD3920" w:rsidTr="00CD3920">
        <w:trPr>
          <w:trHeight w:val="284"/>
        </w:trPr>
        <w:tc>
          <w:tcPr>
            <w:tcW w:w="1875" w:type="pct"/>
            <w:vAlign w:val="center"/>
          </w:tcPr>
          <w:p w:rsidR="00700CAF" w:rsidRPr="00CD3920" w:rsidRDefault="00700CA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00CA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700CAF" w:rsidRPr="00CD3920" w:rsidTr="00CD3920">
        <w:trPr>
          <w:trHeight w:val="284"/>
        </w:trPr>
        <w:tc>
          <w:tcPr>
            <w:tcW w:w="1875" w:type="pct"/>
            <w:vAlign w:val="center"/>
          </w:tcPr>
          <w:p w:rsidR="00700CAF" w:rsidRPr="00CD3920" w:rsidRDefault="00700CA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00CAF" w:rsidRPr="00CD3920" w:rsidTr="00CD3920">
        <w:trPr>
          <w:trHeight w:val="284"/>
        </w:trPr>
        <w:tc>
          <w:tcPr>
            <w:tcW w:w="1875" w:type="pct"/>
            <w:vAlign w:val="center"/>
          </w:tcPr>
          <w:p w:rsidR="00700CAF" w:rsidRPr="00CD3920" w:rsidRDefault="00700CA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00CAF" w:rsidRPr="00CD3920" w:rsidTr="00CD3920">
        <w:trPr>
          <w:trHeight w:val="284"/>
        </w:trPr>
        <w:tc>
          <w:tcPr>
            <w:tcW w:w="1875" w:type="pct"/>
            <w:vAlign w:val="center"/>
          </w:tcPr>
          <w:p w:rsidR="00700CAF" w:rsidRPr="00CD3920" w:rsidRDefault="00700CA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00CAF" w:rsidRPr="00CD3920" w:rsidTr="00CD3920">
        <w:trPr>
          <w:trHeight w:val="284"/>
        </w:trPr>
        <w:tc>
          <w:tcPr>
            <w:tcW w:w="1875" w:type="pct"/>
            <w:vAlign w:val="center"/>
          </w:tcPr>
          <w:p w:rsidR="00700CAF" w:rsidRPr="00CD3920" w:rsidRDefault="00700CA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700CAF" w:rsidRPr="00CD3920" w:rsidTr="00CD3920">
        <w:trPr>
          <w:trHeight w:val="284"/>
        </w:trPr>
        <w:tc>
          <w:tcPr>
            <w:tcW w:w="1875" w:type="pct"/>
            <w:vAlign w:val="center"/>
          </w:tcPr>
          <w:p w:rsidR="00700CAF" w:rsidRPr="00CD3920" w:rsidRDefault="00700CA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</w:tr>
      <w:tr w:rsidR="00700CAF" w:rsidRPr="00CD3920" w:rsidTr="00CD3920">
        <w:trPr>
          <w:trHeight w:val="284"/>
        </w:trPr>
        <w:tc>
          <w:tcPr>
            <w:tcW w:w="1875" w:type="pct"/>
            <w:vAlign w:val="center"/>
          </w:tcPr>
          <w:p w:rsidR="00700CAF" w:rsidRPr="00CD3920" w:rsidRDefault="00700CA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</w:t>
            </w: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</w:t>
            </w: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700CAF" w:rsidRPr="00CD3920" w:rsidRDefault="00700CA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123</w:t>
            </w:r>
          </w:p>
        </w:tc>
      </w:tr>
    </w:tbl>
    <w:p w:rsidR="00700CAF" w:rsidRDefault="00700CAF" w:rsidP="00945816">
      <w:pPr>
        <w:spacing w:before="0" w:after="0" w:line="240" w:lineRule="auto"/>
        <w:rPr>
          <w:sz w:val="18"/>
          <w:szCs w:val="18"/>
        </w:rPr>
      </w:pPr>
    </w:p>
    <w:p w:rsidR="00700CAF" w:rsidRDefault="00700CA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>Informácia o rozdelení účtovného zisku alebo vysporiadaní účtovnej straty vykázanej v minulých účtovných obdobiach.</w:t>
      </w:r>
    </w:p>
    <w:p w:rsidR="00700CAF" w:rsidRPr="00361BA8" w:rsidRDefault="00700CAF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76"/>
        <w:gridCol w:w="4418"/>
      </w:tblGrid>
      <w:tr w:rsidR="00700CAF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700CAF" w:rsidRPr="00361BA8" w:rsidRDefault="00700CAF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700CAF" w:rsidRPr="00361BA8" w:rsidRDefault="00700CAF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700CAF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700CAF" w:rsidRPr="00361BA8" w:rsidRDefault="00700CAF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700CAF" w:rsidRPr="00361BA8" w:rsidRDefault="00700CAF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</w:tr>
      <w:tr w:rsidR="00700CAF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700CAF" w:rsidRPr="00361BA8" w:rsidRDefault="00700CAF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00CAF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700CAF" w:rsidRPr="00361BA8" w:rsidRDefault="00700CAF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700CAF" w:rsidRPr="00361BA8" w:rsidRDefault="00700CAF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00CAF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700CAF" w:rsidRPr="00361BA8" w:rsidRDefault="00700CAF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700CAF" w:rsidRPr="00361BA8" w:rsidRDefault="00700CAF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00CAF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700CAF" w:rsidRPr="00361BA8" w:rsidRDefault="00700CAF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700CAF" w:rsidRPr="00361BA8" w:rsidRDefault="00700CAF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00CAF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700CAF" w:rsidRPr="00361BA8" w:rsidRDefault="00700CAF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700CAF" w:rsidRPr="00361BA8" w:rsidRDefault="00700CAF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00CAF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700CAF" w:rsidRPr="00361BA8" w:rsidRDefault="00700CAF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700CAF" w:rsidRPr="00361BA8" w:rsidRDefault="00700CAF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00CAF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700CAF" w:rsidRPr="00361BA8" w:rsidRDefault="00700CAF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700CAF" w:rsidRPr="00361BA8" w:rsidRDefault="00700CAF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00CAF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700CAF" w:rsidRPr="00361BA8" w:rsidRDefault="00700CAF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700CAF" w:rsidRPr="00361BA8" w:rsidRDefault="00700CAF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00CAF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700CAF" w:rsidRPr="00361BA8" w:rsidRDefault="00700CAF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700CAF" w:rsidRPr="00361BA8" w:rsidRDefault="00700CAF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00CAF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700CAF" w:rsidRPr="00361BA8" w:rsidRDefault="00700CAF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700CAF" w:rsidRPr="00361BA8" w:rsidRDefault="00700CAF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</w:tr>
      <w:tr w:rsidR="00700CAF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700CAF" w:rsidRPr="00361BA8" w:rsidRDefault="00700CAF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700CAF" w:rsidRPr="00361BA8" w:rsidRDefault="00700CAF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00CAF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700CAF" w:rsidRPr="00361BA8" w:rsidRDefault="00700CAF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700CAF" w:rsidRPr="00361BA8" w:rsidRDefault="00700CAF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00CAF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700CAF" w:rsidRPr="00361BA8" w:rsidRDefault="00700CAF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00CAF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700CAF" w:rsidRPr="00361BA8" w:rsidRDefault="00700CAF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700CAF" w:rsidRPr="00361BA8" w:rsidRDefault="00700CAF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00CAF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700CAF" w:rsidRPr="00361BA8" w:rsidRDefault="00700CAF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700CAF" w:rsidRPr="00361BA8" w:rsidRDefault="00700CAF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00CAF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700CAF" w:rsidRPr="00361BA8" w:rsidRDefault="00700CAF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700CAF" w:rsidRPr="00361BA8" w:rsidRDefault="00700CAF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00CAF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700CAF" w:rsidRPr="00361BA8" w:rsidRDefault="00700CAF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700CAF" w:rsidRPr="00361BA8" w:rsidRDefault="00700CAF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00CAF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700CAF" w:rsidRPr="00361BA8" w:rsidRDefault="00700CAF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700CAF" w:rsidRPr="00361BA8" w:rsidRDefault="00700CAF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00CAF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700CAF" w:rsidRPr="00361BA8" w:rsidRDefault="00700CAF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700CAF" w:rsidRPr="00361BA8" w:rsidRDefault="00700CAF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00CAF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700CAF" w:rsidRPr="00361BA8" w:rsidRDefault="00700CAF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700CAF" w:rsidRPr="00361BA8" w:rsidRDefault="00700CAF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700CAF" w:rsidRDefault="00700CAF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700CAF" w:rsidRDefault="00700CAF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</w:t>
      </w:r>
      <w:r>
        <w:rPr>
          <w:sz w:val="18"/>
          <w:szCs w:val="18"/>
        </w:rPr>
        <w:t>dpokladaný rok použitia rezervy</w:t>
      </w:r>
    </w:p>
    <w:p w:rsidR="00700CAF" w:rsidRDefault="00700CAF" w:rsidP="00EE59DC">
      <w:pPr>
        <w:spacing w:before="0" w:line="240" w:lineRule="auto"/>
        <w:ind w:left="360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p w:rsidR="00700CAF" w:rsidRPr="00BD231F" w:rsidRDefault="00700CAF" w:rsidP="00EE59DC"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Nemáme</w:t>
      </w:r>
    </w:p>
    <w:p w:rsidR="00700CAF" w:rsidRDefault="00700CAF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81"/>
        <w:gridCol w:w="1550"/>
        <w:gridCol w:w="1550"/>
        <w:gridCol w:w="1550"/>
        <w:gridCol w:w="1551"/>
      </w:tblGrid>
      <w:tr w:rsidR="00700CAF" w:rsidRPr="00CF7E2A" w:rsidTr="00AC244D">
        <w:trPr>
          <w:trHeight w:val="284"/>
        </w:trPr>
        <w:tc>
          <w:tcPr>
            <w:tcW w:w="4181" w:type="dxa"/>
            <w:vAlign w:val="center"/>
          </w:tcPr>
          <w:p w:rsidR="00700CAF" w:rsidRPr="00CF7E2A" w:rsidRDefault="00700CAF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700CAF" w:rsidRPr="00CF7E2A" w:rsidRDefault="00700CAF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700CAF" w:rsidRPr="00CF7E2A" w:rsidRDefault="00700CAF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700CAF" w:rsidRPr="00CF7E2A" w:rsidRDefault="00700CAF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700CAF" w:rsidRPr="00CF7E2A" w:rsidRDefault="00700CAF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700CAF" w:rsidRPr="00CF7E2A" w:rsidTr="00AC244D">
        <w:trPr>
          <w:trHeight w:val="284"/>
        </w:trPr>
        <w:tc>
          <w:tcPr>
            <w:tcW w:w="4181" w:type="dxa"/>
            <w:vAlign w:val="center"/>
          </w:tcPr>
          <w:p w:rsidR="00700CAF" w:rsidRPr="00CF7E2A" w:rsidRDefault="00700CAF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550" w:type="dxa"/>
            <w:vAlign w:val="center"/>
          </w:tcPr>
          <w:p w:rsidR="00700CAF" w:rsidRPr="00CF7E2A" w:rsidRDefault="00700CAF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00CAF" w:rsidRPr="00CF7E2A" w:rsidRDefault="00700CAF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00CAF" w:rsidRPr="00CF7E2A" w:rsidRDefault="00700CAF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00CAF" w:rsidRPr="00CF7E2A" w:rsidRDefault="00700CAF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00CAF" w:rsidRDefault="00700CAF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8"/>
        <w:gridCol w:w="3058"/>
        <w:gridCol w:w="3058"/>
      </w:tblGrid>
      <w:tr w:rsidR="00700CAF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700CAF" w:rsidRPr="00461D4F" w:rsidRDefault="00700CAF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700CAF" w:rsidRPr="00461D4F" w:rsidRDefault="00700CAF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00CAF" w:rsidRPr="007002DC" w:rsidTr="00AC244D">
        <w:trPr>
          <w:trHeight w:val="284"/>
        </w:trPr>
        <w:tc>
          <w:tcPr>
            <w:tcW w:w="2000" w:type="pct"/>
            <w:vMerge/>
          </w:tcPr>
          <w:p w:rsidR="00700CAF" w:rsidRPr="00461D4F" w:rsidRDefault="00700CAF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700CAF" w:rsidRPr="00461D4F" w:rsidRDefault="00700CAF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700CAF" w:rsidRPr="00461D4F" w:rsidRDefault="00700CAF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00CAF" w:rsidRPr="007002DC" w:rsidTr="00AC244D">
        <w:trPr>
          <w:trHeight w:val="284"/>
        </w:trPr>
        <w:tc>
          <w:tcPr>
            <w:tcW w:w="2000" w:type="pct"/>
            <w:vAlign w:val="center"/>
          </w:tcPr>
          <w:p w:rsidR="00700CAF" w:rsidRPr="00461D4F" w:rsidRDefault="00700CAF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700CAF" w:rsidRPr="00461D4F" w:rsidRDefault="00700CAF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500" w:type="pct"/>
            <w:vAlign w:val="center"/>
          </w:tcPr>
          <w:p w:rsidR="00700CAF" w:rsidRPr="00461D4F" w:rsidRDefault="00700CAF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</w:tr>
      <w:tr w:rsidR="00700CAF" w:rsidRPr="007002DC" w:rsidTr="00AC244D">
        <w:trPr>
          <w:trHeight w:val="284"/>
        </w:trPr>
        <w:tc>
          <w:tcPr>
            <w:tcW w:w="2000" w:type="pct"/>
            <w:vAlign w:val="center"/>
          </w:tcPr>
          <w:p w:rsidR="00700CAF" w:rsidRPr="00461D4F" w:rsidRDefault="00700CAF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700CAF" w:rsidRPr="00461D4F" w:rsidRDefault="00700CAF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700CAF" w:rsidRPr="00461D4F" w:rsidRDefault="00700CAF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700CAF" w:rsidRPr="007002DC" w:rsidTr="00AC244D">
        <w:trPr>
          <w:trHeight w:val="284"/>
        </w:trPr>
        <w:tc>
          <w:tcPr>
            <w:tcW w:w="2000" w:type="pct"/>
            <w:vAlign w:val="center"/>
          </w:tcPr>
          <w:p w:rsidR="00700CAF" w:rsidRPr="00461D4F" w:rsidRDefault="00700CAF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700CAF" w:rsidRPr="00461D4F" w:rsidRDefault="00700CAF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500" w:type="pct"/>
            <w:vAlign w:val="center"/>
          </w:tcPr>
          <w:p w:rsidR="00700CAF" w:rsidRPr="00461D4F" w:rsidRDefault="00700CAF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</w:t>
            </w:r>
          </w:p>
        </w:tc>
      </w:tr>
    </w:tbl>
    <w:p w:rsidR="00700CAF" w:rsidRDefault="00700CAF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700CAF" w:rsidRPr="00497323" w:rsidRDefault="00700CAF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700CAF" w:rsidRPr="00497323" w:rsidRDefault="00700CAF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700CAF" w:rsidRPr="00497323" w:rsidRDefault="00700CAF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700CAF" w:rsidRDefault="00700CAF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700CAF" w:rsidRPr="00497323" w:rsidRDefault="00700CAF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700CAF" w:rsidRPr="001C3B76" w:rsidRDefault="00700CAF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96"/>
        <w:gridCol w:w="2549"/>
        <w:gridCol w:w="2549"/>
      </w:tblGrid>
      <w:tr w:rsidR="00700CAF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700CAF" w:rsidRPr="00F35F00" w:rsidRDefault="00700CA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700CAF" w:rsidRPr="00F35F00" w:rsidRDefault="00700CAF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00CAF" w:rsidRPr="00F35F00" w:rsidTr="00EE59DC">
        <w:trPr>
          <w:trHeight w:val="284"/>
        </w:trPr>
        <w:tc>
          <w:tcPr>
            <w:tcW w:w="2500" w:type="pct"/>
            <w:vMerge/>
          </w:tcPr>
          <w:p w:rsidR="00700CAF" w:rsidRPr="00F35F00" w:rsidRDefault="00700CAF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700CAF" w:rsidRPr="00F35F00" w:rsidRDefault="00700CAF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700CAF" w:rsidRPr="00F35F00" w:rsidRDefault="00700CAF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00CAF" w:rsidRPr="00F35F00" w:rsidTr="00EE59DC">
        <w:trPr>
          <w:trHeight w:val="284"/>
        </w:trPr>
        <w:tc>
          <w:tcPr>
            <w:tcW w:w="2500" w:type="pct"/>
            <w:vAlign w:val="center"/>
          </w:tcPr>
          <w:p w:rsidR="00700CAF" w:rsidRPr="00F35F00" w:rsidRDefault="00700CA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700CAF" w:rsidRPr="00F35F00" w:rsidRDefault="00700CA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700CAF" w:rsidRPr="00F35F00" w:rsidRDefault="00700CA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700CAF" w:rsidRPr="00F35F00" w:rsidTr="00EE59DC">
        <w:trPr>
          <w:trHeight w:val="284"/>
        </w:trPr>
        <w:tc>
          <w:tcPr>
            <w:tcW w:w="2500" w:type="pct"/>
            <w:vAlign w:val="center"/>
          </w:tcPr>
          <w:p w:rsidR="00700CAF" w:rsidRPr="00F35F00" w:rsidRDefault="00700CA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700CAF" w:rsidRPr="00F35F00" w:rsidRDefault="00700CA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1533" w:type="pct"/>
            <w:vAlign w:val="center"/>
          </w:tcPr>
          <w:p w:rsidR="00700CAF" w:rsidRPr="00F35F00" w:rsidRDefault="00700CA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47</w:t>
            </w:r>
          </w:p>
        </w:tc>
      </w:tr>
      <w:tr w:rsidR="00700CAF" w:rsidRPr="00F35F00" w:rsidTr="00EE59DC">
        <w:trPr>
          <w:trHeight w:val="284"/>
        </w:trPr>
        <w:tc>
          <w:tcPr>
            <w:tcW w:w="2500" w:type="pct"/>
            <w:vAlign w:val="center"/>
          </w:tcPr>
          <w:p w:rsidR="00700CAF" w:rsidRPr="00F35F00" w:rsidRDefault="00700CA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700CAF" w:rsidRPr="00F35F00" w:rsidRDefault="00700CA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533" w:type="pct"/>
            <w:vAlign w:val="center"/>
          </w:tcPr>
          <w:p w:rsidR="00700CAF" w:rsidRPr="00F35F00" w:rsidRDefault="00700CA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</w:t>
            </w:r>
          </w:p>
        </w:tc>
      </w:tr>
      <w:tr w:rsidR="00700CAF" w:rsidRPr="00F35F00" w:rsidTr="00EE59DC">
        <w:trPr>
          <w:trHeight w:val="284"/>
        </w:trPr>
        <w:tc>
          <w:tcPr>
            <w:tcW w:w="2500" w:type="pct"/>
            <w:vAlign w:val="center"/>
          </w:tcPr>
          <w:p w:rsidR="00700CAF" w:rsidRPr="00F35F00" w:rsidRDefault="00700CA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700CAF" w:rsidRPr="00F35F00" w:rsidRDefault="00700CA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700CAF" w:rsidRPr="00F35F00" w:rsidRDefault="00700CA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700CAF" w:rsidRPr="00F35F00" w:rsidTr="00EE59DC">
        <w:trPr>
          <w:trHeight w:val="284"/>
        </w:trPr>
        <w:tc>
          <w:tcPr>
            <w:tcW w:w="2500" w:type="pct"/>
            <w:vAlign w:val="center"/>
          </w:tcPr>
          <w:p w:rsidR="00700CAF" w:rsidRPr="00F35F00" w:rsidRDefault="00700CA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700CAF" w:rsidRPr="00F35F00" w:rsidRDefault="00700CA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700CAF" w:rsidRPr="00F35F00" w:rsidRDefault="00700CA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700CAF" w:rsidRPr="00F35F00" w:rsidTr="00EE59DC">
        <w:trPr>
          <w:trHeight w:val="284"/>
        </w:trPr>
        <w:tc>
          <w:tcPr>
            <w:tcW w:w="2500" w:type="pct"/>
            <w:vAlign w:val="center"/>
          </w:tcPr>
          <w:p w:rsidR="00700CAF" w:rsidRPr="00F35F00" w:rsidRDefault="00700CA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700CAF" w:rsidRPr="00F35F00" w:rsidRDefault="00700CA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700CAF" w:rsidRPr="00F35F00" w:rsidRDefault="00700CA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00CAF" w:rsidRPr="00F35F00" w:rsidTr="00EE59DC">
        <w:trPr>
          <w:trHeight w:val="284"/>
        </w:trPr>
        <w:tc>
          <w:tcPr>
            <w:tcW w:w="2500" w:type="pct"/>
            <w:vAlign w:val="center"/>
          </w:tcPr>
          <w:p w:rsidR="00700CAF" w:rsidRPr="00F35F00" w:rsidRDefault="00700CA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700CAF" w:rsidRPr="00F35F00" w:rsidRDefault="00700CA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533" w:type="pct"/>
            <w:vAlign w:val="center"/>
          </w:tcPr>
          <w:p w:rsidR="00700CAF" w:rsidRPr="00F35F00" w:rsidRDefault="00700CA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</w:t>
            </w:r>
          </w:p>
        </w:tc>
      </w:tr>
    </w:tbl>
    <w:p w:rsidR="00700CAF" w:rsidRDefault="00700CAF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700CAF" w:rsidRDefault="00700CAF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p w:rsidR="00700CAF" w:rsidRPr="00BD231F" w:rsidRDefault="00700CAF" w:rsidP="00F35F00"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Netvoríme sociálny fond – nemáme zamestnancov</w:t>
      </w:r>
    </w:p>
    <w:p w:rsidR="00700CAF" w:rsidRDefault="00700CAF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700CAF" w:rsidRDefault="00700CAF" w:rsidP="001C3B76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p w:rsidR="00700CAF" w:rsidRPr="00C43685" w:rsidRDefault="00700CAF" w:rsidP="001C3B76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Nemáme</w:t>
      </w:r>
    </w:p>
    <w:p w:rsidR="00700CAF" w:rsidRDefault="00700CAF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p w:rsidR="00700CAF" w:rsidRDefault="00700CAF" w:rsidP="006911BD">
      <w:pPr>
        <w:spacing w:line="240" w:lineRule="auto"/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8"/>
        <w:gridCol w:w="5097"/>
        <w:gridCol w:w="2039"/>
      </w:tblGrid>
      <w:tr w:rsidR="00700CAF" w:rsidRPr="00B80FC6" w:rsidTr="00D77DBF">
        <w:trPr>
          <w:trHeight w:val="284"/>
        </w:trPr>
        <w:tc>
          <w:tcPr>
            <w:tcW w:w="1500" w:type="pct"/>
            <w:vAlign w:val="center"/>
          </w:tcPr>
          <w:p w:rsidR="00700CAF" w:rsidRPr="00B80FC6" w:rsidRDefault="00700CAF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vAlign w:val="center"/>
          </w:tcPr>
          <w:p w:rsidR="00700CAF" w:rsidRPr="00B80FC6" w:rsidRDefault="00700CAF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700CAF" w:rsidRPr="00B80FC6" w:rsidRDefault="00700CA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700CAF" w:rsidRPr="00B80FC6" w:rsidTr="00D77DBF">
        <w:trPr>
          <w:trHeight w:val="284"/>
        </w:trPr>
        <w:tc>
          <w:tcPr>
            <w:tcW w:w="1500" w:type="pct"/>
            <w:vAlign w:val="center"/>
          </w:tcPr>
          <w:p w:rsidR="00700CAF" w:rsidRPr="00C43685" w:rsidRDefault="00700CAF" w:rsidP="00A96E6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43685">
              <w:rPr>
                <w:sz w:val="16"/>
                <w:szCs w:val="16"/>
              </w:rPr>
              <w:t>nemáme</w:t>
            </w:r>
          </w:p>
        </w:tc>
        <w:tc>
          <w:tcPr>
            <w:tcW w:w="2500" w:type="pct"/>
            <w:vAlign w:val="center"/>
          </w:tcPr>
          <w:p w:rsidR="00700CAF" w:rsidRPr="00B80FC6" w:rsidRDefault="00700CAF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700CAF" w:rsidRPr="00B80FC6" w:rsidRDefault="00700CA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00CAF" w:rsidRDefault="00700CAF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700CAF" w:rsidRPr="00497323" w:rsidRDefault="00700CAF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700CAF" w:rsidRPr="00497323" w:rsidRDefault="00700CAF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700CAF" w:rsidRPr="00497323" w:rsidRDefault="00700CAF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700CAF" w:rsidRPr="00497323" w:rsidRDefault="00700CAF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700CAF" w:rsidRPr="00497323" w:rsidRDefault="00700CAF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700CAF" w:rsidRDefault="00700CAF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700CAF" w:rsidRPr="00CF7E2A" w:rsidRDefault="00700CAF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81"/>
        <w:gridCol w:w="1550"/>
        <w:gridCol w:w="1550"/>
        <w:gridCol w:w="1550"/>
        <w:gridCol w:w="1551"/>
      </w:tblGrid>
      <w:tr w:rsidR="00700CAF" w:rsidRPr="00CF7E2A" w:rsidTr="00CF7E2A">
        <w:trPr>
          <w:trHeight w:val="284"/>
        </w:trPr>
        <w:tc>
          <w:tcPr>
            <w:tcW w:w="4181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00CAF" w:rsidRPr="00CF7E2A" w:rsidTr="00CF7E2A">
        <w:trPr>
          <w:trHeight w:val="284"/>
        </w:trPr>
        <w:tc>
          <w:tcPr>
            <w:tcW w:w="4181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00CAF" w:rsidRPr="00CF7E2A" w:rsidTr="00CF7E2A">
        <w:trPr>
          <w:trHeight w:val="284"/>
        </w:trPr>
        <w:tc>
          <w:tcPr>
            <w:tcW w:w="4181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00CAF" w:rsidRPr="00CF7E2A" w:rsidTr="00CF7E2A">
        <w:trPr>
          <w:trHeight w:val="284"/>
        </w:trPr>
        <w:tc>
          <w:tcPr>
            <w:tcW w:w="4181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00CAF" w:rsidRPr="00CF7E2A" w:rsidTr="00CF7E2A">
        <w:trPr>
          <w:trHeight w:val="284"/>
        </w:trPr>
        <w:tc>
          <w:tcPr>
            <w:tcW w:w="4181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00CAF" w:rsidRPr="00CF7E2A" w:rsidTr="00CF7E2A">
        <w:trPr>
          <w:trHeight w:val="284"/>
        </w:trPr>
        <w:tc>
          <w:tcPr>
            <w:tcW w:w="4181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00CAF" w:rsidRPr="00CF7E2A" w:rsidTr="00CF7E2A">
        <w:trPr>
          <w:trHeight w:val="284"/>
        </w:trPr>
        <w:tc>
          <w:tcPr>
            <w:tcW w:w="4181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00CAF" w:rsidRPr="00CF7E2A" w:rsidTr="00CF7E2A">
        <w:trPr>
          <w:trHeight w:val="284"/>
        </w:trPr>
        <w:tc>
          <w:tcPr>
            <w:tcW w:w="4181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814</w:t>
            </w:r>
          </w:p>
        </w:tc>
        <w:tc>
          <w:tcPr>
            <w:tcW w:w="1550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814</w:t>
            </w:r>
          </w:p>
        </w:tc>
        <w:tc>
          <w:tcPr>
            <w:tcW w:w="1551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00CAF" w:rsidRPr="00CF7E2A" w:rsidTr="00CF7E2A">
        <w:trPr>
          <w:trHeight w:val="284"/>
        </w:trPr>
        <w:tc>
          <w:tcPr>
            <w:tcW w:w="4181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700CAF" w:rsidRPr="00CF7E2A" w:rsidRDefault="00700CA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00CAF" w:rsidRPr="00CF7E2A" w:rsidRDefault="00700CAF" w:rsidP="00CF7E2A">
      <w:pPr>
        <w:spacing w:before="0" w:after="0" w:line="240" w:lineRule="auto"/>
        <w:rPr>
          <w:sz w:val="16"/>
          <w:szCs w:val="16"/>
        </w:rPr>
      </w:pPr>
    </w:p>
    <w:p w:rsidR="00700CAF" w:rsidRPr="00497323" w:rsidRDefault="00700CAF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700CAF" w:rsidRDefault="00700CAF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28"/>
        <w:gridCol w:w="5229"/>
      </w:tblGrid>
      <w:tr w:rsidR="00700CAF" w:rsidRPr="00804636" w:rsidTr="001C3B76">
        <w:trPr>
          <w:trHeight w:val="284"/>
        </w:trPr>
        <w:tc>
          <w:tcPr>
            <w:tcW w:w="2500" w:type="pct"/>
            <w:vAlign w:val="center"/>
          </w:tcPr>
          <w:p w:rsidR="00700CAF" w:rsidRPr="00804636" w:rsidRDefault="00700CA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vAlign w:val="center"/>
          </w:tcPr>
          <w:p w:rsidR="00700CAF" w:rsidRPr="00804636" w:rsidRDefault="00700CA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700CAF" w:rsidRPr="00804636" w:rsidTr="001C3B76">
        <w:trPr>
          <w:trHeight w:val="284"/>
        </w:trPr>
        <w:tc>
          <w:tcPr>
            <w:tcW w:w="2500" w:type="pct"/>
            <w:vAlign w:val="center"/>
          </w:tcPr>
          <w:p w:rsidR="00700CAF" w:rsidRPr="00804636" w:rsidRDefault="00700CA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2500" w:type="pct"/>
            <w:vAlign w:val="center"/>
          </w:tcPr>
          <w:p w:rsidR="00700CAF" w:rsidRPr="00804636" w:rsidRDefault="00700CA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00CAF" w:rsidRPr="00497323" w:rsidRDefault="00700CAF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700CAF" w:rsidRPr="00497323" w:rsidRDefault="00700CAF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700CAF" w:rsidRPr="00497323" w:rsidRDefault="00700CAF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700CAF" w:rsidRPr="00497323" w:rsidRDefault="00700CAF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700CAF" w:rsidRPr="00497323" w:rsidRDefault="00700CAF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700CAF" w:rsidRDefault="00700CAF" w:rsidP="00CF7E2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p w:rsidR="00700CAF" w:rsidRPr="00C43685" w:rsidRDefault="00700CAF" w:rsidP="00CF7E2A">
      <w:pPr>
        <w:spacing w:before="0" w:line="240" w:lineRule="auto"/>
        <w:rPr>
          <w:sz w:val="18"/>
          <w:szCs w:val="18"/>
        </w:rPr>
      </w:pPr>
      <w:r w:rsidRPr="00C43685">
        <w:rPr>
          <w:sz w:val="18"/>
          <w:szCs w:val="18"/>
        </w:rPr>
        <w:t>Nemáme</w:t>
      </w:r>
    </w:p>
    <w:p w:rsidR="00700CAF" w:rsidRPr="001C3B76" w:rsidRDefault="00700CAF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>Čl. IV</w:t>
      </w:r>
    </w:p>
    <w:p w:rsidR="00700CAF" w:rsidRPr="001C3B76" w:rsidRDefault="00700CAF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700CAF" w:rsidRDefault="00700CAF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700CAF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CAF" w:rsidRPr="005C223E" w:rsidRDefault="00700CAF" w:rsidP="009B4B0C">
            <w:pPr>
              <w:pStyle w:val="Heading3"/>
              <w:spacing w:before="0" w:after="0"/>
              <w:rPr>
                <w:rFonts w:ascii="Arial Narrow" w:hAnsi="Arial Narrow" w:cs="Arial"/>
                <w:sz w:val="16"/>
                <w:szCs w:val="16"/>
              </w:rPr>
            </w:pPr>
            <w:r w:rsidRPr="005C223E">
              <w:rPr>
                <w:rFonts w:ascii="Arial Narrow" w:hAnsi="Arial Narrow" w:cs="Arial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0CAF" w:rsidRPr="00945816" w:rsidRDefault="00700CAF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0CAF" w:rsidRPr="00945816" w:rsidRDefault="00700CAF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700CAF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CAF" w:rsidRPr="00945816" w:rsidRDefault="00700CAF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nemáme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CAF" w:rsidRPr="00945816" w:rsidRDefault="00700CAF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CAF" w:rsidRPr="00945816" w:rsidRDefault="00700CAF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700CAF" w:rsidRPr="00945816" w:rsidRDefault="00700CA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700CAF" w:rsidRDefault="00700CAF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700CAF" w:rsidRPr="00804636" w:rsidTr="00ED0FB2">
        <w:trPr>
          <w:trHeight w:val="284"/>
        </w:trPr>
        <w:tc>
          <w:tcPr>
            <w:tcW w:w="3436" w:type="pct"/>
            <w:vAlign w:val="center"/>
          </w:tcPr>
          <w:p w:rsidR="00700CAF" w:rsidRPr="00804636" w:rsidRDefault="00700CA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vAlign w:val="center"/>
          </w:tcPr>
          <w:p w:rsidR="00700CAF" w:rsidRPr="00804636" w:rsidRDefault="00700CA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700CAF" w:rsidRPr="00804636" w:rsidTr="00ED0FB2">
        <w:trPr>
          <w:trHeight w:val="284"/>
        </w:trPr>
        <w:tc>
          <w:tcPr>
            <w:tcW w:w="3436" w:type="pct"/>
            <w:vAlign w:val="center"/>
          </w:tcPr>
          <w:p w:rsidR="00700CAF" w:rsidRDefault="00700CA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Poplatky za ISIC karty pre žiakov</w:t>
            </w:r>
          </w:p>
        </w:tc>
        <w:tc>
          <w:tcPr>
            <w:tcW w:w="1564" w:type="pct"/>
            <w:vAlign w:val="center"/>
          </w:tcPr>
          <w:p w:rsidR="00700CAF" w:rsidRDefault="00700CA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2 356</w:t>
            </w:r>
          </w:p>
        </w:tc>
      </w:tr>
      <w:tr w:rsidR="00700CAF" w:rsidRPr="00804636" w:rsidTr="00ED0FB2">
        <w:trPr>
          <w:trHeight w:val="284"/>
        </w:trPr>
        <w:tc>
          <w:tcPr>
            <w:tcW w:w="3436" w:type="pct"/>
            <w:vAlign w:val="center"/>
          </w:tcPr>
          <w:p w:rsidR="00700CAF" w:rsidRPr="00804636" w:rsidRDefault="00700CA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Príspevky od fyzických osôb</w:t>
            </w:r>
          </w:p>
        </w:tc>
        <w:tc>
          <w:tcPr>
            <w:tcW w:w="1564" w:type="pct"/>
            <w:vAlign w:val="center"/>
          </w:tcPr>
          <w:p w:rsidR="00700CAF" w:rsidRPr="00804636" w:rsidRDefault="00700CA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906</w:t>
            </w:r>
          </w:p>
        </w:tc>
      </w:tr>
    </w:tbl>
    <w:p w:rsidR="00700CAF" w:rsidRDefault="00700CAF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700CAF" w:rsidRDefault="00700CAF" w:rsidP="007178C4">
      <w:pPr>
        <w:spacing w:before="0" w:after="0" w:line="240" w:lineRule="auto"/>
        <w:rPr>
          <w:sz w:val="18"/>
          <w:szCs w:val="18"/>
        </w:rPr>
      </w:pPr>
    </w:p>
    <w:p w:rsidR="00700CAF" w:rsidRDefault="00700CAF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700CAF" w:rsidRPr="00804636" w:rsidTr="001C3B76">
        <w:trPr>
          <w:trHeight w:val="284"/>
        </w:trPr>
        <w:tc>
          <w:tcPr>
            <w:tcW w:w="3436" w:type="pct"/>
            <w:vAlign w:val="center"/>
          </w:tcPr>
          <w:p w:rsidR="00700CAF" w:rsidRPr="00804636" w:rsidRDefault="00700CA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vAlign w:val="center"/>
          </w:tcPr>
          <w:p w:rsidR="00700CAF" w:rsidRPr="00804636" w:rsidRDefault="00700CA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700CAF" w:rsidRPr="00804636" w:rsidTr="001C3B76">
        <w:trPr>
          <w:trHeight w:val="284"/>
        </w:trPr>
        <w:tc>
          <w:tcPr>
            <w:tcW w:w="3436" w:type="pct"/>
            <w:vAlign w:val="center"/>
          </w:tcPr>
          <w:p w:rsidR="00700CAF" w:rsidRPr="00804636" w:rsidRDefault="00700CA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564" w:type="pct"/>
            <w:vAlign w:val="center"/>
          </w:tcPr>
          <w:p w:rsidR="00700CAF" w:rsidRPr="00804636" w:rsidRDefault="00700CA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00CAF" w:rsidRDefault="00700CAF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700CAF" w:rsidRDefault="00700CAF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p w:rsidR="00700CAF" w:rsidRDefault="00700CAF" w:rsidP="00980C8A">
      <w:pPr>
        <w:spacing w:before="0" w:after="0" w:line="240" w:lineRule="auto"/>
        <w:ind w:left="6"/>
        <w:rPr>
          <w:sz w:val="18"/>
          <w:szCs w:val="18"/>
        </w:rPr>
      </w:pPr>
      <w:r>
        <w:rPr>
          <w:sz w:val="18"/>
          <w:szCs w:val="18"/>
        </w:rPr>
        <w:t>Nemáme</w:t>
      </w:r>
    </w:p>
    <w:p w:rsidR="00700CAF" w:rsidRPr="00945816" w:rsidRDefault="00700CA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700CAF" w:rsidRDefault="00700CAF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700CAF" w:rsidRPr="00804636" w:rsidTr="001C3B76">
        <w:trPr>
          <w:trHeight w:val="284"/>
        </w:trPr>
        <w:tc>
          <w:tcPr>
            <w:tcW w:w="3436" w:type="pct"/>
            <w:vAlign w:val="center"/>
          </w:tcPr>
          <w:p w:rsidR="00700CAF" w:rsidRPr="00804636" w:rsidRDefault="00700CA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vAlign w:val="center"/>
          </w:tcPr>
          <w:p w:rsidR="00700CAF" w:rsidRPr="00804636" w:rsidRDefault="00700CA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700CAF" w:rsidRPr="00804636" w:rsidTr="001C3B76">
        <w:trPr>
          <w:trHeight w:val="284"/>
        </w:trPr>
        <w:tc>
          <w:tcPr>
            <w:tcW w:w="3436" w:type="pct"/>
            <w:vAlign w:val="center"/>
          </w:tcPr>
          <w:p w:rsidR="00700CAF" w:rsidRDefault="00700CA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na výrobu ISIC kariet pre žiakov</w:t>
            </w:r>
          </w:p>
        </w:tc>
        <w:tc>
          <w:tcPr>
            <w:tcW w:w="1564" w:type="pct"/>
            <w:vAlign w:val="center"/>
          </w:tcPr>
          <w:p w:rsidR="00700CAF" w:rsidRDefault="00700CA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2 226</w:t>
            </w:r>
          </w:p>
        </w:tc>
      </w:tr>
      <w:tr w:rsidR="00700CAF" w:rsidRPr="00804636" w:rsidTr="001C3B76">
        <w:trPr>
          <w:trHeight w:val="284"/>
        </w:trPr>
        <w:tc>
          <w:tcPr>
            <w:tcW w:w="3436" w:type="pct"/>
            <w:vAlign w:val="center"/>
          </w:tcPr>
          <w:p w:rsidR="00700CAF" w:rsidRDefault="00700CA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Inzercia, propagácia, reklama</w:t>
            </w:r>
          </w:p>
        </w:tc>
        <w:tc>
          <w:tcPr>
            <w:tcW w:w="1564" w:type="pct"/>
            <w:vAlign w:val="center"/>
          </w:tcPr>
          <w:p w:rsidR="00700CAF" w:rsidRDefault="00700CA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</w:t>
            </w:r>
          </w:p>
        </w:tc>
      </w:tr>
      <w:tr w:rsidR="00700CAF" w:rsidRPr="00804636" w:rsidTr="001C3B76">
        <w:trPr>
          <w:trHeight w:val="284"/>
        </w:trPr>
        <w:tc>
          <w:tcPr>
            <w:tcW w:w="3436" w:type="pct"/>
            <w:vAlign w:val="center"/>
          </w:tcPr>
          <w:p w:rsidR="00700CAF" w:rsidRPr="00FD0E8B" w:rsidRDefault="00700CA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D0E8B">
              <w:rPr>
                <w:sz w:val="16"/>
                <w:szCs w:val="16"/>
              </w:rPr>
              <w:t>Telefónne poplatky</w:t>
            </w:r>
          </w:p>
        </w:tc>
        <w:tc>
          <w:tcPr>
            <w:tcW w:w="1564" w:type="pct"/>
            <w:vAlign w:val="center"/>
          </w:tcPr>
          <w:p w:rsidR="00700CAF" w:rsidRDefault="00700CA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</w:t>
            </w:r>
          </w:p>
        </w:tc>
      </w:tr>
      <w:tr w:rsidR="00700CAF" w:rsidRPr="00804636" w:rsidTr="001C3B76">
        <w:trPr>
          <w:trHeight w:val="284"/>
        </w:trPr>
        <w:tc>
          <w:tcPr>
            <w:tcW w:w="3436" w:type="pct"/>
            <w:vAlign w:val="center"/>
          </w:tcPr>
          <w:p w:rsidR="00700CAF" w:rsidRPr="00FD0E8B" w:rsidRDefault="00700CA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D0E8B">
              <w:rPr>
                <w:sz w:val="16"/>
                <w:szCs w:val="16"/>
              </w:rPr>
              <w:t>Príspevky iným účtovným jednotkám – Gymnázium sv. Edity Steinovej</w:t>
            </w:r>
          </w:p>
        </w:tc>
        <w:tc>
          <w:tcPr>
            <w:tcW w:w="1564" w:type="pct"/>
            <w:vAlign w:val="center"/>
          </w:tcPr>
          <w:p w:rsidR="00700CAF" w:rsidRPr="00804636" w:rsidRDefault="00700CA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469</w:t>
            </w:r>
          </w:p>
        </w:tc>
      </w:tr>
    </w:tbl>
    <w:p w:rsidR="00700CAF" w:rsidRDefault="00700CAF" w:rsidP="00980C8A">
      <w:pPr>
        <w:spacing w:before="0" w:after="0" w:line="240" w:lineRule="auto"/>
        <w:ind w:left="6"/>
        <w:rPr>
          <w:sz w:val="16"/>
          <w:szCs w:val="16"/>
        </w:rPr>
      </w:pPr>
    </w:p>
    <w:p w:rsidR="00700CAF" w:rsidRPr="00945816" w:rsidRDefault="00700CAF" w:rsidP="007178C4">
      <w:pPr>
        <w:tabs>
          <w:tab w:val="left" w:pos="4458"/>
        </w:tabs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</w:p>
    <w:p w:rsidR="00700CAF" w:rsidRDefault="00700CAF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účele a výške použitia podielu zaplatenej dane za bežné účtovné obdobie.</w:t>
      </w:r>
    </w:p>
    <w:p w:rsidR="00700CAF" w:rsidRPr="00D77DBF" w:rsidRDefault="00700CA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4"/>
        <w:gridCol w:w="2812"/>
        <w:gridCol w:w="2310"/>
      </w:tblGrid>
      <w:tr w:rsidR="00700CA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700CAF" w:rsidRPr="00D77DBF" w:rsidRDefault="00700CA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700CAF" w:rsidRPr="00D77DBF" w:rsidRDefault="00700CA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700CAF" w:rsidRPr="00D77DBF" w:rsidRDefault="00700CA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00CA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700CAF" w:rsidRPr="00D77DBF" w:rsidRDefault="00700CA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Príspevok na  zakúpenie lavíc pre školu Gymnázium sv. Edity Steinovej</w:t>
            </w:r>
          </w:p>
        </w:tc>
        <w:tc>
          <w:tcPr>
            <w:tcW w:w="1394" w:type="pct"/>
            <w:vAlign w:val="center"/>
          </w:tcPr>
          <w:p w:rsidR="00700CAF" w:rsidRPr="00D77DBF" w:rsidRDefault="00700CA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45" w:type="pct"/>
            <w:vAlign w:val="center"/>
          </w:tcPr>
          <w:p w:rsidR="00700CAF" w:rsidRPr="00D77DBF" w:rsidRDefault="00700CA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2 000</w:t>
            </w:r>
          </w:p>
        </w:tc>
      </w:tr>
      <w:tr w:rsidR="00700CA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700CAF" w:rsidRPr="00D77DBF" w:rsidRDefault="00700CA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Notársky poplatok, bankové poplatky, poštovné</w:t>
            </w:r>
          </w:p>
        </w:tc>
        <w:tc>
          <w:tcPr>
            <w:tcW w:w="1394" w:type="pct"/>
            <w:vAlign w:val="center"/>
          </w:tcPr>
          <w:p w:rsidR="00700CAF" w:rsidRPr="00D77DBF" w:rsidRDefault="00700CA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1145" w:type="pct"/>
            <w:vAlign w:val="center"/>
          </w:tcPr>
          <w:p w:rsidR="00700CAF" w:rsidRPr="00D77DBF" w:rsidRDefault="00700CA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</w:t>
            </w:r>
          </w:p>
        </w:tc>
      </w:tr>
      <w:tr w:rsidR="00700CA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700CAF" w:rsidRDefault="00700CA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Príspevok na duchovnú obnovu žiakov a školské akcie</w:t>
            </w:r>
          </w:p>
        </w:tc>
        <w:tc>
          <w:tcPr>
            <w:tcW w:w="1394" w:type="pct"/>
            <w:vAlign w:val="center"/>
          </w:tcPr>
          <w:p w:rsidR="00700CAF" w:rsidRPr="00D77DBF" w:rsidRDefault="00700CA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45" w:type="pct"/>
            <w:vAlign w:val="center"/>
          </w:tcPr>
          <w:p w:rsidR="00700CAF" w:rsidRDefault="00700CA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</w:t>
            </w:r>
          </w:p>
        </w:tc>
      </w:tr>
      <w:tr w:rsidR="00700CA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700CAF" w:rsidRPr="00FD0E8B" w:rsidRDefault="00700CA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D0E8B">
              <w:rPr>
                <w:sz w:val="16"/>
                <w:szCs w:val="16"/>
              </w:rPr>
              <w:t>Telefónne poplatky</w:t>
            </w:r>
            <w:r w:rsidRPr="00FD0E8B">
              <w:rPr>
                <w:sz w:val="16"/>
                <w:szCs w:val="16"/>
              </w:rPr>
              <w:tab/>
            </w:r>
          </w:p>
        </w:tc>
        <w:tc>
          <w:tcPr>
            <w:tcW w:w="1394" w:type="pct"/>
            <w:vAlign w:val="center"/>
          </w:tcPr>
          <w:p w:rsidR="00700CAF" w:rsidRPr="00D77DBF" w:rsidRDefault="00700CA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421</w:t>
            </w:r>
          </w:p>
        </w:tc>
        <w:tc>
          <w:tcPr>
            <w:tcW w:w="1145" w:type="pct"/>
            <w:vAlign w:val="center"/>
          </w:tcPr>
          <w:p w:rsidR="00700CAF" w:rsidRPr="00D77DBF" w:rsidRDefault="00700CA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</w:t>
            </w:r>
          </w:p>
        </w:tc>
      </w:tr>
      <w:tr w:rsidR="00700CA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700CAF" w:rsidRPr="00D77DBF" w:rsidRDefault="00700CA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700CAF" w:rsidRPr="00D77DBF" w:rsidRDefault="00700CA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700CAF" w:rsidRDefault="00700CAF" w:rsidP="007178C4">
      <w:pPr>
        <w:spacing w:before="0" w:after="0" w:line="240" w:lineRule="auto"/>
        <w:rPr>
          <w:sz w:val="18"/>
          <w:szCs w:val="18"/>
        </w:rPr>
      </w:pPr>
    </w:p>
    <w:p w:rsidR="00700CAF" w:rsidRDefault="00700CA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700CAF" w:rsidRDefault="00700CAF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p w:rsidR="00700CAF" w:rsidRDefault="00700CAF" w:rsidP="00980C8A">
      <w:pPr>
        <w:spacing w:before="0" w:after="0" w:line="240" w:lineRule="auto"/>
        <w:ind w:left="6"/>
        <w:rPr>
          <w:sz w:val="18"/>
          <w:szCs w:val="18"/>
        </w:rPr>
      </w:pPr>
      <w:r>
        <w:rPr>
          <w:sz w:val="18"/>
          <w:szCs w:val="18"/>
        </w:rPr>
        <w:t>Nemáme</w:t>
      </w:r>
    </w:p>
    <w:p w:rsidR="00700CAF" w:rsidRPr="00945816" w:rsidRDefault="00700CA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700CAF" w:rsidRPr="00945816" w:rsidRDefault="00700CAF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 w:rsidR="00700CAF" w:rsidRPr="00945816" w:rsidRDefault="00700CAF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700CAF" w:rsidRPr="00945816" w:rsidRDefault="00700CAF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700CAF" w:rsidRPr="00945816" w:rsidRDefault="00700CAF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700CAF" w:rsidRPr="00945816" w:rsidRDefault="00700CAF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700CAF" w:rsidRDefault="00700CAF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700CAF" w:rsidRPr="00980C8A" w:rsidRDefault="00700CAF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p w:rsidR="00700CAF" w:rsidRDefault="00700CAF" w:rsidP="00980C8A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>Nemáme</w:t>
      </w:r>
    </w:p>
    <w:p w:rsidR="00700CAF" w:rsidRPr="00945816" w:rsidRDefault="00700CAF" w:rsidP="00980C8A">
      <w:pPr>
        <w:spacing w:before="0" w:after="0" w:line="240" w:lineRule="auto"/>
        <w:rPr>
          <w:sz w:val="18"/>
          <w:szCs w:val="18"/>
        </w:rPr>
      </w:pPr>
    </w:p>
    <w:p w:rsidR="00700CAF" w:rsidRPr="00A208AF" w:rsidRDefault="00700CAF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700CAF" w:rsidRPr="00A208AF" w:rsidRDefault="00700CAF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700CAF" w:rsidRDefault="00700CAF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92"/>
        <w:gridCol w:w="3255"/>
      </w:tblGrid>
      <w:tr w:rsidR="00700CAF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700CAF" w:rsidRPr="00F4760B" w:rsidRDefault="00700CAF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700CAF" w:rsidRPr="00F4760B" w:rsidRDefault="00700CAF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700CAF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700CAF" w:rsidRPr="00F4760B" w:rsidRDefault="00700CAF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620" w:type="pct"/>
            <w:vAlign w:val="center"/>
          </w:tcPr>
          <w:p w:rsidR="00700CAF" w:rsidRPr="00F4760B" w:rsidRDefault="00700CAF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00CAF" w:rsidRPr="00A208AF" w:rsidRDefault="00700CAF" w:rsidP="00F4760B">
      <w:pPr>
        <w:spacing w:before="0" w:after="0" w:line="240" w:lineRule="auto"/>
        <w:rPr>
          <w:sz w:val="16"/>
          <w:szCs w:val="16"/>
        </w:rPr>
      </w:pPr>
    </w:p>
    <w:p w:rsidR="00700CAF" w:rsidRPr="00A208AF" w:rsidRDefault="00700CAF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>Čl. VI</w:t>
      </w:r>
    </w:p>
    <w:p w:rsidR="00700CAF" w:rsidRPr="00A208AF" w:rsidRDefault="00700CAF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700CAF" w:rsidRDefault="00700CAF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700CAF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700CAF" w:rsidRPr="00F4760B" w:rsidRDefault="00700CAF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700CAF" w:rsidRPr="00F4760B" w:rsidRDefault="00700CAF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700CAF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700CAF" w:rsidRPr="00F4760B" w:rsidRDefault="00700CA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609" w:type="pct"/>
            <w:vAlign w:val="center"/>
          </w:tcPr>
          <w:p w:rsidR="00700CAF" w:rsidRPr="00F4760B" w:rsidRDefault="00700CAF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00CAF" w:rsidRDefault="00700CAF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700CAF" w:rsidRPr="00F4760B" w:rsidRDefault="00700CAF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:rsidR="00700CAF" w:rsidRPr="00A208AF" w:rsidRDefault="00700CAF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700CAF" w:rsidRDefault="00700CAF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700CAF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700CAF" w:rsidRPr="00F4760B" w:rsidRDefault="00700CAF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700CAF" w:rsidRPr="00F4760B" w:rsidRDefault="00700CAF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700CAF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700CAF" w:rsidRPr="00F4760B" w:rsidRDefault="00700CA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609" w:type="pct"/>
            <w:vAlign w:val="center"/>
          </w:tcPr>
          <w:p w:rsidR="00700CAF" w:rsidRPr="00F4760B" w:rsidRDefault="00700CAF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00CAF" w:rsidRDefault="00700CAF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700CAF" w:rsidRPr="00A208AF" w:rsidRDefault="00700CAF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700CAF" w:rsidRPr="00A208AF" w:rsidRDefault="00700CAF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700CAF" w:rsidRPr="00A208AF" w:rsidRDefault="00700CAF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700CAF" w:rsidRPr="00A208AF" w:rsidRDefault="00700CAF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700CAF" w:rsidRPr="00A208AF" w:rsidRDefault="00700CAF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700CAF" w:rsidRDefault="00700CAF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700CAF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700CAF" w:rsidRPr="00804636" w:rsidRDefault="00700CA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700CAF" w:rsidRPr="00804636" w:rsidRDefault="00700CA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700CAF" w:rsidRPr="00804636" w:rsidRDefault="00700CA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700CAF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700CAF" w:rsidRPr="00F4760B" w:rsidRDefault="00700CA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176" w:type="pct"/>
            <w:vAlign w:val="center"/>
          </w:tcPr>
          <w:p w:rsidR="00700CAF" w:rsidRPr="00F4760B" w:rsidRDefault="00700CA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700CAF" w:rsidRPr="00F4760B" w:rsidRDefault="00700CA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00CAF" w:rsidRDefault="00700CAF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700CAF" w:rsidRPr="00A208AF" w:rsidRDefault="00700CAF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Prehľad nehnuteľných kultúrnych pamiatok, ktoré sú v správe alebo vo vlastníctve účtovnej jednotky.</w:t>
      </w:r>
    </w:p>
    <w:p w:rsidR="00700CAF" w:rsidRPr="00A208AF" w:rsidRDefault="00700CAF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700CAF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CAF" w:rsidRDefault="00700CAF" w:rsidP="00347C39">
      <w:pPr>
        <w:spacing w:before="0" w:after="0" w:line="240" w:lineRule="auto"/>
      </w:pPr>
      <w:r>
        <w:separator/>
      </w:r>
    </w:p>
  </w:endnote>
  <w:endnote w:type="continuationSeparator" w:id="0">
    <w:p w:rsidR="00700CAF" w:rsidRDefault="00700CA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CAF" w:rsidRDefault="00700CAF">
    <w:pPr>
      <w:pStyle w:val="Footer"/>
      <w:jc w:val="right"/>
    </w:pPr>
    <w:fldSimple w:instr="PAGE   \* MERGEFORMAT">
      <w:r>
        <w:rPr>
          <w:noProof/>
        </w:rPr>
        <w:t>13</w:t>
      </w:r>
    </w:fldSimple>
  </w:p>
  <w:p w:rsidR="00700CAF" w:rsidRDefault="00700CA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CAF" w:rsidRDefault="00700CAF" w:rsidP="00347C39">
      <w:pPr>
        <w:spacing w:before="0" w:after="0" w:line="240" w:lineRule="auto"/>
      </w:pPr>
      <w:r>
        <w:separator/>
      </w:r>
    </w:p>
  </w:footnote>
  <w:footnote w:type="continuationSeparator" w:id="0">
    <w:p w:rsidR="00700CAF" w:rsidRDefault="00700CAF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2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8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  <w:rPr>
        <w:rFonts w:cs="Times New Roman"/>
      </w:r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Heading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1FFB"/>
    <w:rsid w:val="0000240E"/>
    <w:rsid w:val="000109BB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117D"/>
    <w:rsid w:val="001058F5"/>
    <w:rsid w:val="00115F7E"/>
    <w:rsid w:val="00124B80"/>
    <w:rsid w:val="001313A2"/>
    <w:rsid w:val="001322DC"/>
    <w:rsid w:val="00151783"/>
    <w:rsid w:val="001622BD"/>
    <w:rsid w:val="00166358"/>
    <w:rsid w:val="001720C1"/>
    <w:rsid w:val="0017369E"/>
    <w:rsid w:val="00177903"/>
    <w:rsid w:val="001800E7"/>
    <w:rsid w:val="001A0486"/>
    <w:rsid w:val="001A0EE6"/>
    <w:rsid w:val="001B2ABE"/>
    <w:rsid w:val="001B426C"/>
    <w:rsid w:val="001B4A6D"/>
    <w:rsid w:val="001B753C"/>
    <w:rsid w:val="001C3B76"/>
    <w:rsid w:val="001C4CBF"/>
    <w:rsid w:val="001D6FA9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5538D"/>
    <w:rsid w:val="0026384B"/>
    <w:rsid w:val="0029167C"/>
    <w:rsid w:val="00291988"/>
    <w:rsid w:val="00293AE7"/>
    <w:rsid w:val="002945C6"/>
    <w:rsid w:val="002961A2"/>
    <w:rsid w:val="002A4EDB"/>
    <w:rsid w:val="002B58C2"/>
    <w:rsid w:val="002C6F1A"/>
    <w:rsid w:val="002D3341"/>
    <w:rsid w:val="002D701F"/>
    <w:rsid w:val="003159EB"/>
    <w:rsid w:val="003166FF"/>
    <w:rsid w:val="00322C05"/>
    <w:rsid w:val="00322D87"/>
    <w:rsid w:val="003354D8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022C"/>
    <w:rsid w:val="003B70D3"/>
    <w:rsid w:val="003C399D"/>
    <w:rsid w:val="003C3DA6"/>
    <w:rsid w:val="003C4612"/>
    <w:rsid w:val="003C4938"/>
    <w:rsid w:val="003D135F"/>
    <w:rsid w:val="003D6571"/>
    <w:rsid w:val="003F1E04"/>
    <w:rsid w:val="00401F3C"/>
    <w:rsid w:val="004135E4"/>
    <w:rsid w:val="0041789F"/>
    <w:rsid w:val="00417B4D"/>
    <w:rsid w:val="00421149"/>
    <w:rsid w:val="004334AB"/>
    <w:rsid w:val="004337D2"/>
    <w:rsid w:val="0043450C"/>
    <w:rsid w:val="004452B1"/>
    <w:rsid w:val="004535E0"/>
    <w:rsid w:val="00455093"/>
    <w:rsid w:val="00456076"/>
    <w:rsid w:val="00461D4F"/>
    <w:rsid w:val="00462F2C"/>
    <w:rsid w:val="00465353"/>
    <w:rsid w:val="00480A0A"/>
    <w:rsid w:val="0048316A"/>
    <w:rsid w:val="00485E4A"/>
    <w:rsid w:val="004914B1"/>
    <w:rsid w:val="00497323"/>
    <w:rsid w:val="004A32A4"/>
    <w:rsid w:val="004B091D"/>
    <w:rsid w:val="004B20C5"/>
    <w:rsid w:val="004B4FEF"/>
    <w:rsid w:val="004C12F0"/>
    <w:rsid w:val="004D4FBE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A15BD"/>
    <w:rsid w:val="005C0D84"/>
    <w:rsid w:val="005C223E"/>
    <w:rsid w:val="005D3B38"/>
    <w:rsid w:val="005E285B"/>
    <w:rsid w:val="00606530"/>
    <w:rsid w:val="00624714"/>
    <w:rsid w:val="00626B80"/>
    <w:rsid w:val="00645BCA"/>
    <w:rsid w:val="00654E91"/>
    <w:rsid w:val="0066065D"/>
    <w:rsid w:val="00661D7A"/>
    <w:rsid w:val="00663221"/>
    <w:rsid w:val="006911BD"/>
    <w:rsid w:val="00691DCC"/>
    <w:rsid w:val="006A3414"/>
    <w:rsid w:val="006A662C"/>
    <w:rsid w:val="006C3311"/>
    <w:rsid w:val="006D630A"/>
    <w:rsid w:val="006E1C18"/>
    <w:rsid w:val="006F4A29"/>
    <w:rsid w:val="007002DC"/>
    <w:rsid w:val="00700624"/>
    <w:rsid w:val="00700CAF"/>
    <w:rsid w:val="00705753"/>
    <w:rsid w:val="007178C4"/>
    <w:rsid w:val="0072048D"/>
    <w:rsid w:val="00725021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C76DF"/>
    <w:rsid w:val="007D2EF0"/>
    <w:rsid w:val="007E2351"/>
    <w:rsid w:val="007E7A9B"/>
    <w:rsid w:val="00800315"/>
    <w:rsid w:val="00801336"/>
    <w:rsid w:val="00801BFA"/>
    <w:rsid w:val="00804636"/>
    <w:rsid w:val="008140AC"/>
    <w:rsid w:val="008260E8"/>
    <w:rsid w:val="00833369"/>
    <w:rsid w:val="0084066A"/>
    <w:rsid w:val="008601BD"/>
    <w:rsid w:val="00863CBA"/>
    <w:rsid w:val="0086717B"/>
    <w:rsid w:val="008761A5"/>
    <w:rsid w:val="008807A2"/>
    <w:rsid w:val="00885121"/>
    <w:rsid w:val="00886A8B"/>
    <w:rsid w:val="00896744"/>
    <w:rsid w:val="008A019A"/>
    <w:rsid w:val="008B408B"/>
    <w:rsid w:val="008B5731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5816"/>
    <w:rsid w:val="00953F35"/>
    <w:rsid w:val="00954CF3"/>
    <w:rsid w:val="00963659"/>
    <w:rsid w:val="00980C8A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0935"/>
    <w:rsid w:val="00A231FB"/>
    <w:rsid w:val="00A238CA"/>
    <w:rsid w:val="00A278F3"/>
    <w:rsid w:val="00A31253"/>
    <w:rsid w:val="00A40BE6"/>
    <w:rsid w:val="00A52D44"/>
    <w:rsid w:val="00A56B88"/>
    <w:rsid w:val="00A56E35"/>
    <w:rsid w:val="00A63FD9"/>
    <w:rsid w:val="00A76253"/>
    <w:rsid w:val="00A81E92"/>
    <w:rsid w:val="00A96E6D"/>
    <w:rsid w:val="00AA5345"/>
    <w:rsid w:val="00AA694C"/>
    <w:rsid w:val="00AC025C"/>
    <w:rsid w:val="00AC244D"/>
    <w:rsid w:val="00AD41FA"/>
    <w:rsid w:val="00AD6FB7"/>
    <w:rsid w:val="00AE3F52"/>
    <w:rsid w:val="00AF1934"/>
    <w:rsid w:val="00B2694F"/>
    <w:rsid w:val="00B31455"/>
    <w:rsid w:val="00B46E31"/>
    <w:rsid w:val="00B514C1"/>
    <w:rsid w:val="00B6568B"/>
    <w:rsid w:val="00B7198A"/>
    <w:rsid w:val="00B80FC6"/>
    <w:rsid w:val="00B81256"/>
    <w:rsid w:val="00B867C2"/>
    <w:rsid w:val="00BB1114"/>
    <w:rsid w:val="00BD1B88"/>
    <w:rsid w:val="00BD231F"/>
    <w:rsid w:val="00BD3B5B"/>
    <w:rsid w:val="00BE73E5"/>
    <w:rsid w:val="00BF60F1"/>
    <w:rsid w:val="00BF6E14"/>
    <w:rsid w:val="00BF6F6B"/>
    <w:rsid w:val="00C03F65"/>
    <w:rsid w:val="00C07F8A"/>
    <w:rsid w:val="00C113D7"/>
    <w:rsid w:val="00C20990"/>
    <w:rsid w:val="00C43685"/>
    <w:rsid w:val="00C43EF0"/>
    <w:rsid w:val="00C54A7E"/>
    <w:rsid w:val="00C72ECC"/>
    <w:rsid w:val="00C75A0B"/>
    <w:rsid w:val="00C91CBE"/>
    <w:rsid w:val="00C953EB"/>
    <w:rsid w:val="00C96AEB"/>
    <w:rsid w:val="00CA17C9"/>
    <w:rsid w:val="00CA4F0B"/>
    <w:rsid w:val="00CC7A3D"/>
    <w:rsid w:val="00CD361E"/>
    <w:rsid w:val="00CD3920"/>
    <w:rsid w:val="00CF7E2A"/>
    <w:rsid w:val="00D061E9"/>
    <w:rsid w:val="00D12140"/>
    <w:rsid w:val="00D203E4"/>
    <w:rsid w:val="00D419FA"/>
    <w:rsid w:val="00D440D5"/>
    <w:rsid w:val="00D44BC7"/>
    <w:rsid w:val="00D47269"/>
    <w:rsid w:val="00D52CBA"/>
    <w:rsid w:val="00D60028"/>
    <w:rsid w:val="00D71FFB"/>
    <w:rsid w:val="00D75DCB"/>
    <w:rsid w:val="00D75ED9"/>
    <w:rsid w:val="00D77265"/>
    <w:rsid w:val="00D77DBF"/>
    <w:rsid w:val="00D80618"/>
    <w:rsid w:val="00D81221"/>
    <w:rsid w:val="00D8629A"/>
    <w:rsid w:val="00D87E14"/>
    <w:rsid w:val="00D90FC4"/>
    <w:rsid w:val="00DB1285"/>
    <w:rsid w:val="00DB3C2D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858A4"/>
    <w:rsid w:val="00E924CA"/>
    <w:rsid w:val="00EA03F5"/>
    <w:rsid w:val="00EB0722"/>
    <w:rsid w:val="00EB13F8"/>
    <w:rsid w:val="00EB7DD3"/>
    <w:rsid w:val="00EC748F"/>
    <w:rsid w:val="00ED0FB2"/>
    <w:rsid w:val="00ED293C"/>
    <w:rsid w:val="00EE4EC7"/>
    <w:rsid w:val="00EE59DC"/>
    <w:rsid w:val="00F101CF"/>
    <w:rsid w:val="00F139AD"/>
    <w:rsid w:val="00F33C07"/>
    <w:rsid w:val="00F34521"/>
    <w:rsid w:val="00F35DE7"/>
    <w:rsid w:val="00F35F00"/>
    <w:rsid w:val="00F4760B"/>
    <w:rsid w:val="00F47645"/>
    <w:rsid w:val="00F50EC8"/>
    <w:rsid w:val="00F530C7"/>
    <w:rsid w:val="00F722A3"/>
    <w:rsid w:val="00F81F09"/>
    <w:rsid w:val="00F914BA"/>
    <w:rsid w:val="00F9577E"/>
    <w:rsid w:val="00FA0411"/>
    <w:rsid w:val="00FA3741"/>
    <w:rsid w:val="00FB606D"/>
    <w:rsid w:val="00FD0E8B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 w:val="20"/>
      <w:szCs w:val="24"/>
      <w:lang w:eastAsia="cs-CZ"/>
    </w:rPr>
  </w:style>
  <w:style w:type="paragraph" w:styleId="Heading1">
    <w:name w:val="heading 1"/>
    <w:aliases w:val="Nadpis opatrenia  1"/>
    <w:basedOn w:val="Normal"/>
    <w:next w:val="Heading2"/>
    <w:link w:val="Heading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adpis opatrenia  1 Char"/>
    <w:basedOn w:val="DefaultParagraphFont"/>
    <w:link w:val="Heading1"/>
    <w:uiPriority w:val="99"/>
    <w:locked/>
    <w:rsid w:val="00455093"/>
    <w:rPr>
      <w:rFonts w:ascii="Cambria" w:hAnsi="Cambria" w:cs="Times New Roman"/>
      <w:b/>
      <w:kern w:val="32"/>
      <w:sz w:val="32"/>
      <w:lang w:eastAsia="cs-CZ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55093"/>
    <w:rPr>
      <w:rFonts w:ascii="Cambria" w:hAnsi="Cambria" w:cs="Times New Roman"/>
      <w:b/>
      <w:i/>
      <w:sz w:val="28"/>
      <w:lang w:eastAsia="cs-CZ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45816"/>
    <w:rPr>
      <w:rFonts w:ascii="Arial" w:hAnsi="Arial" w:cs="Times New Roman"/>
      <w:b/>
      <w:sz w:val="26"/>
      <w:lang w:val="cs-CZ" w:eastAsia="cs-CZ"/>
    </w:rPr>
  </w:style>
  <w:style w:type="paragraph" w:customStyle="1" w:styleId="tl11ptTuniernaPodaokrajaVavo019cmRiadkova">
    <w:name w:val="Štýl 11 pt Tučné Čierna Podľa okraja Vľavo:  019 cm Riadkova..."/>
    <w:next w:val="Norma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a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al"/>
    <w:autoRedefine/>
    <w:uiPriority w:val="99"/>
    <w:rsid w:val="001F67E7"/>
    <w:pPr>
      <w:numPr>
        <w:numId w:val="4"/>
      </w:numPr>
      <w:spacing w:line="240" w:lineRule="auto"/>
    </w:pPr>
  </w:style>
  <w:style w:type="table" w:styleId="TableGrid">
    <w:name w:val="Table Grid"/>
    <w:basedOn w:val="TableNormal"/>
    <w:uiPriority w:val="99"/>
    <w:rsid w:val="00DB1285"/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55093"/>
    <w:rPr>
      <w:rFonts w:ascii="Arial" w:hAnsi="Arial" w:cs="Times New Roman"/>
      <w:sz w:val="24"/>
      <w:lang w:eastAsia="cs-CZ"/>
    </w:rPr>
  </w:style>
  <w:style w:type="character" w:styleId="PageNumber">
    <w:name w:val="page number"/>
    <w:basedOn w:val="DefaultParagraphFont"/>
    <w:uiPriority w:val="99"/>
    <w:rsid w:val="0072048D"/>
    <w:rPr>
      <w:rFonts w:cs="Times New Roman"/>
    </w:rPr>
  </w:style>
  <w:style w:type="paragraph" w:customStyle="1" w:styleId="Normlny1">
    <w:name w:val="Normálny1"/>
    <w:next w:val="Normal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trong">
    <w:name w:val="Strong"/>
    <w:basedOn w:val="DefaultParagraphFont"/>
    <w:uiPriority w:val="99"/>
    <w:qFormat/>
    <w:rsid w:val="00DB3C2D"/>
    <w:rPr>
      <w:rFonts w:cs="Times New Roman"/>
      <w:b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customStyle="1" w:styleId="TopHeader">
    <w:name w:val="Top Header"/>
    <w:basedOn w:val="Normal"/>
    <w:uiPriority w:val="99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97323"/>
    <w:rPr>
      <w:rFonts w:ascii="Arial" w:hAnsi="Arial" w:cs="Times New Roman"/>
      <w:sz w:val="24"/>
      <w:lang w:val="de-DE" w:eastAsia="cs-CZ"/>
    </w:rPr>
  </w:style>
  <w:style w:type="paragraph" w:styleId="ListParagraph">
    <w:name w:val="List Paragraph"/>
    <w:basedOn w:val="Normal"/>
    <w:uiPriority w:val="99"/>
    <w:qFormat/>
    <w:rsid w:val="00497323"/>
    <w:pPr>
      <w:ind w:left="708"/>
    </w:pPr>
  </w:style>
  <w:style w:type="paragraph" w:styleId="Header">
    <w:name w:val="header"/>
    <w:basedOn w:val="Normal"/>
    <w:link w:val="HeaderChar"/>
    <w:uiPriority w:val="99"/>
    <w:rsid w:val="008046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04636"/>
    <w:rPr>
      <w:rFonts w:ascii="Arial Narrow" w:hAnsi="Arial Narrow" w:cs="Times New Roman"/>
      <w:sz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1058F5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058F5"/>
    <w:rPr>
      <w:rFonts w:ascii="Tahoma" w:hAnsi="Tahoma" w:cs="Times New Roman"/>
      <w:sz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61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3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3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3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3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3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3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3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6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1375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9061375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61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61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61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61375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613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613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61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3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3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142</TotalTime>
  <Pages>8</Pages>
  <Words>2882</Words>
  <Characters>16430</Characters>
  <Application>Microsoft Office Outlook</Application>
  <DocSecurity>0</DocSecurity>
  <Lines>0</Lines>
  <Paragraphs>0</Paragraphs>
  <ScaleCrop>false</ScaleCrop>
  <Company>MF-SR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Gymnazium</cp:lastModifiedBy>
  <cp:revision>8</cp:revision>
  <cp:lastPrinted>2014-01-20T21:18:00Z</cp:lastPrinted>
  <dcterms:created xsi:type="dcterms:W3CDTF">2014-03-06T12:21:00Z</dcterms:created>
  <dcterms:modified xsi:type="dcterms:W3CDTF">2014-03-11T10:05:00Z</dcterms:modified>
</cp:coreProperties>
</file>