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727FC" w:rsidRDefault="00F727FC" w:rsidP="00D81232">
      <w:pPr>
        <w:pStyle w:val="Heading1"/>
        <w:rPr>
          <w:rFonts w:ascii="Bookman Old Style" w:hAnsi="Bookman Old Style"/>
          <w:sz w:val="16"/>
          <w:szCs w:val="16"/>
        </w:rPr>
      </w:pPr>
      <w:bookmarkStart w:id="0" w:name="_Toc530739894"/>
      <w:r>
        <w:rPr>
          <w:rFonts w:ascii="Bookman Old Style" w:hAnsi="Bookman Old Style"/>
          <w:sz w:val="16"/>
          <w:szCs w:val="16"/>
        </w:rPr>
        <w:t xml:space="preserve">                            POZNÁMKY K individuálnej účtovnej závierke</w:t>
      </w:r>
    </w:p>
    <w:p w:rsidR="00F727FC" w:rsidRDefault="00F727FC" w:rsidP="00D81232">
      <w:pPr>
        <w:pStyle w:val="Heading1"/>
        <w:rPr>
          <w:rFonts w:ascii="Bookman Old Style" w:hAnsi="Bookman Old Style"/>
          <w:sz w:val="16"/>
          <w:szCs w:val="16"/>
        </w:rPr>
      </w:pPr>
    </w:p>
    <w:p w:rsidR="00F727FC" w:rsidRPr="009D5333" w:rsidRDefault="00F727FC" w:rsidP="00D81232">
      <w:pPr>
        <w:pStyle w:val="Heading1"/>
        <w:rPr>
          <w:rFonts w:ascii="Bookman Old Style" w:hAnsi="Bookman Old Style"/>
          <w:sz w:val="16"/>
          <w:szCs w:val="16"/>
        </w:rPr>
      </w:pPr>
      <w:r w:rsidRPr="009D5333">
        <w:rPr>
          <w:rFonts w:ascii="Bookman Old Style" w:hAnsi="Bookman Old Style"/>
          <w:sz w:val="16"/>
          <w:szCs w:val="16"/>
        </w:rPr>
        <w:t>A ) Informácie o účtovnej jednotke</w:t>
      </w:r>
      <w:bookmarkEnd w:id="0"/>
    </w:p>
    <w:p w:rsidR="00F727FC" w:rsidRDefault="00F727FC" w:rsidP="00D81232">
      <w:pPr>
        <w:pStyle w:val="BodyText"/>
        <w:rPr>
          <w:rFonts w:ascii="Bookman Old Style" w:hAnsi="Bookman Old Style"/>
        </w:rPr>
      </w:pPr>
    </w:p>
    <w:p w:rsidR="00F727FC" w:rsidRDefault="00F727FC" w:rsidP="00D81232">
      <w:pPr>
        <w:pStyle w:val="Heading2"/>
        <w:numPr>
          <w:ilvl w:val="0"/>
          <w:numId w:val="7"/>
        </w:numPr>
        <w:rPr>
          <w:rFonts w:ascii="Bookman Old Style" w:hAnsi="Bookman Old Style"/>
        </w:rPr>
      </w:pPr>
      <w:bookmarkStart w:id="1" w:name="_Toc530739895"/>
      <w:r>
        <w:rPr>
          <w:rFonts w:ascii="Bookman Old Style" w:hAnsi="Bookman Old Style"/>
        </w:rPr>
        <w:t>Obchodné meno a sídlo spoločnosti:</w:t>
      </w:r>
      <w:bookmarkEnd w:id="1"/>
    </w:p>
    <w:p w:rsidR="00F727FC" w:rsidRDefault="00F727FC" w:rsidP="00D81232">
      <w:pPr>
        <w:pStyle w:val="BodyText"/>
        <w:rPr>
          <w:rFonts w:ascii="Bookman Old Style" w:hAnsi="Bookman Old Style"/>
        </w:rPr>
      </w:pPr>
    </w:p>
    <w:p w:rsidR="00F727FC" w:rsidRPr="002F4C13" w:rsidRDefault="00F727FC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Centrum pre európske a severoatlantické vzťahy- CENAA, n.f.</w:t>
      </w:r>
    </w:p>
    <w:p w:rsidR="00F727FC" w:rsidRPr="002F4C13" w:rsidRDefault="00F727FC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Mariánske námestie 31</w:t>
      </w:r>
      <w:r>
        <w:rPr>
          <w:rFonts w:ascii="Calibri" w:hAnsi="Calibri"/>
        </w:rPr>
        <w:tab/>
      </w:r>
    </w:p>
    <w:p w:rsidR="00F727FC" w:rsidRPr="002F4C13" w:rsidRDefault="00F727FC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 xml:space="preserve">Žilina 010 01 </w:t>
      </w:r>
    </w:p>
    <w:p w:rsidR="00F727FC" w:rsidRPr="002F4C13" w:rsidRDefault="00F727FC" w:rsidP="00797114">
      <w:pPr>
        <w:pStyle w:val="BodyText"/>
        <w:ind w:firstLine="120"/>
        <w:rPr>
          <w:rFonts w:ascii="Calibri" w:hAnsi="Calibri"/>
        </w:rPr>
      </w:pPr>
      <w:r w:rsidRPr="002F4C13">
        <w:rPr>
          <w:rFonts w:ascii="Calibri" w:hAnsi="Calibri"/>
        </w:rPr>
        <w:t xml:space="preserve">IČO :  </w:t>
      </w:r>
      <w:r>
        <w:rPr>
          <w:rFonts w:ascii="Calibri" w:hAnsi="Calibri"/>
        </w:rPr>
        <w:t>37 905 830</w:t>
      </w:r>
    </w:p>
    <w:p w:rsidR="00F727FC" w:rsidRPr="002F4C13" w:rsidRDefault="00F727FC" w:rsidP="00D81232">
      <w:pPr>
        <w:pStyle w:val="BodyText"/>
        <w:rPr>
          <w:rFonts w:ascii="Calibri" w:hAnsi="Calibri"/>
        </w:rPr>
      </w:pPr>
      <w:r w:rsidRPr="002F4C13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</w:t>
      </w:r>
      <w:r w:rsidRPr="002F4C13">
        <w:rPr>
          <w:rFonts w:ascii="Calibri" w:hAnsi="Calibri"/>
        </w:rPr>
        <w:t xml:space="preserve"> DIČ  :  </w:t>
      </w:r>
      <w:r>
        <w:rPr>
          <w:rFonts w:ascii="Calibri" w:hAnsi="Calibri"/>
        </w:rPr>
        <w:t>2021870466</w:t>
      </w:r>
    </w:p>
    <w:p w:rsidR="00F727FC" w:rsidRPr="002F4C13" w:rsidRDefault="00F727FC" w:rsidP="00D81232">
      <w:pPr>
        <w:pStyle w:val="BodyText"/>
        <w:rPr>
          <w:rFonts w:ascii="Calibri" w:hAnsi="Calibri"/>
        </w:rPr>
      </w:pPr>
    </w:p>
    <w:p w:rsidR="00F727FC" w:rsidRDefault="00F727FC" w:rsidP="007A7B07">
      <w:pPr>
        <w:pStyle w:val="BodyText"/>
        <w:ind w:left="0"/>
        <w:rPr>
          <w:rStyle w:val="tl"/>
          <w:szCs w:val="18"/>
        </w:rPr>
      </w:pPr>
      <w:r>
        <w:t xml:space="preserve"> Fond</w:t>
      </w:r>
      <w:r w:rsidRPr="002F4C13">
        <w:t xml:space="preserve"> </w:t>
      </w:r>
      <w:r>
        <w:rPr>
          <w:rFonts w:ascii="Calibri" w:hAnsi="Calibri"/>
        </w:rPr>
        <w:t xml:space="preserve">Centrum pre európske a severoatlantické vzťahy- CENAA, n. f. </w:t>
      </w:r>
      <w:r w:rsidRPr="002F4C13">
        <w:t xml:space="preserve">bol do registra zapísaná </w:t>
      </w:r>
      <w:r>
        <w:t>10.12.2003, registrácia : Krajský úrad Žilina, číslo OVVS/NF-3/03</w:t>
      </w:r>
    </w:p>
    <w:p w:rsidR="00F727FC" w:rsidRPr="007A7B07" w:rsidRDefault="00F727FC" w:rsidP="007A7B07">
      <w:pPr>
        <w:pStyle w:val="BodyText"/>
        <w:ind w:left="0"/>
        <w:rPr>
          <w:rStyle w:val="ra"/>
          <w:rFonts w:ascii="Calibri" w:hAnsi="Calibri"/>
        </w:rPr>
      </w:pPr>
    </w:p>
    <w:p w:rsidR="00F727FC" w:rsidRPr="00D5064C" w:rsidRDefault="00F727FC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2" w:name="_Toc530739896"/>
      <w:r w:rsidRPr="00D5064C">
        <w:rPr>
          <w:rFonts w:ascii="Calibri" w:hAnsi="Calibri"/>
        </w:rPr>
        <w:t>Hlavnými činnosťami Spoločnosti sú:</w:t>
      </w:r>
      <w:bookmarkEnd w:id="2"/>
    </w:p>
    <w:p w:rsidR="00F727FC" w:rsidRPr="00D5064C" w:rsidRDefault="00F727FC" w:rsidP="007A7B07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realizácia projektov v oblasti integrácie SR do NATO a EÚ</w:t>
      </w:r>
    </w:p>
    <w:p w:rsidR="00F727FC" w:rsidRPr="00D5064C" w:rsidRDefault="00F727FC" w:rsidP="007A7B07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spolupráca s partnerskými organizáciami NATO a EÚ realizovaná na Slovensku a v tretích krajinách v oblasti politickej a ekonomickej bezpečnosti obyvateľstva</w:t>
      </w:r>
    </w:p>
    <w:p w:rsidR="00F727FC" w:rsidRPr="00D5064C" w:rsidRDefault="00F727FC" w:rsidP="007A7B07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podpora medzinárodných rozvojových projektov</w:t>
      </w:r>
    </w:p>
    <w:p w:rsidR="00F727FC" w:rsidRPr="00D5064C" w:rsidRDefault="00F727FC" w:rsidP="007A7B07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podpora budovania demokratických inštitúcií v transformujúcich sa krajinách</w:t>
      </w:r>
    </w:p>
    <w:p w:rsidR="00F727FC" w:rsidRPr="00D5064C" w:rsidRDefault="00F727FC" w:rsidP="007A7B07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podpora budovania demokratických inštitúcií v transformujúcich sa krajinách</w:t>
      </w:r>
    </w:p>
    <w:p w:rsidR="00F727FC" w:rsidRPr="00D5064C" w:rsidRDefault="00F727FC" w:rsidP="007A7B07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podpora vzdelanostnej úrovne a sociálneho rozvoja obyvateľstva v SR</w:t>
      </w:r>
    </w:p>
    <w:p w:rsidR="00F727FC" w:rsidRPr="00D5064C" w:rsidRDefault="00F727FC" w:rsidP="00D07FF5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podpora projektov výstavby infraštruktúry v zaostalých a vojnou zničených oblastiach juhovýchodnej Európy, východnej Európy a strednej Ázie</w:t>
      </w:r>
    </w:p>
    <w:p w:rsidR="00F727FC" w:rsidRPr="00D5064C" w:rsidRDefault="00F727FC" w:rsidP="00D07FF5">
      <w:pPr>
        <w:pStyle w:val="BodyText"/>
        <w:numPr>
          <w:ilvl w:val="0"/>
          <w:numId w:val="35"/>
        </w:numPr>
        <w:rPr>
          <w:rFonts w:ascii="Calibri" w:eastAsia="Batang" w:hAnsi="Calibri"/>
          <w:lang w:eastAsia="ko-KR"/>
        </w:rPr>
      </w:pPr>
      <w:r w:rsidRPr="00D5064C">
        <w:rPr>
          <w:rFonts w:ascii="Calibri" w:eastAsia="Batang" w:hAnsi="Calibri"/>
          <w:lang w:eastAsia="ko-KR"/>
        </w:rPr>
        <w:t>projekty v spolupráci s rôznymi medzinárodnými organizáciami v oblasti medzinárodnej bezpečnosti a nových hrozieb bezpečnosti</w:t>
      </w:r>
    </w:p>
    <w:p w:rsidR="00F727FC" w:rsidRPr="00D5064C" w:rsidRDefault="00F727FC" w:rsidP="00FF5455">
      <w:pPr>
        <w:pStyle w:val="Heading2"/>
        <w:numPr>
          <w:ilvl w:val="0"/>
          <w:numId w:val="0"/>
        </w:numPr>
        <w:ind w:left="284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  <w:r>
        <w:rPr>
          <w:rFonts w:ascii="Calibri" w:hAnsi="Calibri"/>
          <w:szCs w:val="18"/>
        </w:rPr>
        <w:t>fondu</w:t>
      </w:r>
      <w:r w:rsidRPr="002F4C13">
        <w:rPr>
          <w:rFonts w:ascii="Calibri" w:hAnsi="Calibri"/>
          <w:szCs w:val="18"/>
        </w:rPr>
        <w:t xml:space="preserve"> v 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1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1 v</w:t>
      </w:r>
      <w:r w:rsidRPr="002F4C13">
        <w:rPr>
          <w:rFonts w:ascii="Calibri" w:hAnsi="Calibri"/>
          <w:szCs w:val="18"/>
        </w:rPr>
        <w:t>edúcich zamestnancov (v roku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1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1</w:t>
      </w:r>
      <w:r w:rsidRPr="002F4C13">
        <w:rPr>
          <w:rFonts w:ascii="Calibri" w:hAnsi="Calibri"/>
          <w:szCs w:val="18"/>
        </w:rPr>
        <w:t xml:space="preserve"> vedúcich zamestnancov).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F727FC" w:rsidRPr="002F4C13" w:rsidTr="0019429C">
        <w:trPr>
          <w:trHeight w:val="430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Bežné obdobie </w:t>
            </w:r>
          </w:p>
        </w:tc>
        <w:tc>
          <w:tcPr>
            <w:tcW w:w="2917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2917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2917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2917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2F4C13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Podniky, v ktorých je podnik  neobmedzene ručiacim spoločníkom </w:t>
      </w:r>
    </w:p>
    <w:p w:rsidR="00F727FC" w:rsidRPr="002F4C13" w:rsidRDefault="00F727FC" w:rsidP="00582F8F">
      <w:pPr>
        <w:ind w:left="786"/>
        <w:rPr>
          <w:sz w:val="18"/>
          <w:szCs w:val="18"/>
        </w:rPr>
      </w:pP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F727FC" w:rsidRPr="002F4C13" w:rsidRDefault="00F727FC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Právny dôvod na zostavenie účtovnej závierky</w:t>
      </w:r>
    </w:p>
    <w:p w:rsidR="00F727FC" w:rsidRPr="002F4C13" w:rsidRDefault="00F727FC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 xml:space="preserve">Účtovná závierka </w:t>
      </w:r>
      <w:r>
        <w:rPr>
          <w:rFonts w:ascii="Calibri" w:hAnsi="Calibri"/>
          <w:szCs w:val="18"/>
        </w:rPr>
        <w:t>fondu</w:t>
      </w:r>
      <w:r w:rsidRPr="002F4C13">
        <w:rPr>
          <w:rFonts w:ascii="Calibri" w:hAnsi="Calibri"/>
          <w:szCs w:val="18"/>
        </w:rPr>
        <w:t xml:space="preserve">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F727FC" w:rsidRPr="002F4C13" w:rsidRDefault="00F727FC" w:rsidP="00D81232">
      <w:pPr>
        <w:pStyle w:val="BodyText"/>
        <w:ind w:hanging="426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1"/>
        <w:rPr>
          <w:rFonts w:ascii="Calibri" w:hAnsi="Calibri"/>
          <w:szCs w:val="18"/>
        </w:rPr>
      </w:pPr>
      <w:bookmarkStart w:id="3" w:name="_Toc530739897"/>
      <w:r w:rsidRPr="002F4C13">
        <w:rPr>
          <w:rFonts w:ascii="Calibri" w:hAnsi="Calibri"/>
          <w:szCs w:val="18"/>
        </w:rPr>
        <w:t>B ) Informácie o</w:t>
      </w:r>
      <w:r>
        <w:rPr>
          <w:rFonts w:ascii="Calibri" w:hAnsi="Calibri"/>
          <w:szCs w:val="18"/>
        </w:rPr>
        <w:t xml:space="preserve"> Členoch štatutárnych orgánov, dozorných orgánov a iných orgánov </w:t>
      </w:r>
      <w:r w:rsidRPr="002F4C13">
        <w:rPr>
          <w:rFonts w:ascii="Calibri" w:hAnsi="Calibri"/>
          <w:szCs w:val="18"/>
        </w:rPr>
        <w:t xml:space="preserve"> účtovnej jednotky</w:t>
      </w:r>
      <w:bookmarkEnd w:id="3"/>
    </w:p>
    <w:p w:rsidR="00F727FC" w:rsidRPr="002F4C13" w:rsidRDefault="00F727FC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a</w:t>
      </w:r>
      <w:r w:rsidRPr="002F4C13">
        <w:rPr>
          <w:rFonts w:ascii="Calibri" w:hAnsi="Calibri"/>
          <w:szCs w:val="18"/>
        </w:rPr>
        <w:t xml:space="preserve">)   </w:t>
      </w:r>
      <w:r w:rsidRPr="002F4C13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p w:rsidR="00F727FC" w:rsidRPr="002F4C13" w:rsidRDefault="00F727FC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       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F727FC" w:rsidRPr="002F4C13" w:rsidTr="002916F6">
        <w:trPr>
          <w:cantSplit/>
          <w:trHeight w:val="250"/>
        </w:trPr>
        <w:tc>
          <w:tcPr>
            <w:tcW w:w="4394" w:type="dxa"/>
          </w:tcPr>
          <w:p w:rsidR="00F727FC" w:rsidRPr="002F4C13" w:rsidRDefault="00F727FC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F727FC" w:rsidRPr="002F4C13" w:rsidRDefault="00F727FC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F727FC" w:rsidRPr="002F4C13" w:rsidRDefault="00F727FC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Poznámka</w:t>
            </w:r>
          </w:p>
        </w:tc>
      </w:tr>
      <w:tr w:rsidR="00F727FC" w:rsidRPr="002F4C13" w:rsidTr="002916F6">
        <w:trPr>
          <w:cantSplit/>
          <w:trHeight w:val="250"/>
        </w:trPr>
        <w:tc>
          <w:tcPr>
            <w:tcW w:w="4394" w:type="dxa"/>
          </w:tcPr>
          <w:p w:rsidR="00F727FC" w:rsidRPr="002F4C13" w:rsidRDefault="00F727FC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F727FC" w:rsidRPr="002F4C13" w:rsidRDefault="00F727FC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F727FC" w:rsidRPr="002F4C13" w:rsidRDefault="00F727FC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2F4C13" w:rsidTr="002916F6">
        <w:trPr>
          <w:cantSplit/>
          <w:trHeight w:val="250"/>
        </w:trPr>
        <w:tc>
          <w:tcPr>
            <w:tcW w:w="4394" w:type="dxa"/>
          </w:tcPr>
          <w:p w:rsidR="00F727FC" w:rsidRPr="002F4C13" w:rsidRDefault="00F727FC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Ing. Milena Prekopová</w:t>
            </w:r>
          </w:p>
        </w:tc>
        <w:tc>
          <w:tcPr>
            <w:tcW w:w="1984" w:type="dxa"/>
          </w:tcPr>
          <w:p w:rsidR="00F727FC" w:rsidRPr="002F4C13" w:rsidRDefault="00F727FC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správca</w:t>
            </w:r>
          </w:p>
        </w:tc>
        <w:tc>
          <w:tcPr>
            <w:tcW w:w="1843" w:type="dxa"/>
          </w:tcPr>
          <w:p w:rsidR="00F727FC" w:rsidRPr="002F4C13" w:rsidRDefault="00F727FC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F727FC" w:rsidRPr="002F4C13" w:rsidRDefault="00F727FC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Štruktúra spoločníkov</w:t>
      </w:r>
      <w:r>
        <w:rPr>
          <w:rFonts w:ascii="Calibri" w:hAnsi="Calibri"/>
          <w:b/>
          <w:szCs w:val="18"/>
        </w:rPr>
        <w:t xml:space="preserve"> a</w:t>
      </w:r>
      <w:r w:rsidRPr="002F4C13">
        <w:rPr>
          <w:rFonts w:ascii="Calibri" w:hAnsi="Calibri"/>
          <w:b/>
          <w:szCs w:val="18"/>
        </w:rPr>
        <w:t xml:space="preserve"> akcionárov </w:t>
      </w:r>
    </w:p>
    <w:p w:rsidR="00F727FC" w:rsidRPr="002F4C13" w:rsidRDefault="00F727FC" w:rsidP="00D07FF5">
      <w:pPr>
        <w:rPr>
          <w:sz w:val="18"/>
          <w:szCs w:val="18"/>
        </w:rPr>
      </w:pPr>
      <w:r w:rsidRPr="002F4C13">
        <w:rPr>
          <w:szCs w:val="18"/>
        </w:rPr>
        <w:tab/>
      </w: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F727FC" w:rsidRDefault="00F727FC" w:rsidP="00D07FF5">
      <w:pPr>
        <w:pStyle w:val="BodyText"/>
      </w:pPr>
      <w:r w:rsidRPr="002F4C13">
        <w:tab/>
      </w:r>
      <w:bookmarkStart w:id="4" w:name="_Toc530739899"/>
    </w:p>
    <w:p w:rsidR="00F727FC" w:rsidRDefault="00F727FC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C )  INFORMÁCIE O konsolidovaNOM CELKU</w:t>
      </w:r>
      <w:r>
        <w:rPr>
          <w:rFonts w:ascii="Calibri" w:hAnsi="Calibri"/>
          <w:bCs/>
          <w:szCs w:val="18"/>
        </w:rPr>
        <w:t>, ak je úČtovná jednotka jeho súČasŤou</w:t>
      </w:r>
    </w:p>
    <w:p w:rsidR="00F727FC" w:rsidRPr="002F4C13" w:rsidRDefault="00F727FC" w:rsidP="002F4C13">
      <w:pPr>
        <w:spacing w:line="360" w:lineRule="auto"/>
        <w:rPr>
          <w:sz w:val="18"/>
          <w:szCs w:val="18"/>
        </w:rPr>
      </w:pPr>
      <w:r w:rsidRPr="002F4C13">
        <w:rPr>
          <w:sz w:val="18"/>
          <w:szCs w:val="18"/>
        </w:rPr>
        <w:t xml:space="preserve">      Účtovná jednotka nie je súčasťou konsolidovaného celku    </w:t>
      </w:r>
    </w:p>
    <w:bookmarkEnd w:id="4"/>
    <w:p w:rsidR="00F727FC" w:rsidRDefault="00F727FC" w:rsidP="00D81232">
      <w:pPr>
        <w:pStyle w:val="Heading1"/>
        <w:rPr>
          <w:rFonts w:ascii="Calibri" w:hAnsi="Calibri"/>
          <w:bCs/>
          <w:szCs w:val="18"/>
        </w:rPr>
      </w:pPr>
    </w:p>
    <w:p w:rsidR="00F727FC" w:rsidRPr="009E5CCE" w:rsidRDefault="00F727FC" w:rsidP="009E5CCE"/>
    <w:p w:rsidR="00F727FC" w:rsidRPr="002F4C13" w:rsidRDefault="00F727FC" w:rsidP="00D81232">
      <w:pPr>
        <w:pStyle w:val="Heading1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D ) V poznámkach sa uvádzajú ďalšie informácie o :</w:t>
      </w:r>
    </w:p>
    <w:p w:rsidR="00F727FC" w:rsidRPr="002F4C13" w:rsidRDefault="00F727FC" w:rsidP="0045753C">
      <w:pPr>
        <w:pStyle w:val="Pismenka"/>
        <w:numPr>
          <w:ilvl w:val="0"/>
          <w:numId w:val="0"/>
        </w:numPr>
        <w:ind w:left="360"/>
        <w:rPr>
          <w:rFonts w:ascii="Calibri" w:hAnsi="Calibri"/>
          <w:b w:val="0"/>
          <w:szCs w:val="18"/>
        </w:rPr>
      </w:pPr>
      <w:r w:rsidRPr="0045753C">
        <w:rPr>
          <w:rFonts w:ascii="Calibri" w:hAnsi="Calibri"/>
          <w:b w:val="0"/>
          <w:szCs w:val="18"/>
        </w:rPr>
        <w:t>E )</w:t>
      </w:r>
      <w:r>
        <w:rPr>
          <w:rFonts w:ascii="Calibri" w:hAnsi="Calibri"/>
          <w:b w:val="0"/>
          <w:szCs w:val="18"/>
        </w:rPr>
        <w:t xml:space="preserve">     </w:t>
      </w:r>
      <w:r w:rsidRPr="002F4C13">
        <w:rPr>
          <w:rFonts w:ascii="Calibri" w:hAnsi="Calibri"/>
          <w:b w:val="0"/>
          <w:szCs w:val="18"/>
        </w:rPr>
        <w:t>použitých účtovných zásadách a účtovných metódach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aktív súvahy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pasív súvahy, vlastnom imanií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výnosoch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nákladoch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daniach z príjmu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na podsúvahových účtoch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iných aktívach a iných pasívach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o</w:t>
      </w:r>
      <w:r w:rsidRPr="002F4C13"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szCs w:val="18"/>
        </w:rPr>
        <w:t>príjmoch a výhodách členov štatutárnych orgánov</w:t>
      </w:r>
      <w:r w:rsidRPr="002F4C13">
        <w:rPr>
          <w:rFonts w:ascii="Calibri" w:hAnsi="Calibri"/>
          <w:b/>
          <w:szCs w:val="18"/>
        </w:rPr>
        <w:t xml:space="preserve"> </w:t>
      </w:r>
    </w:p>
    <w:p w:rsidR="00F727FC" w:rsidRPr="002F4C13" w:rsidRDefault="00F727FC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spriaznených osobách</w:t>
      </w:r>
    </w:p>
    <w:p w:rsidR="00F727FC" w:rsidRPr="0045753C" w:rsidRDefault="00F727FC" w:rsidP="0045753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45753C">
        <w:rPr>
          <w:rFonts w:ascii="Calibri" w:hAnsi="Calibri"/>
          <w:b/>
          <w:szCs w:val="18"/>
        </w:rPr>
        <w:t>O)</w:t>
      </w:r>
      <w:r>
        <w:rPr>
          <w:rFonts w:ascii="Calibri" w:hAnsi="Calibri"/>
          <w:szCs w:val="18"/>
        </w:rPr>
        <w:t xml:space="preserve">     </w:t>
      </w:r>
      <w:r w:rsidRPr="002F4C13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  <w:r>
        <w:rPr>
          <w:rFonts w:ascii="Calibri" w:hAnsi="Calibri"/>
          <w:szCs w:val="18"/>
        </w:rPr>
        <w:t xml:space="preserve"> zostavenia</w:t>
      </w:r>
    </w:p>
    <w:p w:rsidR="00F727FC" w:rsidRPr="002F4C13" w:rsidRDefault="00F727FC" w:rsidP="0045753C">
      <w:pPr>
        <w:pStyle w:val="BodyText"/>
        <w:numPr>
          <w:ilvl w:val="0"/>
          <w:numId w:val="29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údajoch a zmenách vlastného imania</w:t>
      </w:r>
    </w:p>
    <w:p w:rsidR="00F727FC" w:rsidRPr="002F4C13" w:rsidRDefault="00F727FC" w:rsidP="00D81232">
      <w:pPr>
        <w:pStyle w:val="BodyText"/>
        <w:ind w:left="45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E ) informácie o použitých účtovných zásadách a metódach</w:t>
      </w:r>
    </w:p>
    <w:p w:rsidR="00F727FC" w:rsidRPr="002F4C13" w:rsidRDefault="00F727FC" w:rsidP="00D81232">
      <w:pPr>
        <w:pStyle w:val="BodyText"/>
        <w:ind w:left="450"/>
        <w:rPr>
          <w:rFonts w:ascii="Calibri" w:hAnsi="Calibri"/>
          <w:b/>
          <w:szCs w:val="18"/>
        </w:rPr>
      </w:pPr>
    </w:p>
    <w:p w:rsidR="00F727FC" w:rsidRPr="002F4C13" w:rsidRDefault="00F727FC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a)  </w:t>
      </w:r>
      <w:r w:rsidRPr="002F4C13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F727FC" w:rsidRPr="002F4C13" w:rsidRDefault="00F727FC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b)  </w:t>
      </w:r>
      <w:r w:rsidRPr="002F4C13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F727FC" w:rsidRPr="002F4C13" w:rsidRDefault="00F727FC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F727FC" w:rsidRPr="002F4C13" w:rsidRDefault="00F727FC" w:rsidP="00D81232">
      <w:pPr>
        <w:pStyle w:val="BodyText"/>
        <w:ind w:left="45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nehmotný majetok obstaraný kúpou</w:t>
      </w:r>
    </w:p>
    <w:p w:rsidR="00F727FC" w:rsidRDefault="00F727FC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F727FC" w:rsidRPr="00EA58E9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hmotný majetok obstaraný kúpou</w:t>
      </w:r>
    </w:p>
    <w:p w:rsidR="00F727FC" w:rsidRPr="002F4C13" w:rsidRDefault="00F727FC" w:rsidP="00D07FF5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F727FC" w:rsidRPr="002F4C13" w:rsidRDefault="00F727FC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nemá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náplň pre túto jednotku</w:t>
      </w:r>
    </w:p>
    <w:p w:rsidR="00F727FC" w:rsidRPr="002F4C13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finančný majetok</w:t>
      </w:r>
    </w:p>
    <w:p w:rsidR="00F727FC" w:rsidRDefault="00F727FC" w:rsidP="00FF545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5F16A4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Zásoby obstarané kúpou</w:t>
      </w:r>
    </w:p>
    <w:p w:rsidR="00F727FC" w:rsidRDefault="00F727FC" w:rsidP="00935481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oceňovala menovitou hodnotou pri ich vzniku.</w:t>
      </w:r>
    </w:p>
    <w:p w:rsidR="00F727FC" w:rsidRPr="002F4C13" w:rsidRDefault="00F727FC" w:rsidP="00935481">
      <w:pPr>
        <w:pStyle w:val="BodyText"/>
        <w:ind w:left="0"/>
        <w:rPr>
          <w:rFonts w:ascii="Calibri" w:hAnsi="Calibri"/>
          <w:szCs w:val="18"/>
        </w:rPr>
      </w:pPr>
    </w:p>
    <w:p w:rsidR="00F727FC" w:rsidRPr="002F4C13" w:rsidRDefault="00F727FC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2F4C13">
        <w:rPr>
          <w:rFonts w:ascii="Calibri" w:hAnsi="Calibri"/>
          <w:b/>
          <w:szCs w:val="18"/>
        </w:rPr>
        <w:t>9</w:t>
      </w:r>
      <w:r w:rsidRPr="002F4C13">
        <w:rPr>
          <w:rStyle w:val="Heading2Char1"/>
          <w:rFonts w:ascii="Calibri" w:hAnsi="Calibri"/>
          <w:b w:val="0"/>
          <w:bCs/>
          <w:szCs w:val="18"/>
        </w:rPr>
        <w:t>.</w:t>
      </w:r>
      <w:r w:rsidRPr="002F4C13">
        <w:rPr>
          <w:rStyle w:val="Heading2Char1"/>
          <w:rFonts w:ascii="Calibri" w:hAnsi="Calibri"/>
          <w:bCs/>
          <w:szCs w:val="18"/>
        </w:rPr>
        <w:t xml:space="preserve">  </w:t>
      </w:r>
      <w:r>
        <w:rPr>
          <w:rStyle w:val="Heading2Char1"/>
          <w:rFonts w:ascii="Calibri" w:hAnsi="Calibri"/>
          <w:bCs/>
          <w:szCs w:val="18"/>
        </w:rPr>
        <w:t xml:space="preserve">   </w:t>
      </w:r>
      <w:r w:rsidRPr="002F4C13">
        <w:rPr>
          <w:rStyle w:val="Heading2Char1"/>
          <w:rFonts w:ascii="Calibri" w:hAnsi="Calibri"/>
          <w:bCs/>
          <w:szCs w:val="18"/>
        </w:rPr>
        <w:t xml:space="preserve">  Zásoby vytvorené vlastnou činnosťou</w:t>
      </w:r>
    </w:p>
    <w:p w:rsidR="00F727FC" w:rsidRDefault="00F727FC" w:rsidP="0093548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935481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935481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10.   </w:t>
      </w:r>
      <w:r>
        <w:rPr>
          <w:rFonts w:ascii="Calibri" w:hAnsi="Calibri"/>
          <w:b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>Zásoby obstarané iným spôsobom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11.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Zákazkovú výrobu a zákazkovú výstavbu nehnuteľnosti určenej na predaj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12.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b/>
          <w:bCs/>
          <w:szCs w:val="18"/>
        </w:rPr>
        <w:t>Pohľadávky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13.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Krátkodobý finančný majetok 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F727FC" w:rsidRPr="002F4C13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14.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aktív súvahy</w:t>
      </w:r>
    </w:p>
    <w:p w:rsidR="00F727FC" w:rsidRDefault="00F727FC" w:rsidP="00D07FF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szCs w:val="18"/>
        </w:rPr>
        <w:t>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 xml:space="preserve">. </w:t>
      </w:r>
      <w:r>
        <w:rPr>
          <w:rFonts w:ascii="Calibri" w:hAnsi="Calibri"/>
          <w:szCs w:val="18"/>
        </w:rPr>
        <w:t>Náklady</w:t>
      </w:r>
      <w:r w:rsidRPr="00B37F7D">
        <w:rPr>
          <w:rFonts w:ascii="Calibri" w:hAnsi="Calibri"/>
          <w:szCs w:val="18"/>
        </w:rPr>
        <w:t xml:space="preserve"> budúci</w:t>
      </w:r>
      <w:r>
        <w:rPr>
          <w:rFonts w:ascii="Calibri" w:hAnsi="Calibri"/>
          <w:szCs w:val="18"/>
        </w:rPr>
        <w:t xml:space="preserve">ch období sa vykazujú vo výške, </w:t>
      </w:r>
    </w:p>
    <w:p w:rsidR="00F727FC" w:rsidRPr="002F4C13" w:rsidRDefault="00F727FC" w:rsidP="00D07FF5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         ktorá je potrebná na dodržanie zásady vecnej a časovej súvislosti s účtovným obdobím</w:t>
      </w: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15.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Záväzky, vrátane rezerv</w:t>
      </w:r>
      <w:r>
        <w:rPr>
          <w:rFonts w:ascii="Calibri" w:hAnsi="Calibri"/>
          <w:b/>
          <w:szCs w:val="18"/>
        </w:rPr>
        <w:t>, dlhopisov, pôžičiek a úverov</w:t>
      </w:r>
    </w:p>
    <w:p w:rsidR="00F727FC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F727FC" w:rsidRDefault="00F727FC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 xml:space="preserve">16.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pasív súvahy</w:t>
      </w:r>
    </w:p>
    <w:p w:rsidR="00F727FC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>. Výdavky budúci</w:t>
      </w:r>
      <w:r>
        <w:rPr>
          <w:rFonts w:ascii="Calibri" w:hAnsi="Calibri"/>
          <w:szCs w:val="18"/>
        </w:rPr>
        <w:t xml:space="preserve">ch období a výnosy budúcich období sa vykazujú vo výške, </w:t>
      </w:r>
    </w:p>
    <w:p w:rsidR="00F727FC" w:rsidRPr="00B37F7D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17. 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Deriváty</w:t>
      </w:r>
    </w:p>
    <w:p w:rsidR="00F727FC" w:rsidRDefault="00F727FC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18.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Majetok a záväzky zabezpečené derivátmi</w:t>
      </w:r>
    </w:p>
    <w:p w:rsidR="00F727FC" w:rsidRDefault="00F727FC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19.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Prenajatý majetok a majetok obstaraný na základe zmluvy o kúpe prenajatej veci</w:t>
      </w:r>
    </w:p>
    <w:p w:rsidR="00F727FC" w:rsidRDefault="00F727FC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20.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 xml:space="preserve"> Majetok obstaraný v privatizácii</w:t>
      </w:r>
    </w:p>
    <w:p w:rsidR="00F727FC" w:rsidRDefault="00F727FC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Pr="002F4C13" w:rsidRDefault="00F727FC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21.  Daň s</w:t>
      </w:r>
      <w:r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b/>
          <w:szCs w:val="18"/>
        </w:rPr>
        <w:t>príjmov</w:t>
      </w:r>
      <w:r>
        <w:rPr>
          <w:rFonts w:ascii="Calibri" w:hAnsi="Calibri"/>
          <w:b/>
          <w:szCs w:val="18"/>
        </w:rPr>
        <w:t xml:space="preserve"> splatná za bežné účtovné obdobie a za zdaňovacie obdobie a daň z príjmov odloženú do budúcich účtovných období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</w:t>
      </w:r>
      <w:r>
        <w:rPr>
          <w:rFonts w:ascii="Calibri" w:hAnsi="Calibri"/>
          <w:szCs w:val="18"/>
        </w:rPr>
        <w:t>ne</w:t>
      </w:r>
      <w:r w:rsidRPr="002F4C13">
        <w:rPr>
          <w:rFonts w:ascii="Calibri" w:hAnsi="Calibri"/>
          <w:szCs w:val="18"/>
        </w:rPr>
        <w:t>má</w:t>
      </w:r>
      <w:r>
        <w:rPr>
          <w:rFonts w:ascii="Calibri" w:hAnsi="Calibri"/>
          <w:szCs w:val="18"/>
        </w:rPr>
        <w:t xml:space="preserve"> k 31.12.2013 daňovú povinnosť.</w:t>
      </w:r>
    </w:p>
    <w:p w:rsidR="00F727FC" w:rsidRDefault="00F727FC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F727FC" w:rsidRDefault="00F727FC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F727FC" w:rsidRDefault="00F727FC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F727FC" w:rsidRDefault="00F727FC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F727FC" w:rsidRDefault="00F727FC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F727FC" w:rsidRDefault="00F727FC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F727FC" w:rsidRPr="002F4C13" w:rsidRDefault="00F727FC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22.  </w:t>
      </w:r>
      <w:r>
        <w:rPr>
          <w:rFonts w:ascii="Calibri" w:hAnsi="Calibri"/>
          <w:b/>
          <w:szCs w:val="18"/>
        </w:rPr>
        <w:t xml:space="preserve">Spôsob zostavenia </w:t>
      </w:r>
      <w:r w:rsidRPr="002F4C13">
        <w:rPr>
          <w:rFonts w:ascii="Calibri" w:hAnsi="Calibri"/>
          <w:b/>
          <w:szCs w:val="18"/>
        </w:rPr>
        <w:t xml:space="preserve"> odpisového plánu pre dlhodobý majetok</w:t>
      </w:r>
    </w:p>
    <w:p w:rsidR="00F727FC" w:rsidRPr="0022358E" w:rsidRDefault="00F727FC" w:rsidP="005D390E">
      <w:pPr>
        <w:pStyle w:val="BodyText"/>
        <w:rPr>
          <w:rFonts w:ascii="Calibri" w:hAnsi="Calibri"/>
          <w:szCs w:val="18"/>
        </w:rPr>
      </w:pPr>
      <w:r w:rsidRPr="0022358E">
        <w:rPr>
          <w:rFonts w:ascii="Calibri" w:hAnsi="Calibri"/>
          <w:szCs w:val="18"/>
        </w:rPr>
        <w:t>Odpisy dlhodobého nehmotného majetku sú stanovené v súlade s účtovnými predpismi , najviac do výšky vstupnej ceny ( §25 ) s výnimkou goodwilu a záporného goodwilu, ktorý sa zahrňuje do základu dane podľa §17 a až c. Odpisovať sa začína prvým dňom po uvedení dlhodobého majetku do používania. Drobný nehmotný majetok, ktorého obstarávacia cena (resp. vlastné náklady) je 2 400 EUR  a nižšia  sa odpisuje jednorazovo pri uvedení do používania a neeviduje sa v evidencii dlhodobého</w:t>
      </w:r>
      <w:r w:rsidRPr="0022358E">
        <w:rPr>
          <w:rFonts w:ascii="Calibri" w:hAnsi="Calibri"/>
          <w:color w:val="FF0000"/>
          <w:szCs w:val="18"/>
        </w:rPr>
        <w:t xml:space="preserve"> </w:t>
      </w:r>
      <w:r w:rsidRPr="0022358E">
        <w:rPr>
          <w:rFonts w:ascii="Calibri" w:hAnsi="Calibri"/>
          <w:szCs w:val="18"/>
        </w:rPr>
        <w:t>nehmotného majetku, ale v operatívnej evidencii. Účtovné a daňové odpisy sa rovnajú. Predpokladaná doba používania, metóda odpisovania a odpisová sadzba sú uvedené v nasledujúcej tabuľke: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F727FC" w:rsidRPr="002F4C13" w:rsidTr="00726B43">
        <w:trPr>
          <w:trHeight w:val="250"/>
        </w:trPr>
        <w:tc>
          <w:tcPr>
            <w:tcW w:w="2835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F727FC" w:rsidRPr="002F4C13" w:rsidTr="00726B43">
        <w:trPr>
          <w:trHeight w:val="250"/>
        </w:trPr>
        <w:tc>
          <w:tcPr>
            <w:tcW w:w="2835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F727FC" w:rsidRPr="002F4C13" w:rsidTr="00726B43">
        <w:trPr>
          <w:trHeight w:val="250"/>
        </w:trPr>
        <w:tc>
          <w:tcPr>
            <w:tcW w:w="2835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F727FC" w:rsidRPr="002F4C13" w:rsidTr="00726B43">
        <w:trPr>
          <w:trHeight w:val="94"/>
        </w:trPr>
        <w:tc>
          <w:tcPr>
            <w:tcW w:w="2835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F727FC" w:rsidRPr="002F4C13" w:rsidTr="00726B43">
        <w:trPr>
          <w:trHeight w:val="250"/>
        </w:trPr>
        <w:tc>
          <w:tcPr>
            <w:tcW w:w="2835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F727FC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F727FC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F727FC" w:rsidRPr="002F4C13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  <w:r>
              <w:rPr>
                <w:rFonts w:ascii="Calibri" w:hAnsi="Calibri"/>
                <w:szCs w:val="18"/>
              </w:rPr>
              <w:t xml:space="preserve"> </w:t>
            </w:r>
          </w:p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F727FC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F727FC" w:rsidRPr="002F4C13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F727FC" w:rsidRPr="002F4C13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F727FC" w:rsidRPr="002F4C13" w:rsidRDefault="00F727FC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F727FC" w:rsidRDefault="00F727FC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23. Dotácie poskytnuté na obstaranie majetku</w:t>
      </w:r>
    </w:p>
    <w:p w:rsidR="00F727FC" w:rsidRDefault="00F727FC" w:rsidP="00427883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1"/>
        <w:rPr>
          <w:rFonts w:ascii="Calibri" w:hAnsi="Calibri"/>
          <w:szCs w:val="18"/>
        </w:rPr>
      </w:pPr>
      <w:bookmarkStart w:id="5" w:name="_Toc530739900"/>
      <w:r w:rsidRPr="002F4C13">
        <w:rPr>
          <w:rFonts w:ascii="Calibri" w:hAnsi="Calibri"/>
          <w:szCs w:val="18"/>
        </w:rPr>
        <w:t>F ) informácie o údajoch na strane aktív súvahy</w:t>
      </w:r>
      <w:bookmarkEnd w:id="5"/>
    </w:p>
    <w:p w:rsidR="00F727FC" w:rsidRPr="002F4C13" w:rsidRDefault="00F727FC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F727FC" w:rsidRPr="002F4C13" w:rsidRDefault="00F727FC" w:rsidP="00D81232">
      <w:pPr>
        <w:rPr>
          <w:sz w:val="18"/>
          <w:szCs w:val="18"/>
        </w:rPr>
      </w:pPr>
      <w:bookmarkStart w:id="6" w:name="_Toc530739901"/>
      <w:r w:rsidRPr="002F4C13">
        <w:rPr>
          <w:b/>
          <w:sz w:val="18"/>
          <w:szCs w:val="18"/>
        </w:rPr>
        <w:t>a)</w:t>
      </w:r>
      <w:r w:rsidRPr="002F4C13">
        <w:rPr>
          <w:sz w:val="18"/>
          <w:szCs w:val="18"/>
        </w:rPr>
        <w:t xml:space="preserve">     </w:t>
      </w:r>
      <w:r w:rsidRPr="002F4C13">
        <w:rPr>
          <w:rStyle w:val="Heading2Char1"/>
          <w:bCs/>
          <w:szCs w:val="18"/>
        </w:rPr>
        <w:t>Dlhodobý nehmotný majetok a dlhodobý hmotný majetok</w:t>
      </w:r>
      <w:bookmarkEnd w:id="6"/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Prehľad o pohybe dlhodobého nehmotného a dlhodobého hmotného majetku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uvedený v nasledujúcej tabuľke : </w:t>
      </w:r>
    </w:p>
    <w:p w:rsidR="00F727FC" w:rsidRPr="002F4C13" w:rsidRDefault="00F727FC" w:rsidP="00D81232">
      <w:pPr>
        <w:pStyle w:val="BodyText"/>
        <w:rPr>
          <w:rFonts w:ascii="Calibri" w:hAnsi="Calibri"/>
          <w:b/>
          <w:szCs w:val="18"/>
        </w:rPr>
      </w:pPr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  <w:szCs w:val="18"/>
        </w:rPr>
      </w:pPr>
      <w:r>
        <w:t xml:space="preserve">       </w:t>
      </w:r>
      <w:r w:rsidRPr="009E5CCE">
        <w:rPr>
          <w:rFonts w:ascii="Calibri" w:hAnsi="Calibri"/>
          <w:szCs w:val="18"/>
        </w:rPr>
        <w:t>Informácie o dlhodobom nehmotnom majetku</w:t>
      </w:r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  <w:b w:val="0"/>
        </w:rPr>
      </w:pPr>
      <w:r w:rsidRPr="009E5CCE">
        <w:rPr>
          <w:rFonts w:ascii="Calibri" w:hAnsi="Calibri"/>
        </w:rPr>
        <w:t xml:space="preserve">          </w:t>
      </w:r>
      <w:r w:rsidRPr="009E5CCE">
        <w:rPr>
          <w:rFonts w:ascii="Calibri" w:hAnsi="Calibri"/>
          <w:b w:val="0"/>
          <w:szCs w:val="18"/>
        </w:rPr>
        <w:t>Účtovná jednotka nemá náplň pre túto položku</w:t>
      </w:r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-6"/>
        <w:rPr>
          <w:b w:val="0"/>
        </w:rPr>
      </w:pPr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-6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Pr="009E5CCE">
        <w:rPr>
          <w:rFonts w:ascii="Calibri" w:hAnsi="Calibri"/>
        </w:rPr>
        <w:t>Dlhodobý nehmotný majetok, na ktorý je zriadené záložné právo</w:t>
      </w:r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  <w:b w:val="0"/>
        </w:rPr>
      </w:pPr>
      <w:r>
        <w:rPr>
          <w:rFonts w:ascii="Calibri" w:hAnsi="Calibri"/>
        </w:rPr>
        <w:t xml:space="preserve">         </w:t>
      </w:r>
      <w:r w:rsidRPr="009E5CCE">
        <w:rPr>
          <w:rFonts w:ascii="Calibri" w:hAnsi="Calibri"/>
          <w:b w:val="0"/>
        </w:rPr>
        <w:t>Účtovná jednotka nemá náplň pre túto položku</w:t>
      </w:r>
    </w:p>
    <w:p w:rsidR="00F727FC" w:rsidRDefault="00F727FC" w:rsidP="009E5CCE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</w:rPr>
      </w:pPr>
      <w:bookmarkStart w:id="7" w:name="_Toc530739904"/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420" w:hanging="420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Pr="009E5CCE">
        <w:rPr>
          <w:rFonts w:ascii="Calibri" w:hAnsi="Calibri"/>
        </w:rPr>
        <w:t>Informácie o dlhodobom  hmotnom majetku</w:t>
      </w:r>
    </w:p>
    <w:p w:rsidR="00F727FC" w:rsidRDefault="00F727FC" w:rsidP="009E5CCE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  <w:r>
        <w:rPr>
          <w:rFonts w:ascii="Calibri" w:hAnsi="Calibri"/>
        </w:rPr>
        <w:t xml:space="preserve">         </w:t>
      </w:r>
      <w:r w:rsidRPr="009E5CCE">
        <w:rPr>
          <w:rFonts w:ascii="Calibri" w:hAnsi="Calibri"/>
          <w:b w:val="0"/>
        </w:rPr>
        <w:t>Účtovná jednotka nemá náplň pre túto položku</w:t>
      </w:r>
    </w:p>
    <w:p w:rsidR="00F727FC" w:rsidRPr="009E5CCE" w:rsidRDefault="00F727FC" w:rsidP="009E5CCE">
      <w:pPr>
        <w:pStyle w:val="Pismenka"/>
        <w:numPr>
          <w:ilvl w:val="0"/>
          <w:numId w:val="0"/>
        </w:numPr>
        <w:ind w:left="-6"/>
        <w:rPr>
          <w:rFonts w:ascii="Calibri" w:hAnsi="Calibri"/>
          <w:b w:val="0"/>
        </w:rPr>
      </w:pPr>
    </w:p>
    <w:p w:rsidR="00F727FC" w:rsidRPr="002F4C13" w:rsidRDefault="00F727FC" w:rsidP="00980656">
      <w:pPr>
        <w:pStyle w:val="BodyText"/>
        <w:ind w:left="360" w:hanging="36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 Spôsob a výška poistenia majetku</w:t>
      </w:r>
    </w:p>
    <w:p w:rsidR="00F727FC" w:rsidRPr="002F4C13" w:rsidRDefault="00F727FC" w:rsidP="00980656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2297"/>
        <w:gridCol w:w="2023"/>
      </w:tblGrid>
      <w:tr w:rsidR="00F727FC" w:rsidRPr="002F4C13" w:rsidTr="00D356ED">
        <w:tc>
          <w:tcPr>
            <w:tcW w:w="4320" w:type="dxa"/>
          </w:tcPr>
          <w:p w:rsidR="00F727FC" w:rsidRPr="002F4C13" w:rsidRDefault="00F727FC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Poistený majetok</w:t>
            </w:r>
          </w:p>
        </w:tc>
        <w:tc>
          <w:tcPr>
            <w:tcW w:w="2297" w:type="dxa"/>
          </w:tcPr>
          <w:p w:rsidR="00F727FC" w:rsidRDefault="00F727FC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Poistná suma</w:t>
            </w:r>
          </w:p>
          <w:p w:rsidR="00F727FC" w:rsidRPr="002F4C13" w:rsidRDefault="00F727FC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023" w:type="dxa"/>
          </w:tcPr>
          <w:p w:rsidR="00F727FC" w:rsidRPr="002F4C13" w:rsidRDefault="00F727FC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Platnosť od-do</w:t>
            </w:r>
          </w:p>
        </w:tc>
      </w:tr>
      <w:tr w:rsidR="00F727FC" w:rsidRPr="002F4C13" w:rsidTr="00D356ED">
        <w:tc>
          <w:tcPr>
            <w:tcW w:w="4320" w:type="dxa"/>
          </w:tcPr>
          <w:p w:rsidR="00F727FC" w:rsidRPr="002F4C13" w:rsidRDefault="00F727FC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Spoločnosť nemá poistený majetok</w:t>
            </w:r>
          </w:p>
        </w:tc>
        <w:tc>
          <w:tcPr>
            <w:tcW w:w="2297" w:type="dxa"/>
          </w:tcPr>
          <w:p w:rsidR="00F727FC" w:rsidRDefault="00F727FC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023" w:type="dxa"/>
          </w:tcPr>
          <w:p w:rsidR="00F727FC" w:rsidRPr="002F4C13" w:rsidRDefault="00F727FC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F727FC" w:rsidRDefault="00F727FC" w:rsidP="00E80B8A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b/>
          <w:szCs w:val="18"/>
        </w:rPr>
        <w:t xml:space="preserve">)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Dlhodobý hmotný majetok, na ktorý je zriadené záložné právo</w:t>
      </w:r>
    </w:p>
    <w:p w:rsidR="00F727FC" w:rsidRPr="002F4C13" w:rsidRDefault="00F727FC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F727FC" w:rsidRPr="002F4C13" w:rsidTr="00480542">
        <w:trPr>
          <w:trHeight w:val="511"/>
        </w:trPr>
        <w:tc>
          <w:tcPr>
            <w:tcW w:w="4270" w:type="dxa"/>
          </w:tcPr>
          <w:p w:rsidR="00F727FC" w:rsidRPr="002F4C13" w:rsidRDefault="00F727FC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Dlhodobý hmotný majetok</w:t>
            </w:r>
          </w:p>
        </w:tc>
        <w:tc>
          <w:tcPr>
            <w:tcW w:w="4376" w:type="dxa"/>
          </w:tcPr>
          <w:p w:rsidR="00F727FC" w:rsidRPr="002F4C13" w:rsidRDefault="00F727FC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F727FC" w:rsidRPr="002F4C13" w:rsidTr="00480542">
        <w:tc>
          <w:tcPr>
            <w:tcW w:w="4270" w:type="dxa"/>
          </w:tcPr>
          <w:p w:rsidR="00F727FC" w:rsidRPr="002F4C13" w:rsidRDefault="00F727FC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ktorý je zriadené záložné právo</w:t>
            </w:r>
          </w:p>
        </w:tc>
        <w:tc>
          <w:tcPr>
            <w:tcW w:w="4376" w:type="dxa"/>
          </w:tcPr>
          <w:p w:rsidR="00F727FC" w:rsidRPr="005140D6" w:rsidRDefault="00F727FC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 xml:space="preserve">                           0</w:t>
            </w:r>
          </w:p>
        </w:tc>
      </w:tr>
      <w:tr w:rsidR="00F727FC" w:rsidRPr="002F4C13" w:rsidTr="00480542">
        <w:tc>
          <w:tcPr>
            <w:tcW w:w="4270" w:type="dxa"/>
          </w:tcPr>
          <w:p w:rsidR="00F727FC" w:rsidRPr="002F4C13" w:rsidRDefault="00F727FC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ktorom má účtovná jednotka obmedzené právo s ním nakladať</w:t>
            </w:r>
          </w:p>
        </w:tc>
        <w:tc>
          <w:tcPr>
            <w:tcW w:w="4376" w:type="dxa"/>
          </w:tcPr>
          <w:p w:rsidR="00F727FC" w:rsidRPr="005140D6" w:rsidRDefault="00F727FC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 xml:space="preserve">                           0</w:t>
            </w:r>
          </w:p>
        </w:tc>
      </w:tr>
    </w:tbl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d)  Prehľad o dlhodobom nehmotnom a hmotnom majetku, pri ktorom vlastnícke práva nadobudol veriteľ zmluvou  o zabezpečovacom 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prevode práva alebo ktorý užíva účtovná jednotka  na základe zmluvy o výpožičke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f)     Charakteristika Goodwillu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  <w:r>
        <w:rPr>
          <w:rFonts w:ascii="Calibri" w:hAnsi="Calibri"/>
          <w:b/>
          <w:szCs w:val="18"/>
        </w:rPr>
        <w:t xml:space="preserve">  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763F">
        <w:rPr>
          <w:rFonts w:ascii="Calibri" w:hAnsi="Calibri"/>
          <w:b/>
          <w:szCs w:val="18"/>
        </w:rPr>
        <w:t>h)</w:t>
      </w:r>
      <w:r>
        <w:rPr>
          <w:rFonts w:ascii="Calibri" w:hAnsi="Calibri"/>
          <w:szCs w:val="18"/>
        </w:rPr>
        <w:t xml:space="preserve">  </w:t>
      </w:r>
      <w:r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</w:p>
    <w:p w:rsidR="00F727FC" w:rsidRPr="002F763F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i)    Štruktúra dlhodobého finančného majetku podľa  položiek súvahy-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E80B8A" w:rsidRDefault="00F727FC" w:rsidP="0029393E">
      <w:pPr>
        <w:spacing w:line="240" w:lineRule="auto"/>
        <w:rPr>
          <w:b/>
          <w:sz w:val="18"/>
          <w:szCs w:val="18"/>
        </w:rPr>
      </w:pPr>
      <w:r w:rsidRPr="00E80B8A">
        <w:rPr>
          <w:b/>
          <w:sz w:val="18"/>
          <w:szCs w:val="18"/>
        </w:rPr>
        <w:t xml:space="preserve"> j)</w:t>
      </w:r>
      <w:r>
        <w:rPr>
          <w:b/>
          <w:sz w:val="18"/>
          <w:szCs w:val="18"/>
        </w:rPr>
        <w:t xml:space="preserve">  </w:t>
      </w:r>
      <w:r w:rsidRPr="00E80B8A">
        <w:rPr>
          <w:b/>
          <w:sz w:val="18"/>
          <w:szCs w:val="18"/>
        </w:rPr>
        <w:t xml:space="preserve"> Tabuľka č. 1</w:t>
      </w:r>
      <w:r>
        <w:rPr>
          <w:b/>
          <w:sz w:val="18"/>
          <w:szCs w:val="18"/>
        </w:rPr>
        <w:t xml:space="preserve"> – bežné účtovné obdobie</w:t>
      </w:r>
    </w:p>
    <w:p w:rsidR="00F727FC" w:rsidRDefault="00F727FC" w:rsidP="0029393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29393E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E80B8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k) </w:t>
      </w:r>
      <w:r w:rsidRPr="00E80B8A">
        <w:rPr>
          <w:b/>
          <w:sz w:val="18"/>
          <w:szCs w:val="18"/>
        </w:rPr>
        <w:t>Tabuľka č. 2 –</w:t>
      </w:r>
      <w:r>
        <w:rPr>
          <w:sz w:val="18"/>
          <w:szCs w:val="18"/>
        </w:rPr>
        <w:t xml:space="preserve"> </w:t>
      </w:r>
      <w:r w:rsidRPr="00E80B8A">
        <w:rPr>
          <w:b/>
          <w:sz w:val="18"/>
          <w:szCs w:val="18"/>
        </w:rPr>
        <w:t>Bezprostredne predchádzajúce obdobie</w:t>
      </w:r>
    </w:p>
    <w:p w:rsidR="00F727FC" w:rsidRPr="0029393E" w:rsidRDefault="00F727FC" w:rsidP="0029393E">
      <w:pPr>
        <w:rPr>
          <w:b/>
          <w:sz w:val="18"/>
          <w:szCs w:val="18"/>
        </w:rPr>
      </w:pPr>
      <w:r>
        <w:t xml:space="preserve">       </w:t>
      </w:r>
      <w:r w:rsidRPr="0029393E">
        <w:rPr>
          <w:sz w:val="18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položku.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m)   </w:t>
      </w:r>
      <w:r w:rsidRPr="002F4C13">
        <w:rPr>
          <w:rFonts w:ascii="Calibri" w:hAnsi="Calibri"/>
          <w:b/>
          <w:szCs w:val="18"/>
        </w:rPr>
        <w:t>Dlhodobý finančný majetok, na ktorý je zriadené záložné právo</w:t>
      </w:r>
    </w:p>
    <w:p w:rsidR="00F727FC" w:rsidRPr="002F4C13" w:rsidRDefault="00F727FC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F727FC" w:rsidRDefault="00F727FC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 xml:space="preserve">) 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Zásoba, opravné položky k zásobám</w:t>
      </w:r>
    </w:p>
    <w:p w:rsidR="00F727FC" w:rsidRDefault="00F727FC" w:rsidP="0029393E">
      <w:pPr>
        <w:pStyle w:val="BodyText"/>
        <w:ind w:left="0"/>
      </w:pPr>
      <w:r w:rsidRPr="00472530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 </w:t>
      </w:r>
      <w:r w:rsidRPr="00472530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>)    Nehnuteľnosť na predaj</w:t>
      </w: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F727FC" w:rsidRPr="002F4C13" w:rsidTr="0019429C">
        <w:trPr>
          <w:trHeight w:val="511"/>
        </w:trPr>
        <w:tc>
          <w:tcPr>
            <w:tcW w:w="4270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Nehnuteľnosť na predaj</w:t>
            </w:r>
          </w:p>
        </w:tc>
        <w:tc>
          <w:tcPr>
            <w:tcW w:w="4376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</w:t>
            </w:r>
          </w:p>
        </w:tc>
      </w:tr>
      <w:tr w:rsidR="00F727FC" w:rsidRPr="002F4C13" w:rsidTr="0019429C">
        <w:tc>
          <w:tcPr>
            <w:tcW w:w="4270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za účtovné obdobie</w:t>
            </w:r>
          </w:p>
        </w:tc>
        <w:tc>
          <w:tcPr>
            <w:tcW w:w="4376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4270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od začiatku obstarania</w:t>
            </w:r>
          </w:p>
        </w:tc>
        <w:tc>
          <w:tcPr>
            <w:tcW w:w="4376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</w:tbl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 xml:space="preserve">)     Zásoby, na ktoré je zriadené záložné právo, pri ktorých má účtovná jednotka obmedzené </w:t>
      </w: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právo s nimi nakladať</w:t>
      </w: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F727FC" w:rsidRPr="002F4C13" w:rsidTr="0019429C">
        <w:trPr>
          <w:trHeight w:val="511"/>
        </w:trPr>
        <w:tc>
          <w:tcPr>
            <w:tcW w:w="4270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4376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F727FC" w:rsidRPr="002F4C13" w:rsidTr="0019429C">
        <w:tc>
          <w:tcPr>
            <w:tcW w:w="4270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na ktoré je zriadené záložné právo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4376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4270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</w:tbl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</w:t>
      </w:r>
      <w:r w:rsidRPr="002F4C13">
        <w:rPr>
          <w:rFonts w:ascii="Calibri" w:hAnsi="Calibri"/>
          <w:b/>
          <w:szCs w:val="18"/>
        </w:rPr>
        <w:t>)    Zákazková výroba a zákazková výstavba nehnuteľnosti určenej na predaj</w:t>
      </w: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výroby</w:t>
            </w:r>
          </w:p>
        </w:tc>
        <w:tc>
          <w:tcPr>
            <w:tcW w:w="2144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výrobu</w:t>
            </w:r>
          </w:p>
        </w:tc>
        <w:tc>
          <w:tcPr>
            <w:tcW w:w="2144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10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</w:tbl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F727FC" w:rsidRPr="002F4C13" w:rsidTr="0019429C">
        <w:trPr>
          <w:trHeight w:val="533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Hodnota zákazkovej výroby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F727FC" w:rsidRPr="002F4C13" w:rsidTr="0019429C">
        <w:trPr>
          <w:trHeight w:val="413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</w:tc>
        <w:tc>
          <w:tcPr>
            <w:tcW w:w="2753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</w:tc>
        <w:tc>
          <w:tcPr>
            <w:tcW w:w="2753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až do konca bežného účtovného obdobia</w:t>
            </w:r>
          </w:p>
        </w:tc>
      </w:tr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výstavby nehnuteľnosti určenej na predaj</w:t>
            </w:r>
          </w:p>
        </w:tc>
        <w:tc>
          <w:tcPr>
            <w:tcW w:w="2144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výstavbu určenú na predaj</w:t>
            </w:r>
          </w:p>
        </w:tc>
        <w:tc>
          <w:tcPr>
            <w:tcW w:w="2144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2126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08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</w:t>
      </w: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F727FC" w:rsidRPr="002F4C13" w:rsidTr="0019429C">
        <w:trPr>
          <w:trHeight w:val="533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zákazkovej výstavby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určenej na predaj až do konca bežného účtovného obdobia</w:t>
            </w:r>
          </w:p>
        </w:tc>
      </w:tr>
      <w:tr w:rsidR="00F727FC" w:rsidRPr="002F4C13" w:rsidTr="0019429C">
        <w:trPr>
          <w:trHeight w:val="413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462EC9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F727FC" w:rsidRPr="005140D6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5140D6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</w:tc>
        <w:tc>
          <w:tcPr>
            <w:tcW w:w="2753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19429C"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</w:tc>
        <w:tc>
          <w:tcPr>
            <w:tcW w:w="2753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775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F727FC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bCs/>
          <w:szCs w:val="18"/>
        </w:rPr>
      </w:pPr>
      <w:r>
        <w:rPr>
          <w:rFonts w:ascii="Calibri" w:hAnsi="Calibri"/>
          <w:b/>
          <w:bCs/>
          <w:szCs w:val="18"/>
        </w:rPr>
        <w:t>r</w:t>
      </w:r>
      <w:r w:rsidRPr="002F4C13">
        <w:rPr>
          <w:rFonts w:ascii="Calibri" w:hAnsi="Calibri"/>
          <w:b/>
          <w:bCs/>
          <w:szCs w:val="18"/>
        </w:rPr>
        <w:t>)</w:t>
      </w:r>
      <w:r>
        <w:rPr>
          <w:rFonts w:ascii="Calibri" w:hAnsi="Calibri"/>
          <w:b/>
          <w:bCs/>
          <w:szCs w:val="18"/>
        </w:rPr>
        <w:t xml:space="preserve"> </w:t>
      </w:r>
      <w:r w:rsidRPr="002F4C13">
        <w:rPr>
          <w:rFonts w:ascii="Calibri" w:hAnsi="Calibri"/>
          <w:b/>
          <w:bCs/>
          <w:szCs w:val="18"/>
        </w:rPr>
        <w:t xml:space="preserve">    Opravné položky k pohľadávkam</w:t>
      </w:r>
      <w:bookmarkEnd w:id="7"/>
      <w:r w:rsidRPr="002F4C13">
        <w:rPr>
          <w:rFonts w:ascii="Calibri" w:hAnsi="Calibri"/>
          <w:b/>
          <w:bCs/>
          <w:szCs w:val="18"/>
        </w:rPr>
        <w:t>, pohľadávky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netvorila. 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</w:t>
      </w:r>
    </w:p>
    <w:p w:rsidR="00F727FC" w:rsidRPr="00472530" w:rsidRDefault="00F727FC" w:rsidP="00472530">
      <w:pPr>
        <w:pStyle w:val="BodyText"/>
        <w:ind w:left="0"/>
        <w:rPr>
          <w:rFonts w:ascii="Calibri" w:hAnsi="Calibri"/>
          <w:b/>
          <w:szCs w:val="18"/>
        </w:rPr>
      </w:pPr>
      <w:r w:rsidRPr="00472530">
        <w:rPr>
          <w:rFonts w:ascii="Calibri" w:hAnsi="Calibri"/>
          <w:b/>
          <w:szCs w:val="18"/>
        </w:rPr>
        <w:t>s)      Pohľadávky do lehoty a po lehote splatnosti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Veková štruktúra pohľadávok je uvedená v nasledujúcej tabuľke: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F727FC" w:rsidRPr="002F4C13" w:rsidRDefault="00F727FC" w:rsidP="00AC51D4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AC51D4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pohľadávky z obchodného styku</w:t>
            </w:r>
          </w:p>
        </w:tc>
        <w:tc>
          <w:tcPr>
            <w:tcW w:w="1559" w:type="dxa"/>
          </w:tcPr>
          <w:p w:rsidR="00F727FC" w:rsidRPr="00AC51D4" w:rsidRDefault="00F727FC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5 694</w:t>
            </w:r>
          </w:p>
        </w:tc>
        <w:tc>
          <w:tcPr>
            <w:tcW w:w="1559" w:type="dxa"/>
          </w:tcPr>
          <w:p w:rsidR="00F727FC" w:rsidRPr="00AC51D4" w:rsidRDefault="00F727FC" w:rsidP="00B27F8D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3 220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AC51D4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daňové pohľadávky</w:t>
            </w:r>
          </w:p>
        </w:tc>
        <w:tc>
          <w:tcPr>
            <w:tcW w:w="1559" w:type="dxa"/>
          </w:tcPr>
          <w:p w:rsidR="00F727FC" w:rsidRPr="00AC51D4" w:rsidRDefault="00F727FC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</w:p>
        </w:tc>
        <w:tc>
          <w:tcPr>
            <w:tcW w:w="1559" w:type="dxa"/>
          </w:tcPr>
          <w:p w:rsidR="00F727FC" w:rsidRPr="00AC51D4" w:rsidRDefault="00F727FC" w:rsidP="00B27F8D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2F4C13" w:rsidRDefault="00F727FC" w:rsidP="00726B43">
            <w:pPr>
              <w:pStyle w:val="Tabulka"/>
              <w:rPr>
                <w:rFonts w:ascii="Calibri" w:hAnsi="Calibri"/>
                <w:szCs w:val="18"/>
              </w:rPr>
            </w:pPr>
            <w:bookmarkStart w:id="8" w:name="Textové145"/>
            <w:r>
              <w:rPr>
                <w:rFonts w:ascii="Calibri" w:hAnsi="Calibri"/>
                <w:szCs w:val="18"/>
              </w:rPr>
              <w:t>-  Iné pohľadávky</w:t>
            </w:r>
          </w:p>
        </w:tc>
        <w:bookmarkEnd w:id="8"/>
        <w:tc>
          <w:tcPr>
            <w:tcW w:w="1559" w:type="dxa"/>
          </w:tcPr>
          <w:p w:rsidR="00F727FC" w:rsidRPr="002F4C13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727FC" w:rsidRPr="002F4C13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2F4C13" w:rsidRDefault="00F727FC" w:rsidP="00480542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F727FC" w:rsidRPr="002F4C13" w:rsidRDefault="00F727FC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727FC" w:rsidRPr="002F4C13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AC51D4" w:rsidRDefault="00F727FC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 xml:space="preserve">Pohľadávky spolu r. </w:t>
            </w:r>
            <w:r>
              <w:rPr>
                <w:rFonts w:ascii="Calibri" w:hAnsi="Calibri"/>
                <w:b/>
                <w:szCs w:val="18"/>
              </w:rPr>
              <w:t>42</w:t>
            </w:r>
            <w:r w:rsidRPr="00AC51D4">
              <w:rPr>
                <w:rFonts w:ascii="Calibri" w:hAnsi="Calibri"/>
                <w:b/>
                <w:szCs w:val="18"/>
              </w:rPr>
              <w:t xml:space="preserve"> súvahy</w:t>
            </w:r>
          </w:p>
        </w:tc>
        <w:tc>
          <w:tcPr>
            <w:tcW w:w="1559" w:type="dxa"/>
          </w:tcPr>
          <w:p w:rsidR="00F727FC" w:rsidRPr="00AC51D4" w:rsidRDefault="00F727FC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5 694</w:t>
            </w:r>
          </w:p>
        </w:tc>
        <w:tc>
          <w:tcPr>
            <w:tcW w:w="1559" w:type="dxa"/>
          </w:tcPr>
          <w:p w:rsidR="00F727FC" w:rsidRPr="00AC51D4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3 220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AC51D4" w:rsidRDefault="00F727FC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559" w:type="dxa"/>
          </w:tcPr>
          <w:p w:rsidR="00F727FC" w:rsidRPr="002F4C13" w:rsidRDefault="00F727FC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F727FC" w:rsidRPr="002F4C13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AC51D4" w:rsidRDefault="00F727FC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F727FC" w:rsidRPr="002F4C13" w:rsidRDefault="00F727FC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F727FC" w:rsidRPr="002F4C13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2F4C13" w:rsidRDefault="00F727FC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F727FC" w:rsidRPr="002F4C13" w:rsidRDefault="00F727FC" w:rsidP="005D390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F727FC" w:rsidRPr="002F4C13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720</w:t>
            </w:r>
          </w:p>
        </w:tc>
      </w:tr>
      <w:tr w:rsidR="00F727FC" w:rsidRPr="002F4C13" w:rsidTr="00726B43">
        <w:trPr>
          <w:trHeight w:val="250"/>
        </w:trPr>
        <w:tc>
          <w:tcPr>
            <w:tcW w:w="5528" w:type="dxa"/>
          </w:tcPr>
          <w:p w:rsidR="00F727FC" w:rsidRPr="002F4C13" w:rsidRDefault="00F727FC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F727FC" w:rsidRPr="00D5064C" w:rsidRDefault="00F727FC" w:rsidP="005D390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5 694</w:t>
            </w:r>
          </w:p>
        </w:tc>
        <w:tc>
          <w:tcPr>
            <w:tcW w:w="1559" w:type="dxa"/>
          </w:tcPr>
          <w:p w:rsidR="00F727FC" w:rsidRPr="00D5064C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 w:rsidRPr="00D5064C">
              <w:rPr>
                <w:rFonts w:ascii="Calibri" w:hAnsi="Calibri"/>
                <w:color w:val="auto"/>
                <w:szCs w:val="18"/>
              </w:rPr>
              <w:t>2 500</w:t>
            </w:r>
          </w:p>
        </w:tc>
      </w:tr>
    </w:tbl>
    <w:p w:rsidR="00F727FC" w:rsidRDefault="00F727FC" w:rsidP="00FE5E9E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F727FC" w:rsidRDefault="00F727FC" w:rsidP="00FE5E9E">
      <w:pPr>
        <w:pStyle w:val="BodyText"/>
        <w:ind w:left="0"/>
        <w:rPr>
          <w:rFonts w:ascii="Calibri" w:hAnsi="Calibri"/>
          <w:b/>
          <w:szCs w:val="18"/>
        </w:rPr>
      </w:pPr>
      <w:r w:rsidRPr="00FE5E9E">
        <w:rPr>
          <w:rFonts w:ascii="Calibri" w:hAnsi="Calibri"/>
          <w:b/>
          <w:szCs w:val="18"/>
        </w:rPr>
        <w:t xml:space="preserve">t) </w:t>
      </w:r>
      <w:r>
        <w:rPr>
          <w:rFonts w:ascii="Calibri" w:hAnsi="Calibri"/>
          <w:b/>
          <w:szCs w:val="18"/>
        </w:rPr>
        <w:t xml:space="preserve">     Pohľadávky zabezpečené záložným právom alebo inou formou zabezpečenia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FE5E9E">
      <w:pPr>
        <w:pStyle w:val="BodyText"/>
        <w:ind w:left="0"/>
        <w:rPr>
          <w:rFonts w:ascii="Calibri" w:hAnsi="Calibri"/>
          <w:szCs w:val="18"/>
        </w:rPr>
      </w:pPr>
    </w:p>
    <w:p w:rsidR="00F727FC" w:rsidRDefault="00F727FC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F727FC" w:rsidRDefault="00F727FC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Default="00F727FC" w:rsidP="00FE5E9E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v)      Odložená daňová pohľadávka </w:t>
      </w:r>
    </w:p>
    <w:p w:rsidR="00F727FC" w:rsidRDefault="00F727FC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</w:t>
      </w:r>
      <w:r>
        <w:rPr>
          <w:rFonts w:ascii="Calibri" w:hAnsi="Calibri"/>
          <w:szCs w:val="18"/>
        </w:rPr>
        <w:t>Účtovná jednotka nemá náplň pre túto položku</w:t>
      </w:r>
    </w:p>
    <w:p w:rsidR="00F727FC" w:rsidRPr="00FE5E9E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9" w:name="_Toc530739905"/>
      <w:r>
        <w:rPr>
          <w:rFonts w:ascii="Calibri" w:hAnsi="Calibri"/>
          <w:szCs w:val="18"/>
        </w:rPr>
        <w:t>w</w:t>
      </w:r>
      <w:r w:rsidRPr="002F4C13">
        <w:rPr>
          <w:rFonts w:ascii="Calibri" w:hAnsi="Calibri"/>
          <w:szCs w:val="18"/>
        </w:rPr>
        <w:t xml:space="preserve">)    </w:t>
      </w:r>
      <w:r>
        <w:rPr>
          <w:rFonts w:ascii="Calibri" w:hAnsi="Calibri"/>
          <w:szCs w:val="18"/>
        </w:rPr>
        <w:t xml:space="preserve">Významné položky </w:t>
      </w:r>
      <w:bookmarkEnd w:id="9"/>
      <w:r>
        <w:rPr>
          <w:rFonts w:ascii="Calibri" w:hAnsi="Calibri"/>
          <w:szCs w:val="18"/>
        </w:rPr>
        <w:t>krátkodobého finančného majetku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Ako finančné účty sú vykázané peniaze v pokladnici a  účty v bankách. Účtami v bankách môže </w:t>
      </w:r>
      <w:r>
        <w:rPr>
          <w:rFonts w:ascii="Calibri" w:hAnsi="Calibri"/>
          <w:szCs w:val="18"/>
        </w:rPr>
        <w:t>fond</w:t>
      </w:r>
      <w:r w:rsidRPr="002F4C13">
        <w:rPr>
          <w:rFonts w:ascii="Calibri" w:hAnsi="Calibri"/>
          <w:szCs w:val="18"/>
        </w:rPr>
        <w:t xml:space="preserve"> voľne disponovať.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883"/>
      </w:tblGrid>
      <w:tr w:rsidR="00F727FC" w:rsidRPr="002F4C13" w:rsidTr="00484571">
        <w:trPr>
          <w:trHeight w:val="533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727FC" w:rsidRPr="002F4C13" w:rsidRDefault="00F727FC" w:rsidP="003D4C2D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883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F727FC" w:rsidRPr="002F4C13" w:rsidRDefault="00F727FC" w:rsidP="0048457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F727FC" w:rsidRPr="002F4C13" w:rsidTr="00484571">
        <w:trPr>
          <w:trHeight w:val="377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64</w:t>
            </w:r>
          </w:p>
        </w:tc>
        <w:tc>
          <w:tcPr>
            <w:tcW w:w="2883" w:type="dxa"/>
          </w:tcPr>
          <w:p w:rsidR="00F727FC" w:rsidRPr="002F4C13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7 001</w:t>
            </w:r>
          </w:p>
        </w:tc>
      </w:tr>
      <w:tr w:rsidR="00F727FC" w:rsidRPr="002F4C13" w:rsidTr="00484571">
        <w:trPr>
          <w:trHeight w:val="425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Bežné bankové účty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90 259</w:t>
            </w:r>
          </w:p>
        </w:tc>
        <w:tc>
          <w:tcPr>
            <w:tcW w:w="2883" w:type="dxa"/>
          </w:tcPr>
          <w:p w:rsidR="00F727FC" w:rsidRPr="002F4C13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49 470</w:t>
            </w:r>
          </w:p>
        </w:tc>
      </w:tr>
      <w:tr w:rsidR="00F727FC" w:rsidRPr="002F4C13" w:rsidTr="00484571">
        <w:trPr>
          <w:trHeight w:val="247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Krátkodobé financie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883" w:type="dxa"/>
          </w:tcPr>
          <w:p w:rsidR="00F727FC" w:rsidRPr="002F4C13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2F4C13" w:rsidTr="00484571">
        <w:trPr>
          <w:trHeight w:val="352"/>
        </w:trPr>
        <w:tc>
          <w:tcPr>
            <w:tcW w:w="3118" w:type="dxa"/>
          </w:tcPr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Spolu</w:t>
            </w:r>
          </w:p>
          <w:p w:rsidR="00F727FC" w:rsidRPr="002F4C13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F727FC" w:rsidRPr="002F4C13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90 323</w:t>
            </w:r>
          </w:p>
        </w:tc>
        <w:tc>
          <w:tcPr>
            <w:tcW w:w="2883" w:type="dxa"/>
          </w:tcPr>
          <w:p w:rsidR="00F727FC" w:rsidRPr="002F4C13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56 471</w:t>
            </w:r>
          </w:p>
        </w:tc>
      </w:tr>
    </w:tbl>
    <w:p w:rsidR="00F727FC" w:rsidRPr="002F4C13" w:rsidRDefault="00F727FC" w:rsidP="00D81232">
      <w:pPr>
        <w:pStyle w:val="BodyText"/>
        <w:ind w:left="0"/>
        <w:rPr>
          <w:rFonts w:ascii="Calibri" w:hAnsi="Calibri"/>
          <w:szCs w:val="18"/>
        </w:rPr>
      </w:pPr>
    </w:p>
    <w:p w:rsidR="00F727FC" w:rsidRPr="002F4C13" w:rsidRDefault="00F727FC" w:rsidP="00484571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x)    Opravné položky ku krátkodobému finančnému majetku</w:t>
      </w:r>
    </w:p>
    <w:p w:rsidR="00F727FC" w:rsidRDefault="00F727FC" w:rsidP="0048457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F727FC" w:rsidRPr="002F4C13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Default="00F727FC" w:rsidP="00484571">
      <w:pPr>
        <w:pStyle w:val="BodyText"/>
        <w:ind w:left="0"/>
        <w:rPr>
          <w:rFonts w:ascii="Calibri" w:hAnsi="Calibri"/>
          <w:b/>
          <w:szCs w:val="18"/>
        </w:rPr>
      </w:pPr>
      <w:r w:rsidRPr="00484571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F727FC" w:rsidRDefault="00F727FC" w:rsidP="00484571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F727FC" w:rsidRPr="00484571" w:rsidRDefault="00F727FC" w:rsidP="00484571">
      <w:pPr>
        <w:pStyle w:val="BodyText"/>
        <w:ind w:left="0"/>
        <w:rPr>
          <w:rFonts w:ascii="Calibri" w:hAnsi="Calibri"/>
          <w:b/>
          <w:szCs w:val="18"/>
        </w:rPr>
      </w:pPr>
    </w:p>
    <w:p w:rsidR="00F727FC" w:rsidRPr="002F4C13" w:rsidRDefault="00F727FC" w:rsidP="00C804E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10" w:name="_Toc530739906"/>
      <w:r>
        <w:rPr>
          <w:rFonts w:ascii="Calibri" w:hAnsi="Calibri"/>
          <w:szCs w:val="18"/>
        </w:rPr>
        <w:t>z</w:t>
      </w:r>
      <w:r w:rsidRPr="002F4C13">
        <w:rPr>
          <w:rFonts w:ascii="Calibri" w:hAnsi="Calibri"/>
          <w:szCs w:val="18"/>
        </w:rPr>
        <w:t> )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Časové rozlíšenie</w:t>
      </w:r>
      <w:bookmarkEnd w:id="10"/>
      <w:r w:rsidRPr="002F4C13">
        <w:rPr>
          <w:rFonts w:ascii="Calibri" w:hAnsi="Calibri"/>
          <w:szCs w:val="18"/>
        </w:rPr>
        <w:t xml:space="preserve"> na strane aktív </w:t>
      </w:r>
    </w:p>
    <w:p w:rsidR="00F727FC" w:rsidRPr="002F4C13" w:rsidRDefault="00F727FC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</w:t>
      </w:r>
    </w:p>
    <w:tbl>
      <w:tblPr>
        <w:tblW w:w="875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434"/>
        <w:gridCol w:w="1980"/>
        <w:gridCol w:w="2340"/>
      </w:tblGrid>
      <w:tr w:rsidR="00F727FC" w:rsidRPr="002F4C13" w:rsidTr="008F215B">
        <w:trPr>
          <w:cantSplit/>
          <w:trHeight w:val="511"/>
        </w:trPr>
        <w:tc>
          <w:tcPr>
            <w:tcW w:w="4434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szCs w:val="18"/>
              </w:rPr>
            </w:pPr>
          </w:p>
          <w:p w:rsidR="00F727FC" w:rsidRPr="002F4C13" w:rsidRDefault="00F727FC" w:rsidP="008F215B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980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340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2F4C13" w:rsidTr="008F215B">
        <w:trPr>
          <w:cantSplit/>
          <w:trHeight w:val="147"/>
        </w:trPr>
        <w:tc>
          <w:tcPr>
            <w:tcW w:w="4434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Náklady budúcich období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2F4C13">
              <w:rPr>
                <w:rFonts w:ascii="Calibri" w:hAnsi="Calibri"/>
                <w:b/>
                <w:szCs w:val="18"/>
              </w:rPr>
              <w:t>-</w:t>
            </w:r>
            <w:r>
              <w:rPr>
                <w:rFonts w:ascii="Calibri" w:hAnsi="Calibri"/>
                <w:b/>
                <w:szCs w:val="18"/>
              </w:rPr>
              <w:t xml:space="preserve"> </w:t>
            </w:r>
            <w:r w:rsidRPr="002F4C13">
              <w:rPr>
                <w:rFonts w:ascii="Calibri" w:hAnsi="Calibri"/>
                <w:b/>
                <w:szCs w:val="18"/>
              </w:rPr>
              <w:t>krátkodobé</w:t>
            </w:r>
          </w:p>
        </w:tc>
        <w:tc>
          <w:tcPr>
            <w:tcW w:w="1980" w:type="dxa"/>
          </w:tcPr>
          <w:p w:rsidR="00F727FC" w:rsidRPr="002F4C13" w:rsidRDefault="00F727FC" w:rsidP="008F215B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 EUR</w:t>
            </w:r>
          </w:p>
        </w:tc>
        <w:tc>
          <w:tcPr>
            <w:tcW w:w="2340" w:type="dxa"/>
          </w:tcPr>
          <w:p w:rsidR="00F727FC" w:rsidRPr="002F4C13" w:rsidRDefault="00F727FC" w:rsidP="008F215B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 EUR</w:t>
            </w:r>
          </w:p>
        </w:tc>
      </w:tr>
      <w:tr w:rsidR="00F727FC" w:rsidRPr="002F4C13" w:rsidTr="008F215B">
        <w:trPr>
          <w:trHeight w:val="250"/>
        </w:trPr>
        <w:tc>
          <w:tcPr>
            <w:tcW w:w="4434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szCs w:val="18"/>
              </w:rPr>
            </w:pPr>
            <w:bookmarkStart w:id="11" w:name="Textové161"/>
            <w:bookmarkStart w:id="12" w:name="Textové167"/>
            <w:r w:rsidRPr="002F4C13">
              <w:rPr>
                <w:rFonts w:ascii="Calibri" w:hAnsi="Calibri"/>
                <w:szCs w:val="18"/>
              </w:rPr>
              <w:t xml:space="preserve">381 – Náklady budúcich období                          </w:t>
            </w:r>
          </w:p>
        </w:tc>
        <w:bookmarkEnd w:id="11"/>
        <w:tc>
          <w:tcPr>
            <w:tcW w:w="1980" w:type="dxa"/>
          </w:tcPr>
          <w:p w:rsidR="00F727FC" w:rsidRDefault="00F727FC" w:rsidP="008F215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204</w:t>
            </w:r>
          </w:p>
          <w:p w:rsidR="00F727FC" w:rsidRPr="002F4C13" w:rsidRDefault="00F727FC" w:rsidP="008F215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  <w:bookmarkEnd w:id="12"/>
        <w:tc>
          <w:tcPr>
            <w:tcW w:w="2340" w:type="dxa"/>
          </w:tcPr>
          <w:p w:rsidR="00F727FC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1 352</w:t>
            </w:r>
          </w:p>
          <w:p w:rsidR="00F727FC" w:rsidRPr="002F4C13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2F4C13" w:rsidTr="008F215B">
        <w:trPr>
          <w:trHeight w:val="250"/>
        </w:trPr>
        <w:tc>
          <w:tcPr>
            <w:tcW w:w="4434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385 – Príjmy budúcich období</w:t>
            </w:r>
          </w:p>
        </w:tc>
        <w:tc>
          <w:tcPr>
            <w:tcW w:w="1980" w:type="dxa"/>
          </w:tcPr>
          <w:p w:rsidR="00F727FC" w:rsidRDefault="00F727FC" w:rsidP="008F215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8F215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340" w:type="dxa"/>
          </w:tcPr>
          <w:p w:rsidR="00F727FC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727FC" w:rsidRPr="002F4C13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2F4C13" w:rsidTr="008F215B">
        <w:trPr>
          <w:trHeight w:val="250"/>
        </w:trPr>
        <w:tc>
          <w:tcPr>
            <w:tcW w:w="4434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>S</w:t>
            </w:r>
            <w:bookmarkStart w:id="13" w:name="Textové172"/>
            <w:bookmarkStart w:id="14" w:name="Textové173"/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polu                                                                </w:t>
            </w:r>
          </w:p>
        </w:tc>
        <w:bookmarkEnd w:id="13"/>
        <w:tc>
          <w:tcPr>
            <w:tcW w:w="1980" w:type="dxa"/>
          </w:tcPr>
          <w:p w:rsidR="00F727FC" w:rsidRDefault="00F727FC" w:rsidP="008F215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204</w:t>
            </w:r>
          </w:p>
          <w:p w:rsidR="00F727FC" w:rsidRPr="002F4C13" w:rsidRDefault="00F727FC" w:rsidP="008F215B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bookmarkEnd w:id="14"/>
        <w:tc>
          <w:tcPr>
            <w:tcW w:w="2340" w:type="dxa"/>
          </w:tcPr>
          <w:p w:rsidR="00F727FC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1 352</w:t>
            </w:r>
          </w:p>
          <w:p w:rsidR="00F727FC" w:rsidRPr="002F4C13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</w:tbl>
    <w:p w:rsidR="00F727FC" w:rsidRPr="002F4C13" w:rsidRDefault="00F727FC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G.   Informácie o údajoch na strane pasív súvahy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2F4C13" w:rsidRDefault="00F727FC" w:rsidP="00143174">
      <w:pPr>
        <w:pStyle w:val="BodyText"/>
        <w:numPr>
          <w:ilvl w:val="0"/>
          <w:numId w:val="23"/>
        </w:numPr>
        <w:rPr>
          <w:rFonts w:ascii="Calibri" w:hAnsi="Calibri"/>
          <w:b/>
          <w:szCs w:val="18"/>
        </w:rPr>
      </w:pPr>
      <w:bookmarkStart w:id="15" w:name="_Toc530739908"/>
      <w:r w:rsidRPr="002F4C13">
        <w:rPr>
          <w:rFonts w:ascii="Calibri" w:hAnsi="Calibri"/>
          <w:b/>
          <w:szCs w:val="18"/>
        </w:rPr>
        <w:t>Údaje o vlastnom imaní</w:t>
      </w:r>
    </w:p>
    <w:p w:rsidR="00F727FC" w:rsidRPr="002F4C13" w:rsidRDefault="00F727FC" w:rsidP="00143174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 registri :</w:t>
      </w:r>
    </w:p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F727FC" w:rsidRPr="002F4C13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F727FC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F727FC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2F4C13" w:rsidRDefault="00F727FC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F727FC" w:rsidRPr="002F4C13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480542" w:rsidRDefault="00F727FC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             Informácie o rozdelení účtovného zisku alebo o</w:t>
      </w:r>
      <w:r>
        <w:rPr>
          <w:b/>
          <w:sz w:val="18"/>
          <w:szCs w:val="18"/>
        </w:rPr>
        <w:t> </w:t>
      </w:r>
      <w:r w:rsidRPr="00480542">
        <w:rPr>
          <w:b/>
          <w:sz w:val="18"/>
          <w:szCs w:val="18"/>
        </w:rPr>
        <w:t>vysporiadaní</w:t>
      </w:r>
      <w:r>
        <w:rPr>
          <w:b/>
          <w:sz w:val="18"/>
          <w:szCs w:val="18"/>
        </w:rPr>
        <w:t xml:space="preserve"> </w:t>
      </w:r>
      <w:r w:rsidRPr="00480542">
        <w:rPr>
          <w:b/>
          <w:sz w:val="18"/>
          <w:szCs w:val="18"/>
        </w:rPr>
        <w:t xml:space="preserve"> účtovnej straty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F727FC" w:rsidRPr="00480542" w:rsidTr="00C86490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27FC" w:rsidRPr="00480542" w:rsidRDefault="00F727FC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F727FC" w:rsidRPr="00480542" w:rsidRDefault="00F727FC" w:rsidP="0016484B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27FC" w:rsidRPr="00480542" w:rsidRDefault="00F727FC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F727FC" w:rsidRPr="00480542" w:rsidRDefault="00F727FC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F727FC" w:rsidRPr="00480542" w:rsidTr="00C86490">
        <w:tc>
          <w:tcPr>
            <w:tcW w:w="6058" w:type="dxa"/>
            <w:tcBorders>
              <w:top w:val="single" w:sz="12" w:space="0" w:color="auto"/>
            </w:tcBorders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7 030</w:t>
            </w:r>
          </w:p>
        </w:tc>
      </w:tr>
      <w:tr w:rsidR="00F727FC" w:rsidRPr="00480542" w:rsidTr="00C86490"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7 030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F727FC" w:rsidRPr="00480542" w:rsidTr="00C86490">
        <w:trPr>
          <w:trHeight w:val="70"/>
        </w:trPr>
        <w:tc>
          <w:tcPr>
            <w:tcW w:w="6058" w:type="dxa"/>
          </w:tcPr>
          <w:p w:rsidR="00F727FC" w:rsidRPr="00480542" w:rsidRDefault="00F727FC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F727FC" w:rsidRPr="00480542" w:rsidRDefault="00F727FC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7 030</w:t>
            </w:r>
          </w:p>
        </w:tc>
      </w:tr>
    </w:tbl>
    <w:p w:rsidR="00F727FC" w:rsidRDefault="00F727FC" w:rsidP="00C86490">
      <w:pPr>
        <w:rPr>
          <w:sz w:val="18"/>
          <w:szCs w:val="18"/>
        </w:rPr>
      </w:pPr>
    </w:p>
    <w:bookmarkEnd w:id="15"/>
    <w:p w:rsidR="00F727FC" w:rsidRPr="00480542" w:rsidRDefault="00F727FC" w:rsidP="00351948">
      <w:pPr>
        <w:pStyle w:val="Heading2"/>
        <w:numPr>
          <w:ilvl w:val="0"/>
          <w:numId w:val="23"/>
        </w:numPr>
        <w:rPr>
          <w:rFonts w:ascii="Calibri" w:hAnsi="Calibri"/>
          <w:bCs/>
        </w:rPr>
      </w:pPr>
      <w:r w:rsidRPr="00480542">
        <w:rPr>
          <w:rFonts w:ascii="Calibri" w:hAnsi="Calibri"/>
          <w:bCs/>
        </w:rPr>
        <w:t>Rezervy</w:t>
      </w:r>
    </w:p>
    <w:p w:rsidR="00F727FC" w:rsidRPr="00480542" w:rsidRDefault="00F727FC" w:rsidP="00351948">
      <w:pPr>
        <w:spacing w:line="240" w:lineRule="auto"/>
        <w:rPr>
          <w:sz w:val="18"/>
          <w:szCs w:val="18"/>
        </w:rPr>
      </w:pPr>
      <w:r w:rsidRPr="0048054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Pr="00480542">
        <w:rPr>
          <w:sz w:val="18"/>
          <w:szCs w:val="18"/>
        </w:rPr>
        <w:t xml:space="preserve">  Prehľad o rezervách za bežné účtovné obdobie je uvedený v nasledujúcej tabuľke:</w:t>
      </w:r>
    </w:p>
    <w:p w:rsidR="00F727FC" w:rsidRDefault="00F727FC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480542">
        <w:rPr>
          <w:rFonts w:ascii="Calibri" w:hAnsi="Calibri"/>
          <w:szCs w:val="18"/>
        </w:rPr>
        <w:t xml:space="preserve">        </w:t>
      </w:r>
    </w:p>
    <w:p w:rsidR="00F727FC" w:rsidRDefault="00F727FC" w:rsidP="00462EC9"/>
    <w:p w:rsidR="00F727FC" w:rsidRDefault="00F727FC" w:rsidP="00462EC9"/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F727FC" w:rsidRPr="00480542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F727FC" w:rsidRPr="00480542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F727FC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8F215B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F727FC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8F215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1 200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1 800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 xml:space="preserve">1 200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1 800</w:t>
            </w:r>
          </w:p>
        </w:tc>
      </w:tr>
      <w:tr w:rsidR="00F727FC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 xml:space="preserve">na </w:t>
            </w:r>
            <w:r>
              <w:rPr>
                <w:sz w:val="18"/>
                <w:szCs w:val="18"/>
              </w:rPr>
              <w:t xml:space="preserve">účtovníctvo a </w:t>
            </w:r>
            <w:r w:rsidRPr="00480542">
              <w:rPr>
                <w:sz w:val="18"/>
                <w:szCs w:val="18"/>
              </w:rPr>
              <w:t xml:space="preserve">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8F215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3 000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4 966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3 000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4 966</w:t>
            </w:r>
          </w:p>
        </w:tc>
      </w:tr>
      <w:tr w:rsidR="00F727FC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8F215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8F215B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480542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8F21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6 766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4 200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6 766</w:t>
            </w:r>
          </w:p>
        </w:tc>
      </w:tr>
    </w:tbl>
    <w:p w:rsidR="00F727FC" w:rsidRPr="00480542" w:rsidRDefault="00F727FC" w:rsidP="00D81232">
      <w:pPr>
        <w:pStyle w:val="BodyText"/>
        <w:rPr>
          <w:rFonts w:ascii="Calibri" w:hAnsi="Calibri"/>
          <w:b/>
        </w:rPr>
      </w:pPr>
    </w:p>
    <w:p w:rsidR="00F727FC" w:rsidRPr="00351948" w:rsidRDefault="00F727FC" w:rsidP="00D81232">
      <w:pPr>
        <w:rPr>
          <w:sz w:val="18"/>
          <w:szCs w:val="18"/>
        </w:rPr>
      </w:pPr>
      <w:r w:rsidRPr="00351948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F727FC" w:rsidRPr="0035194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sz w:val="18"/>
                <w:szCs w:val="18"/>
              </w:rPr>
            </w:pPr>
            <w:r w:rsidRPr="00351948">
              <w:rPr>
                <w:szCs w:val="18"/>
              </w:rPr>
              <w:t xml:space="preserve">        </w:t>
            </w:r>
            <w:r w:rsidRPr="00351948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</w:t>
            </w:r>
          </w:p>
        </w:tc>
      </w:tr>
      <w:tr w:rsidR="00F727FC" w:rsidRPr="00351948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F727FC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F727FC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 xml:space="preserve">1 200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1 200</w:t>
            </w:r>
          </w:p>
        </w:tc>
      </w:tr>
      <w:tr w:rsidR="00F727FC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1 200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1 200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3 000</w:t>
            </w:r>
          </w:p>
        </w:tc>
      </w:tr>
      <w:tr w:rsidR="00F727FC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B27F8D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351948" w:rsidTr="00726B43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351948" w:rsidRDefault="00F727FC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80542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4 200</w:t>
            </w:r>
          </w:p>
        </w:tc>
      </w:tr>
    </w:tbl>
    <w:p w:rsidR="00F727FC" w:rsidRDefault="00F727FC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bookmarkStart w:id="16" w:name="_Toc530739909"/>
    </w:p>
    <w:p w:rsidR="00F727FC" w:rsidRDefault="00F727FC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r>
        <w:rPr>
          <w:rFonts w:ascii="Bookman Old Style" w:hAnsi="Bookman Old Style"/>
        </w:rPr>
        <w:t>c) d)   Záväzky</w:t>
      </w:r>
      <w:bookmarkEnd w:id="16"/>
    </w:p>
    <w:p w:rsidR="00F727FC" w:rsidRDefault="00F727FC" w:rsidP="00D81232">
      <w:pPr>
        <w:pStyle w:val="BodyText"/>
        <w:rPr>
          <w:rFonts w:ascii="Bookman Old Style" w:hAnsi="Bookman Old Style"/>
        </w:rPr>
      </w:pPr>
    </w:p>
    <w:p w:rsidR="00F727FC" w:rsidRPr="00351948" w:rsidRDefault="00F727FC" w:rsidP="00D81232">
      <w:pPr>
        <w:pStyle w:val="BodyText"/>
        <w:rPr>
          <w:rFonts w:ascii="Calibri" w:hAnsi="Calibri"/>
          <w:szCs w:val="18"/>
        </w:rPr>
      </w:pPr>
      <w:r w:rsidRPr="00351948">
        <w:rPr>
          <w:rFonts w:ascii="Calibri" w:hAnsi="Calibri"/>
          <w:szCs w:val="18"/>
        </w:rPr>
        <w:t>Štruktúra záväzkov podľa zostatkovej doby splatnosti je uvedená v nasledujúcej tabuľke:</w:t>
      </w:r>
    </w:p>
    <w:p w:rsidR="00F727FC" w:rsidRPr="00351948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F727FC" w:rsidRPr="002F4C13" w:rsidRDefault="00F727FC" w:rsidP="00F57132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449" w:type="dxa"/>
          </w:tcPr>
          <w:p w:rsidR="00F727FC" w:rsidRPr="002F4C13" w:rsidRDefault="00F727FC" w:rsidP="00F57132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535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2 760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18 694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6 770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0332D4" w:rsidRDefault="00F727FC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0332D4">
              <w:rPr>
                <w:rFonts w:ascii="Calibri" w:hAnsi="Calibri"/>
                <w:b/>
                <w:color w:val="auto"/>
                <w:szCs w:val="18"/>
              </w:rPr>
              <w:t xml:space="preserve">Záväzky z obchodného styku  spolu </w:t>
            </w:r>
          </w:p>
        </w:tc>
        <w:tc>
          <w:tcPr>
            <w:tcW w:w="1417" w:type="dxa"/>
          </w:tcPr>
          <w:p w:rsidR="00F727FC" w:rsidRPr="000332D4" w:rsidRDefault="00F727FC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19 229</w:t>
            </w:r>
          </w:p>
        </w:tc>
        <w:tc>
          <w:tcPr>
            <w:tcW w:w="1449" w:type="dxa"/>
          </w:tcPr>
          <w:p w:rsidR="00F727FC" w:rsidRPr="000332D4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9 530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Prijaté prevádzkové zálohy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Záväzky voči zamestnancom</w:t>
            </w:r>
          </w:p>
        </w:tc>
        <w:tc>
          <w:tcPr>
            <w:tcW w:w="1417" w:type="dxa"/>
          </w:tcPr>
          <w:p w:rsidR="00F727FC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315</w:t>
            </w:r>
          </w:p>
        </w:tc>
        <w:tc>
          <w:tcPr>
            <w:tcW w:w="1449" w:type="dxa"/>
          </w:tcPr>
          <w:p w:rsidR="00F727FC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6 847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Záväzky voči inštitúciám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215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147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Daňové záväzky </w:t>
            </w:r>
          </w:p>
        </w:tc>
        <w:tc>
          <w:tcPr>
            <w:tcW w:w="1417" w:type="dxa"/>
          </w:tcPr>
          <w:p w:rsidR="00F727FC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74</w:t>
            </w:r>
          </w:p>
        </w:tc>
        <w:tc>
          <w:tcPr>
            <w:tcW w:w="1449" w:type="dxa"/>
          </w:tcPr>
          <w:p w:rsidR="00F727FC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1 380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Záväzky voči štatutárom, stážistom</w:t>
            </w:r>
          </w:p>
        </w:tc>
        <w:tc>
          <w:tcPr>
            <w:tcW w:w="1417" w:type="dxa"/>
          </w:tcPr>
          <w:p w:rsidR="00F727FC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792</w:t>
            </w:r>
          </w:p>
        </w:tc>
        <w:tc>
          <w:tcPr>
            <w:tcW w:w="1449" w:type="dxa"/>
          </w:tcPr>
          <w:p w:rsidR="00F727FC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Default="00F727FC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Iné záväzky</w:t>
            </w:r>
          </w:p>
        </w:tc>
        <w:tc>
          <w:tcPr>
            <w:tcW w:w="1417" w:type="dxa"/>
          </w:tcPr>
          <w:p w:rsidR="00F727FC" w:rsidRDefault="00F727FC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1 280</w:t>
            </w:r>
          </w:p>
        </w:tc>
        <w:tc>
          <w:tcPr>
            <w:tcW w:w="1449" w:type="dxa"/>
          </w:tcPr>
          <w:p w:rsidR="00F727FC" w:rsidRDefault="00F727FC" w:rsidP="00B27F8D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2 700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Spolu krátkodobé záväzky – r. </w:t>
            </w:r>
            <w:r>
              <w:rPr>
                <w:rFonts w:ascii="Calibri" w:hAnsi="Calibri"/>
                <w:b/>
                <w:color w:val="auto"/>
                <w:szCs w:val="18"/>
              </w:rPr>
              <w:t>87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21 905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20 604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F727FC" w:rsidRPr="00351948" w:rsidTr="00612F65">
        <w:trPr>
          <w:trHeight w:val="250"/>
        </w:trPr>
        <w:tc>
          <w:tcPr>
            <w:tcW w:w="5528" w:type="dxa"/>
          </w:tcPr>
          <w:p w:rsidR="00F727FC" w:rsidRPr="00351948" w:rsidRDefault="00F727FC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Spolu dlhodobé záväzky – r. </w:t>
            </w:r>
            <w:r>
              <w:rPr>
                <w:rFonts w:ascii="Calibri" w:hAnsi="Calibri"/>
                <w:b/>
                <w:color w:val="auto"/>
                <w:szCs w:val="18"/>
              </w:rPr>
              <w:t>79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 -okrem pôžičiek</w:t>
            </w:r>
          </w:p>
        </w:tc>
        <w:tc>
          <w:tcPr>
            <w:tcW w:w="1417" w:type="dxa"/>
          </w:tcPr>
          <w:p w:rsidR="00F727FC" w:rsidRPr="00351948" w:rsidRDefault="00F727FC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166</w:t>
            </w:r>
          </w:p>
        </w:tc>
        <w:tc>
          <w:tcPr>
            <w:tcW w:w="1449" w:type="dxa"/>
          </w:tcPr>
          <w:p w:rsidR="00F727FC" w:rsidRPr="00351948" w:rsidRDefault="00F727FC" w:rsidP="00B27F8D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166</w:t>
            </w:r>
          </w:p>
        </w:tc>
      </w:tr>
    </w:tbl>
    <w:p w:rsidR="00F727FC" w:rsidRDefault="00F727FC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F727FC" w:rsidRPr="007B7FD4" w:rsidRDefault="00F727FC" w:rsidP="007B7FD4">
      <w:pPr>
        <w:pStyle w:val="BodyText"/>
        <w:ind w:left="0"/>
        <w:rPr>
          <w:rFonts w:ascii="Calibri" w:hAnsi="Calibri"/>
          <w:b/>
          <w:szCs w:val="18"/>
        </w:rPr>
      </w:pPr>
      <w:r w:rsidRPr="007B7FD4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F727FC" w:rsidRDefault="00F727FC" w:rsidP="00FF0AEB">
      <w:pPr>
        <w:spacing w:line="240" w:lineRule="auto"/>
        <w:rPr>
          <w:sz w:val="18"/>
          <w:szCs w:val="18"/>
        </w:rPr>
      </w:pPr>
      <w:bookmarkStart w:id="17" w:name="_Toc530739911"/>
      <w:r>
        <w:rPr>
          <w:b/>
        </w:rPr>
        <w:t xml:space="preserve">         </w:t>
      </w:r>
      <w:r w:rsidRPr="00FF0AEB">
        <w:rPr>
          <w:sz w:val="18"/>
          <w:szCs w:val="18"/>
        </w:rPr>
        <w:t>Účtovná jednotka nemá náplň pre túto položku</w:t>
      </w:r>
    </w:p>
    <w:p w:rsidR="00F727FC" w:rsidRDefault="00F727FC" w:rsidP="00FF0AEB">
      <w:pPr>
        <w:spacing w:line="240" w:lineRule="auto"/>
        <w:rPr>
          <w:sz w:val="18"/>
          <w:szCs w:val="18"/>
        </w:rPr>
      </w:pPr>
    </w:p>
    <w:p w:rsidR="00F727FC" w:rsidRPr="00D5064C" w:rsidRDefault="00F727FC" w:rsidP="00D5064C">
      <w:pPr>
        <w:pStyle w:val="BodyText"/>
        <w:ind w:left="0"/>
        <w:rPr>
          <w:rFonts w:ascii="Calibri" w:hAnsi="Calibri"/>
          <w:b/>
        </w:rPr>
      </w:pPr>
      <w:r w:rsidRPr="00D5064C">
        <w:rPr>
          <w:rFonts w:ascii="Calibri" w:hAnsi="Calibri"/>
          <w:b/>
        </w:rPr>
        <w:t>f)  Spôsob vzniku odloženého záväzku</w:t>
      </w:r>
    </w:p>
    <w:p w:rsidR="00F727FC" w:rsidRPr="00D5064C" w:rsidRDefault="00F727FC" w:rsidP="00D5064C">
      <w:pPr>
        <w:pStyle w:val="BodyText"/>
        <w:rPr>
          <w:rFonts w:ascii="Calibri" w:hAnsi="Calibri"/>
        </w:rPr>
      </w:pPr>
      <w:r w:rsidRPr="00D5064C">
        <w:t xml:space="preserve">       </w:t>
      </w:r>
      <w:r w:rsidRPr="00D5064C">
        <w:rPr>
          <w:rFonts w:ascii="Calibri" w:hAnsi="Calibri"/>
        </w:rPr>
        <w:t>Účtovná jednotka nemá náplň pre túto položku</w:t>
      </w:r>
    </w:p>
    <w:p w:rsidR="00F727FC" w:rsidRPr="00D5064C" w:rsidRDefault="00F727FC" w:rsidP="00D5064C">
      <w:pPr>
        <w:pStyle w:val="BodyText"/>
        <w:rPr>
          <w:rFonts w:ascii="Calibri" w:hAnsi="Calibri"/>
        </w:rPr>
      </w:pPr>
    </w:p>
    <w:p w:rsidR="00F727FC" w:rsidRPr="00D5064C" w:rsidRDefault="00F727FC" w:rsidP="00D5064C">
      <w:pPr>
        <w:pStyle w:val="BodyText"/>
        <w:ind w:left="0"/>
        <w:rPr>
          <w:rFonts w:ascii="Calibri" w:hAnsi="Calibri"/>
          <w:b/>
        </w:rPr>
      </w:pPr>
      <w:r w:rsidRPr="00D5064C">
        <w:rPr>
          <w:rFonts w:ascii="Calibri" w:hAnsi="Calibri"/>
          <w:b/>
        </w:rPr>
        <w:t xml:space="preserve">g)     Záväzky zo sociálneho fondu </w:t>
      </w:r>
      <w:bookmarkEnd w:id="17"/>
    </w:p>
    <w:p w:rsidR="00F727FC" w:rsidRDefault="00F727FC" w:rsidP="00D5064C">
      <w:pPr>
        <w:pStyle w:val="BodyText"/>
        <w:rPr>
          <w:rFonts w:ascii="Calibri" w:hAnsi="Calibri"/>
        </w:rPr>
      </w:pPr>
      <w:r w:rsidRPr="00D5064C">
        <w:rPr>
          <w:rFonts w:ascii="Calibri" w:hAnsi="Calibri"/>
        </w:rPr>
        <w:t xml:space="preserve">         Účtovná jednotka nemá náplň pre túto položku.</w:t>
      </w:r>
    </w:p>
    <w:p w:rsidR="00F727FC" w:rsidRPr="00D5064C" w:rsidRDefault="00F727FC" w:rsidP="00D5064C">
      <w:pPr>
        <w:pStyle w:val="BodyText"/>
        <w:rPr>
          <w:rFonts w:ascii="Calibri" w:hAnsi="Calibri"/>
        </w:rPr>
      </w:pPr>
    </w:p>
    <w:p w:rsidR="00F727FC" w:rsidRPr="00D5064C" w:rsidRDefault="00F727FC" w:rsidP="00D5064C">
      <w:pPr>
        <w:pStyle w:val="BodyText"/>
        <w:ind w:left="0"/>
        <w:rPr>
          <w:rFonts w:ascii="Calibri" w:hAnsi="Calibri"/>
          <w:b/>
        </w:rPr>
      </w:pPr>
      <w:r w:rsidRPr="00D5064C">
        <w:rPr>
          <w:rFonts w:ascii="Calibri" w:hAnsi="Calibri"/>
          <w:b/>
        </w:rPr>
        <w:t>h)     Vydané dlhopisy</w:t>
      </w:r>
    </w:p>
    <w:p w:rsidR="00F727FC" w:rsidRDefault="00F727FC" w:rsidP="00D5064C">
      <w:pPr>
        <w:pStyle w:val="BodyText"/>
        <w:rPr>
          <w:rFonts w:ascii="Calibri" w:hAnsi="Calibri"/>
        </w:rPr>
      </w:pPr>
      <w:r w:rsidRPr="00D5064C">
        <w:rPr>
          <w:rFonts w:ascii="Calibri" w:hAnsi="Calibri"/>
        </w:rPr>
        <w:t xml:space="preserve">        Účtovná jednotka nemá náplň pre túto položku</w:t>
      </w:r>
    </w:p>
    <w:p w:rsidR="00F727FC" w:rsidRPr="00D5064C" w:rsidRDefault="00F727FC" w:rsidP="00D5064C">
      <w:pPr>
        <w:pStyle w:val="BodyText"/>
        <w:rPr>
          <w:rFonts w:ascii="Calibri" w:hAnsi="Calibri"/>
        </w:rPr>
      </w:pPr>
    </w:p>
    <w:p w:rsidR="00F727FC" w:rsidRPr="00D5064C" w:rsidRDefault="00F727FC" w:rsidP="00D5064C">
      <w:pPr>
        <w:pStyle w:val="BodyText"/>
        <w:ind w:left="0"/>
        <w:rPr>
          <w:rFonts w:ascii="Calibri" w:hAnsi="Calibri"/>
          <w:b/>
        </w:rPr>
      </w:pPr>
      <w:r w:rsidRPr="00D5064C">
        <w:rPr>
          <w:rFonts w:ascii="Calibri" w:hAnsi="Calibri"/>
          <w:b/>
        </w:rPr>
        <w:t>i)     Bankové úvery</w:t>
      </w:r>
    </w:p>
    <w:p w:rsidR="00F727FC" w:rsidRDefault="00F727FC" w:rsidP="00D5064C">
      <w:pPr>
        <w:pStyle w:val="BodyText"/>
        <w:rPr>
          <w:rFonts w:ascii="Calibri" w:hAnsi="Calibri"/>
        </w:rPr>
      </w:pPr>
      <w:r w:rsidRPr="00D5064C">
        <w:rPr>
          <w:rFonts w:ascii="Calibri" w:hAnsi="Calibri"/>
        </w:rPr>
        <w:t xml:space="preserve">      Účtovná jednotka nemá náplň pre túto položku</w:t>
      </w:r>
    </w:p>
    <w:p w:rsidR="00F727FC" w:rsidRPr="00D5064C" w:rsidRDefault="00F727FC" w:rsidP="00D5064C">
      <w:pPr>
        <w:pStyle w:val="BodyText"/>
        <w:rPr>
          <w:rFonts w:ascii="Calibri" w:hAnsi="Calibri"/>
        </w:rPr>
      </w:pPr>
    </w:p>
    <w:p w:rsidR="00F727FC" w:rsidRPr="00D5064C" w:rsidRDefault="00F727FC" w:rsidP="00D5064C">
      <w:pPr>
        <w:pStyle w:val="BodyText"/>
        <w:rPr>
          <w:rFonts w:ascii="Calibri" w:hAnsi="Calibri"/>
          <w:b/>
        </w:rPr>
      </w:pPr>
      <w:r w:rsidRPr="00D5064C">
        <w:rPr>
          <w:rFonts w:ascii="Calibri" w:hAnsi="Calibri"/>
          <w:b/>
        </w:rPr>
        <w:t xml:space="preserve">       Pôžičky, návratné  finančné výpomoci</w:t>
      </w:r>
    </w:p>
    <w:p w:rsidR="00F727FC" w:rsidRDefault="00F727FC" w:rsidP="00D5064C">
      <w:pPr>
        <w:pStyle w:val="BodyText"/>
        <w:rPr>
          <w:rFonts w:ascii="Calibri" w:hAnsi="Calibri"/>
        </w:rPr>
      </w:pPr>
      <w:r w:rsidRPr="00D5064C">
        <w:rPr>
          <w:rFonts w:ascii="Calibri" w:hAnsi="Calibri"/>
        </w:rPr>
        <w:t xml:space="preserve">         Účtovná jednotka nemá náplň pre túto položku</w:t>
      </w:r>
    </w:p>
    <w:p w:rsidR="00F727FC" w:rsidRPr="00D5064C" w:rsidRDefault="00F727FC" w:rsidP="00D5064C">
      <w:pPr>
        <w:pStyle w:val="BodyText"/>
        <w:rPr>
          <w:rFonts w:ascii="Calibri" w:hAnsi="Calibri"/>
        </w:rPr>
      </w:pPr>
    </w:p>
    <w:p w:rsidR="00F727FC" w:rsidRPr="002E7685" w:rsidRDefault="00F727FC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>
        <w:rPr>
          <w:rFonts w:ascii="Calibri" w:hAnsi="Calibri"/>
        </w:rPr>
        <w:t>j</w:t>
      </w:r>
      <w:r w:rsidRPr="002E7685">
        <w:rPr>
          <w:rFonts w:ascii="Calibri" w:hAnsi="Calibri"/>
        </w:rPr>
        <w:t xml:space="preserve"> )   Časové rozlíšenie na strane pasív</w:t>
      </w:r>
    </w:p>
    <w:p w:rsidR="00F727FC" w:rsidRDefault="00F727FC" w:rsidP="00D81232">
      <w:pPr>
        <w:pStyle w:val="BodyText"/>
        <w:rPr>
          <w:rFonts w:ascii="Calibri" w:hAnsi="Calibri"/>
        </w:rPr>
      </w:pPr>
      <w:r w:rsidRPr="002E7685">
        <w:rPr>
          <w:rFonts w:ascii="Calibri" w:hAnsi="Calibri"/>
        </w:rPr>
        <w:t>Ide o nasledovné položky:</w:t>
      </w:r>
    </w:p>
    <w:p w:rsidR="00F727FC" w:rsidRPr="002E7685" w:rsidRDefault="00F727FC" w:rsidP="00D81232">
      <w:pPr>
        <w:pStyle w:val="BodyText"/>
        <w:rPr>
          <w:rFonts w:ascii="Calibri" w:hAnsi="Calibri"/>
        </w:rPr>
      </w:pP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1842"/>
        <w:gridCol w:w="2268"/>
      </w:tblGrid>
      <w:tr w:rsidR="00F727FC" w:rsidRPr="002E7685" w:rsidTr="00726B43">
        <w:trPr>
          <w:cantSplit/>
          <w:trHeight w:val="511"/>
        </w:trPr>
        <w:tc>
          <w:tcPr>
            <w:tcW w:w="5103" w:type="dxa"/>
          </w:tcPr>
          <w:p w:rsidR="00F727FC" w:rsidRPr="002E7685" w:rsidRDefault="00F727FC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 </w:t>
            </w:r>
          </w:p>
          <w:p w:rsidR="00F727FC" w:rsidRPr="002E7685" w:rsidRDefault="00F727FC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842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268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2E7685" w:rsidTr="00726B43">
        <w:trPr>
          <w:cantSplit/>
          <w:trHeight w:val="147"/>
        </w:trPr>
        <w:tc>
          <w:tcPr>
            <w:tcW w:w="5103" w:type="dxa"/>
          </w:tcPr>
          <w:p w:rsidR="00F727FC" w:rsidRPr="002E7685" w:rsidRDefault="00F727FC" w:rsidP="00726B43">
            <w:pPr>
              <w:pStyle w:val="Tabulka"/>
              <w:rPr>
                <w:rFonts w:ascii="Calibri" w:hAnsi="Calibri"/>
                <w:b/>
              </w:rPr>
            </w:pPr>
            <w:r w:rsidRPr="002E7685">
              <w:rPr>
                <w:rFonts w:ascii="Calibri" w:hAnsi="Calibri"/>
                <w:b/>
              </w:rPr>
              <w:t>Výdavky budúcich období - krátkodobé</w:t>
            </w:r>
          </w:p>
        </w:tc>
        <w:tc>
          <w:tcPr>
            <w:tcW w:w="1842" w:type="dxa"/>
          </w:tcPr>
          <w:p w:rsidR="00F727FC" w:rsidRPr="00600335" w:rsidRDefault="00F727FC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600335">
              <w:rPr>
                <w:rFonts w:ascii="Calibri" w:hAnsi="Calibri"/>
                <w:b/>
              </w:rPr>
              <w:t>V EUR</w:t>
            </w:r>
          </w:p>
        </w:tc>
        <w:tc>
          <w:tcPr>
            <w:tcW w:w="2268" w:type="dxa"/>
          </w:tcPr>
          <w:p w:rsidR="00F727FC" w:rsidRPr="00600335" w:rsidRDefault="00F727FC" w:rsidP="00726B43">
            <w:pPr>
              <w:pStyle w:val="Tabulka"/>
              <w:jc w:val="center"/>
              <w:rPr>
                <w:rFonts w:ascii="Calibri" w:hAnsi="Calibri"/>
                <w:b/>
              </w:rPr>
            </w:pPr>
            <w:r w:rsidRPr="00600335">
              <w:rPr>
                <w:rFonts w:ascii="Calibri" w:hAnsi="Calibri"/>
                <w:b/>
              </w:rPr>
              <w:t>V EUR</w:t>
            </w:r>
          </w:p>
        </w:tc>
      </w:tr>
      <w:tr w:rsidR="00F727FC" w:rsidRPr="002E7685" w:rsidTr="00863212">
        <w:trPr>
          <w:trHeight w:val="250"/>
        </w:trPr>
        <w:tc>
          <w:tcPr>
            <w:tcW w:w="5103" w:type="dxa"/>
          </w:tcPr>
          <w:p w:rsidR="00F727FC" w:rsidRDefault="00F727FC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383 –Výdavky budúcich období                          </w:t>
            </w:r>
          </w:p>
          <w:p w:rsidR="00F727FC" w:rsidRPr="002E7685" w:rsidRDefault="00F727FC" w:rsidP="00726B43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842" w:type="dxa"/>
          </w:tcPr>
          <w:p w:rsidR="00F727FC" w:rsidRPr="002E7685" w:rsidRDefault="00F727FC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7 241</w:t>
            </w:r>
          </w:p>
        </w:tc>
        <w:tc>
          <w:tcPr>
            <w:tcW w:w="2268" w:type="dxa"/>
          </w:tcPr>
          <w:p w:rsidR="00F727FC" w:rsidRPr="002E7685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12 489</w:t>
            </w:r>
          </w:p>
        </w:tc>
      </w:tr>
      <w:tr w:rsidR="00F727FC" w:rsidRPr="002E7685" w:rsidTr="00863212">
        <w:trPr>
          <w:trHeight w:val="250"/>
        </w:trPr>
        <w:tc>
          <w:tcPr>
            <w:tcW w:w="5103" w:type="dxa"/>
          </w:tcPr>
          <w:p w:rsidR="00F727FC" w:rsidRDefault="00F727FC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>384 – Výnosy budúcich období</w:t>
            </w:r>
          </w:p>
          <w:p w:rsidR="00F727FC" w:rsidRPr="002E7685" w:rsidRDefault="00F727FC" w:rsidP="00726B43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842" w:type="dxa"/>
          </w:tcPr>
          <w:p w:rsidR="00F727FC" w:rsidRPr="002E7685" w:rsidRDefault="00F727FC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15 881</w:t>
            </w:r>
          </w:p>
        </w:tc>
        <w:tc>
          <w:tcPr>
            <w:tcW w:w="2268" w:type="dxa"/>
            <w:shd w:val="clear" w:color="auto" w:fill="FFFFFF"/>
          </w:tcPr>
          <w:p w:rsidR="00F727FC" w:rsidRPr="002E7685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15 864</w:t>
            </w:r>
          </w:p>
        </w:tc>
      </w:tr>
      <w:tr w:rsidR="00F727FC" w:rsidRPr="002E7685" w:rsidTr="00726B43">
        <w:trPr>
          <w:trHeight w:val="250"/>
        </w:trPr>
        <w:tc>
          <w:tcPr>
            <w:tcW w:w="5103" w:type="dxa"/>
          </w:tcPr>
          <w:p w:rsidR="00F727FC" w:rsidRDefault="00F727FC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2E7685">
              <w:rPr>
                <w:rFonts w:ascii="Calibri" w:hAnsi="Calibri"/>
                <w:b/>
                <w:color w:val="auto"/>
              </w:rPr>
              <w:t xml:space="preserve">Spolu                                                                </w:t>
            </w:r>
          </w:p>
          <w:p w:rsidR="00F727FC" w:rsidRPr="002E7685" w:rsidRDefault="00F727FC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1842" w:type="dxa"/>
          </w:tcPr>
          <w:p w:rsidR="00F727FC" w:rsidRPr="002E7685" w:rsidRDefault="00F727FC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23 122</w:t>
            </w:r>
          </w:p>
        </w:tc>
        <w:tc>
          <w:tcPr>
            <w:tcW w:w="2268" w:type="dxa"/>
          </w:tcPr>
          <w:p w:rsidR="00F727FC" w:rsidRPr="002E7685" w:rsidRDefault="00F727FC" w:rsidP="00B27F8D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28 353</w:t>
            </w:r>
          </w:p>
        </w:tc>
      </w:tr>
    </w:tbl>
    <w:p w:rsidR="00F727FC" w:rsidRDefault="00F727FC" w:rsidP="00D81232">
      <w:pPr>
        <w:pStyle w:val="BodyText"/>
        <w:ind w:left="0"/>
        <w:rPr>
          <w:rFonts w:ascii="Bookman Old Style" w:hAnsi="Bookman Old Style"/>
          <w:color w:val="FF0000"/>
        </w:rPr>
      </w:pPr>
    </w:p>
    <w:p w:rsidR="00F727FC" w:rsidRDefault="00F727FC" w:rsidP="00D81232">
      <w:pPr>
        <w:pStyle w:val="BodyText"/>
        <w:rPr>
          <w:rFonts w:ascii="Bookman Old Style" w:hAnsi="Bookman Old Style"/>
        </w:rPr>
      </w:pPr>
    </w:p>
    <w:p w:rsidR="00F727FC" w:rsidRPr="005748D3" w:rsidRDefault="00F727FC" w:rsidP="005748D3">
      <w:pPr>
        <w:pStyle w:val="BodyText"/>
        <w:ind w:left="0"/>
        <w:rPr>
          <w:rFonts w:ascii="Calibri" w:hAnsi="Calibri"/>
          <w:b/>
        </w:rPr>
      </w:pPr>
      <w:r w:rsidRPr="005748D3">
        <w:rPr>
          <w:rFonts w:ascii="Calibri" w:hAnsi="Calibri"/>
          <w:b/>
        </w:rPr>
        <w:t xml:space="preserve">k) </w:t>
      </w:r>
      <w:r>
        <w:rPr>
          <w:rFonts w:ascii="Calibri" w:hAnsi="Calibri"/>
          <w:b/>
        </w:rPr>
        <w:t xml:space="preserve">   </w:t>
      </w:r>
      <w:r w:rsidRPr="005748D3">
        <w:rPr>
          <w:rFonts w:ascii="Calibri" w:hAnsi="Calibri"/>
          <w:b/>
        </w:rPr>
        <w:t>Významné položky derivátov</w:t>
      </w:r>
    </w:p>
    <w:p w:rsidR="00F727FC" w:rsidRDefault="00F727FC" w:rsidP="00D81232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F727FC" w:rsidRDefault="00F727FC" w:rsidP="00D81232">
      <w:pPr>
        <w:pStyle w:val="BodyText"/>
        <w:rPr>
          <w:rFonts w:ascii="Calibri" w:hAnsi="Calibri"/>
        </w:rPr>
      </w:pPr>
    </w:p>
    <w:p w:rsidR="00F727FC" w:rsidRPr="005748D3" w:rsidRDefault="00F727FC" w:rsidP="005748D3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l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a záväzky zabezpečené  derivátmi</w:t>
      </w:r>
    </w:p>
    <w:p w:rsidR="00F727FC" w:rsidRDefault="00F727FC" w:rsidP="005748D3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F727FC" w:rsidRDefault="00F727FC" w:rsidP="005748D3">
      <w:pPr>
        <w:pStyle w:val="BodyText"/>
        <w:rPr>
          <w:rFonts w:ascii="Calibri" w:hAnsi="Calibri"/>
        </w:rPr>
      </w:pPr>
    </w:p>
    <w:p w:rsidR="00F727FC" w:rsidRPr="005748D3" w:rsidRDefault="00F727FC" w:rsidP="00443204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m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prenajatý formou finančného prenájmu – u nájomcu</w:t>
      </w:r>
    </w:p>
    <w:p w:rsidR="00F727FC" w:rsidRPr="005748D3" w:rsidRDefault="00F727FC" w:rsidP="00443204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F727FC" w:rsidRDefault="00F727FC" w:rsidP="00D81232">
      <w:pPr>
        <w:pStyle w:val="BodyText"/>
        <w:rPr>
          <w:rFonts w:ascii="Calibri" w:hAnsi="Calibri"/>
        </w:rPr>
      </w:pPr>
    </w:p>
    <w:p w:rsidR="00F727FC" w:rsidRPr="005748D3" w:rsidRDefault="00F727FC" w:rsidP="00D81232">
      <w:pPr>
        <w:pStyle w:val="BodyText"/>
        <w:rPr>
          <w:rFonts w:ascii="Calibri" w:hAnsi="Calibri"/>
        </w:rPr>
      </w:pPr>
    </w:p>
    <w:p w:rsidR="00F727FC" w:rsidRPr="00443204" w:rsidRDefault="00F727FC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443204">
        <w:rPr>
          <w:rFonts w:ascii="Calibri" w:hAnsi="Calibri"/>
        </w:rPr>
        <w:t>H. informácie o výnosoch</w:t>
      </w:r>
    </w:p>
    <w:p w:rsidR="00F727FC" w:rsidRPr="00443204" w:rsidRDefault="00F727FC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8" w:name="_Toc530739914"/>
    </w:p>
    <w:p w:rsidR="00F727FC" w:rsidRPr="00443204" w:rsidRDefault="00F727FC" w:rsidP="00D81232">
      <w:pPr>
        <w:rPr>
          <w:b/>
        </w:rPr>
      </w:pPr>
      <w:r w:rsidRPr="00443204">
        <w:rPr>
          <w:b/>
        </w:rPr>
        <w:t xml:space="preserve">a)      </w:t>
      </w:r>
      <w:r w:rsidRPr="00443204">
        <w:rPr>
          <w:b/>
          <w:sz w:val="18"/>
          <w:szCs w:val="18"/>
        </w:rPr>
        <w:t>Tržby za vlastné výkony , tovar</w:t>
      </w:r>
      <w:bookmarkEnd w:id="18"/>
      <w:r w:rsidRPr="00443204">
        <w:rPr>
          <w:b/>
          <w:sz w:val="18"/>
          <w:szCs w:val="18"/>
        </w:rPr>
        <w:t xml:space="preserve"> a služby</w:t>
      </w:r>
    </w:p>
    <w:p w:rsidR="00F727FC" w:rsidRPr="00443204" w:rsidRDefault="00F727FC" w:rsidP="00D81232">
      <w:pPr>
        <w:pStyle w:val="BodyText"/>
        <w:rPr>
          <w:rFonts w:ascii="Calibri" w:hAnsi="Calibri"/>
        </w:rPr>
      </w:pPr>
      <w:r w:rsidRPr="00443204">
        <w:rPr>
          <w:rFonts w:ascii="Calibri" w:hAnsi="Calibri"/>
        </w:rPr>
        <w:t xml:space="preserve">Tržby za vlastné výkony a tovar podľa jednotlivých segmentov, t. j. podľa typov výrobkov a služieb a podľa hlavných teritórií, sú uvedené v nasledujúcej tabuľke </w:t>
      </w:r>
    </w:p>
    <w:p w:rsidR="00F727FC" w:rsidRDefault="00F727FC" w:rsidP="00D81232">
      <w:pPr>
        <w:pStyle w:val="BodyText"/>
        <w:rPr>
          <w:rFonts w:ascii="Bookman Old Style" w:hAnsi="Bookman Old Style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33"/>
        <w:gridCol w:w="1829"/>
        <w:gridCol w:w="1920"/>
      </w:tblGrid>
      <w:tr w:rsidR="00F727FC" w:rsidRPr="00443204" w:rsidTr="005D390E">
        <w:trPr>
          <w:trHeight w:val="240"/>
        </w:trPr>
        <w:tc>
          <w:tcPr>
            <w:tcW w:w="4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43204" w:rsidRDefault="00F727FC" w:rsidP="008632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443204" w:rsidTr="005D390E">
        <w:trPr>
          <w:trHeight w:val="240"/>
        </w:trPr>
        <w:tc>
          <w:tcPr>
            <w:tcW w:w="4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43204" w:rsidRDefault="00F727FC" w:rsidP="00726B43">
            <w:pPr>
              <w:ind w:left="110" w:hanging="110"/>
              <w:rPr>
                <w:b/>
                <w:sz w:val="18"/>
                <w:szCs w:val="18"/>
              </w:rPr>
            </w:pPr>
            <w:r w:rsidRPr="00443204">
              <w:rPr>
                <w:b/>
                <w:sz w:val="18"/>
                <w:szCs w:val="18"/>
              </w:rPr>
              <w:t xml:space="preserve">Účet </w:t>
            </w:r>
            <w:r>
              <w:rPr>
                <w:b/>
                <w:sz w:val="18"/>
                <w:szCs w:val="18"/>
              </w:rPr>
              <w:t xml:space="preserve">601 – </w:t>
            </w:r>
            <w:r>
              <w:rPr>
                <w:sz w:val="18"/>
                <w:szCs w:val="18"/>
              </w:rPr>
              <w:t>vlastná činnosť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7FC" w:rsidRPr="00443204" w:rsidRDefault="00F727FC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7FC" w:rsidRPr="00443204" w:rsidRDefault="00F727FC" w:rsidP="00B27F8D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F727FC" w:rsidRPr="00443204" w:rsidTr="005D390E">
        <w:trPr>
          <w:trHeight w:val="240"/>
        </w:trPr>
        <w:tc>
          <w:tcPr>
            <w:tcW w:w="4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43204" w:rsidRDefault="00F727FC" w:rsidP="00726B43">
            <w:pPr>
              <w:ind w:left="110" w:hanging="11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Účet 602 - </w:t>
            </w:r>
            <w:r w:rsidRPr="00863212">
              <w:rPr>
                <w:sz w:val="18"/>
                <w:szCs w:val="18"/>
              </w:rPr>
              <w:t>služby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7FC" w:rsidRDefault="00F727FC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9 239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7FC" w:rsidRDefault="00F727FC" w:rsidP="00B27F8D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8 540</w:t>
            </w:r>
          </w:p>
        </w:tc>
      </w:tr>
      <w:tr w:rsidR="00F727FC" w:rsidRPr="00443204" w:rsidTr="005D390E">
        <w:trPr>
          <w:trHeight w:val="240"/>
        </w:trPr>
        <w:tc>
          <w:tcPr>
            <w:tcW w:w="4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443204" w:rsidRDefault="00F727FC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7FC" w:rsidRPr="00443204" w:rsidRDefault="00F727FC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9 239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7FC" w:rsidRPr="00443204" w:rsidRDefault="00F727FC" w:rsidP="00B27F8D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8 563</w:t>
            </w:r>
          </w:p>
        </w:tc>
      </w:tr>
    </w:tbl>
    <w:p w:rsidR="00F727FC" w:rsidRDefault="00F727FC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F727FC" w:rsidRPr="00443204" w:rsidRDefault="00F727FC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443204">
        <w:rPr>
          <w:rFonts w:ascii="Calibri" w:hAnsi="Calibri"/>
          <w:szCs w:val="18"/>
        </w:rPr>
        <w:t>b) Výnosy  z hospodárskej činnosti</w:t>
      </w:r>
    </w:p>
    <w:p w:rsidR="00F727FC" w:rsidRPr="00A70295" w:rsidRDefault="00F727FC" w:rsidP="00A70295">
      <w:pPr>
        <w:ind w:left="360"/>
        <w:rPr>
          <w:sz w:val="18"/>
          <w:szCs w:val="18"/>
        </w:rPr>
      </w:pPr>
      <w:r w:rsidRPr="00A70295">
        <w:rPr>
          <w:sz w:val="18"/>
          <w:szCs w:val="18"/>
        </w:rPr>
        <w:t>Účtovná jednotka nemá náplň pre túto položku:</w:t>
      </w:r>
    </w:p>
    <w:p w:rsidR="00F727FC" w:rsidRPr="009A38F7" w:rsidRDefault="00F727FC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c)      Výnosy z finančnej činnosti</w:t>
      </w:r>
    </w:p>
    <w:p w:rsidR="00F727FC" w:rsidRPr="009A38F7" w:rsidRDefault="00F727FC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 nasledujúcej tabuľke: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F727FC" w:rsidRPr="009A38F7" w:rsidTr="00EA675F">
        <w:tc>
          <w:tcPr>
            <w:tcW w:w="5013" w:type="dxa"/>
          </w:tcPr>
          <w:p w:rsidR="00F727FC" w:rsidRPr="009A38F7" w:rsidRDefault="00F727FC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9A38F7" w:rsidRDefault="00F727FC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Účet </w:t>
            </w:r>
            <w:r>
              <w:rPr>
                <w:rFonts w:ascii="Calibri" w:hAnsi="Calibri"/>
                <w:b/>
                <w:szCs w:val="18"/>
              </w:rPr>
              <w:t>644</w:t>
            </w:r>
            <w:r>
              <w:rPr>
                <w:rFonts w:ascii="Calibri" w:hAnsi="Calibri"/>
                <w:szCs w:val="18"/>
              </w:rPr>
              <w:t>– výnosové úroky</w:t>
            </w:r>
          </w:p>
        </w:tc>
        <w:tc>
          <w:tcPr>
            <w:tcW w:w="1800" w:type="dxa"/>
          </w:tcPr>
          <w:p w:rsidR="00F727FC" w:rsidRPr="009A38F7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</w:t>
            </w:r>
          </w:p>
        </w:tc>
        <w:tc>
          <w:tcPr>
            <w:tcW w:w="1800" w:type="dxa"/>
          </w:tcPr>
          <w:p w:rsidR="00F727FC" w:rsidRPr="009A38F7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4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9A38F7" w:rsidRDefault="00F727FC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645 – </w:t>
            </w:r>
            <w:r w:rsidRPr="00A91EC0">
              <w:rPr>
                <w:rFonts w:ascii="Calibri" w:hAnsi="Calibri"/>
                <w:szCs w:val="18"/>
              </w:rPr>
              <w:t>kurzové zisky</w:t>
            </w:r>
          </w:p>
        </w:tc>
        <w:tc>
          <w:tcPr>
            <w:tcW w:w="180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9A38F7" w:rsidRDefault="00F727FC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</w:t>
            </w:r>
            <w:r>
              <w:rPr>
                <w:rFonts w:ascii="Calibri" w:hAnsi="Calibri"/>
                <w:b/>
                <w:szCs w:val="18"/>
              </w:rPr>
              <w:t>49</w:t>
            </w:r>
            <w:r>
              <w:rPr>
                <w:rFonts w:ascii="Calibri" w:hAnsi="Calibri"/>
                <w:szCs w:val="18"/>
              </w:rPr>
              <w:t xml:space="preserve"> – ostatné finančné výnosy</w:t>
            </w:r>
          </w:p>
        </w:tc>
        <w:tc>
          <w:tcPr>
            <w:tcW w:w="1800" w:type="dxa"/>
          </w:tcPr>
          <w:p w:rsidR="00F727FC" w:rsidRPr="009A38F7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1800" w:type="dxa"/>
          </w:tcPr>
          <w:p w:rsidR="00F727FC" w:rsidRPr="009A38F7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A91EC0" w:rsidRDefault="00F727FC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662 – </w:t>
            </w:r>
            <w:r>
              <w:rPr>
                <w:rFonts w:ascii="Calibri" w:hAnsi="Calibri"/>
                <w:szCs w:val="18"/>
              </w:rPr>
              <w:t>príspevky od iných organizácií</w:t>
            </w:r>
          </w:p>
        </w:tc>
        <w:tc>
          <w:tcPr>
            <w:tcW w:w="180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319 408</w:t>
            </w:r>
          </w:p>
        </w:tc>
        <w:tc>
          <w:tcPr>
            <w:tcW w:w="180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174 868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D5064C" w:rsidRDefault="00F727FC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663 – </w:t>
            </w:r>
            <w:r>
              <w:rPr>
                <w:rFonts w:ascii="Calibri" w:hAnsi="Calibri"/>
                <w:szCs w:val="18"/>
              </w:rPr>
              <w:t>prijaté príspevky od fyzických osôb</w:t>
            </w:r>
          </w:p>
        </w:tc>
        <w:tc>
          <w:tcPr>
            <w:tcW w:w="180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2 460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A91EC0" w:rsidRDefault="00F727FC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664 – </w:t>
            </w:r>
            <w:r>
              <w:rPr>
                <w:rFonts w:ascii="Calibri" w:hAnsi="Calibri"/>
                <w:szCs w:val="18"/>
              </w:rPr>
              <w:t>členské</w:t>
            </w:r>
          </w:p>
        </w:tc>
        <w:tc>
          <w:tcPr>
            <w:tcW w:w="180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1 350</w:t>
            </w:r>
          </w:p>
        </w:tc>
        <w:tc>
          <w:tcPr>
            <w:tcW w:w="180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9A38F7" w:rsidTr="00EA675F">
        <w:trPr>
          <w:trHeight w:val="360"/>
        </w:trPr>
        <w:tc>
          <w:tcPr>
            <w:tcW w:w="5013" w:type="dxa"/>
          </w:tcPr>
          <w:p w:rsidR="00F727FC" w:rsidRPr="00A91EC0" w:rsidRDefault="00F727FC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Účet 665 – </w:t>
            </w:r>
            <w:r>
              <w:rPr>
                <w:rFonts w:ascii="Calibri" w:hAnsi="Calibri"/>
                <w:szCs w:val="18"/>
              </w:rPr>
              <w:t>príspevky z podielu zaplatenej dane</w:t>
            </w:r>
          </w:p>
        </w:tc>
        <w:tc>
          <w:tcPr>
            <w:tcW w:w="180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1 035</w:t>
            </w:r>
          </w:p>
        </w:tc>
        <w:tc>
          <w:tcPr>
            <w:tcW w:w="180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F727FC" w:rsidRPr="009A38F7" w:rsidTr="00EA675F">
        <w:tc>
          <w:tcPr>
            <w:tcW w:w="5013" w:type="dxa"/>
          </w:tcPr>
          <w:p w:rsidR="00F727FC" w:rsidRPr="009A38F7" w:rsidRDefault="00F727FC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321 799</w:t>
            </w:r>
          </w:p>
          <w:p w:rsidR="00F727FC" w:rsidRPr="009A38F7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177 332</w:t>
            </w:r>
          </w:p>
          <w:p w:rsidR="00F727FC" w:rsidRPr="009A38F7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</w:tblGrid>
      <w:tr w:rsidR="00F727FC" w:rsidRPr="002F4C13" w:rsidTr="00CD469A">
        <w:tc>
          <w:tcPr>
            <w:tcW w:w="5013" w:type="dxa"/>
          </w:tcPr>
          <w:p w:rsidR="00F727FC" w:rsidRPr="009A38F7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   </w:t>
            </w:r>
            <w:r>
              <w:rPr>
                <w:rFonts w:ascii="Calibri" w:hAnsi="Calibri"/>
                <w:b/>
                <w:szCs w:val="18"/>
              </w:rPr>
              <w:t>Zoznam Grantov</w:t>
            </w:r>
          </w:p>
        </w:tc>
        <w:tc>
          <w:tcPr>
            <w:tcW w:w="1800" w:type="dxa"/>
          </w:tcPr>
          <w:p w:rsidR="00F727FC" w:rsidRDefault="00F727FC" w:rsidP="00CD469A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</w:p>
          <w:p w:rsidR="00F727FC" w:rsidRPr="002F4C13" w:rsidRDefault="00F727FC" w:rsidP="00CD469A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</w:p>
        </w:tc>
      </w:tr>
      <w:tr w:rsidR="00F727FC" w:rsidRPr="009A38F7" w:rsidTr="00CD469A">
        <w:trPr>
          <w:trHeight w:val="360"/>
        </w:trPr>
        <w:tc>
          <w:tcPr>
            <w:tcW w:w="5013" w:type="dxa"/>
          </w:tcPr>
          <w:p w:rsidR="00F727FC" w:rsidRPr="009A38F7" w:rsidRDefault="00F727FC" w:rsidP="00CD469A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69566C">
              <w:rPr>
                <w:rFonts w:ascii="Calibri" w:hAnsi="Calibri"/>
                <w:b/>
                <w:szCs w:val="18"/>
              </w:rPr>
              <w:t>Letná škola</w:t>
            </w:r>
            <w:r>
              <w:rPr>
                <w:rFonts w:ascii="Calibri" w:hAnsi="Calibri"/>
                <w:szCs w:val="18"/>
              </w:rPr>
              <w:t xml:space="preserve"> - NATO, MZV, MO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23 075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Pr="009A38F7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Stiftung Open Society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41 518</w:t>
            </w:r>
          </w:p>
        </w:tc>
      </w:tr>
      <w:tr w:rsidR="00F727FC" w:rsidRPr="009A38F7" w:rsidTr="00CD469A">
        <w:trPr>
          <w:trHeight w:val="360"/>
        </w:trPr>
        <w:tc>
          <w:tcPr>
            <w:tcW w:w="5013" w:type="dxa"/>
          </w:tcPr>
          <w:p w:rsidR="00F727FC" w:rsidRPr="0069566C" w:rsidRDefault="00F727FC" w:rsidP="00B27F8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NATO, MZV  - </w:t>
            </w:r>
            <w:r w:rsidRPr="0069566C">
              <w:rPr>
                <w:rFonts w:ascii="Calibri" w:hAnsi="Calibri"/>
                <w:b/>
                <w:szCs w:val="18"/>
              </w:rPr>
              <w:t>Panoráma</w:t>
            </w:r>
          </w:p>
        </w:tc>
        <w:tc>
          <w:tcPr>
            <w:tcW w:w="1800" w:type="dxa"/>
          </w:tcPr>
          <w:p w:rsidR="00F727FC" w:rsidRPr="00475E25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475E25">
              <w:rPr>
                <w:rFonts w:ascii="Calibri" w:hAnsi="Calibri"/>
                <w:szCs w:val="18"/>
              </w:rPr>
              <w:t>2 860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Pr="0069566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69566C">
              <w:rPr>
                <w:rFonts w:ascii="Calibri" w:hAnsi="Calibri"/>
                <w:b/>
                <w:szCs w:val="18"/>
              </w:rPr>
              <w:t>NATO 2020</w:t>
            </w:r>
          </w:p>
        </w:tc>
        <w:tc>
          <w:tcPr>
            <w:tcW w:w="1800" w:type="dxa"/>
          </w:tcPr>
          <w:p w:rsidR="00F727FC" w:rsidRPr="00475E25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475E25">
              <w:rPr>
                <w:rFonts w:ascii="Calibri" w:hAnsi="Calibri"/>
                <w:szCs w:val="18"/>
              </w:rPr>
              <w:t>20 050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Pr="0069566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NATO – capable logisticion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12 750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Pr="00A91EC0" w:rsidRDefault="00F727FC" w:rsidP="00CD469A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MZV – SSF – Slovenské strategické fórum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1 500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MZV – Balkán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4 000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Pr="0069566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SlovakAid – Afganistan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54 023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SlovakAid – Gruzínsko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42 534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Pr="0069566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Medzinárodný Vyšehradský fond – IVF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94 400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Nadácia otvorenej spoločnosti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1 414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NATO – Afgan. Students forum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E87700">
              <w:rPr>
                <w:rFonts w:ascii="Calibri" w:hAnsi="Calibri"/>
                <w:szCs w:val="18"/>
              </w:rPr>
              <w:t>16 000</w:t>
            </w:r>
          </w:p>
        </w:tc>
      </w:tr>
      <w:tr w:rsidR="00F727FC" w:rsidTr="00CD469A">
        <w:trPr>
          <w:trHeight w:val="360"/>
        </w:trPr>
        <w:tc>
          <w:tcPr>
            <w:tcW w:w="5013" w:type="dxa"/>
          </w:tcPr>
          <w:p w:rsidR="00F727FC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U.S. Disbursing Office – J. Carolina</w:t>
            </w:r>
          </w:p>
        </w:tc>
        <w:tc>
          <w:tcPr>
            <w:tcW w:w="1800" w:type="dxa"/>
          </w:tcPr>
          <w:p w:rsidR="00F727FC" w:rsidRPr="00E87700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5 284</w:t>
            </w:r>
          </w:p>
        </w:tc>
      </w:tr>
      <w:tr w:rsidR="00F727FC" w:rsidRPr="009A38F7" w:rsidTr="00CD469A">
        <w:tc>
          <w:tcPr>
            <w:tcW w:w="5013" w:type="dxa"/>
          </w:tcPr>
          <w:p w:rsidR="00F727FC" w:rsidRPr="009A38F7" w:rsidRDefault="00F727FC" w:rsidP="00CD469A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F727FC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319 408</w:t>
            </w:r>
          </w:p>
          <w:p w:rsidR="00F727FC" w:rsidRPr="009A38F7" w:rsidRDefault="00F727FC" w:rsidP="00CD469A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F727FC" w:rsidRPr="009A38F7" w:rsidRDefault="00F727FC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19" w:name="_Toc530739918"/>
      <w:r w:rsidRPr="009A38F7">
        <w:rPr>
          <w:rFonts w:ascii="Calibri" w:hAnsi="Calibri"/>
          <w:szCs w:val="18"/>
        </w:rPr>
        <w:t>Mimoriadne výnosy</w:t>
      </w:r>
      <w:bookmarkEnd w:id="19"/>
    </w:p>
    <w:p w:rsidR="00F727FC" w:rsidRPr="009A38F7" w:rsidRDefault="00F727FC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A38F7">
        <w:rPr>
          <w:rFonts w:ascii="Calibri" w:hAnsi="Calibri"/>
          <w:szCs w:val="18"/>
        </w:rPr>
        <w:t xml:space="preserve"> nemala žiadne mimoriadne výnosy. </w:t>
      </w:r>
    </w:p>
    <w:p w:rsidR="00F727FC" w:rsidRPr="009A38F7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9A38F7" w:rsidRDefault="00F727FC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I.     Informácie o nákladoch</w:t>
      </w:r>
    </w:p>
    <w:p w:rsidR="00F727FC" w:rsidRPr="009A38F7" w:rsidRDefault="00F727FC" w:rsidP="00D81232">
      <w:pPr>
        <w:rPr>
          <w:b/>
          <w:sz w:val="18"/>
          <w:szCs w:val="18"/>
        </w:rPr>
      </w:pPr>
      <w:r w:rsidRPr="009A38F7">
        <w:rPr>
          <w:b/>
          <w:sz w:val="18"/>
          <w:szCs w:val="18"/>
        </w:rPr>
        <w:t>a)    Náklady na predaný tovar, poskytnuté služby, spotreba materiálu a energie</w:t>
      </w:r>
    </w:p>
    <w:p w:rsidR="00F727FC" w:rsidRPr="009A38F7" w:rsidRDefault="00F727FC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9A38F7">
        <w:rPr>
          <w:rFonts w:ascii="Calibri" w:hAnsi="Calibri"/>
        </w:rPr>
        <w:t xml:space="preserve">      </w:t>
      </w:r>
      <w:r w:rsidRPr="009A38F7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tbl>
      <w:tblPr>
        <w:tblW w:w="9568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5"/>
        <w:gridCol w:w="2855"/>
        <w:gridCol w:w="2614"/>
      </w:tblGrid>
      <w:tr w:rsidR="00F727FC" w:rsidRPr="009A38F7" w:rsidTr="006C57D4">
        <w:trPr>
          <w:trHeight w:val="558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3B79AC">
            <w:pPr>
              <w:rPr>
                <w:b/>
                <w:bCs/>
                <w:sz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727FC" w:rsidRPr="009A38F7" w:rsidRDefault="00F727FC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9A38F7" w:rsidTr="004A14A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Účet 501 - </w:t>
            </w:r>
            <w:r w:rsidRPr="00B327D0">
              <w:rPr>
                <w:bCs/>
                <w:sz w:val="18"/>
              </w:rPr>
              <w:t>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727FC" w:rsidRPr="009A38F7" w:rsidRDefault="00F727FC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31 529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7FC" w:rsidRPr="009A38F7" w:rsidRDefault="00F727FC" w:rsidP="00B27F8D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21 768</w:t>
            </w:r>
          </w:p>
        </w:tc>
      </w:tr>
      <w:tr w:rsidR="00F727FC" w:rsidRPr="009A38F7" w:rsidTr="004A14A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Účet 502 – </w:t>
            </w:r>
            <w:r w:rsidRPr="00B327D0">
              <w:rPr>
                <w:bCs/>
                <w:sz w:val="18"/>
              </w:rPr>
              <w:t>Spotreba energie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727FC" w:rsidRPr="009A38F7" w:rsidRDefault="00F727FC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7FC" w:rsidRPr="009A38F7" w:rsidRDefault="00F727FC" w:rsidP="00B27F8D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666</w:t>
            </w:r>
          </w:p>
        </w:tc>
      </w:tr>
      <w:tr w:rsidR="00F727FC" w:rsidRPr="009A38F7" w:rsidTr="004A14A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B327D0" w:rsidRDefault="00F727FC" w:rsidP="00B327D0">
            <w:pPr>
              <w:rPr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Účet 511 – </w:t>
            </w:r>
            <w:r>
              <w:rPr>
                <w:bCs/>
                <w:sz w:val="18"/>
              </w:rPr>
              <w:t>Opravy a udržiavanie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727FC" w:rsidRPr="009A38F7" w:rsidRDefault="00F727FC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Default="00F727FC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7FC" w:rsidRDefault="00F727FC" w:rsidP="00B27F8D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</w:t>
            </w:r>
          </w:p>
        </w:tc>
      </w:tr>
      <w:tr w:rsidR="00F727FC" w:rsidRPr="009A38F7" w:rsidTr="004A14A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Účet 512 -</w:t>
            </w:r>
            <w:r w:rsidRPr="00B327D0">
              <w:rPr>
                <w:bCs/>
                <w:sz w:val="18"/>
              </w:rPr>
              <w:t xml:space="preserve"> Cestovné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727FC" w:rsidRPr="009A38F7" w:rsidRDefault="00F727FC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Default="00F727FC" w:rsidP="00A91EC0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338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7FC" w:rsidRDefault="00F727FC" w:rsidP="00B27F8D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125</w:t>
            </w:r>
          </w:p>
        </w:tc>
      </w:tr>
      <w:tr w:rsidR="00F727FC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Účet 518 - </w:t>
            </w:r>
            <w:r w:rsidRPr="00B327D0">
              <w:rPr>
                <w:sz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27FC" w:rsidRPr="009A38F7" w:rsidRDefault="00F727FC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128 775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7FC" w:rsidRPr="009A38F7" w:rsidRDefault="00F727FC" w:rsidP="00B27F8D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82 083</w:t>
            </w:r>
          </w:p>
        </w:tc>
      </w:tr>
      <w:tr w:rsidR="00F727FC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A38F7" w:rsidRDefault="00F727FC" w:rsidP="00726B43">
            <w:pPr>
              <w:rPr>
                <w:b/>
                <w:bCs/>
                <w:sz w:val="18"/>
              </w:rPr>
            </w:pPr>
            <w:r w:rsidRPr="009A38F7">
              <w:rPr>
                <w:b/>
                <w:bCs/>
                <w:sz w:val="18"/>
              </w:rPr>
              <w:t>Spolu materiál,</w:t>
            </w:r>
            <w:r>
              <w:rPr>
                <w:b/>
                <w:bCs/>
                <w:sz w:val="18"/>
              </w:rPr>
              <w:t xml:space="preserve"> energie, opravy,cestovné, s</w:t>
            </w:r>
            <w:r w:rsidRPr="009A38F7">
              <w:rPr>
                <w:b/>
                <w:bCs/>
                <w:sz w:val="18"/>
              </w:rPr>
              <w:t>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727FC" w:rsidRPr="009A38F7" w:rsidRDefault="00F727FC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AC1279" w:rsidRDefault="00F727FC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160 642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727FC" w:rsidRPr="00AC1279" w:rsidRDefault="00F727FC" w:rsidP="00B27F8D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104 672</w:t>
            </w:r>
          </w:p>
        </w:tc>
      </w:tr>
    </w:tbl>
    <w:p w:rsidR="00F727FC" w:rsidRPr="00AC1279" w:rsidRDefault="00F727FC" w:rsidP="00D81232">
      <w:pPr>
        <w:pStyle w:val="BodyText"/>
        <w:ind w:left="0"/>
        <w:rPr>
          <w:rFonts w:ascii="Calibri" w:hAnsi="Calibri"/>
          <w:b/>
        </w:rPr>
      </w:pPr>
      <w:r w:rsidRPr="00AC1279">
        <w:rPr>
          <w:rFonts w:ascii="Calibri" w:hAnsi="Calibri"/>
          <w:b/>
        </w:rPr>
        <w:t>b)    Náklady na hospodársku činnosti</w:t>
      </w:r>
    </w:p>
    <w:p w:rsidR="00F727FC" w:rsidRPr="00AC1279" w:rsidRDefault="00F727FC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Prehľad o nákladoch na hospodársku činnosť je znázornený v nasledujúcej tabuľke       </w:t>
      </w:r>
    </w:p>
    <w:p w:rsidR="00F727FC" w:rsidRPr="00AC1279" w:rsidRDefault="00F727FC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074"/>
        <w:gridCol w:w="2880"/>
        <w:gridCol w:w="2520"/>
      </w:tblGrid>
      <w:tr w:rsidR="00F727FC" w:rsidRPr="00AC1279" w:rsidTr="00AC1279">
        <w:tc>
          <w:tcPr>
            <w:tcW w:w="4074" w:type="dxa"/>
          </w:tcPr>
          <w:p w:rsidR="00F727FC" w:rsidRPr="00AC1279" w:rsidRDefault="00F727FC" w:rsidP="00726B43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880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520" w:type="dxa"/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AC1279" w:rsidTr="00AC1279">
        <w:tc>
          <w:tcPr>
            <w:tcW w:w="4074" w:type="dxa"/>
          </w:tcPr>
          <w:p w:rsidR="00F727FC" w:rsidRPr="00AC1279" w:rsidRDefault="00F727FC" w:rsidP="00726B43">
            <w:pPr>
              <w:pStyle w:val="BodyText"/>
              <w:ind w:left="0"/>
              <w:rPr>
                <w:rFonts w:ascii="Calibri" w:hAnsi="Calibri"/>
              </w:rPr>
            </w:pPr>
            <w:r w:rsidRPr="007727C6">
              <w:rPr>
                <w:rFonts w:ascii="Calibri" w:hAnsi="Calibri"/>
                <w:b/>
              </w:rPr>
              <w:t>Účet 521, 524</w:t>
            </w:r>
            <w:r>
              <w:rPr>
                <w:rFonts w:ascii="Calibri" w:hAnsi="Calibri"/>
              </w:rPr>
              <w:t xml:space="preserve"> -  </w:t>
            </w:r>
            <w:r w:rsidRPr="00AC1279">
              <w:rPr>
                <w:rFonts w:ascii="Calibri" w:hAnsi="Calibri"/>
              </w:rPr>
              <w:t>Osobné náklady</w:t>
            </w:r>
          </w:p>
        </w:tc>
        <w:tc>
          <w:tcPr>
            <w:tcW w:w="288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11 399</w:t>
            </w:r>
          </w:p>
          <w:p w:rsidR="00F727FC" w:rsidRPr="00AC1279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27 785</w:t>
            </w:r>
          </w:p>
          <w:p w:rsidR="00F727FC" w:rsidRPr="00AC127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727FC" w:rsidRPr="00AC1279" w:rsidTr="00AC1279">
        <w:tc>
          <w:tcPr>
            <w:tcW w:w="4074" w:type="dxa"/>
          </w:tcPr>
          <w:p w:rsidR="00F727FC" w:rsidRPr="00AC1279" w:rsidRDefault="00F727FC" w:rsidP="00726B43">
            <w:pPr>
              <w:pStyle w:val="BodyText"/>
              <w:ind w:left="0"/>
              <w:rPr>
                <w:rFonts w:ascii="Calibri" w:hAnsi="Calibri"/>
              </w:rPr>
            </w:pPr>
            <w:r w:rsidRPr="007727C6">
              <w:rPr>
                <w:rFonts w:ascii="Calibri" w:hAnsi="Calibri"/>
                <w:b/>
              </w:rPr>
              <w:t>Účet 538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>Dane a poplatky</w:t>
            </w:r>
          </w:p>
        </w:tc>
        <w:tc>
          <w:tcPr>
            <w:tcW w:w="288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46</w:t>
            </w:r>
          </w:p>
          <w:p w:rsidR="00F727FC" w:rsidRPr="00AC1279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</w:t>
            </w:r>
          </w:p>
          <w:p w:rsidR="00F727FC" w:rsidRPr="00AC127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</w:tr>
      <w:tr w:rsidR="00F727FC" w:rsidRPr="00AC1279" w:rsidTr="00AC1279">
        <w:tc>
          <w:tcPr>
            <w:tcW w:w="4074" w:type="dxa"/>
          </w:tcPr>
          <w:p w:rsidR="00F727FC" w:rsidRPr="00AC1279" w:rsidRDefault="00F727FC" w:rsidP="00726B43">
            <w:pPr>
              <w:pStyle w:val="BodyText"/>
              <w:ind w:left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Účet 541,542 - </w:t>
            </w:r>
            <w:r>
              <w:rPr>
                <w:rFonts w:ascii="Calibri" w:hAnsi="Calibri"/>
              </w:rPr>
              <w:t>Pokuty a penále</w:t>
            </w:r>
          </w:p>
        </w:tc>
        <w:tc>
          <w:tcPr>
            <w:tcW w:w="288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F727FC" w:rsidRPr="00AC1279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F727FC" w:rsidRPr="00AC127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</w:p>
        </w:tc>
      </w:tr>
      <w:tr w:rsidR="00F727FC" w:rsidRPr="00AC1279" w:rsidTr="00AC1279">
        <w:tc>
          <w:tcPr>
            <w:tcW w:w="4074" w:type="dxa"/>
          </w:tcPr>
          <w:p w:rsidR="00F727FC" w:rsidRPr="00AC1279" w:rsidRDefault="00F727FC" w:rsidP="00726B43">
            <w:pPr>
              <w:pStyle w:val="BodyText"/>
              <w:ind w:left="0"/>
              <w:rPr>
                <w:rFonts w:ascii="Calibri" w:hAnsi="Calibri"/>
              </w:rPr>
            </w:pPr>
            <w:r w:rsidRPr="007727C6">
              <w:rPr>
                <w:rFonts w:ascii="Calibri" w:hAnsi="Calibri"/>
                <w:b/>
              </w:rPr>
              <w:t>Účet 54</w:t>
            </w:r>
            <w:r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/>
              </w:rPr>
              <w:t xml:space="preserve"> – Kurzové strtaty</w:t>
            </w:r>
          </w:p>
        </w:tc>
        <w:tc>
          <w:tcPr>
            <w:tcW w:w="2880" w:type="dxa"/>
          </w:tcPr>
          <w:p w:rsidR="00F727FC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78</w:t>
            </w:r>
          </w:p>
          <w:p w:rsidR="00F727FC" w:rsidRPr="00AC1279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F727FC" w:rsidRPr="00AC127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AC1279">
              <w:rPr>
                <w:rFonts w:ascii="Calibri" w:hAnsi="Calibri"/>
              </w:rPr>
              <w:t>0</w:t>
            </w:r>
          </w:p>
        </w:tc>
      </w:tr>
      <w:tr w:rsidR="00F727FC" w:rsidRPr="00AC1279" w:rsidTr="00AC1279">
        <w:trPr>
          <w:trHeight w:val="453"/>
        </w:trPr>
        <w:tc>
          <w:tcPr>
            <w:tcW w:w="4074" w:type="dxa"/>
          </w:tcPr>
          <w:p w:rsidR="00F727FC" w:rsidRPr="00AC1279" w:rsidRDefault="00F727FC" w:rsidP="00726B43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Spolu</w:t>
            </w:r>
          </w:p>
        </w:tc>
        <w:tc>
          <w:tcPr>
            <w:tcW w:w="2880" w:type="dxa"/>
          </w:tcPr>
          <w:p w:rsidR="00F727FC" w:rsidRPr="00AC1279" w:rsidRDefault="00F727FC" w:rsidP="00726B43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11 523</w:t>
            </w:r>
          </w:p>
        </w:tc>
        <w:tc>
          <w:tcPr>
            <w:tcW w:w="2520" w:type="dxa"/>
          </w:tcPr>
          <w:p w:rsidR="00F727FC" w:rsidRPr="00AC127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27 799</w:t>
            </w:r>
          </w:p>
        </w:tc>
      </w:tr>
    </w:tbl>
    <w:p w:rsidR="00F727FC" w:rsidRDefault="00F727FC" w:rsidP="00D81232">
      <w:pPr>
        <w:pStyle w:val="Heading2"/>
        <w:numPr>
          <w:ilvl w:val="0"/>
          <w:numId w:val="0"/>
        </w:numPr>
        <w:rPr>
          <w:rFonts w:ascii="Bookman Old Style" w:hAnsi="Bookman Old Style"/>
        </w:rPr>
      </w:pPr>
    </w:p>
    <w:p w:rsidR="00F727FC" w:rsidRDefault="00F727FC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c)    Náklady na finančnú činnosť</w:t>
      </w:r>
    </w:p>
    <w:p w:rsidR="00F727FC" w:rsidRDefault="00F727FC" w:rsidP="00915DD9">
      <w:pPr>
        <w:rPr>
          <w:sz w:val="18"/>
          <w:szCs w:val="18"/>
        </w:rPr>
      </w:pPr>
      <w:r w:rsidRPr="00915DD9">
        <w:rPr>
          <w:sz w:val="18"/>
          <w:szCs w:val="18"/>
        </w:rPr>
        <w:t xml:space="preserve">      Prehľad o nákladoch na finančnú činnosť je znázornený v nasledujúcej tabuľke          </w:t>
      </w:r>
    </w:p>
    <w:tbl>
      <w:tblPr>
        <w:tblW w:w="947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880"/>
        <w:gridCol w:w="2520"/>
      </w:tblGrid>
      <w:tr w:rsidR="00F727FC" w:rsidRPr="00915DD9" w:rsidTr="00915DD9">
        <w:trPr>
          <w:trHeight w:val="255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15DD9" w:rsidRDefault="00F727FC" w:rsidP="00726B4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2F4C13" w:rsidRDefault="00F727FC" w:rsidP="008F215B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 účtovné obdobie</w:t>
            </w:r>
          </w:p>
        </w:tc>
      </w:tr>
      <w:tr w:rsidR="00F727FC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15DD9" w:rsidRDefault="00F727FC" w:rsidP="00726B43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Účet 544 - </w:t>
            </w:r>
            <w:r>
              <w:rPr>
                <w:sz w:val="18"/>
                <w:szCs w:val="18"/>
              </w:rPr>
              <w:t xml:space="preserve"> </w:t>
            </w:r>
            <w:r w:rsidRPr="00915DD9">
              <w:rPr>
                <w:sz w:val="18"/>
                <w:szCs w:val="18"/>
              </w:rPr>
              <w:t>Nákladové úroky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915DD9" w:rsidRDefault="00F727FC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915DD9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727FC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15DD9" w:rsidRDefault="00F727FC" w:rsidP="00726B43">
            <w:pPr>
              <w:rPr>
                <w:sz w:val="18"/>
                <w:szCs w:val="18"/>
              </w:rPr>
            </w:pPr>
            <w:r w:rsidRPr="007727C6">
              <w:rPr>
                <w:b/>
                <w:sz w:val="18"/>
                <w:szCs w:val="18"/>
              </w:rPr>
              <w:t>Účet 549</w:t>
            </w:r>
            <w:r>
              <w:rPr>
                <w:sz w:val="18"/>
                <w:szCs w:val="18"/>
              </w:rPr>
              <w:t xml:space="preserve"> - </w:t>
            </w:r>
            <w:r w:rsidRPr="00915DD9">
              <w:rPr>
                <w:sz w:val="18"/>
                <w:szCs w:val="18"/>
              </w:rPr>
              <w:t xml:space="preserve">Ostatné náklady </w:t>
            </w:r>
            <w:r>
              <w:rPr>
                <w:sz w:val="18"/>
                <w:szCs w:val="18"/>
              </w:rPr>
              <w:t>na finančnú činnosť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915DD9" w:rsidRDefault="00F727FC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122 287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915DD9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46 360</w:t>
            </w:r>
          </w:p>
        </w:tc>
      </w:tr>
      <w:tr w:rsidR="00F727FC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B327D0" w:rsidRDefault="00F727FC" w:rsidP="00726B43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Účet 563 – </w:t>
            </w:r>
            <w:r>
              <w:rPr>
                <w:sz w:val="18"/>
                <w:szCs w:val="18"/>
              </w:rPr>
              <w:t>poskytnuté príspevky fyzickým osobám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Default="00F727FC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</w:tr>
      <w:tr w:rsidR="00F727FC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727FC" w:rsidRPr="00915DD9" w:rsidRDefault="00F727FC" w:rsidP="00726B43">
            <w:pPr>
              <w:rPr>
                <w:b/>
                <w:bCs/>
                <w:sz w:val="18"/>
                <w:szCs w:val="18"/>
              </w:rPr>
            </w:pPr>
            <w:r w:rsidRPr="00915DD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915DD9" w:rsidRDefault="00F727FC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122 330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727FC" w:rsidRPr="00915DD9" w:rsidRDefault="00F727FC" w:rsidP="00B27F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46 394</w:t>
            </w:r>
          </w:p>
        </w:tc>
      </w:tr>
    </w:tbl>
    <w:p w:rsidR="00F727FC" w:rsidRPr="00915DD9" w:rsidRDefault="00F727FC" w:rsidP="00D81232">
      <w:pPr>
        <w:pStyle w:val="BodyText"/>
        <w:ind w:left="0"/>
        <w:rPr>
          <w:rFonts w:ascii="Calibri" w:hAnsi="Calibri"/>
          <w:szCs w:val="18"/>
        </w:rPr>
      </w:pPr>
    </w:p>
    <w:p w:rsidR="00F727FC" w:rsidRPr="00915DD9" w:rsidRDefault="00F727FC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20" w:name="_Toc530739917"/>
      <w:r w:rsidRPr="00915DD9">
        <w:rPr>
          <w:rFonts w:ascii="Calibri" w:hAnsi="Calibri"/>
          <w:szCs w:val="18"/>
        </w:rPr>
        <w:t>d)    Mimoriadne náklady</w:t>
      </w:r>
      <w:bookmarkEnd w:id="20"/>
    </w:p>
    <w:p w:rsidR="00F727FC" w:rsidRPr="00915DD9" w:rsidRDefault="00F727FC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nemala.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Default="00F727FC" w:rsidP="00A70295">
      <w:pPr>
        <w:pStyle w:val="Heading1"/>
        <w:numPr>
          <w:ilvl w:val="0"/>
          <w:numId w:val="24"/>
        </w:numPr>
        <w:ind w:hanging="102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I</w:t>
      </w:r>
      <w:r w:rsidRPr="00915DD9">
        <w:rPr>
          <w:rFonts w:ascii="Calibri" w:hAnsi="Calibri"/>
          <w:szCs w:val="18"/>
        </w:rPr>
        <w:t>nformácie o daniach z</w:t>
      </w:r>
      <w:r>
        <w:rPr>
          <w:rFonts w:ascii="Calibri" w:hAnsi="Calibri"/>
          <w:szCs w:val="18"/>
        </w:rPr>
        <w:t> </w:t>
      </w:r>
      <w:r w:rsidRPr="00915DD9">
        <w:rPr>
          <w:rFonts w:ascii="Calibri" w:hAnsi="Calibri"/>
          <w:szCs w:val="18"/>
        </w:rPr>
        <w:t>príjmov</w:t>
      </w:r>
    </w:p>
    <w:p w:rsidR="00F727FC" w:rsidRPr="00A55F91" w:rsidRDefault="00F727FC" w:rsidP="00A55F91"/>
    <w:p w:rsidR="00F727FC" w:rsidRDefault="00F727FC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Spoločnosť </w:t>
      </w:r>
      <w:r>
        <w:rPr>
          <w:rFonts w:ascii="Calibri" w:hAnsi="Calibri"/>
          <w:szCs w:val="18"/>
        </w:rPr>
        <w:t xml:space="preserve"> </w:t>
      </w:r>
      <w:r w:rsidRPr="00915DD9">
        <w:rPr>
          <w:rFonts w:ascii="Calibri" w:hAnsi="Calibri"/>
          <w:szCs w:val="18"/>
        </w:rPr>
        <w:t>v roku 20</w:t>
      </w:r>
      <w:r>
        <w:rPr>
          <w:rFonts w:ascii="Calibri" w:hAnsi="Calibri"/>
          <w:szCs w:val="18"/>
        </w:rPr>
        <w:t xml:space="preserve">13 </w:t>
      </w:r>
      <w:r w:rsidRPr="00915DD9">
        <w:rPr>
          <w:rFonts w:ascii="Calibri" w:hAnsi="Calibri"/>
          <w:szCs w:val="18"/>
        </w:rPr>
        <w:t xml:space="preserve">vykázala daňový základ  vo výške </w:t>
      </w:r>
      <w:r>
        <w:rPr>
          <w:rFonts w:ascii="Calibri" w:hAnsi="Calibri"/>
          <w:szCs w:val="18"/>
        </w:rPr>
        <w:t xml:space="preserve">                      </w:t>
      </w:r>
      <w:r w:rsidRPr="00915DD9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+        36 542</w:t>
      </w:r>
      <w:r w:rsidRPr="00915DD9">
        <w:rPr>
          <w:rFonts w:ascii="Calibri" w:hAnsi="Calibri"/>
          <w:szCs w:val="18"/>
        </w:rPr>
        <w:t xml:space="preserve"> €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Spoločnosť zaplatila daň z úrokov na bežnom účte                                    +                  1 €   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Úroky na bežnom účte </w:t>
      </w:r>
      <w:r>
        <w:rPr>
          <w:rFonts w:ascii="Calibri" w:hAnsi="Calibri"/>
          <w:szCs w:val="18"/>
        </w:rPr>
        <w:tab/>
      </w:r>
      <w:r>
        <w:rPr>
          <w:rFonts w:ascii="Calibri" w:hAnsi="Calibri"/>
          <w:szCs w:val="18"/>
        </w:rPr>
        <w:tab/>
      </w:r>
      <w:r>
        <w:rPr>
          <w:rFonts w:ascii="Calibri" w:hAnsi="Calibri"/>
          <w:szCs w:val="18"/>
        </w:rPr>
        <w:tab/>
        <w:t xml:space="preserve">                                 -                   5 €</w:t>
      </w:r>
    </w:p>
    <w:p w:rsidR="00F727FC" w:rsidRDefault="00F727FC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F727FC" w:rsidRPr="00915DD9" w:rsidTr="006C2ADA">
        <w:trPr>
          <w:trHeight w:val="479"/>
        </w:trPr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F727FC" w:rsidRPr="00915DD9" w:rsidRDefault="00F727FC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</w:t>
            </w:r>
            <w:r w:rsidRPr="00915DD9">
              <w:rPr>
                <w:rFonts w:ascii="Calibri" w:hAnsi="Calibri"/>
                <w:szCs w:val="18"/>
              </w:rPr>
              <w:t>ň v %</w:t>
            </w: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Výsledok hospodárenia pred zdanením, z</w:t>
            </w:r>
            <w:r>
              <w:rPr>
                <w:rFonts w:ascii="Calibri" w:hAnsi="Calibri"/>
                <w:szCs w:val="18"/>
              </w:rPr>
              <w:t> </w:t>
            </w:r>
            <w:r w:rsidRPr="00915DD9">
              <w:rPr>
                <w:rFonts w:ascii="Calibri" w:hAnsi="Calibri"/>
                <w:szCs w:val="18"/>
              </w:rPr>
              <w:t>toho :</w:t>
            </w: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36 542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7 030</w:t>
            </w: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</w:tr>
      <w:tr w:rsidR="00F727FC" w:rsidRPr="00915DD9" w:rsidTr="0019429C">
        <w:tc>
          <w:tcPr>
            <w:tcW w:w="2376" w:type="dxa"/>
          </w:tcPr>
          <w:p w:rsidR="00F727FC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 z úrokov</w:t>
            </w:r>
          </w:p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915DD9" w:rsidTr="0019429C">
        <w:tc>
          <w:tcPr>
            <w:tcW w:w="2376" w:type="dxa"/>
          </w:tcPr>
          <w:p w:rsidR="00F727FC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Príjmy nezahŕňané do základu dane </w:t>
            </w:r>
          </w:p>
        </w:tc>
        <w:tc>
          <w:tcPr>
            <w:tcW w:w="1275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</w:t>
            </w:r>
          </w:p>
        </w:tc>
        <w:tc>
          <w:tcPr>
            <w:tcW w:w="1134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F727FC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Teoretická daň</w:t>
            </w:r>
          </w:p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8 405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  <w:tc>
          <w:tcPr>
            <w:tcW w:w="1276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1 336</w:t>
            </w: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Výdavky, oslobodené  od dane</w:t>
            </w: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294 495</w:t>
            </w:r>
          </w:p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954B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178 865</w:t>
            </w:r>
          </w:p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331 033</w:t>
            </w:r>
          </w:p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185 895</w:t>
            </w:r>
          </w:p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Daňový základ s</w:t>
            </w:r>
            <w:r w:rsidRPr="00915DD9">
              <w:rPr>
                <w:rFonts w:ascii="Calibri" w:hAnsi="Calibri"/>
                <w:szCs w:val="18"/>
              </w:rPr>
              <w:t>polu</w:t>
            </w:r>
          </w:p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Splatná daň z príjmov</w:t>
            </w:r>
          </w:p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929" w:type="dxa"/>
          </w:tcPr>
          <w:p w:rsidR="00F727FC" w:rsidRPr="00915DD9" w:rsidRDefault="00F727FC" w:rsidP="00B27F8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F727FC" w:rsidRPr="00915DD9" w:rsidTr="0019429C">
        <w:tc>
          <w:tcPr>
            <w:tcW w:w="2376" w:type="dxa"/>
          </w:tcPr>
          <w:p w:rsidR="00F727FC" w:rsidRPr="00915DD9" w:rsidRDefault="00F727FC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Celková daň z príjmov</w:t>
            </w:r>
          </w:p>
        </w:tc>
        <w:tc>
          <w:tcPr>
            <w:tcW w:w="1275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1134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F727FC" w:rsidRPr="00915DD9" w:rsidRDefault="00F727FC" w:rsidP="008F215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F727FC" w:rsidRPr="00915DD9" w:rsidRDefault="00F727FC" w:rsidP="008F215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F727FC" w:rsidRPr="00915DD9" w:rsidRDefault="00F727FC" w:rsidP="008F215B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</w:t>
            </w:r>
          </w:p>
        </w:tc>
        <w:tc>
          <w:tcPr>
            <w:tcW w:w="929" w:type="dxa"/>
          </w:tcPr>
          <w:p w:rsidR="00F727FC" w:rsidRPr="00915DD9" w:rsidRDefault="00F727FC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</w:tbl>
    <w:p w:rsidR="00F727FC" w:rsidRDefault="00F727FC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21" w:name="_Toc530739925"/>
    </w:p>
    <w:p w:rsidR="00F727FC" w:rsidRPr="00915DD9" w:rsidRDefault="00F727FC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k.   </w:t>
      </w:r>
      <w:r>
        <w:rPr>
          <w:rFonts w:ascii="Calibri" w:hAnsi="Calibri"/>
          <w:szCs w:val="18"/>
        </w:rPr>
        <w:t xml:space="preserve">  </w:t>
      </w:r>
      <w:r w:rsidRPr="00915DD9">
        <w:rPr>
          <w:rFonts w:ascii="Calibri" w:hAnsi="Calibri"/>
          <w:szCs w:val="18"/>
        </w:rPr>
        <w:t xml:space="preserve"> Informácie o </w:t>
      </w:r>
      <w:bookmarkEnd w:id="21"/>
      <w:r w:rsidRPr="00915DD9">
        <w:rPr>
          <w:rFonts w:ascii="Calibri" w:hAnsi="Calibri"/>
          <w:szCs w:val="18"/>
        </w:rPr>
        <w:t xml:space="preserve">Podsúvahových účtoch </w:t>
      </w:r>
    </w:p>
    <w:p w:rsidR="00F727FC" w:rsidRPr="00915DD9" w:rsidRDefault="00F727FC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neúčtovala na podsúvahových účtoch.</w:t>
      </w:r>
    </w:p>
    <w:p w:rsidR="00F727FC" w:rsidRPr="00915DD9" w:rsidRDefault="00F727FC" w:rsidP="00D81232">
      <w:pPr>
        <w:pStyle w:val="BodyText"/>
        <w:rPr>
          <w:rFonts w:ascii="Calibri" w:hAnsi="Calibri"/>
          <w:szCs w:val="18"/>
        </w:rPr>
      </w:pPr>
    </w:p>
    <w:p w:rsidR="00F727FC" w:rsidRPr="00915DD9" w:rsidRDefault="00F727FC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22" w:name="_Toc530739907"/>
      <w:r w:rsidRPr="00915DD9">
        <w:rPr>
          <w:rFonts w:ascii="Calibri" w:hAnsi="Calibri"/>
          <w:szCs w:val="18"/>
        </w:rPr>
        <w:t xml:space="preserve">l.      </w:t>
      </w:r>
      <w:bookmarkEnd w:id="22"/>
      <w:r w:rsidRPr="00915DD9">
        <w:rPr>
          <w:rFonts w:ascii="Calibri" w:hAnsi="Calibri"/>
          <w:szCs w:val="18"/>
        </w:rPr>
        <w:t xml:space="preserve">informácie o iných aktívach a iných pasívach </w:t>
      </w:r>
    </w:p>
    <w:p w:rsidR="00F727FC" w:rsidRPr="00AA4A84" w:rsidRDefault="00F727FC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 xml:space="preserve"> Podmienené záväzky – bežné obdobie( rok </w:t>
      </w:r>
      <w:r>
        <w:rPr>
          <w:rFonts w:ascii="Calibri" w:hAnsi="Calibri"/>
          <w:szCs w:val="18"/>
        </w:rPr>
        <w:t>2013</w:t>
      </w:r>
      <w:r w:rsidRPr="00AA4A84">
        <w:rPr>
          <w:rFonts w:ascii="Calibri" w:hAnsi="Calibri"/>
          <w:szCs w:val="18"/>
        </w:rPr>
        <w:t xml:space="preserve">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F727FC" w:rsidRPr="00AA4A84" w:rsidRDefault="00F727FC" w:rsidP="00D81232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F727FC" w:rsidRPr="00AA4A84" w:rsidRDefault="00F727FC" w:rsidP="00D81232">
      <w:pPr>
        <w:pStyle w:val="BodyText"/>
        <w:rPr>
          <w:rFonts w:ascii="Calibri" w:hAnsi="Calibri"/>
        </w:rPr>
      </w:pPr>
    </w:p>
    <w:p w:rsidR="00F727FC" w:rsidRPr="00AA4A84" w:rsidRDefault="00F727FC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>Podmienený majetok -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</w:t>
      </w:r>
      <w:r>
        <w:rPr>
          <w:rFonts w:ascii="Calibri" w:hAnsi="Calibri"/>
          <w:szCs w:val="18"/>
        </w:rPr>
        <w:t>12</w:t>
      </w:r>
      <w:r w:rsidRPr="00AA4A84">
        <w:rPr>
          <w:rFonts w:ascii="Calibri" w:hAnsi="Calibri"/>
          <w:szCs w:val="18"/>
        </w:rPr>
        <w:t>)</w:t>
      </w:r>
    </w:p>
    <w:p w:rsidR="00F727FC" w:rsidRPr="00AA4A84" w:rsidRDefault="00F727FC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</w:t>
      </w:r>
      <w:r>
        <w:rPr>
          <w:rFonts w:ascii="Bookman Old Style" w:hAnsi="Bookman Old Style"/>
        </w:rPr>
        <w:t xml:space="preserve">  </w:t>
      </w: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F727FC" w:rsidRDefault="00F727FC" w:rsidP="00D81232">
      <w:pPr>
        <w:pStyle w:val="BodyTex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</w:p>
    <w:p w:rsidR="00F727FC" w:rsidRPr="00915DD9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15DD9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F727FC" w:rsidRPr="00AA4A84" w:rsidRDefault="00F727FC" w:rsidP="00AA4A84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F727FC" w:rsidRPr="00915DD9" w:rsidRDefault="00F727FC" w:rsidP="00D81232">
      <w:pPr>
        <w:pStyle w:val="BodyText"/>
        <w:rPr>
          <w:rFonts w:ascii="Calibri" w:hAnsi="Calibri"/>
          <w:b/>
          <w:szCs w:val="18"/>
        </w:rPr>
      </w:pPr>
    </w:p>
    <w:p w:rsidR="00F727FC" w:rsidRPr="0094375D" w:rsidRDefault="00F727FC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F727FC" w:rsidRDefault="00F727FC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 </w:t>
      </w:r>
      <w:r w:rsidRPr="00AA4A84">
        <w:rPr>
          <w:rFonts w:ascii="Calibri" w:hAnsi="Calibri"/>
        </w:rPr>
        <w:t xml:space="preserve"> Účtovná jednotka nemá</w:t>
      </w:r>
      <w:r>
        <w:rPr>
          <w:rFonts w:ascii="Calibri" w:hAnsi="Calibri"/>
        </w:rPr>
        <w:t xml:space="preserve"> náplň pre túto položku</w:t>
      </w:r>
    </w:p>
    <w:p w:rsidR="00F727FC" w:rsidRPr="00AA4A84" w:rsidRDefault="00F727FC" w:rsidP="00AA4A84">
      <w:pPr>
        <w:pStyle w:val="BodyText"/>
        <w:rPr>
          <w:rFonts w:ascii="Calibri" w:hAnsi="Calibri"/>
        </w:rPr>
      </w:pPr>
    </w:p>
    <w:p w:rsidR="00F727FC" w:rsidRPr="0094375D" w:rsidRDefault="00F727FC" w:rsidP="00D81232">
      <w:pPr>
        <w:pStyle w:val="Heading4"/>
        <w:rPr>
          <w:rFonts w:ascii="Calibri" w:hAnsi="Calibri"/>
          <w:sz w:val="18"/>
          <w:szCs w:val="18"/>
        </w:rPr>
      </w:pPr>
      <w:r w:rsidRPr="0094375D">
        <w:rPr>
          <w:rFonts w:ascii="Calibri" w:hAnsi="Calibri"/>
          <w:sz w:val="18"/>
          <w:szCs w:val="18"/>
        </w:rPr>
        <w:t xml:space="preserve">O .  SKUTOČNOSTI, KTORÉ NASTALI PO DNI, KU KTORÉMU SA ZOSTAVUJE ÚČTOVNÁ     </w:t>
      </w:r>
    </w:p>
    <w:p w:rsidR="00F727FC" w:rsidRPr="0094375D" w:rsidRDefault="00F727FC" w:rsidP="00D81232">
      <w:pPr>
        <w:rPr>
          <w:b/>
          <w:sz w:val="18"/>
          <w:szCs w:val="18"/>
        </w:rPr>
      </w:pPr>
      <w:r w:rsidRPr="0094375D">
        <w:rPr>
          <w:b/>
          <w:sz w:val="18"/>
          <w:szCs w:val="18"/>
        </w:rPr>
        <w:t xml:space="preserve">       ZÁVIEKA DO DŇA ZOSTAVENIA ÚČTOVNEJ ZÁVIERKY</w:t>
      </w:r>
    </w:p>
    <w:p w:rsidR="00F727FC" w:rsidRPr="0094375D" w:rsidRDefault="00F727FC" w:rsidP="00954B78">
      <w:pPr>
        <w:rPr>
          <w:b/>
          <w:bCs/>
          <w:sz w:val="18"/>
          <w:szCs w:val="18"/>
        </w:rPr>
      </w:pPr>
      <w:r w:rsidRPr="0094375D">
        <w:rPr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94375D">
        <w:rPr>
          <w:b/>
          <w:bCs/>
          <w:sz w:val="18"/>
          <w:szCs w:val="18"/>
        </w:rPr>
        <w:t>nenastali</w:t>
      </w:r>
    </w:p>
    <w:p w:rsidR="00F727FC" w:rsidRPr="0094375D" w:rsidRDefault="00F727FC" w:rsidP="007B47D7">
      <w:pPr>
        <w:spacing w:after="0" w:line="240" w:lineRule="auto"/>
        <w:rPr>
          <w:sz w:val="18"/>
          <w:szCs w:val="18"/>
        </w:rPr>
      </w:pPr>
    </w:p>
    <w:p w:rsidR="00F727FC" w:rsidRPr="00A165FA" w:rsidRDefault="00F727FC" w:rsidP="00F32C1D">
      <w:pPr>
        <w:pStyle w:val="BodyText"/>
        <w:ind w:left="0"/>
        <w:rPr>
          <w:rFonts w:ascii="Calibri" w:hAnsi="Calibri"/>
          <w:b/>
          <w:szCs w:val="18"/>
        </w:rPr>
      </w:pPr>
      <w:r w:rsidRPr="00A165FA">
        <w:rPr>
          <w:rFonts w:ascii="Calibri" w:hAnsi="Calibri"/>
          <w:b/>
          <w:szCs w:val="18"/>
        </w:rPr>
        <w:t xml:space="preserve">P .   </w:t>
      </w:r>
      <w:r w:rsidRPr="00A165FA">
        <w:rPr>
          <w:rFonts w:ascii="Calibri" w:hAnsi="Calibri"/>
          <w:b/>
        </w:rPr>
        <w:t>Zmeny vlastných zdrojov krytia neobežného majetku a obežného majetku</w:t>
      </w:r>
      <w:r w:rsidRPr="00A165FA">
        <w:rPr>
          <w:rFonts w:ascii="Calibri" w:hAnsi="Calibri"/>
        </w:rPr>
        <w:t xml:space="preserve">    </w:t>
      </w:r>
    </w:p>
    <w:p w:rsidR="00F727FC" w:rsidRPr="00A165FA" w:rsidRDefault="00F727FC" w:rsidP="00F32C1D">
      <w:pPr>
        <w:pStyle w:val="BodyText"/>
        <w:ind w:left="0"/>
        <w:rPr>
          <w:rFonts w:ascii="Calibri" w:hAnsi="Calibri"/>
          <w:szCs w:val="18"/>
        </w:rPr>
      </w:pPr>
    </w:p>
    <w:p w:rsidR="00F727FC" w:rsidRDefault="00F727FC" w:rsidP="00A165FA">
      <w:pPr>
        <w:pStyle w:val="BodyText"/>
        <w:ind w:left="0"/>
      </w:pPr>
      <w:r w:rsidRPr="0094375D">
        <w:t>Prehľad o pohybe v priebehu účtovného obdobia je uvedený v nasledujúcej tabuľke:</w:t>
      </w:r>
    </w:p>
    <w:p w:rsidR="00F727FC" w:rsidRPr="00A165FA" w:rsidRDefault="00F727FC" w:rsidP="00A165FA">
      <w:pPr>
        <w:pStyle w:val="BodyText"/>
        <w:ind w:left="0"/>
        <w:rPr>
          <w:rFonts w:ascii="Calibri" w:hAnsi="Calibri"/>
          <w:szCs w:val="18"/>
        </w:rPr>
      </w:pPr>
      <w:r>
        <w:t xml:space="preserve">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80"/>
        <w:gridCol w:w="1809"/>
        <w:gridCol w:w="1519"/>
        <w:gridCol w:w="1374"/>
        <w:gridCol w:w="1496"/>
        <w:gridCol w:w="1182"/>
      </w:tblGrid>
      <w:tr w:rsidR="00F727FC" w:rsidRPr="00ED0163" w:rsidTr="00A165FA"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727FC" w:rsidRPr="00ED0163" w:rsidTr="00A165FA">
        <w:trPr>
          <w:trHeight w:val="391"/>
        </w:trPr>
        <w:tc>
          <w:tcPr>
            <w:tcW w:w="9360" w:type="dxa"/>
            <w:gridSpan w:val="6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809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09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rPr>
          <w:trHeight w:val="391"/>
        </w:trPr>
        <w:tc>
          <w:tcPr>
            <w:tcW w:w="9360" w:type="dxa"/>
            <w:gridSpan w:val="6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A165FA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0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9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96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727FC" w:rsidRPr="00ED0163" w:rsidTr="00980811"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809" w:type="dxa"/>
            <w:vAlign w:val="bottom"/>
          </w:tcPr>
          <w:p w:rsidR="00F727FC" w:rsidRPr="0094375D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691</w:t>
            </w:r>
          </w:p>
        </w:tc>
        <w:tc>
          <w:tcPr>
            <w:tcW w:w="1519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7 029</w:t>
            </w:r>
          </w:p>
        </w:tc>
        <w:tc>
          <w:tcPr>
            <w:tcW w:w="1374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96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7 720</w:t>
            </w:r>
          </w:p>
        </w:tc>
      </w:tr>
      <w:tr w:rsidR="00F727FC" w:rsidRPr="00ED0163" w:rsidTr="00980811"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09" w:type="dxa"/>
            <w:vAlign w:val="bottom"/>
          </w:tcPr>
          <w:p w:rsidR="00F727FC" w:rsidRPr="0094375D" w:rsidRDefault="00F727FC" w:rsidP="00B27F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7 029</w:t>
            </w:r>
          </w:p>
        </w:tc>
        <w:tc>
          <w:tcPr>
            <w:tcW w:w="1519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36 542</w:t>
            </w:r>
          </w:p>
        </w:tc>
        <w:tc>
          <w:tcPr>
            <w:tcW w:w="1374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7 029</w:t>
            </w:r>
          </w:p>
        </w:tc>
        <w:tc>
          <w:tcPr>
            <w:tcW w:w="1496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vAlign w:val="bottom"/>
          </w:tcPr>
          <w:p w:rsidR="00F727FC" w:rsidRPr="0094375D" w:rsidRDefault="00F727FC" w:rsidP="00CD46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36 543</w:t>
            </w:r>
          </w:p>
        </w:tc>
      </w:tr>
      <w:tr w:rsidR="00F727FC" w:rsidRPr="00ED0163" w:rsidTr="00980811">
        <w:trPr>
          <w:trHeight w:val="391"/>
        </w:trPr>
        <w:tc>
          <w:tcPr>
            <w:tcW w:w="1980" w:type="dxa"/>
            <w:vAlign w:val="center"/>
          </w:tcPr>
          <w:p w:rsidR="00F727FC" w:rsidRPr="00ED0163" w:rsidRDefault="00F727FC" w:rsidP="00CD469A">
            <w:pPr>
              <w:spacing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809" w:type="dxa"/>
            <w:vAlign w:val="bottom"/>
          </w:tcPr>
          <w:p w:rsidR="00F727FC" w:rsidRPr="0094375D" w:rsidRDefault="00F727FC" w:rsidP="00B27F8D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7 721</w:t>
            </w:r>
          </w:p>
        </w:tc>
        <w:tc>
          <w:tcPr>
            <w:tcW w:w="1519" w:type="dxa"/>
            <w:vAlign w:val="bottom"/>
          </w:tcPr>
          <w:p w:rsidR="00F727FC" w:rsidRPr="0094375D" w:rsidRDefault="00F727FC" w:rsidP="00CD469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7 512</w:t>
            </w:r>
          </w:p>
        </w:tc>
        <w:tc>
          <w:tcPr>
            <w:tcW w:w="1374" w:type="dxa"/>
            <w:vAlign w:val="bottom"/>
          </w:tcPr>
          <w:p w:rsidR="00F727FC" w:rsidRPr="0094375D" w:rsidRDefault="00F727FC" w:rsidP="00CD469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483</w:t>
            </w:r>
          </w:p>
        </w:tc>
        <w:tc>
          <w:tcPr>
            <w:tcW w:w="1496" w:type="dxa"/>
            <w:vAlign w:val="bottom"/>
          </w:tcPr>
          <w:p w:rsidR="00F727FC" w:rsidRPr="0094375D" w:rsidRDefault="00F727FC" w:rsidP="00CD469A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vAlign w:val="bottom"/>
          </w:tcPr>
          <w:p w:rsidR="00F727FC" w:rsidRPr="0094375D" w:rsidRDefault="00F727FC" w:rsidP="00CD469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44 263</w:t>
            </w:r>
          </w:p>
        </w:tc>
      </w:tr>
    </w:tbl>
    <w:p w:rsidR="00F727FC" w:rsidRDefault="00F727FC" w:rsidP="007B47D7">
      <w:pPr>
        <w:spacing w:after="0" w:line="240" w:lineRule="auto"/>
        <w:rPr>
          <w:sz w:val="18"/>
          <w:szCs w:val="18"/>
        </w:rPr>
      </w:pPr>
    </w:p>
    <w:p w:rsidR="00F727FC" w:rsidRDefault="00F727FC" w:rsidP="007B47D7">
      <w:pPr>
        <w:spacing w:after="0" w:line="240" w:lineRule="auto"/>
        <w:rPr>
          <w:sz w:val="18"/>
          <w:szCs w:val="18"/>
        </w:rPr>
      </w:pPr>
    </w:p>
    <w:p w:rsidR="00F727FC" w:rsidRDefault="00F727FC" w:rsidP="007B47D7">
      <w:pPr>
        <w:spacing w:after="0" w:line="240" w:lineRule="auto"/>
        <w:rPr>
          <w:sz w:val="18"/>
          <w:szCs w:val="18"/>
        </w:rPr>
      </w:pPr>
    </w:p>
    <w:p w:rsidR="00F727FC" w:rsidRDefault="00F727FC" w:rsidP="007B47D7">
      <w:pPr>
        <w:spacing w:after="0" w:line="240" w:lineRule="auto"/>
        <w:rPr>
          <w:sz w:val="18"/>
          <w:szCs w:val="18"/>
        </w:rPr>
      </w:pPr>
    </w:p>
    <w:p w:rsidR="00F727FC" w:rsidRDefault="00F727FC" w:rsidP="007B47D7">
      <w:pPr>
        <w:spacing w:after="0" w:line="240" w:lineRule="auto"/>
        <w:rPr>
          <w:sz w:val="18"/>
          <w:szCs w:val="18"/>
        </w:rPr>
      </w:pPr>
    </w:p>
    <w:p w:rsidR="00F727FC" w:rsidRPr="003A5E4F" w:rsidRDefault="00F727FC" w:rsidP="003A5E4F">
      <w:pPr>
        <w:spacing w:line="240" w:lineRule="auto"/>
        <w:rPr>
          <w:b/>
          <w:szCs w:val="20"/>
        </w:rPr>
      </w:pPr>
      <w:r w:rsidRPr="003A5E4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</w:t>
      </w:r>
      <w:r w:rsidRPr="003A5E4F">
        <w:rPr>
          <w:b/>
          <w:sz w:val="18"/>
          <w:szCs w:val="18"/>
        </w:rPr>
        <w:t xml:space="preserve"> Tabuľka  o nákladoch vynaložených v súvislosti s auditom účtovnej závierky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3053"/>
      </w:tblGrid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b/>
                <w:sz w:val="18"/>
                <w:szCs w:val="18"/>
              </w:rPr>
            </w:pPr>
            <w:r w:rsidRPr="003A5E4F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2B21E6">
            <w:pPr>
              <w:spacing w:line="240" w:lineRule="auto"/>
              <w:jc w:val="center"/>
              <w:rPr>
                <w:b/>
                <w:sz w:val="18"/>
                <w:szCs w:val="18"/>
              </w:rPr>
            </w:pPr>
            <w:r w:rsidRPr="003A5E4F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sz w:val="18"/>
                <w:szCs w:val="18"/>
              </w:rPr>
            </w:pPr>
            <w:r w:rsidRPr="003A5E4F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3A5E4F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1 800</w:t>
            </w:r>
          </w:p>
        </w:tc>
      </w:tr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sz w:val="18"/>
                <w:szCs w:val="18"/>
              </w:rPr>
            </w:pPr>
            <w:r w:rsidRPr="003A5E4F">
              <w:rPr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3A5E4F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súvisiace a</w:t>
            </w:r>
            <w:r w:rsidRPr="003A5E4F">
              <w:rPr>
                <w:sz w:val="18"/>
                <w:szCs w:val="18"/>
              </w:rPr>
              <w:t>udítorské služby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3A5E4F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sz w:val="18"/>
                <w:szCs w:val="18"/>
              </w:rPr>
            </w:pPr>
            <w:r w:rsidRPr="003A5E4F">
              <w:rPr>
                <w:sz w:val="18"/>
                <w:szCs w:val="18"/>
              </w:rPr>
              <w:t>daňové poradenstvo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3A5E4F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sz w:val="18"/>
                <w:szCs w:val="18"/>
              </w:rPr>
            </w:pPr>
            <w:r w:rsidRPr="003A5E4F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3A5E4F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27FC" w:rsidRPr="00ED0163" w:rsidTr="003A5E4F">
        <w:tc>
          <w:tcPr>
            <w:tcW w:w="6307" w:type="dxa"/>
            <w:vAlign w:val="center"/>
          </w:tcPr>
          <w:p w:rsidR="00F727FC" w:rsidRPr="003A5E4F" w:rsidRDefault="00F727FC" w:rsidP="002B21E6">
            <w:pPr>
              <w:spacing w:line="240" w:lineRule="auto"/>
              <w:rPr>
                <w:b/>
                <w:sz w:val="18"/>
                <w:szCs w:val="18"/>
              </w:rPr>
            </w:pPr>
            <w:r w:rsidRPr="003A5E4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053" w:type="dxa"/>
            <w:vAlign w:val="center"/>
          </w:tcPr>
          <w:p w:rsidR="00F727FC" w:rsidRPr="003A5E4F" w:rsidRDefault="00F727FC" w:rsidP="003A5E4F">
            <w:pPr>
              <w:spacing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1 800</w:t>
            </w:r>
          </w:p>
        </w:tc>
      </w:tr>
    </w:tbl>
    <w:p w:rsidR="00F727FC" w:rsidRDefault="00F727FC" w:rsidP="007B47D7">
      <w:pPr>
        <w:spacing w:after="0" w:line="240" w:lineRule="auto"/>
        <w:rPr>
          <w:sz w:val="18"/>
          <w:szCs w:val="18"/>
        </w:rPr>
      </w:pPr>
    </w:p>
    <w:sectPr w:rsidR="00F727FC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7FC" w:rsidRDefault="00F727FC">
      <w:r>
        <w:separator/>
      </w:r>
    </w:p>
  </w:endnote>
  <w:endnote w:type="continuationSeparator" w:id="0">
    <w:p w:rsidR="00F727FC" w:rsidRDefault="00F727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???A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7FC" w:rsidRDefault="00F727FC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727FC" w:rsidRDefault="00F727FC" w:rsidP="005F16A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7FC" w:rsidRDefault="00F727FC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F727FC" w:rsidRDefault="00F727FC" w:rsidP="005F16A4">
    <w:pPr>
      <w:pStyle w:val="Footer"/>
      <w:ind w:right="360"/>
    </w:pPr>
    <w:r>
      <w:t>Centrum pre európske a severoatlantické vzťahy - CENAA, n. f.</w:t>
    </w:r>
  </w:p>
  <w:p w:rsidR="00F727FC" w:rsidRDefault="00F727FC" w:rsidP="005F16A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7FC" w:rsidRDefault="00F727FC">
      <w:r>
        <w:separator/>
      </w:r>
    </w:p>
  </w:footnote>
  <w:footnote w:type="continuationSeparator" w:id="0">
    <w:p w:rsidR="00F727FC" w:rsidRDefault="00F727F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ECE6F3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E47AA15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87C291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5F547A7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6F58005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E0541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53A64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6587B1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80E27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40B242B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AD3A65"/>
    <w:multiLevelType w:val="hybridMultilevel"/>
    <w:tmpl w:val="5AFCE594"/>
    <w:lvl w:ilvl="0" w:tplc="4A342B4C">
      <w:start w:val="10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3FA3607"/>
    <w:multiLevelType w:val="hybridMultilevel"/>
    <w:tmpl w:val="799010FA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8514254"/>
    <w:multiLevelType w:val="hybridMultilevel"/>
    <w:tmpl w:val="C1DA3A2A"/>
    <w:lvl w:ilvl="0" w:tplc="AA946258">
      <w:start w:val="1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4426DE1"/>
    <w:multiLevelType w:val="hybridMultilevel"/>
    <w:tmpl w:val="7AB876E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1DE33343"/>
    <w:multiLevelType w:val="hybridMultilevel"/>
    <w:tmpl w:val="2F7C0676"/>
    <w:lvl w:ilvl="0" w:tplc="E7A43FA0">
      <w:start w:val="9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>
    <w:nsid w:val="3002786B"/>
    <w:multiLevelType w:val="hybridMultilevel"/>
    <w:tmpl w:val="78FE1144"/>
    <w:lvl w:ilvl="0" w:tplc="1E5C0F60">
      <w:start w:val="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FB1C1392">
      <w:start w:val="8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A3E630C8">
      <w:start w:val="24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305F654E"/>
    <w:multiLevelType w:val="hybridMultilevel"/>
    <w:tmpl w:val="3748541C"/>
    <w:lvl w:ilvl="0" w:tplc="76F4D414">
      <w:start w:val="5"/>
      <w:numFmt w:val="upp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  <w:b/>
      </w:rPr>
    </w:lvl>
    <w:lvl w:ilvl="1" w:tplc="332453F6">
      <w:start w:val="15"/>
      <w:numFmt w:val="bullet"/>
      <w:lvlText w:val="%2)"/>
      <w:lvlJc w:val="left"/>
      <w:pPr>
        <w:tabs>
          <w:tab w:val="num" w:pos="1350"/>
        </w:tabs>
        <w:ind w:left="1350" w:hanging="360"/>
      </w:pPr>
      <w:rPr>
        <w:rFonts w:ascii="Symbol" w:eastAsia="Times New Roman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  <w:rPr>
        <w:rFonts w:cs="Times New Roman"/>
      </w:rPr>
    </w:lvl>
  </w:abstractNum>
  <w:abstractNum w:abstractNumId="22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7">
    <w:nsid w:val="3A65691B"/>
    <w:multiLevelType w:val="hybridMultilevel"/>
    <w:tmpl w:val="B6487AFC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9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0">
    <w:nsid w:val="59AC646C"/>
    <w:multiLevelType w:val="hybridMultilevel"/>
    <w:tmpl w:val="1AA0DDA6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DA6E2D4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A6A5C0F"/>
    <w:multiLevelType w:val="hybridMultilevel"/>
    <w:tmpl w:val="E40645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0873B8D"/>
    <w:multiLevelType w:val="hybridMultilevel"/>
    <w:tmpl w:val="238ADE9C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A236E4E"/>
    <w:multiLevelType w:val="hybridMultilevel"/>
    <w:tmpl w:val="3EB4D56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3"/>
  </w:num>
  <w:num w:numId="3">
    <w:abstractNumId w:val="29"/>
  </w:num>
  <w:num w:numId="4">
    <w:abstractNumId w:val="25"/>
  </w:num>
  <w:num w:numId="5">
    <w:abstractNumId w:val="23"/>
  </w:num>
  <w:num w:numId="6">
    <w:abstractNumId w:val="25"/>
    <w:lvlOverride w:ilvl="0">
      <w:startOverride w:val="1"/>
    </w:lvlOverride>
  </w:num>
  <w:num w:numId="7">
    <w:abstractNumId w:val="30"/>
  </w:num>
  <w:num w:numId="8">
    <w:abstractNumId w:val="15"/>
  </w:num>
  <w:num w:numId="9">
    <w:abstractNumId w:val="22"/>
  </w:num>
  <w:num w:numId="10">
    <w:abstractNumId w:val="2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6"/>
  </w:num>
  <w:num w:numId="22">
    <w:abstractNumId w:val="28"/>
  </w:num>
  <w:num w:numId="23">
    <w:abstractNumId w:val="20"/>
  </w:num>
  <w:num w:numId="24">
    <w:abstractNumId w:val="10"/>
  </w:num>
  <w:num w:numId="25">
    <w:abstractNumId w:val="32"/>
  </w:num>
  <w:num w:numId="26">
    <w:abstractNumId w:val="31"/>
  </w:num>
  <w:num w:numId="27">
    <w:abstractNumId w:val="21"/>
  </w:num>
  <w:num w:numId="28">
    <w:abstractNumId w:val="19"/>
  </w:num>
  <w:num w:numId="29">
    <w:abstractNumId w:val="12"/>
  </w:num>
  <w:num w:numId="30">
    <w:abstractNumId w:val="18"/>
  </w:num>
  <w:num w:numId="31">
    <w:abstractNumId w:val="16"/>
  </w:num>
  <w:num w:numId="32">
    <w:abstractNumId w:val="14"/>
  </w:num>
  <w:num w:numId="33">
    <w:abstractNumId w:val="11"/>
  </w:num>
  <w:num w:numId="34">
    <w:abstractNumId w:val="33"/>
  </w:num>
  <w:num w:numId="35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1099"/>
    <w:rsid w:val="00007992"/>
    <w:rsid w:val="0001228F"/>
    <w:rsid w:val="00032D2E"/>
    <w:rsid w:val="000332D4"/>
    <w:rsid w:val="00034E08"/>
    <w:rsid w:val="00047A74"/>
    <w:rsid w:val="0005404C"/>
    <w:rsid w:val="0006564C"/>
    <w:rsid w:val="00073EA3"/>
    <w:rsid w:val="0008254F"/>
    <w:rsid w:val="000838BD"/>
    <w:rsid w:val="0009202F"/>
    <w:rsid w:val="000968E1"/>
    <w:rsid w:val="000A5483"/>
    <w:rsid w:val="000B006A"/>
    <w:rsid w:val="000B5D40"/>
    <w:rsid w:val="000C0180"/>
    <w:rsid w:val="000E37B7"/>
    <w:rsid w:val="000F0647"/>
    <w:rsid w:val="000F7537"/>
    <w:rsid w:val="001048C3"/>
    <w:rsid w:val="00104D67"/>
    <w:rsid w:val="00112137"/>
    <w:rsid w:val="00113F68"/>
    <w:rsid w:val="00120EDA"/>
    <w:rsid w:val="00126367"/>
    <w:rsid w:val="00143174"/>
    <w:rsid w:val="00145B36"/>
    <w:rsid w:val="0016484B"/>
    <w:rsid w:val="00165074"/>
    <w:rsid w:val="001773D7"/>
    <w:rsid w:val="00183710"/>
    <w:rsid w:val="00192737"/>
    <w:rsid w:val="0019429C"/>
    <w:rsid w:val="001A12A9"/>
    <w:rsid w:val="001C0D9F"/>
    <w:rsid w:val="001C3D21"/>
    <w:rsid w:val="001E4522"/>
    <w:rsid w:val="001E4ED4"/>
    <w:rsid w:val="0022358E"/>
    <w:rsid w:val="00231076"/>
    <w:rsid w:val="00233717"/>
    <w:rsid w:val="002368F8"/>
    <w:rsid w:val="002448E2"/>
    <w:rsid w:val="002453FC"/>
    <w:rsid w:val="002464B3"/>
    <w:rsid w:val="002678C0"/>
    <w:rsid w:val="002706A8"/>
    <w:rsid w:val="00281E3D"/>
    <w:rsid w:val="00285101"/>
    <w:rsid w:val="00287A0B"/>
    <w:rsid w:val="002916F6"/>
    <w:rsid w:val="0029393E"/>
    <w:rsid w:val="002A1472"/>
    <w:rsid w:val="002B21E6"/>
    <w:rsid w:val="002D6997"/>
    <w:rsid w:val="002E5CC2"/>
    <w:rsid w:val="002E7685"/>
    <w:rsid w:val="002F4C13"/>
    <w:rsid w:val="002F603B"/>
    <w:rsid w:val="002F763F"/>
    <w:rsid w:val="003169E2"/>
    <w:rsid w:val="00331672"/>
    <w:rsid w:val="003433D5"/>
    <w:rsid w:val="00344573"/>
    <w:rsid w:val="00346755"/>
    <w:rsid w:val="00351948"/>
    <w:rsid w:val="0036179B"/>
    <w:rsid w:val="00362D37"/>
    <w:rsid w:val="00364F96"/>
    <w:rsid w:val="00367752"/>
    <w:rsid w:val="0037345B"/>
    <w:rsid w:val="00385743"/>
    <w:rsid w:val="0039459B"/>
    <w:rsid w:val="003A4141"/>
    <w:rsid w:val="003A5E4F"/>
    <w:rsid w:val="003B79AC"/>
    <w:rsid w:val="003C6F7B"/>
    <w:rsid w:val="003D3808"/>
    <w:rsid w:val="003D4C2D"/>
    <w:rsid w:val="003E2457"/>
    <w:rsid w:val="003E4521"/>
    <w:rsid w:val="003F1019"/>
    <w:rsid w:val="003F5F49"/>
    <w:rsid w:val="003F6C70"/>
    <w:rsid w:val="00422FA5"/>
    <w:rsid w:val="00425934"/>
    <w:rsid w:val="00427883"/>
    <w:rsid w:val="004321B1"/>
    <w:rsid w:val="00440899"/>
    <w:rsid w:val="00443204"/>
    <w:rsid w:val="00443B5A"/>
    <w:rsid w:val="00451640"/>
    <w:rsid w:val="0045753C"/>
    <w:rsid w:val="00462EC9"/>
    <w:rsid w:val="00465ACC"/>
    <w:rsid w:val="00472530"/>
    <w:rsid w:val="00475E25"/>
    <w:rsid w:val="00475FB4"/>
    <w:rsid w:val="00477F77"/>
    <w:rsid w:val="00480542"/>
    <w:rsid w:val="00484571"/>
    <w:rsid w:val="00492961"/>
    <w:rsid w:val="004A14A3"/>
    <w:rsid w:val="004C6180"/>
    <w:rsid w:val="004D6E5B"/>
    <w:rsid w:val="004E0B0B"/>
    <w:rsid w:val="004E20C4"/>
    <w:rsid w:val="004E5FB4"/>
    <w:rsid w:val="005012CF"/>
    <w:rsid w:val="0050211B"/>
    <w:rsid w:val="00504F8D"/>
    <w:rsid w:val="0051117B"/>
    <w:rsid w:val="005140D6"/>
    <w:rsid w:val="00520A3A"/>
    <w:rsid w:val="00524549"/>
    <w:rsid w:val="005362E4"/>
    <w:rsid w:val="00544919"/>
    <w:rsid w:val="00551111"/>
    <w:rsid w:val="00551C01"/>
    <w:rsid w:val="005534D5"/>
    <w:rsid w:val="0056059F"/>
    <w:rsid w:val="0056128A"/>
    <w:rsid w:val="00563BA8"/>
    <w:rsid w:val="005641BB"/>
    <w:rsid w:val="00572391"/>
    <w:rsid w:val="00572454"/>
    <w:rsid w:val="005732AC"/>
    <w:rsid w:val="005747D7"/>
    <w:rsid w:val="005748D3"/>
    <w:rsid w:val="00581E79"/>
    <w:rsid w:val="00582F8F"/>
    <w:rsid w:val="0058342D"/>
    <w:rsid w:val="00590B3A"/>
    <w:rsid w:val="005A6282"/>
    <w:rsid w:val="005C7D08"/>
    <w:rsid w:val="005D390E"/>
    <w:rsid w:val="005E403D"/>
    <w:rsid w:val="005E7BD9"/>
    <w:rsid w:val="005F16A4"/>
    <w:rsid w:val="005F54A0"/>
    <w:rsid w:val="00600335"/>
    <w:rsid w:val="00612F65"/>
    <w:rsid w:val="00615D16"/>
    <w:rsid w:val="00616D7E"/>
    <w:rsid w:val="00632A94"/>
    <w:rsid w:val="00634816"/>
    <w:rsid w:val="006364CC"/>
    <w:rsid w:val="00650182"/>
    <w:rsid w:val="00664926"/>
    <w:rsid w:val="006910B6"/>
    <w:rsid w:val="0069566C"/>
    <w:rsid w:val="006A200C"/>
    <w:rsid w:val="006A5B80"/>
    <w:rsid w:val="006A7B47"/>
    <w:rsid w:val="006B70D9"/>
    <w:rsid w:val="006C2ADA"/>
    <w:rsid w:val="006C57D4"/>
    <w:rsid w:val="006D65D8"/>
    <w:rsid w:val="006E4ED9"/>
    <w:rsid w:val="006E751E"/>
    <w:rsid w:val="006F2AF4"/>
    <w:rsid w:val="00713744"/>
    <w:rsid w:val="00726B43"/>
    <w:rsid w:val="007369C2"/>
    <w:rsid w:val="00741732"/>
    <w:rsid w:val="00745340"/>
    <w:rsid w:val="0074604C"/>
    <w:rsid w:val="007557CE"/>
    <w:rsid w:val="007727C6"/>
    <w:rsid w:val="00797114"/>
    <w:rsid w:val="007A7B07"/>
    <w:rsid w:val="007B47D7"/>
    <w:rsid w:val="007B7FD4"/>
    <w:rsid w:val="007C231E"/>
    <w:rsid w:val="007E2440"/>
    <w:rsid w:val="007E639C"/>
    <w:rsid w:val="007F1C76"/>
    <w:rsid w:val="007F57FA"/>
    <w:rsid w:val="00821AEE"/>
    <w:rsid w:val="008368EB"/>
    <w:rsid w:val="008436AD"/>
    <w:rsid w:val="0084740D"/>
    <w:rsid w:val="00853711"/>
    <w:rsid w:val="00863212"/>
    <w:rsid w:val="00865865"/>
    <w:rsid w:val="0087057A"/>
    <w:rsid w:val="0087620D"/>
    <w:rsid w:val="00877A31"/>
    <w:rsid w:val="008809C7"/>
    <w:rsid w:val="00895B28"/>
    <w:rsid w:val="008D34A3"/>
    <w:rsid w:val="008D52D0"/>
    <w:rsid w:val="008E2A8C"/>
    <w:rsid w:val="008E5FA0"/>
    <w:rsid w:val="008F215B"/>
    <w:rsid w:val="008F63F0"/>
    <w:rsid w:val="00901E24"/>
    <w:rsid w:val="00911ACE"/>
    <w:rsid w:val="00915DD9"/>
    <w:rsid w:val="00926037"/>
    <w:rsid w:val="00935481"/>
    <w:rsid w:val="0094375D"/>
    <w:rsid w:val="00944699"/>
    <w:rsid w:val="00954B78"/>
    <w:rsid w:val="00975A00"/>
    <w:rsid w:val="00980656"/>
    <w:rsid w:val="00980811"/>
    <w:rsid w:val="00981329"/>
    <w:rsid w:val="009A1667"/>
    <w:rsid w:val="009A38F7"/>
    <w:rsid w:val="009A5919"/>
    <w:rsid w:val="009B7A09"/>
    <w:rsid w:val="009C3323"/>
    <w:rsid w:val="009C6CBD"/>
    <w:rsid w:val="009D5333"/>
    <w:rsid w:val="009E1738"/>
    <w:rsid w:val="009E4CE5"/>
    <w:rsid w:val="009E5CCE"/>
    <w:rsid w:val="00A04E5F"/>
    <w:rsid w:val="00A11CED"/>
    <w:rsid w:val="00A12635"/>
    <w:rsid w:val="00A165FA"/>
    <w:rsid w:val="00A16BF3"/>
    <w:rsid w:val="00A1774B"/>
    <w:rsid w:val="00A240C6"/>
    <w:rsid w:val="00A2715C"/>
    <w:rsid w:val="00A348A7"/>
    <w:rsid w:val="00A35077"/>
    <w:rsid w:val="00A54563"/>
    <w:rsid w:val="00A55F91"/>
    <w:rsid w:val="00A6290A"/>
    <w:rsid w:val="00A63799"/>
    <w:rsid w:val="00A70295"/>
    <w:rsid w:val="00A74928"/>
    <w:rsid w:val="00A772B2"/>
    <w:rsid w:val="00A91EC0"/>
    <w:rsid w:val="00A92FE5"/>
    <w:rsid w:val="00A93748"/>
    <w:rsid w:val="00A9557F"/>
    <w:rsid w:val="00AA4A84"/>
    <w:rsid w:val="00AC0A28"/>
    <w:rsid w:val="00AC0A42"/>
    <w:rsid w:val="00AC1279"/>
    <w:rsid w:val="00AC3474"/>
    <w:rsid w:val="00AC51D4"/>
    <w:rsid w:val="00AE55A2"/>
    <w:rsid w:val="00B27F8D"/>
    <w:rsid w:val="00B30E1C"/>
    <w:rsid w:val="00B327D0"/>
    <w:rsid w:val="00B37F7D"/>
    <w:rsid w:val="00B51029"/>
    <w:rsid w:val="00B83F5A"/>
    <w:rsid w:val="00B870F3"/>
    <w:rsid w:val="00BB1FA5"/>
    <w:rsid w:val="00BB7481"/>
    <w:rsid w:val="00BD3E70"/>
    <w:rsid w:val="00BD5B16"/>
    <w:rsid w:val="00BD7581"/>
    <w:rsid w:val="00C07B4E"/>
    <w:rsid w:val="00C122A0"/>
    <w:rsid w:val="00C12AB4"/>
    <w:rsid w:val="00C21AD3"/>
    <w:rsid w:val="00C3414D"/>
    <w:rsid w:val="00C453CE"/>
    <w:rsid w:val="00C4740A"/>
    <w:rsid w:val="00C804E4"/>
    <w:rsid w:val="00C85CB4"/>
    <w:rsid w:val="00C86490"/>
    <w:rsid w:val="00C918A0"/>
    <w:rsid w:val="00C95FFF"/>
    <w:rsid w:val="00CA023D"/>
    <w:rsid w:val="00CD469A"/>
    <w:rsid w:val="00CD6ABE"/>
    <w:rsid w:val="00CD7283"/>
    <w:rsid w:val="00CE17CB"/>
    <w:rsid w:val="00CF42A1"/>
    <w:rsid w:val="00D06860"/>
    <w:rsid w:val="00D06DC1"/>
    <w:rsid w:val="00D07FF5"/>
    <w:rsid w:val="00D174F6"/>
    <w:rsid w:val="00D20DF2"/>
    <w:rsid w:val="00D33284"/>
    <w:rsid w:val="00D356ED"/>
    <w:rsid w:val="00D42227"/>
    <w:rsid w:val="00D425FB"/>
    <w:rsid w:val="00D5064C"/>
    <w:rsid w:val="00D509EF"/>
    <w:rsid w:val="00D518A3"/>
    <w:rsid w:val="00D52ED1"/>
    <w:rsid w:val="00D556BB"/>
    <w:rsid w:val="00D5660E"/>
    <w:rsid w:val="00D81232"/>
    <w:rsid w:val="00DA66A3"/>
    <w:rsid w:val="00DA75EE"/>
    <w:rsid w:val="00DD2BC5"/>
    <w:rsid w:val="00DD367B"/>
    <w:rsid w:val="00DE01B8"/>
    <w:rsid w:val="00DE3A9D"/>
    <w:rsid w:val="00E0170A"/>
    <w:rsid w:val="00E070C5"/>
    <w:rsid w:val="00E14CBB"/>
    <w:rsid w:val="00E33357"/>
    <w:rsid w:val="00E45669"/>
    <w:rsid w:val="00E62000"/>
    <w:rsid w:val="00E80B8A"/>
    <w:rsid w:val="00E87700"/>
    <w:rsid w:val="00E90289"/>
    <w:rsid w:val="00EA58E9"/>
    <w:rsid w:val="00EA675F"/>
    <w:rsid w:val="00EB33C6"/>
    <w:rsid w:val="00EC14C4"/>
    <w:rsid w:val="00ED0163"/>
    <w:rsid w:val="00EE697D"/>
    <w:rsid w:val="00EF5815"/>
    <w:rsid w:val="00F02166"/>
    <w:rsid w:val="00F22AAE"/>
    <w:rsid w:val="00F32C1D"/>
    <w:rsid w:val="00F53434"/>
    <w:rsid w:val="00F5682E"/>
    <w:rsid w:val="00F57132"/>
    <w:rsid w:val="00F645CE"/>
    <w:rsid w:val="00F708CA"/>
    <w:rsid w:val="00F727FC"/>
    <w:rsid w:val="00F906C6"/>
    <w:rsid w:val="00FA3A97"/>
    <w:rsid w:val="00FB2B77"/>
    <w:rsid w:val="00FB4107"/>
    <w:rsid w:val="00FC3D7D"/>
    <w:rsid w:val="00FD3ECA"/>
    <w:rsid w:val="00FE5E9E"/>
    <w:rsid w:val="00FF0AEB"/>
    <w:rsid w:val="00FF364F"/>
    <w:rsid w:val="00FF5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31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231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231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231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231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231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231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231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231E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231E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231E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231E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231E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231E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customStyle="1" w:styleId="podnadpis2">
    <w:name w:val="podnadpis2"/>
    <w:basedOn w:val="Normal"/>
    <w:uiPriority w:val="99"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NormalWeb">
    <w:name w:val="Normal (Web)"/>
    <w:basedOn w:val="Normal"/>
    <w:uiPriority w:val="99"/>
    <w:locked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PlainText">
    <w:name w:val="Plain Text"/>
    <w:basedOn w:val="Normal"/>
    <w:link w:val="PlainTextChar"/>
    <w:uiPriority w:val="99"/>
    <w:locked/>
    <w:rsid w:val="009E5CCE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A6290A"/>
    <w:rPr>
      <w:rFonts w:ascii="Courier New" w:hAnsi="Courier New" w:cs="Courier New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locked/>
    <w:rsid w:val="00D5064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E4ED4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92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13</Pages>
  <Words>3781</Words>
  <Characters>21554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2</cp:revision>
  <cp:lastPrinted>2012-03-23T17:02:00Z</cp:lastPrinted>
  <dcterms:created xsi:type="dcterms:W3CDTF">2014-03-30T10:27:00Z</dcterms:created>
  <dcterms:modified xsi:type="dcterms:W3CDTF">2014-03-30T10:27:00Z</dcterms:modified>
</cp:coreProperties>
</file>