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7D" w:rsidRPr="009B69A6" w:rsidRDefault="001E107D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1E107D" w:rsidRPr="009B69A6" w:rsidRDefault="001E107D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07D" w:rsidRPr="00B344EA" w:rsidRDefault="001E107D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NN music s.r.o.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Bernolákova 5  040 11  Košice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10.6.2005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36 594 644</w:t>
      </w:r>
    </w:p>
    <w:p w:rsidR="001E107D" w:rsidRDefault="001E107D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Roman Timko – konateľ spločnosti</w:t>
      </w:r>
    </w:p>
    <w:p w:rsidR="001E107D" w:rsidRDefault="001E107D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1E107D" w:rsidRPr="00B344EA" w:rsidRDefault="001E107D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107D" w:rsidRDefault="001E107D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Igor Timko podiel na ZI 16,5%</w:t>
      </w:r>
    </w:p>
    <w:p w:rsidR="001E107D" w:rsidRDefault="001E107D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Roman Timko podiel na ZI 16,5%</w:t>
      </w:r>
    </w:p>
    <w:p w:rsidR="001E107D" w:rsidRDefault="001E107D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Dušan Timko podiel na ZI 16,5%</w:t>
      </w:r>
    </w:p>
    <w:p w:rsidR="001E107D" w:rsidRDefault="001E107D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Ivan Timko podiel na ZI 16,5%</w:t>
      </w:r>
    </w:p>
    <w:p w:rsidR="001E107D" w:rsidRDefault="001E107D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Zoltán Sallai podiel na ZI 16,5%</w:t>
      </w:r>
    </w:p>
    <w:p w:rsidR="001E107D" w:rsidRDefault="001E107D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Viliam Gutray podiel na ZI 16,5%</w:t>
      </w: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zamestnáva</w:t>
      </w:r>
      <w:r>
        <w:rPr>
          <w:rFonts w:ascii="Times New Roman" w:hAnsi="Times New Roman" w:cs="Times New Roman"/>
          <w:sz w:val="24"/>
          <w:szCs w:val="24"/>
        </w:rPr>
        <w:t xml:space="preserve"> 4zamestnancov</w:t>
      </w: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Pr="003F477D" w:rsidRDefault="001E107D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1E107D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3F477D" w:rsidRDefault="001E107D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3F477D" w:rsidRDefault="001E107D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07D" w:rsidRPr="003F477D" w:rsidRDefault="001E107D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07D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07D" w:rsidRPr="003F477D" w:rsidRDefault="001E107D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107D" w:rsidRPr="003F477D" w:rsidRDefault="001E107D" w:rsidP="005B3D53">
            <w:pPr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E107D" w:rsidRPr="003F477D" w:rsidRDefault="001E107D" w:rsidP="005B3D53">
            <w:pPr>
              <w:jc w:val="center"/>
            </w:pPr>
            <w:r>
              <w:t>5</w:t>
            </w:r>
          </w:p>
        </w:tc>
      </w:tr>
      <w:tr w:rsidR="001E107D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E107D" w:rsidRPr="003F477D" w:rsidRDefault="001E107D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E107D" w:rsidRPr="005B3D53" w:rsidRDefault="001E107D" w:rsidP="005B3D53">
            <w:pPr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E107D" w:rsidRPr="003F477D" w:rsidRDefault="001E107D" w:rsidP="005B3D53">
            <w:pPr>
              <w:jc w:val="center"/>
            </w:pPr>
            <w:r>
              <w:t>5</w:t>
            </w:r>
          </w:p>
        </w:tc>
      </w:tr>
      <w:tr w:rsidR="001E107D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3F477D" w:rsidRDefault="001E107D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07D" w:rsidRPr="005B3D53" w:rsidRDefault="001E107D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E107D" w:rsidRPr="003F477D" w:rsidRDefault="001E107D" w:rsidP="005B3D53">
            <w:pPr>
              <w:jc w:val="center"/>
            </w:pPr>
            <w:r>
              <w:t>0</w:t>
            </w:r>
          </w:p>
        </w:tc>
      </w:tr>
    </w:tbl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Kultúrne podujatia.</w:t>
      </w: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Pr="00B344EA" w:rsidRDefault="001E107D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07D" w:rsidRPr="00B344EA" w:rsidRDefault="001E107D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1E107D" w:rsidRPr="00B344EA" w:rsidRDefault="001E107D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1E107D" w:rsidRPr="00B344EA" w:rsidRDefault="001E107D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1E107D" w:rsidRDefault="001E107D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1E107D" w:rsidRDefault="001E107D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Default="001E107D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Default="001E107D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Pr="00565416" w:rsidRDefault="001E107D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107D" w:rsidRPr="0076031A" w:rsidRDefault="001E107D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1E107D" w:rsidRDefault="001E107D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1E107D" w:rsidRPr="004B3DBE" w:rsidRDefault="001E107D" w:rsidP="004B3DBE">
      <w:pPr>
        <w:rPr>
          <w:lang w:eastAsia="sk-SK"/>
        </w:rPr>
      </w:pPr>
    </w:p>
    <w:p w:rsidR="001E107D" w:rsidRDefault="001E107D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1E107D" w:rsidRPr="003F477D" w:rsidRDefault="001E107D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1E107D" w:rsidRPr="003F477D" w:rsidRDefault="001E107D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1E107D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107D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DE0DD5" w:rsidRDefault="001E107D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07D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1E107D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2B2E75" w:rsidRDefault="001E107D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174.193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174.193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41.053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41.053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41.137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41.137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174.110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174.110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1E107D" w:rsidRPr="00C05486" w:rsidRDefault="001E107D" w:rsidP="00565416">
      <w:pPr>
        <w:rPr>
          <w:sz w:val="18"/>
          <w:szCs w:val="18"/>
        </w:rPr>
      </w:pPr>
    </w:p>
    <w:p w:rsidR="001E107D" w:rsidRPr="00C05486" w:rsidRDefault="001E107D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1E107D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E107D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07D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174.193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174.193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174.193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174.193</w:t>
            </w: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1E107D" w:rsidRPr="00C05486" w:rsidRDefault="001E107D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4B3DBE">
      <w:pPr>
        <w:rPr>
          <w:sz w:val="18"/>
          <w:szCs w:val="18"/>
          <w:lang w:eastAsia="sk-SK"/>
        </w:rPr>
      </w:pPr>
    </w:p>
    <w:p w:rsidR="001E107D" w:rsidRPr="00C05486" w:rsidRDefault="001E107D" w:rsidP="004B3DBE">
      <w:pPr>
        <w:rPr>
          <w:sz w:val="18"/>
          <w:szCs w:val="18"/>
          <w:lang w:eastAsia="sk-SK"/>
        </w:rPr>
      </w:pPr>
    </w:p>
    <w:p w:rsidR="001E107D" w:rsidRPr="00C05486" w:rsidRDefault="001E107D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1E107D" w:rsidRPr="00C05486" w:rsidRDefault="001E107D" w:rsidP="00672E09">
      <w:pPr>
        <w:rPr>
          <w:sz w:val="18"/>
          <w:szCs w:val="18"/>
          <w:lang w:eastAsia="sk-SK"/>
        </w:rPr>
      </w:pPr>
    </w:p>
    <w:p w:rsidR="001E107D" w:rsidRPr="00C05486" w:rsidRDefault="001E107D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1E107D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1E107D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E107D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1E107D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1E107D" w:rsidRPr="00C05486" w:rsidRDefault="001E107D" w:rsidP="007A776A">
      <w:pPr>
        <w:pStyle w:val="ListParagraph"/>
        <w:ind w:left="360"/>
        <w:jc w:val="both"/>
        <w:rPr>
          <w:sz w:val="18"/>
          <w:szCs w:val="18"/>
        </w:rPr>
      </w:pPr>
    </w:p>
    <w:p w:rsidR="001E107D" w:rsidRPr="00C05486" w:rsidRDefault="001E107D" w:rsidP="00672E09">
      <w:pPr>
        <w:rPr>
          <w:sz w:val="18"/>
          <w:szCs w:val="18"/>
          <w:lang w:eastAsia="sk-SK"/>
        </w:rPr>
      </w:pPr>
    </w:p>
    <w:p w:rsidR="001E107D" w:rsidRPr="00C05486" w:rsidRDefault="001E107D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1E107D" w:rsidRPr="00C05486" w:rsidRDefault="001E107D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1E107D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E107D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15.130</w:t>
            </w:r>
          </w:p>
        </w:tc>
      </w:tr>
      <w:tr w:rsidR="001E107D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1.916</w:t>
            </w:r>
          </w:p>
        </w:tc>
        <w:tc>
          <w:tcPr>
            <w:tcW w:w="2405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</w:p>
        </w:tc>
      </w:tr>
      <w:tr w:rsidR="001E107D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1E107D" w:rsidRPr="00C05486" w:rsidRDefault="001E107D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07D" w:rsidRPr="00C05486" w:rsidRDefault="001E107D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12.671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E107D" w:rsidRPr="00C05486" w:rsidRDefault="001E107D" w:rsidP="0072620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15.505</w:t>
            </w:r>
          </w:p>
        </w:tc>
      </w:tr>
    </w:tbl>
    <w:p w:rsidR="001E107D" w:rsidRPr="00C05486" w:rsidRDefault="001E107D" w:rsidP="005E5049">
      <w:pPr>
        <w:rPr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1E107D" w:rsidRPr="00C05486" w:rsidRDefault="001E107D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E107D" w:rsidRPr="00C05486" w:rsidRDefault="001E107D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1E107D" w:rsidRPr="00C05486" w:rsidRDefault="001E107D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1E107D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144.606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131.979</w:t>
            </w:r>
          </w:p>
        </w:tc>
      </w:tr>
    </w:tbl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Default="001E107D" w:rsidP="005E5049">
      <w:pPr>
        <w:rPr>
          <w:sz w:val="18"/>
          <w:szCs w:val="18"/>
        </w:rPr>
      </w:pPr>
    </w:p>
    <w:p w:rsidR="001E107D" w:rsidRPr="00C05486" w:rsidRDefault="001E107D" w:rsidP="005E5049">
      <w:pPr>
        <w:rPr>
          <w:sz w:val="18"/>
          <w:szCs w:val="18"/>
        </w:rPr>
      </w:pPr>
    </w:p>
    <w:p w:rsidR="001E107D" w:rsidRPr="00C05486" w:rsidRDefault="001E107D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1E107D" w:rsidRPr="00C05486" w:rsidRDefault="001E107D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E107D" w:rsidRPr="00C05486" w:rsidRDefault="001E107D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1E107D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E107D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E107D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18.538</w:t>
            </w:r>
          </w:p>
        </w:tc>
      </w:tr>
      <w:tr w:rsidR="001E107D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E107D" w:rsidRPr="00C05486" w:rsidRDefault="001E107D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18.538</w:t>
            </w:r>
          </w:p>
        </w:tc>
      </w:tr>
      <w:tr w:rsidR="001E107D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07D" w:rsidRPr="00C05486" w:rsidRDefault="001E107D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081752">
            <w:pPr>
              <w:rPr>
                <w:sz w:val="18"/>
                <w:szCs w:val="18"/>
              </w:rPr>
            </w:pPr>
          </w:p>
        </w:tc>
      </w:tr>
    </w:tbl>
    <w:p w:rsidR="001E107D" w:rsidRPr="00C05486" w:rsidRDefault="001E107D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E107D" w:rsidRPr="00C05486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 nákladov</w:t>
      </w:r>
    </w:p>
    <w:p w:rsidR="001E107D" w:rsidRDefault="001E107D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E107D" w:rsidRDefault="001E107D" w:rsidP="00AB232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Kultúrne podujatia</w:t>
      </w:r>
    </w:p>
    <w:p w:rsidR="001E107D" w:rsidRPr="00C05486" w:rsidRDefault="001E107D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1E107D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E107D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386.378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438.967</w:t>
            </w:r>
          </w:p>
        </w:tc>
      </w:tr>
      <w:tr w:rsidR="001E107D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</w:t>
            </w:r>
          </w:p>
        </w:tc>
      </w:tr>
      <w:tr w:rsidR="001E107D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387.093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439.251</w:t>
            </w:r>
          </w:p>
        </w:tc>
      </w:tr>
    </w:tbl>
    <w:p w:rsidR="001E107D" w:rsidRPr="00C05486" w:rsidRDefault="001E107D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Služby účtovnícke, telekomunikačné, prepravné, PHM, odpisy, mzdy, reklamné, prenájom, ozvučenie a osvetlenia, hudoniny.</w:t>
      </w: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E107D" w:rsidRPr="00C05486" w:rsidRDefault="001E107D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1E107D" w:rsidRPr="00C05486" w:rsidRDefault="001E107D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E107D" w:rsidRPr="00C05486" w:rsidRDefault="001E107D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1E107D" w:rsidRPr="00C05486" w:rsidRDefault="001E107D" w:rsidP="00672E09">
      <w:pPr>
        <w:rPr>
          <w:sz w:val="18"/>
          <w:szCs w:val="18"/>
        </w:rPr>
      </w:pPr>
    </w:p>
    <w:p w:rsidR="001E107D" w:rsidRPr="00C05486" w:rsidRDefault="001E107D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1E107D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1E107D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E107D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AA32FB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6.971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</w:tr>
      <w:tr w:rsidR="001E107D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125.536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270.141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144.606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331.979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1E107D" w:rsidRPr="00C05486" w:rsidRDefault="001E107D" w:rsidP="00672E09">
      <w:pPr>
        <w:tabs>
          <w:tab w:val="left" w:pos="1276"/>
        </w:tabs>
        <w:rPr>
          <w:sz w:val="18"/>
          <w:szCs w:val="18"/>
        </w:rPr>
      </w:pPr>
    </w:p>
    <w:p w:rsidR="001E107D" w:rsidRPr="00C05486" w:rsidRDefault="001E107D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1E107D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E107D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E107D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C07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6971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C078AD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C07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C07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C07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6971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C11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697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81E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144.606</w:t>
            </w:r>
          </w:p>
        </w:tc>
      </w:tr>
      <w:tr w:rsidR="001E107D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1E107D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07D" w:rsidRPr="00C05486" w:rsidRDefault="001E107D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1E107D" w:rsidRPr="00C05486" w:rsidRDefault="001E107D" w:rsidP="00672E09">
      <w:pPr>
        <w:jc w:val="both"/>
        <w:rPr>
          <w:sz w:val="18"/>
          <w:szCs w:val="18"/>
        </w:rPr>
      </w:pPr>
    </w:p>
    <w:sectPr w:rsidR="001E107D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7D" w:rsidRDefault="001E107D">
      <w:r>
        <w:separator/>
      </w:r>
    </w:p>
  </w:endnote>
  <w:endnote w:type="continuationSeparator" w:id="0">
    <w:p w:rsidR="001E107D" w:rsidRDefault="001E1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7D" w:rsidRDefault="001E107D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E107D" w:rsidRDefault="001E10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7D" w:rsidRDefault="001E107D">
      <w:r>
        <w:separator/>
      </w:r>
    </w:p>
  </w:footnote>
  <w:footnote w:type="continuationSeparator" w:id="0">
    <w:p w:rsidR="001E107D" w:rsidRDefault="001E1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736FF"/>
    <w:rsid w:val="00081752"/>
    <w:rsid w:val="00081E0F"/>
    <w:rsid w:val="00097F71"/>
    <w:rsid w:val="000A5B48"/>
    <w:rsid w:val="001033C9"/>
    <w:rsid w:val="00104C5A"/>
    <w:rsid w:val="001166DC"/>
    <w:rsid w:val="001304AF"/>
    <w:rsid w:val="001570EF"/>
    <w:rsid w:val="001A2143"/>
    <w:rsid w:val="001E107D"/>
    <w:rsid w:val="001F6CFC"/>
    <w:rsid w:val="00227CAD"/>
    <w:rsid w:val="00246AC1"/>
    <w:rsid w:val="002733E1"/>
    <w:rsid w:val="002808A0"/>
    <w:rsid w:val="00294A17"/>
    <w:rsid w:val="002B2E75"/>
    <w:rsid w:val="002C1C01"/>
    <w:rsid w:val="002F2CA3"/>
    <w:rsid w:val="002F3478"/>
    <w:rsid w:val="00301072"/>
    <w:rsid w:val="003417F2"/>
    <w:rsid w:val="00353E15"/>
    <w:rsid w:val="003843A9"/>
    <w:rsid w:val="003C1B48"/>
    <w:rsid w:val="003D22CA"/>
    <w:rsid w:val="003D44BC"/>
    <w:rsid w:val="003F477D"/>
    <w:rsid w:val="00436E46"/>
    <w:rsid w:val="00467AB0"/>
    <w:rsid w:val="00483085"/>
    <w:rsid w:val="00485C56"/>
    <w:rsid w:val="004A0024"/>
    <w:rsid w:val="004A4DE1"/>
    <w:rsid w:val="004B119D"/>
    <w:rsid w:val="004B3DBE"/>
    <w:rsid w:val="004D26F2"/>
    <w:rsid w:val="005046E9"/>
    <w:rsid w:val="00534D29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64C13"/>
    <w:rsid w:val="00672E09"/>
    <w:rsid w:val="00675ACB"/>
    <w:rsid w:val="00687A22"/>
    <w:rsid w:val="006E5277"/>
    <w:rsid w:val="006E7B93"/>
    <w:rsid w:val="00726204"/>
    <w:rsid w:val="00736903"/>
    <w:rsid w:val="0076031A"/>
    <w:rsid w:val="007654CF"/>
    <w:rsid w:val="007A776A"/>
    <w:rsid w:val="007C6156"/>
    <w:rsid w:val="007D0ED0"/>
    <w:rsid w:val="007E693A"/>
    <w:rsid w:val="007F4216"/>
    <w:rsid w:val="007F7537"/>
    <w:rsid w:val="008036D3"/>
    <w:rsid w:val="00826709"/>
    <w:rsid w:val="008B4B48"/>
    <w:rsid w:val="008D4983"/>
    <w:rsid w:val="008F2D90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A32FB"/>
    <w:rsid w:val="00AB2326"/>
    <w:rsid w:val="00AC219D"/>
    <w:rsid w:val="00AD2928"/>
    <w:rsid w:val="00B344EA"/>
    <w:rsid w:val="00B36631"/>
    <w:rsid w:val="00B74E08"/>
    <w:rsid w:val="00B826B6"/>
    <w:rsid w:val="00BA63A8"/>
    <w:rsid w:val="00C02569"/>
    <w:rsid w:val="00C05486"/>
    <w:rsid w:val="00C078AD"/>
    <w:rsid w:val="00C11B36"/>
    <w:rsid w:val="00C21ADD"/>
    <w:rsid w:val="00C36397"/>
    <w:rsid w:val="00C54D3E"/>
    <w:rsid w:val="00C77DD0"/>
    <w:rsid w:val="00CE14B1"/>
    <w:rsid w:val="00D44EBC"/>
    <w:rsid w:val="00D862F6"/>
    <w:rsid w:val="00DE0DD5"/>
    <w:rsid w:val="00DE618C"/>
    <w:rsid w:val="00DE69A7"/>
    <w:rsid w:val="00DF02FB"/>
    <w:rsid w:val="00DF091A"/>
    <w:rsid w:val="00DF7DD9"/>
    <w:rsid w:val="00E06D1F"/>
    <w:rsid w:val="00E33441"/>
    <w:rsid w:val="00E53E5F"/>
    <w:rsid w:val="00E614B5"/>
    <w:rsid w:val="00E736A0"/>
    <w:rsid w:val="00EE296E"/>
    <w:rsid w:val="00EF1756"/>
    <w:rsid w:val="00F2642F"/>
    <w:rsid w:val="00F501DD"/>
    <w:rsid w:val="00F8754C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7</Pages>
  <Words>1331</Words>
  <Characters>7588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2014-03-28T07:50:00Z</cp:lastPrinted>
  <dcterms:created xsi:type="dcterms:W3CDTF">2014-03-28T08:49:00Z</dcterms:created>
  <dcterms:modified xsi:type="dcterms:W3CDTF">2014-03-28T08:49:00Z</dcterms:modified>
</cp:coreProperties>
</file>