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8B2" w:rsidRPr="009B69A6" w:rsidRDefault="005438B2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5438B2" w:rsidRPr="009B69A6" w:rsidRDefault="005438B2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438B2" w:rsidRPr="00B344EA" w:rsidRDefault="005438B2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PROGRESSIVA  s. r. o.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Krivá 21 ,  040 01  Košice 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3.3.2010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45422117</w:t>
      </w:r>
    </w:p>
    <w:p w:rsidR="005438B2" w:rsidRDefault="005438B2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Jánošik Slavomír – konateľ</w:t>
      </w:r>
    </w:p>
    <w:p w:rsidR="005438B2" w:rsidRPr="00B344EA" w:rsidRDefault="005438B2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5438B2" w:rsidRDefault="005438B2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Ing. Janošík Slavomir  podiel na ZI  100%</w:t>
      </w:r>
    </w:p>
    <w:p w:rsidR="005438B2" w:rsidRDefault="005438B2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5438B2" w:rsidRDefault="005438B2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B344EA" w:rsidRDefault="005438B2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zamestnáva 1 zamestnancov. </w:t>
      </w: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3F477D" w:rsidRDefault="005438B2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5438B2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3F477D" w:rsidRDefault="005438B2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3F477D" w:rsidRDefault="005438B2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38B2" w:rsidRPr="003F477D" w:rsidRDefault="005438B2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438B2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8B2" w:rsidRPr="003F477D" w:rsidRDefault="005438B2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38B2" w:rsidRPr="003F477D" w:rsidRDefault="005438B2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438B2" w:rsidRPr="003F477D" w:rsidRDefault="005438B2" w:rsidP="005B3D53">
            <w:pPr>
              <w:jc w:val="center"/>
            </w:pPr>
            <w:r>
              <w:t>1</w:t>
            </w:r>
          </w:p>
        </w:tc>
      </w:tr>
      <w:tr w:rsidR="005438B2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438B2" w:rsidRPr="003F477D" w:rsidRDefault="005438B2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438B2" w:rsidRPr="005B3D53" w:rsidRDefault="005438B2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438B2" w:rsidRPr="003F477D" w:rsidRDefault="005438B2" w:rsidP="005B3D53">
            <w:pPr>
              <w:jc w:val="center"/>
            </w:pPr>
            <w:r>
              <w:t>1</w:t>
            </w:r>
          </w:p>
        </w:tc>
      </w:tr>
      <w:tr w:rsidR="005438B2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3F477D" w:rsidRDefault="005438B2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8B2" w:rsidRPr="005B3D53" w:rsidRDefault="005438B2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438B2" w:rsidRPr="003F477D" w:rsidRDefault="005438B2" w:rsidP="005B3D53">
            <w:pPr>
              <w:jc w:val="center"/>
            </w:pPr>
            <w:r>
              <w:t>0</w:t>
            </w:r>
          </w:p>
        </w:tc>
      </w:tr>
    </w:tbl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E07428" w:rsidRDefault="005438B2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sprostredkovateľská činnosť.</w:t>
      </w: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B344EA" w:rsidRDefault="005438B2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38B2" w:rsidRPr="00B344EA" w:rsidRDefault="005438B2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5438B2" w:rsidRPr="00B344EA" w:rsidRDefault="005438B2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5438B2" w:rsidRPr="00B344EA" w:rsidRDefault="005438B2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5438B2" w:rsidRDefault="005438B2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5438B2" w:rsidRDefault="005438B2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Default="005438B2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565416" w:rsidRDefault="005438B2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438B2" w:rsidRPr="0076031A" w:rsidRDefault="005438B2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5438B2" w:rsidRDefault="005438B2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5438B2" w:rsidRPr="004B3DBE" w:rsidRDefault="005438B2" w:rsidP="004B3DBE">
      <w:pPr>
        <w:rPr>
          <w:lang w:eastAsia="sk-SK"/>
        </w:rPr>
      </w:pPr>
    </w:p>
    <w:p w:rsidR="005438B2" w:rsidRDefault="005438B2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5438B2" w:rsidRPr="003F477D" w:rsidRDefault="005438B2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5438B2" w:rsidRPr="003F477D" w:rsidRDefault="005438B2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438B2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438B2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DE0DD5" w:rsidRDefault="005438B2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438B2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5438B2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2B2E75" w:rsidRDefault="005438B2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Default="005438B2" w:rsidP="00565416">
      <w:pPr>
        <w:rPr>
          <w:sz w:val="18"/>
          <w:szCs w:val="18"/>
        </w:rPr>
      </w:pPr>
    </w:p>
    <w:p w:rsidR="005438B2" w:rsidRPr="00C05486" w:rsidRDefault="005438B2" w:rsidP="00565416">
      <w:pPr>
        <w:rPr>
          <w:sz w:val="18"/>
          <w:szCs w:val="18"/>
        </w:rPr>
      </w:pPr>
    </w:p>
    <w:p w:rsidR="005438B2" w:rsidRPr="00C05486" w:rsidRDefault="005438B2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438B2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438B2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438B2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33.333</w:t>
            </w: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5438B2" w:rsidRPr="00C05486" w:rsidRDefault="005438B2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4B3DBE">
      <w:pPr>
        <w:rPr>
          <w:sz w:val="18"/>
          <w:szCs w:val="18"/>
          <w:lang w:eastAsia="sk-SK"/>
        </w:rPr>
      </w:pPr>
    </w:p>
    <w:p w:rsidR="005438B2" w:rsidRPr="00C05486" w:rsidRDefault="005438B2" w:rsidP="004B3DBE">
      <w:pPr>
        <w:rPr>
          <w:sz w:val="18"/>
          <w:szCs w:val="18"/>
          <w:lang w:eastAsia="sk-SK"/>
        </w:rPr>
      </w:pPr>
    </w:p>
    <w:p w:rsidR="005438B2" w:rsidRPr="00C05486" w:rsidRDefault="005438B2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5438B2" w:rsidRPr="00C05486" w:rsidRDefault="005438B2" w:rsidP="00672E09">
      <w:pPr>
        <w:rPr>
          <w:sz w:val="18"/>
          <w:szCs w:val="18"/>
          <w:lang w:eastAsia="sk-SK"/>
        </w:rPr>
      </w:pPr>
    </w:p>
    <w:p w:rsidR="005438B2" w:rsidRPr="00C05486" w:rsidRDefault="005438B2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5438B2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5438B2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438B2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38B2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438B2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3718</w:t>
            </w: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3718</w:t>
            </w:r>
          </w:p>
        </w:tc>
      </w:tr>
    </w:tbl>
    <w:p w:rsidR="005438B2" w:rsidRPr="00C05486" w:rsidRDefault="005438B2" w:rsidP="007A776A">
      <w:pPr>
        <w:pStyle w:val="ListParagraph"/>
        <w:ind w:left="360"/>
        <w:jc w:val="both"/>
        <w:rPr>
          <w:sz w:val="18"/>
          <w:szCs w:val="18"/>
        </w:rPr>
      </w:pPr>
    </w:p>
    <w:p w:rsidR="005438B2" w:rsidRPr="00C05486" w:rsidRDefault="005438B2" w:rsidP="00672E09">
      <w:pPr>
        <w:rPr>
          <w:sz w:val="18"/>
          <w:szCs w:val="18"/>
          <w:lang w:eastAsia="sk-SK"/>
        </w:rPr>
      </w:pPr>
    </w:p>
    <w:p w:rsidR="005438B2" w:rsidRPr="00C05486" w:rsidRDefault="005438B2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5438B2" w:rsidRPr="00C05486" w:rsidRDefault="005438B2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5438B2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38B2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8803</w:t>
            </w:r>
          </w:p>
        </w:tc>
      </w:tr>
      <w:tr w:rsidR="005438B2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6729</w:t>
            </w:r>
          </w:p>
        </w:tc>
        <w:tc>
          <w:tcPr>
            <w:tcW w:w="2405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8329</w:t>
            </w:r>
          </w:p>
        </w:tc>
      </w:tr>
      <w:tr w:rsidR="005438B2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5438B2" w:rsidRPr="00C05486" w:rsidRDefault="005438B2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38B2" w:rsidRPr="00C05486" w:rsidRDefault="005438B2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11.405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438B2" w:rsidRPr="00C05486" w:rsidRDefault="005438B2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17.132</w:t>
            </w:r>
          </w:p>
        </w:tc>
      </w:tr>
    </w:tbl>
    <w:p w:rsidR="005438B2" w:rsidRPr="00C05486" w:rsidRDefault="005438B2" w:rsidP="005E5049">
      <w:pPr>
        <w:rPr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5438B2" w:rsidRPr="00C05486" w:rsidRDefault="005438B2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438B2" w:rsidRPr="00C05486" w:rsidRDefault="005438B2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5438B2" w:rsidRPr="00C05486" w:rsidRDefault="005438B2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438B2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- 23.778,-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- 3628,-</w:t>
            </w:r>
          </w:p>
        </w:tc>
      </w:tr>
    </w:tbl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Default="005438B2" w:rsidP="005E5049">
      <w:pPr>
        <w:rPr>
          <w:sz w:val="18"/>
          <w:szCs w:val="18"/>
        </w:rPr>
      </w:pPr>
    </w:p>
    <w:p w:rsidR="005438B2" w:rsidRPr="00C05486" w:rsidRDefault="005438B2" w:rsidP="005E5049">
      <w:pPr>
        <w:rPr>
          <w:sz w:val="18"/>
          <w:szCs w:val="18"/>
        </w:rPr>
      </w:pPr>
    </w:p>
    <w:p w:rsidR="005438B2" w:rsidRPr="00C05486" w:rsidRDefault="005438B2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5438B2" w:rsidRPr="00C05486" w:rsidRDefault="005438B2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438B2" w:rsidRPr="00C05486" w:rsidRDefault="005438B2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5438B2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38B2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5438B2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204</w:t>
            </w:r>
          </w:p>
        </w:tc>
      </w:tr>
      <w:tr w:rsidR="005438B2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</w:t>
            </w:r>
          </w:p>
        </w:tc>
      </w:tr>
      <w:tr w:rsidR="005438B2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38B2" w:rsidRPr="00C05486" w:rsidRDefault="005438B2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5438B2" w:rsidRPr="00C05486" w:rsidRDefault="005438B2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438B2" w:rsidRPr="00C05486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5438B2" w:rsidRPr="00C05486" w:rsidRDefault="005438B2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438B2" w:rsidRDefault="005438B2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sprostredkovateľská činnosť</w:t>
      </w:r>
    </w:p>
    <w:p w:rsidR="005438B2" w:rsidRPr="003E0E39" w:rsidRDefault="005438B2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5438B2" w:rsidRPr="00C05486" w:rsidRDefault="005438B2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5438B2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26.588</w:t>
            </w: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26.588</w:t>
            </w:r>
          </w:p>
        </w:tc>
      </w:tr>
    </w:tbl>
    <w:p w:rsidR="005438B2" w:rsidRPr="00C05486" w:rsidRDefault="005438B2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5438B2" w:rsidRPr="0071227E" w:rsidRDefault="005438B2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poplatkov banke, spotrebný materiál, kancelárske potreby, telekomunikačné služby, účtovnícke služby, nájomné, PHM, poistenie.</w:t>
      </w: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5438B2" w:rsidRPr="00C05486" w:rsidRDefault="005438B2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5438B2" w:rsidRPr="00C05486" w:rsidRDefault="005438B2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5438B2" w:rsidRPr="00C05486" w:rsidRDefault="005438B2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5438B2" w:rsidRPr="00C05486" w:rsidRDefault="005438B2" w:rsidP="00672E09">
      <w:pPr>
        <w:rPr>
          <w:sz w:val="18"/>
          <w:szCs w:val="18"/>
        </w:rPr>
      </w:pPr>
    </w:p>
    <w:p w:rsidR="005438B2" w:rsidRPr="00C05486" w:rsidRDefault="005438B2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5438B2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5438B2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438B2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3E78C5">
            <w:pPr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EF27BA">
            <w:pPr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944D48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C35C0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1638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53.548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-23.778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-3.628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38B2" w:rsidRPr="00C05486" w:rsidRDefault="005438B2" w:rsidP="00672E09">
      <w:pPr>
        <w:tabs>
          <w:tab w:val="left" w:pos="1276"/>
        </w:tabs>
        <w:rPr>
          <w:sz w:val="18"/>
          <w:szCs w:val="18"/>
        </w:rPr>
      </w:pPr>
    </w:p>
    <w:p w:rsidR="005438B2" w:rsidRPr="00C05486" w:rsidRDefault="005438B2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5438B2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38B2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438B2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EF27BA">
            <w:pPr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-29.770</w:t>
            </w:r>
          </w:p>
        </w:tc>
      </w:tr>
      <w:tr w:rsidR="005438B2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5438B2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38B2" w:rsidRPr="00C05486" w:rsidRDefault="005438B2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38B2" w:rsidRPr="00C05486" w:rsidRDefault="005438B2" w:rsidP="00672E09">
      <w:pPr>
        <w:jc w:val="both"/>
        <w:rPr>
          <w:sz w:val="18"/>
          <w:szCs w:val="18"/>
        </w:rPr>
      </w:pPr>
    </w:p>
    <w:sectPr w:rsidR="005438B2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38B2" w:rsidRDefault="005438B2">
      <w:r>
        <w:separator/>
      </w:r>
    </w:p>
  </w:endnote>
  <w:endnote w:type="continuationSeparator" w:id="0">
    <w:p w:rsidR="005438B2" w:rsidRDefault="005438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38B2" w:rsidRDefault="005438B2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5438B2" w:rsidRDefault="005438B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38B2" w:rsidRDefault="005438B2">
      <w:r>
        <w:separator/>
      </w:r>
    </w:p>
  </w:footnote>
  <w:footnote w:type="continuationSeparator" w:id="0">
    <w:p w:rsidR="005438B2" w:rsidRDefault="005438B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16B15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7420C"/>
    <w:rsid w:val="00483085"/>
    <w:rsid w:val="00485C56"/>
    <w:rsid w:val="004A0024"/>
    <w:rsid w:val="004A4DE1"/>
    <w:rsid w:val="004B119D"/>
    <w:rsid w:val="004B3DBE"/>
    <w:rsid w:val="004D26F2"/>
    <w:rsid w:val="005046E9"/>
    <w:rsid w:val="005438B2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42331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44D4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7856"/>
    <w:rsid w:val="00A35067"/>
    <w:rsid w:val="00A60CCC"/>
    <w:rsid w:val="00A771B1"/>
    <w:rsid w:val="00A864CF"/>
    <w:rsid w:val="00AB2326"/>
    <w:rsid w:val="00AB6A38"/>
    <w:rsid w:val="00AC219D"/>
    <w:rsid w:val="00AD2928"/>
    <w:rsid w:val="00AD40E1"/>
    <w:rsid w:val="00B344EA"/>
    <w:rsid w:val="00B36631"/>
    <w:rsid w:val="00B74E08"/>
    <w:rsid w:val="00B826B6"/>
    <w:rsid w:val="00BA63A8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862F6"/>
    <w:rsid w:val="00DE0DD5"/>
    <w:rsid w:val="00DF02FB"/>
    <w:rsid w:val="00DF091A"/>
    <w:rsid w:val="00DF7DD9"/>
    <w:rsid w:val="00E06D1F"/>
    <w:rsid w:val="00E07428"/>
    <w:rsid w:val="00E53E5F"/>
    <w:rsid w:val="00E614B5"/>
    <w:rsid w:val="00EE296E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7</Pages>
  <Words>1276</Words>
  <Characters>7277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2014-03-27T14:09:00Z</dcterms:created>
  <dcterms:modified xsi:type="dcterms:W3CDTF">2014-03-27T14:09:00Z</dcterms:modified>
</cp:coreProperties>
</file>