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54" w:rsidRPr="009B69A6" w:rsidRDefault="00551354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551354" w:rsidRPr="009B69A6" w:rsidRDefault="00551354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1354" w:rsidRPr="00B344EA" w:rsidRDefault="00551354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EUFRA  s. r. o.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Plzeňská 115 ,  040 11  Košice 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23.2.2006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36 281 921</w:t>
      </w:r>
    </w:p>
    <w:p w:rsidR="00551354" w:rsidRDefault="00551354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Ing.Henrieta Viguie – konateľ</w:t>
      </w:r>
    </w:p>
    <w:p w:rsidR="00551354" w:rsidRDefault="00551354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Pascal Jean –Yves Viguie - konateľ </w:t>
      </w:r>
    </w:p>
    <w:p w:rsidR="00551354" w:rsidRPr="00B344EA" w:rsidRDefault="00551354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51354" w:rsidRDefault="00551354" w:rsidP="00041870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Ing.Henrieta Viguie –  podiel na ZI  50%</w:t>
      </w:r>
    </w:p>
    <w:p w:rsidR="00551354" w:rsidRDefault="00551354" w:rsidP="000418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Pascal Jean –Yves Viguie podiel na ZI  50%</w:t>
      </w:r>
    </w:p>
    <w:p w:rsidR="00551354" w:rsidRDefault="00551354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51354" w:rsidRDefault="00551354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Default="00551354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B344EA" w:rsidRDefault="00551354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1354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zamestnáva 0 zamestnancov. </w:t>
      </w:r>
    </w:p>
    <w:p w:rsidR="00551354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3F477D" w:rsidRDefault="00551354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551354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3F477D" w:rsidRDefault="00551354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3F477D" w:rsidRDefault="00551354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354" w:rsidRPr="003F477D" w:rsidRDefault="00551354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1354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354" w:rsidRPr="003F477D" w:rsidRDefault="00551354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1354" w:rsidRPr="003F477D" w:rsidRDefault="00551354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51354" w:rsidRPr="003F477D" w:rsidRDefault="00551354" w:rsidP="005B3D53">
            <w:pPr>
              <w:jc w:val="center"/>
            </w:pPr>
            <w:r>
              <w:t>0</w:t>
            </w:r>
          </w:p>
        </w:tc>
      </w:tr>
      <w:tr w:rsidR="00551354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51354" w:rsidRPr="003F477D" w:rsidRDefault="00551354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51354" w:rsidRPr="005B3D53" w:rsidRDefault="00551354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51354" w:rsidRPr="003F477D" w:rsidRDefault="00551354" w:rsidP="005B3D53">
            <w:pPr>
              <w:jc w:val="center"/>
            </w:pPr>
            <w:r>
              <w:t>0</w:t>
            </w:r>
          </w:p>
        </w:tc>
      </w:tr>
      <w:tr w:rsidR="00551354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3F477D" w:rsidRDefault="00551354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354" w:rsidRPr="005B3D53" w:rsidRDefault="00551354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51354" w:rsidRPr="003F477D" w:rsidRDefault="00551354" w:rsidP="005B3D53">
            <w:pPr>
              <w:jc w:val="center"/>
            </w:pPr>
            <w:r>
              <w:t>0</w:t>
            </w:r>
          </w:p>
        </w:tc>
      </w:tr>
    </w:tbl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E07428" w:rsidRDefault="00551354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 nevykonávala žiadnu podnikateľskú činnosť.</w:t>
      </w:r>
    </w:p>
    <w:p w:rsidR="00551354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B344EA" w:rsidRDefault="00551354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354" w:rsidRPr="00B344EA" w:rsidRDefault="00551354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551354" w:rsidRPr="00B344EA" w:rsidRDefault="00551354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551354" w:rsidRPr="00B344EA" w:rsidRDefault="00551354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551354" w:rsidRDefault="00551354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551354" w:rsidRDefault="00551354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Default="00551354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Default="00551354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565416" w:rsidRDefault="00551354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51354" w:rsidRPr="0076031A" w:rsidRDefault="00551354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551354" w:rsidRDefault="00551354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551354" w:rsidRPr="004B3DBE" w:rsidRDefault="00551354" w:rsidP="004B3DBE">
      <w:pPr>
        <w:rPr>
          <w:lang w:eastAsia="sk-SK"/>
        </w:rPr>
      </w:pPr>
    </w:p>
    <w:p w:rsidR="00551354" w:rsidRDefault="00551354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551354" w:rsidRPr="003F477D" w:rsidRDefault="00551354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551354" w:rsidRPr="003F477D" w:rsidRDefault="00551354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51354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1354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DE0DD5" w:rsidRDefault="00551354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1354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551354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2B2E75" w:rsidRDefault="00551354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Default="00551354" w:rsidP="00565416">
      <w:pPr>
        <w:rPr>
          <w:sz w:val="18"/>
          <w:szCs w:val="18"/>
        </w:rPr>
      </w:pPr>
    </w:p>
    <w:p w:rsidR="00551354" w:rsidRPr="00C05486" w:rsidRDefault="00551354" w:rsidP="00565416">
      <w:pPr>
        <w:rPr>
          <w:sz w:val="18"/>
          <w:szCs w:val="18"/>
        </w:rPr>
      </w:pPr>
    </w:p>
    <w:p w:rsidR="00551354" w:rsidRPr="00C05486" w:rsidRDefault="00551354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51354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1354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1354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0418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30.000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551354" w:rsidRPr="00C05486" w:rsidRDefault="00551354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551354" w:rsidRPr="00C05486" w:rsidRDefault="00551354" w:rsidP="004B3DBE">
      <w:pPr>
        <w:rPr>
          <w:sz w:val="18"/>
          <w:szCs w:val="18"/>
          <w:lang w:eastAsia="sk-SK"/>
        </w:rPr>
      </w:pPr>
    </w:p>
    <w:p w:rsidR="00551354" w:rsidRPr="00C05486" w:rsidRDefault="00551354" w:rsidP="004B3DBE">
      <w:pPr>
        <w:rPr>
          <w:sz w:val="18"/>
          <w:szCs w:val="18"/>
          <w:lang w:eastAsia="sk-SK"/>
        </w:rPr>
      </w:pPr>
    </w:p>
    <w:p w:rsidR="00551354" w:rsidRPr="00C05486" w:rsidRDefault="00551354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551354" w:rsidRPr="00C05486" w:rsidRDefault="00551354" w:rsidP="00672E09">
      <w:pPr>
        <w:rPr>
          <w:sz w:val="18"/>
          <w:szCs w:val="18"/>
          <w:lang w:eastAsia="sk-SK"/>
        </w:rPr>
      </w:pPr>
    </w:p>
    <w:p w:rsidR="00551354" w:rsidRPr="00C05486" w:rsidRDefault="00551354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551354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551354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1354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354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51354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551354" w:rsidRPr="00C05486" w:rsidRDefault="00551354" w:rsidP="007A776A">
      <w:pPr>
        <w:pStyle w:val="ListParagraph"/>
        <w:ind w:left="360"/>
        <w:jc w:val="both"/>
        <w:rPr>
          <w:sz w:val="18"/>
          <w:szCs w:val="18"/>
        </w:rPr>
      </w:pPr>
    </w:p>
    <w:p w:rsidR="00551354" w:rsidRPr="00C05486" w:rsidRDefault="00551354" w:rsidP="00672E09">
      <w:pPr>
        <w:rPr>
          <w:sz w:val="18"/>
          <w:szCs w:val="18"/>
          <w:lang w:eastAsia="sk-SK"/>
        </w:rPr>
      </w:pPr>
    </w:p>
    <w:p w:rsidR="00551354" w:rsidRPr="00C05486" w:rsidRDefault="00551354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551354" w:rsidRPr="00C05486" w:rsidRDefault="00551354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551354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1354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1.098</w:t>
            </w:r>
          </w:p>
        </w:tc>
      </w:tr>
      <w:tr w:rsidR="00551354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15.962</w:t>
            </w:r>
          </w:p>
        </w:tc>
        <w:tc>
          <w:tcPr>
            <w:tcW w:w="2405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16.169</w:t>
            </w:r>
          </w:p>
        </w:tc>
      </w:tr>
      <w:tr w:rsidR="00551354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551354" w:rsidRPr="00C05486" w:rsidRDefault="00551354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1354" w:rsidRPr="00C05486" w:rsidRDefault="00551354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51354" w:rsidRPr="00C05486" w:rsidRDefault="00551354" w:rsidP="00CF4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17.267</w:t>
            </w:r>
          </w:p>
        </w:tc>
      </w:tr>
    </w:tbl>
    <w:p w:rsidR="00551354" w:rsidRPr="00C05486" w:rsidRDefault="00551354" w:rsidP="005E5049">
      <w:pPr>
        <w:rPr>
          <w:rFonts w:ascii="Times New Roman" w:hAnsi="Times New Roman" w:cs="Times New Roman"/>
          <w:sz w:val="18"/>
          <w:szCs w:val="18"/>
        </w:rPr>
      </w:pPr>
    </w:p>
    <w:p w:rsidR="00551354" w:rsidRPr="00C05486" w:rsidRDefault="00551354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551354" w:rsidRPr="00C05486" w:rsidRDefault="00551354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51354" w:rsidRPr="00C05486" w:rsidRDefault="00551354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551354" w:rsidRPr="00C05486" w:rsidRDefault="00551354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51354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- 2.762,-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- 1.382,-</w:t>
            </w:r>
          </w:p>
        </w:tc>
      </w:tr>
    </w:tbl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Default="00551354" w:rsidP="005E5049">
      <w:pPr>
        <w:rPr>
          <w:sz w:val="18"/>
          <w:szCs w:val="18"/>
        </w:rPr>
      </w:pPr>
    </w:p>
    <w:p w:rsidR="00551354" w:rsidRPr="00C05486" w:rsidRDefault="00551354" w:rsidP="005E5049">
      <w:pPr>
        <w:rPr>
          <w:sz w:val="18"/>
          <w:szCs w:val="18"/>
        </w:rPr>
      </w:pPr>
    </w:p>
    <w:p w:rsidR="00551354" w:rsidRPr="00C05486" w:rsidRDefault="00551354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551354" w:rsidRPr="00C05486" w:rsidRDefault="00551354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51354" w:rsidRPr="00C05486" w:rsidRDefault="00551354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551354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1354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51354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51354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51354" w:rsidRPr="00C05486" w:rsidRDefault="00551354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51354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354" w:rsidRPr="00C05486" w:rsidRDefault="00551354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081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0</w:t>
            </w:r>
          </w:p>
        </w:tc>
      </w:tr>
    </w:tbl>
    <w:p w:rsidR="00551354" w:rsidRPr="00C05486" w:rsidRDefault="00551354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51354" w:rsidRPr="00C05486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Default="00551354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</w:t>
      </w:r>
      <w:r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05486">
        <w:rPr>
          <w:rFonts w:ascii="Times New Roman" w:hAnsi="Times New Roman" w:cs="Times New Roman"/>
          <w:b/>
          <w:bCs/>
          <w:sz w:val="18"/>
          <w:szCs w:val="18"/>
        </w:rPr>
        <w:t>nákladov</w:t>
      </w:r>
    </w:p>
    <w:p w:rsidR="00551354" w:rsidRPr="00C05486" w:rsidRDefault="00551354" w:rsidP="00FD74F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51354" w:rsidRDefault="00551354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nevykonávala žiadnu podnikateľskú činnosť</w:t>
      </w:r>
    </w:p>
    <w:p w:rsidR="00551354" w:rsidRPr="003E0E39" w:rsidRDefault="00551354" w:rsidP="00AB2326">
      <w:pPr>
        <w:jc w:val="both"/>
        <w:rPr>
          <w:rStyle w:val="ra"/>
          <w:rFonts w:ascii="Times New Roman" w:hAnsi="Times New Roman" w:cs="Times New Roman"/>
          <w:b/>
          <w:bCs/>
          <w:sz w:val="20"/>
          <w:szCs w:val="20"/>
        </w:rPr>
      </w:pPr>
    </w:p>
    <w:p w:rsidR="00551354" w:rsidRPr="00C05486" w:rsidRDefault="00551354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551354" w:rsidRPr="00C05486" w:rsidRDefault="00551354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551354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316B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316B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1354" w:rsidRPr="00C05486" w:rsidRDefault="00551354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551354" w:rsidRPr="0071227E" w:rsidRDefault="00551354" w:rsidP="005E504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Služby poplatkov banke, účtovnícke služby , poistenie.</w:t>
      </w:r>
    </w:p>
    <w:p w:rsidR="00551354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Pr="00C05486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Pr="00C05486" w:rsidRDefault="00551354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51354" w:rsidRPr="00C05486" w:rsidRDefault="00551354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551354" w:rsidRPr="00C05486" w:rsidRDefault="00551354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551354" w:rsidRPr="00C05486" w:rsidRDefault="00551354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551354" w:rsidRPr="00C05486" w:rsidRDefault="00551354" w:rsidP="00672E09">
      <w:pPr>
        <w:rPr>
          <w:sz w:val="18"/>
          <w:szCs w:val="18"/>
        </w:rPr>
      </w:pPr>
    </w:p>
    <w:p w:rsidR="00551354" w:rsidRPr="00C05486" w:rsidRDefault="00551354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551354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551354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1354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6.639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3E78C5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3E78C5">
            <w:pPr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EF27BA">
            <w:pPr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944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C35C0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1638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10.014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-1.382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551354" w:rsidRPr="00C05486" w:rsidRDefault="00551354" w:rsidP="00672E09">
      <w:pPr>
        <w:tabs>
          <w:tab w:val="left" w:pos="1276"/>
        </w:tabs>
        <w:rPr>
          <w:sz w:val="18"/>
          <w:szCs w:val="18"/>
        </w:rPr>
      </w:pPr>
    </w:p>
    <w:p w:rsidR="00551354" w:rsidRPr="00C05486" w:rsidRDefault="00551354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551354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1354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1354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EF27BA">
            <w:pPr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E07428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-2.762</w:t>
            </w:r>
          </w:p>
        </w:tc>
      </w:tr>
      <w:tr w:rsidR="00551354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551354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354" w:rsidRPr="00C05486" w:rsidRDefault="00551354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51354" w:rsidRPr="00C05486" w:rsidRDefault="00551354" w:rsidP="00672E09">
      <w:pPr>
        <w:jc w:val="both"/>
        <w:rPr>
          <w:sz w:val="18"/>
          <w:szCs w:val="18"/>
        </w:rPr>
      </w:pPr>
    </w:p>
    <w:sectPr w:rsidR="00551354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354" w:rsidRDefault="00551354">
      <w:r>
        <w:separator/>
      </w:r>
    </w:p>
  </w:endnote>
  <w:endnote w:type="continuationSeparator" w:id="0">
    <w:p w:rsidR="00551354" w:rsidRDefault="00551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54" w:rsidRDefault="00551354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551354" w:rsidRDefault="005513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354" w:rsidRDefault="00551354">
      <w:r>
        <w:separator/>
      </w:r>
    </w:p>
  </w:footnote>
  <w:footnote w:type="continuationSeparator" w:id="0">
    <w:p w:rsidR="00551354" w:rsidRDefault="005513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41870"/>
    <w:rsid w:val="00081752"/>
    <w:rsid w:val="0008495B"/>
    <w:rsid w:val="00097F71"/>
    <w:rsid w:val="001033C9"/>
    <w:rsid w:val="00104C5A"/>
    <w:rsid w:val="001166DC"/>
    <w:rsid w:val="001303A8"/>
    <w:rsid w:val="001304AF"/>
    <w:rsid w:val="00135833"/>
    <w:rsid w:val="001570EF"/>
    <w:rsid w:val="00163846"/>
    <w:rsid w:val="00195E0E"/>
    <w:rsid w:val="001A2143"/>
    <w:rsid w:val="001F6CFC"/>
    <w:rsid w:val="00222D17"/>
    <w:rsid w:val="00227975"/>
    <w:rsid w:val="002551DD"/>
    <w:rsid w:val="002733E1"/>
    <w:rsid w:val="002808A0"/>
    <w:rsid w:val="002B2E75"/>
    <w:rsid w:val="002C1C01"/>
    <w:rsid w:val="002F2CA3"/>
    <w:rsid w:val="002F3478"/>
    <w:rsid w:val="002F578D"/>
    <w:rsid w:val="00301072"/>
    <w:rsid w:val="00316B15"/>
    <w:rsid w:val="003417F2"/>
    <w:rsid w:val="00353E15"/>
    <w:rsid w:val="003843A9"/>
    <w:rsid w:val="003C1B48"/>
    <w:rsid w:val="003D44BC"/>
    <w:rsid w:val="003E0E39"/>
    <w:rsid w:val="003E78C5"/>
    <w:rsid w:val="003F477D"/>
    <w:rsid w:val="00400080"/>
    <w:rsid w:val="00436E46"/>
    <w:rsid w:val="00467AB0"/>
    <w:rsid w:val="0047420C"/>
    <w:rsid w:val="00483085"/>
    <w:rsid w:val="00485C56"/>
    <w:rsid w:val="004A0024"/>
    <w:rsid w:val="004A4DE1"/>
    <w:rsid w:val="004B119D"/>
    <w:rsid w:val="004B3DBE"/>
    <w:rsid w:val="004D26F2"/>
    <w:rsid w:val="005046E9"/>
    <w:rsid w:val="0054649D"/>
    <w:rsid w:val="00551354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370C2"/>
    <w:rsid w:val="00664C13"/>
    <w:rsid w:val="00672E09"/>
    <w:rsid w:val="00675ACB"/>
    <w:rsid w:val="0071227E"/>
    <w:rsid w:val="00736903"/>
    <w:rsid w:val="00742331"/>
    <w:rsid w:val="0076031A"/>
    <w:rsid w:val="007654CF"/>
    <w:rsid w:val="007A1CE9"/>
    <w:rsid w:val="007A776A"/>
    <w:rsid w:val="007C6156"/>
    <w:rsid w:val="007D0ED0"/>
    <w:rsid w:val="007E693A"/>
    <w:rsid w:val="007F4216"/>
    <w:rsid w:val="007F7537"/>
    <w:rsid w:val="008036D3"/>
    <w:rsid w:val="008079BB"/>
    <w:rsid w:val="008D4983"/>
    <w:rsid w:val="008F2D90"/>
    <w:rsid w:val="009167D9"/>
    <w:rsid w:val="00937768"/>
    <w:rsid w:val="00944D48"/>
    <w:rsid w:val="009522AE"/>
    <w:rsid w:val="00954D65"/>
    <w:rsid w:val="009661F0"/>
    <w:rsid w:val="0099644A"/>
    <w:rsid w:val="009A76FC"/>
    <w:rsid w:val="009B69A6"/>
    <w:rsid w:val="009B6A4F"/>
    <w:rsid w:val="009D46E2"/>
    <w:rsid w:val="009E1F3F"/>
    <w:rsid w:val="009E75BD"/>
    <w:rsid w:val="009F7856"/>
    <w:rsid w:val="00A35067"/>
    <w:rsid w:val="00A60CCC"/>
    <w:rsid w:val="00A771B1"/>
    <w:rsid w:val="00A864CF"/>
    <w:rsid w:val="00AB2326"/>
    <w:rsid w:val="00AB6A38"/>
    <w:rsid w:val="00AC219D"/>
    <w:rsid w:val="00AD2928"/>
    <w:rsid w:val="00AD40E1"/>
    <w:rsid w:val="00B344EA"/>
    <w:rsid w:val="00B36631"/>
    <w:rsid w:val="00B74E08"/>
    <w:rsid w:val="00B826B6"/>
    <w:rsid w:val="00BA63A8"/>
    <w:rsid w:val="00C02569"/>
    <w:rsid w:val="00C05486"/>
    <w:rsid w:val="00C21ADD"/>
    <w:rsid w:val="00C35C06"/>
    <w:rsid w:val="00C36397"/>
    <w:rsid w:val="00C54D3E"/>
    <w:rsid w:val="00C77DD0"/>
    <w:rsid w:val="00CE14B1"/>
    <w:rsid w:val="00CF45CF"/>
    <w:rsid w:val="00D44EBC"/>
    <w:rsid w:val="00D862F6"/>
    <w:rsid w:val="00DE0DD5"/>
    <w:rsid w:val="00DF02FB"/>
    <w:rsid w:val="00DF091A"/>
    <w:rsid w:val="00DF7DD9"/>
    <w:rsid w:val="00E06D1F"/>
    <w:rsid w:val="00E07428"/>
    <w:rsid w:val="00E53E5F"/>
    <w:rsid w:val="00E614B5"/>
    <w:rsid w:val="00EE296E"/>
    <w:rsid w:val="00EF1756"/>
    <w:rsid w:val="00EF27BA"/>
    <w:rsid w:val="00F2642F"/>
    <w:rsid w:val="00F501DD"/>
    <w:rsid w:val="00F8754C"/>
    <w:rsid w:val="00FD74F3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7</Pages>
  <Words>1287</Words>
  <Characters>7339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2014-03-27T13:13:00Z</cp:lastPrinted>
  <dcterms:created xsi:type="dcterms:W3CDTF">2014-03-27T14:18:00Z</dcterms:created>
  <dcterms:modified xsi:type="dcterms:W3CDTF">2014-03-27T14:18:00Z</dcterms:modified>
</cp:coreProperties>
</file>