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F12" w:rsidRPr="005A378F" w:rsidRDefault="00E76F12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E76F12" w:rsidRDefault="00E76F12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E76F12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F12" w:rsidRDefault="00E76F12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E76F12" w:rsidRPr="002716CB" w:rsidRDefault="00E76F12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F12" w:rsidRPr="002716CB" w:rsidRDefault="00E76F12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Van Doren Engineers Slovakia s.r.o.</w:t>
            </w:r>
          </w:p>
        </w:tc>
      </w:tr>
      <w:tr w:rsidR="00E76F12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F12" w:rsidRPr="002716CB" w:rsidRDefault="00E76F12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F12" w:rsidRPr="002716CB" w:rsidRDefault="00E76F12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Novozámocká 67, 94901 Nitra</w:t>
            </w:r>
          </w:p>
        </w:tc>
      </w:tr>
      <w:tr w:rsidR="00E76F12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F12" w:rsidRPr="002716CB" w:rsidRDefault="00E76F12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F12" w:rsidRPr="002716CB" w:rsidRDefault="00E76F12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23.7.2010</w:t>
            </w:r>
          </w:p>
        </w:tc>
      </w:tr>
      <w:tr w:rsidR="00E76F12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6F12" w:rsidRPr="002716CB" w:rsidRDefault="00E76F12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6F12" w:rsidRPr="002716CB" w:rsidRDefault="00E76F12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23.7.2010</w:t>
            </w:r>
          </w:p>
        </w:tc>
      </w:tr>
    </w:tbl>
    <w:p w:rsidR="00E76F12" w:rsidRDefault="00E76F12" w:rsidP="006A4709">
      <w:pPr>
        <w:spacing w:after="0"/>
        <w:rPr>
          <w:szCs w:val="22"/>
        </w:rPr>
      </w:pPr>
    </w:p>
    <w:p w:rsidR="00E76F12" w:rsidRDefault="00E76F12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>
        <w:rPr>
          <w:b/>
          <w:bCs/>
          <w:szCs w:val="22"/>
        </w:rPr>
        <w:t>:</w:t>
      </w:r>
    </w:p>
    <w:p w:rsidR="00E76F12" w:rsidRDefault="00E76F12" w:rsidP="00965498">
      <w:pPr>
        <w:jc w:val="both"/>
        <w:rPr>
          <w:b/>
          <w:szCs w:val="22"/>
        </w:rPr>
      </w:pPr>
    </w:p>
    <w:p w:rsidR="00E76F12" w:rsidRPr="00965498" w:rsidRDefault="00E76F12" w:rsidP="00965498">
      <w:pPr>
        <w:jc w:val="both"/>
        <w:rPr>
          <w:b/>
          <w:szCs w:val="22"/>
        </w:rPr>
      </w:pPr>
    </w:p>
    <w:p w:rsidR="00E76F12" w:rsidRPr="00D94CC0" w:rsidRDefault="00E76F12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jednotkách: </w:t>
      </w:r>
      <w:r w:rsidRPr="005A378F">
        <w:rPr>
          <w:szCs w:val="22"/>
        </w:rPr>
        <w:t>Áno</w:t>
      </w:r>
      <w:r w:rsidRPr="005A378F">
        <w:rPr>
          <w:szCs w:val="22"/>
        </w:rPr>
        <w:tab/>
      </w:r>
      <w:r>
        <w:rPr>
          <w:szCs w:val="22"/>
        </w:rPr>
        <w:t xml:space="preserve">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E76F12" w:rsidRPr="00D94CC0" w:rsidRDefault="00E76F12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r>
        <w:rPr>
          <w:b/>
          <w:szCs w:val="22"/>
        </w:rPr>
        <w:t xml:space="preserve"> </w:t>
      </w:r>
      <w:r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E76F12" w:rsidRPr="005A378F" w:rsidRDefault="00E76F1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E76F12" w:rsidRPr="005A378F" w:rsidRDefault="00E76F1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E76F12" w:rsidRPr="005A378F" w:rsidRDefault="00E76F1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E76F12" w:rsidRPr="005A378F" w:rsidRDefault="00E76F1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76F12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22.03.2013</w:t>
            </w:r>
          </w:p>
        </w:tc>
      </w:tr>
    </w:tbl>
    <w:p w:rsidR="00E76F12" w:rsidRDefault="00E76F12" w:rsidP="006A4709">
      <w:pPr>
        <w:spacing w:after="0"/>
        <w:rPr>
          <w:szCs w:val="22"/>
        </w:rPr>
      </w:pPr>
    </w:p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E76F12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E76F12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E76F12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76F12" w:rsidRDefault="00E76F12" w:rsidP="00965498"/>
    <w:p w:rsidR="00E76F12" w:rsidRPr="00965498" w:rsidRDefault="00E76F12" w:rsidP="00965498"/>
    <w:p w:rsidR="00E76F12" w:rsidRPr="005A378F" w:rsidRDefault="00E76F12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E76F12" w:rsidRPr="005A378F" w:rsidRDefault="00E76F12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E76F12" w:rsidRPr="005A378F" w:rsidRDefault="00E76F12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E76F12" w:rsidRPr="005A378F" w:rsidRDefault="00E76F12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E76F12" w:rsidRDefault="00E76F12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E76F12" w:rsidRPr="004876F7" w:rsidRDefault="00E76F12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E76F12" w:rsidRPr="005A378F" w:rsidRDefault="00E76F12" w:rsidP="00965498">
      <w:pPr>
        <w:jc w:val="both"/>
        <w:rPr>
          <w:szCs w:val="22"/>
        </w:rPr>
      </w:pPr>
    </w:p>
    <w:p w:rsidR="00E76F12" w:rsidRPr="005A378F" w:rsidRDefault="00E76F12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>
        <w:rPr>
          <w:b/>
          <w:i/>
          <w:sz w:val="26"/>
          <w:szCs w:val="26"/>
        </w:rPr>
        <w:t xml:space="preserve"> o: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E76F12" w:rsidRPr="00BE18DC" w:rsidRDefault="00E76F12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E76F12" w:rsidRDefault="00E76F12" w:rsidP="00D94CC0">
      <w:pPr>
        <w:spacing w:after="0"/>
        <w:jc w:val="both"/>
        <w:rPr>
          <w:sz w:val="20"/>
          <w:szCs w:val="20"/>
        </w:rPr>
      </w:pPr>
    </w:p>
    <w:p w:rsidR="00E76F12" w:rsidRPr="005A378F" w:rsidRDefault="00E76F12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E76F12" w:rsidRPr="005A378F" w:rsidRDefault="00E76F12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E76F12" w:rsidRPr="005A378F" w:rsidRDefault="00E76F12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E76F12" w:rsidRPr="005A378F" w:rsidRDefault="00E76F12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E76F12" w:rsidRPr="005A378F" w:rsidRDefault="00E76F12" w:rsidP="00965498">
      <w:pPr>
        <w:jc w:val="both"/>
        <w:rPr>
          <w:szCs w:val="22"/>
        </w:rPr>
      </w:pPr>
    </w:p>
    <w:p w:rsidR="00E76F12" w:rsidRPr="005A378F" w:rsidRDefault="00E76F12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E76F12" w:rsidRPr="005A378F" w:rsidRDefault="00E76F12" w:rsidP="00965498">
      <w:pPr>
        <w:jc w:val="both"/>
        <w:rPr>
          <w:b/>
          <w:szCs w:val="22"/>
        </w:rPr>
      </w:pPr>
    </w:p>
    <w:p w:rsidR="00E76F12" w:rsidRPr="005A378F" w:rsidRDefault="00E76F12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>
        <w:rPr>
          <w:szCs w:val="22"/>
        </w:rPr>
        <w:tab/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E76F12" w:rsidRPr="005A378F" w:rsidRDefault="00E76F12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E76F12" w:rsidRPr="005A378F" w:rsidRDefault="00E76F12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E76F12" w:rsidRPr="00692917" w:rsidRDefault="00E76F12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E76F12" w:rsidRPr="005A378F" w:rsidRDefault="00E76F12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E76F12" w:rsidRPr="005A378F" w:rsidRDefault="00E76F1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E76F12" w:rsidRPr="005A378F" w:rsidRDefault="00E76F12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4" w:name="Začiarkov10"/>
      <w:r>
        <w:rPr>
          <w:szCs w:val="22"/>
        </w:rPr>
        <w:t>x</w:t>
      </w:r>
      <w:bookmarkEnd w:id="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poistné</w:t>
      </w:r>
      <w:r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Pr="005A378F">
        <w:rPr>
          <w:szCs w:val="22"/>
        </w:rPr>
        <w:t xml:space="preserve"> clo</w:t>
      </w:r>
    </w:p>
    <w:p w:rsidR="00E76F12" w:rsidRPr="00692917" w:rsidRDefault="00E76F12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E76F12" w:rsidRPr="005A378F" w:rsidRDefault="00E76F12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E76F12" w:rsidRDefault="00E76F12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nepr</w:t>
      </w:r>
      <w:bookmarkStart w:id="9" w:name="Začiarkov15"/>
      <w:r>
        <w:rPr>
          <w:szCs w:val="22"/>
        </w:rPr>
        <w:t>iame náklady spojené s výrobou</w:t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inak:</w:t>
      </w:r>
    </w:p>
    <w:p w:rsidR="00E76F12" w:rsidRPr="00692917" w:rsidRDefault="00E76F12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E76F12" w:rsidRDefault="00E76F12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E76F12" w:rsidRPr="005A378F" w:rsidRDefault="00E76F12" w:rsidP="002D3E6A">
      <w:pPr>
        <w:spacing w:after="0" w:line="240" w:lineRule="auto"/>
        <w:ind w:left="720"/>
        <w:jc w:val="both"/>
        <w:rPr>
          <w:szCs w:val="22"/>
        </w:rPr>
      </w:pPr>
    </w:p>
    <w:p w:rsidR="00E76F12" w:rsidRPr="00692917" w:rsidRDefault="00E76F12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szCs w:val="22"/>
        </w:rPr>
        <w:t>x</w:t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E76F12" w:rsidRPr="005A378F" w:rsidRDefault="00E76F12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E76F12" w:rsidRPr="005A378F" w:rsidRDefault="00E76F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>x</w:t>
      </w:r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0" w:name="Začiarkov17"/>
    <w:p w:rsidR="00E76F12" w:rsidRDefault="00E76F1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1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2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>
        <w:rPr>
          <w:szCs w:val="22"/>
        </w:rPr>
        <w:t xml:space="preserve"> poistné</w:t>
      </w:r>
      <w:r>
        <w:rPr>
          <w:szCs w:val="22"/>
        </w:rPr>
        <w:tab/>
      </w:r>
      <w:bookmarkStart w:id="13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4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Pr="005A378F">
        <w:rPr>
          <w:szCs w:val="22"/>
        </w:rPr>
        <w:t xml:space="preserve"> ostatné VON</w:t>
      </w:r>
    </w:p>
    <w:p w:rsidR="00E76F12" w:rsidRPr="005A378F" w:rsidRDefault="00E76F12" w:rsidP="002D3E6A">
      <w:pPr>
        <w:spacing w:after="0"/>
        <w:jc w:val="both"/>
        <w:rPr>
          <w:szCs w:val="22"/>
        </w:rPr>
      </w:pPr>
    </w:p>
    <w:p w:rsidR="00E76F12" w:rsidRPr="00692917" w:rsidRDefault="00E76F12" w:rsidP="00D61F5D">
      <w:pPr>
        <w:pStyle w:val="ListParagraph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x </w:t>
      </w:r>
      <w:r w:rsidRPr="00692917">
        <w:rPr>
          <w:szCs w:val="22"/>
        </w:rPr>
        <w:t>Nie</w:t>
      </w:r>
    </w:p>
    <w:p w:rsidR="00E76F12" w:rsidRPr="005A378F" w:rsidRDefault="00E76F12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5" w:name="Začiarkov22"/>
    <w:p w:rsidR="00E76F12" w:rsidRPr="005A378F" w:rsidRDefault="00E76F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Pr="005A378F">
        <w:rPr>
          <w:szCs w:val="22"/>
        </w:rPr>
        <w:t xml:space="preserve"> priame náklady</w:t>
      </w:r>
    </w:p>
    <w:bookmarkStart w:id="16" w:name="Začiarkov23"/>
    <w:p w:rsidR="00E76F12" w:rsidRPr="005A378F" w:rsidRDefault="00E76F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7" w:name="Začiarkov24"/>
    <w:p w:rsidR="00E76F12" w:rsidRDefault="00E76F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inak:</w:t>
      </w:r>
    </w:p>
    <w:p w:rsidR="00E76F12" w:rsidRPr="005A378F" w:rsidRDefault="00E76F12" w:rsidP="002D3E6A">
      <w:pPr>
        <w:spacing w:after="0"/>
        <w:ind w:left="360"/>
        <w:jc w:val="both"/>
        <w:rPr>
          <w:szCs w:val="22"/>
        </w:rPr>
      </w:pPr>
    </w:p>
    <w:p w:rsidR="00E76F12" w:rsidRPr="00692917" w:rsidRDefault="00E76F12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E76F12" w:rsidRDefault="00E76F12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E76F12" w:rsidRPr="005A378F" w:rsidRDefault="00E76F12" w:rsidP="002D3E6A">
      <w:pPr>
        <w:spacing w:after="0" w:line="240" w:lineRule="auto"/>
        <w:ind w:left="720"/>
        <w:jc w:val="both"/>
        <w:rPr>
          <w:szCs w:val="22"/>
        </w:rPr>
      </w:pPr>
    </w:p>
    <w:p w:rsidR="00E76F12" w:rsidRPr="00692917" w:rsidRDefault="00E76F12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E76F12" w:rsidRPr="005A378F" w:rsidRDefault="00E76F12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8" w:name="Začiarkov25"/>
    <w:p w:rsidR="00E76F12" w:rsidRPr="005A378F" w:rsidRDefault="00E76F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obstarávacou cenou pri nákupe a predaji</w:t>
      </w:r>
    </w:p>
    <w:bookmarkStart w:id="19" w:name="Začiarkov26"/>
    <w:p w:rsidR="00E76F12" w:rsidRPr="005A378F" w:rsidRDefault="00E76F12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0" w:name="Začiarkov27"/>
    <w:p w:rsidR="00E76F12" w:rsidRPr="005A378F" w:rsidRDefault="00E76F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metódou FIFO (pri rovnakom druhu, rovnakom emitentovi a rovnakej mene)</w:t>
      </w:r>
    </w:p>
    <w:bookmarkStart w:id="21" w:name="Začiarkov28"/>
    <w:p w:rsidR="00E76F12" w:rsidRDefault="00E76F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inak:</w:t>
      </w:r>
    </w:p>
    <w:p w:rsidR="00E76F12" w:rsidRPr="005A378F" w:rsidRDefault="00E76F12" w:rsidP="002D3E6A">
      <w:pPr>
        <w:spacing w:after="0"/>
        <w:ind w:left="360"/>
        <w:jc w:val="both"/>
        <w:rPr>
          <w:szCs w:val="22"/>
        </w:rPr>
      </w:pPr>
    </w:p>
    <w:p w:rsidR="00E76F12" w:rsidRPr="005A378F" w:rsidRDefault="00E76F12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E76F12" w:rsidRPr="005A378F" w:rsidRDefault="00E76F12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E76F12" w:rsidRPr="005A378F" w:rsidRDefault="00E76F12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E76F12" w:rsidRPr="005A378F" w:rsidRDefault="00E76F12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E76F12" w:rsidRPr="005A378F" w:rsidRDefault="00E76F1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Pr="005A378F">
        <w:rPr>
          <w:szCs w:val="22"/>
        </w:rPr>
        <w:t>spôsobom B účtovania zásob</w:t>
      </w:r>
    </w:p>
    <w:p w:rsidR="00E76F12" w:rsidRPr="00D61F5D" w:rsidRDefault="00E76F12" w:rsidP="00D61F5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E76F12" w:rsidRPr="005A378F" w:rsidRDefault="00E76F1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 xml:space="preserve">X </w:t>
      </w:r>
      <w:r w:rsidRPr="005A378F">
        <w:rPr>
          <w:szCs w:val="22"/>
        </w:rPr>
        <w:t>cena obstarania vrátane nákladov súvisiacich s obstaraním v zložení</w:t>
      </w:r>
    </w:p>
    <w:p w:rsidR="00E76F12" w:rsidRPr="005A378F" w:rsidRDefault="00E76F12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E76F12" w:rsidRPr="005A378F" w:rsidRDefault="00E76F12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E76F12" w:rsidRPr="005A378F" w:rsidRDefault="00E76F1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Pr="005A378F">
        <w:rPr>
          <w:szCs w:val="22"/>
        </w:rPr>
        <w:t>pri príjme na sklad sa rozpočítali s cenou obstarania na technickú jednotku obstaranej zásoby,</w:t>
      </w:r>
    </w:p>
    <w:p w:rsidR="00E76F12" w:rsidRPr="005A378F" w:rsidRDefault="00E76F12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rPr>
          <w:szCs w:val="22"/>
        </w:rPr>
        <w:t xml:space="preserve"> VON/(PS zásob+príjem na sklad) x výdaj zo skladu</w:t>
      </w:r>
    </w:p>
    <w:p w:rsidR="00E76F12" w:rsidRPr="005A378F" w:rsidRDefault="00E76F12" w:rsidP="002D3E6A">
      <w:pPr>
        <w:spacing w:after="0"/>
        <w:jc w:val="both"/>
        <w:rPr>
          <w:szCs w:val="22"/>
        </w:rPr>
      </w:pPr>
    </w:p>
    <w:p w:rsidR="00E76F12" w:rsidRDefault="00E76F12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E76F12" w:rsidRPr="005A378F" w:rsidRDefault="00E76F12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E76F12" w:rsidRPr="005A378F" w:rsidRDefault="00E76F12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E76F12" w:rsidRPr="005A378F" w:rsidRDefault="00E76F1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vážený aritmetický priemer z obstarávacích cien, aktualizovaný mesačne</w:t>
      </w:r>
    </w:p>
    <w:p w:rsidR="00E76F12" w:rsidRPr="005A378F" w:rsidRDefault="00E76F12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t>x</w:t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E76F12" w:rsidRPr="005A378F" w:rsidRDefault="00E76F12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E76F12" w:rsidRPr="00D61F5D" w:rsidRDefault="00E76F12" w:rsidP="00D61F5D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x</w:t>
      </w:r>
      <w:r w:rsidRPr="00D61F5D">
        <w:rPr>
          <w:szCs w:val="22"/>
        </w:rPr>
        <w:t xml:space="preserve"> Nie</w:t>
      </w:r>
    </w:p>
    <w:p w:rsidR="00E76F12" w:rsidRPr="005A378F" w:rsidRDefault="00E76F12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E76F12" w:rsidRPr="005A378F" w:rsidRDefault="00E76F12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E76F12" w:rsidRPr="005A378F" w:rsidRDefault="00E76F12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E76F12" w:rsidRPr="005A378F" w:rsidRDefault="00E76F12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E76F12" w:rsidRPr="00D61F5D" w:rsidRDefault="00E76F12" w:rsidP="00D61F5D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x</w:t>
      </w:r>
      <w:r w:rsidRPr="00D61F5D">
        <w:rPr>
          <w:szCs w:val="22"/>
        </w:rPr>
        <w:t xml:space="preserve"> Nie</w:t>
      </w:r>
    </w:p>
    <w:p w:rsidR="00E76F12" w:rsidRDefault="00E76F12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E76F12" w:rsidRDefault="00E76F12" w:rsidP="00965498">
      <w:pPr>
        <w:jc w:val="both"/>
        <w:rPr>
          <w:b/>
          <w:szCs w:val="22"/>
        </w:rPr>
      </w:pPr>
    </w:p>
    <w:p w:rsidR="00E76F12" w:rsidRPr="00250A97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E76F12" w:rsidRPr="00250A97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E76F12" w:rsidRPr="00250A97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E76F12" w:rsidRPr="00250A97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E76F12" w:rsidRPr="00250A97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E76F12" w:rsidRPr="00250A97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E76F12" w:rsidRPr="00250A97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E76F12" w:rsidRPr="00250A97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E76F12" w:rsidRPr="00250A97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E76F12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E76F12" w:rsidRPr="002D3E6A" w:rsidRDefault="00E76F12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E76F12" w:rsidRDefault="00E76F12" w:rsidP="002D3E6A">
      <w:pPr>
        <w:spacing w:after="0" w:line="240" w:lineRule="auto"/>
        <w:ind w:left="360"/>
        <w:jc w:val="both"/>
        <w:rPr>
          <w:szCs w:val="22"/>
        </w:rPr>
      </w:pPr>
    </w:p>
    <w:p w:rsidR="00E76F12" w:rsidRDefault="00E76F12" w:rsidP="002D3E6A">
      <w:pPr>
        <w:spacing w:after="0" w:line="240" w:lineRule="auto"/>
        <w:ind w:left="360"/>
        <w:jc w:val="both"/>
        <w:rPr>
          <w:szCs w:val="22"/>
        </w:rPr>
      </w:pPr>
    </w:p>
    <w:p w:rsidR="00E76F12" w:rsidRPr="00250A97" w:rsidRDefault="00E76F12" w:rsidP="002D3E6A">
      <w:pPr>
        <w:spacing w:after="0" w:line="240" w:lineRule="auto"/>
        <w:ind w:left="360"/>
        <w:jc w:val="both"/>
        <w:rPr>
          <w:szCs w:val="22"/>
        </w:rPr>
      </w:pPr>
    </w:p>
    <w:p w:rsidR="00E76F12" w:rsidRPr="005A378F" w:rsidRDefault="00E76F12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E76F12" w:rsidRPr="005A378F" w:rsidRDefault="00E76F12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E76F12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E76F12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 priečka – deliaca priečka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E76F12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Multiservicer XA, tester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E76F12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Vysokozdvižný vozík EFG 220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E76F12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</w:p>
        </w:tc>
      </w:tr>
    </w:tbl>
    <w:p w:rsidR="00E76F12" w:rsidRPr="005A378F" w:rsidRDefault="00E76F12" w:rsidP="00965498">
      <w:pPr>
        <w:jc w:val="both"/>
        <w:rPr>
          <w:szCs w:val="22"/>
        </w:rPr>
      </w:pPr>
    </w:p>
    <w:bookmarkStart w:id="22" w:name="Začiarkov5"/>
    <w:p w:rsidR="00E76F12" w:rsidRDefault="00E76F1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E76F12" w:rsidRPr="005A378F" w:rsidRDefault="00E76F1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E76F12" w:rsidRDefault="00E76F12" w:rsidP="00965498">
      <w:pPr>
        <w:jc w:val="both"/>
        <w:rPr>
          <w:szCs w:val="22"/>
        </w:rPr>
      </w:pPr>
      <w:r>
        <w:rPr>
          <w:szCs w:val="22"/>
        </w:rPr>
        <w:t xml:space="preserve">X </w:t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E76F12" w:rsidRPr="005A378F" w:rsidRDefault="00E76F12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E76F12" w:rsidRDefault="00E76F12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E76F12" w:rsidRDefault="00E76F12" w:rsidP="00250A97">
      <w:pPr>
        <w:jc w:val="both"/>
        <w:rPr>
          <w:szCs w:val="22"/>
        </w:rPr>
      </w:pPr>
    </w:p>
    <w:p w:rsidR="00E76F12" w:rsidRDefault="00E76F12" w:rsidP="00250A97">
      <w:pPr>
        <w:jc w:val="both"/>
        <w:rPr>
          <w:szCs w:val="22"/>
        </w:rPr>
      </w:pPr>
    </w:p>
    <w:p w:rsidR="00E76F12" w:rsidRDefault="00E76F12" w:rsidP="00250A97">
      <w:pPr>
        <w:jc w:val="both"/>
        <w:rPr>
          <w:szCs w:val="22"/>
        </w:rPr>
      </w:pPr>
    </w:p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76F12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76F1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76F12" w:rsidRPr="003F477D" w:rsidRDefault="00E76F1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6F1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76F12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F1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6F1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F1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76F1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76F12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76F1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6F1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76F12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F1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6F1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F1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76F1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76F12" w:rsidRPr="003F477D" w:rsidRDefault="00E76F1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E76F1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76F1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76F1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76F1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76F12" w:rsidRPr="003F477D" w:rsidRDefault="00E76F1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6F1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10460</w:t>
            </w: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13509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</w:tr>
      <w:tr w:rsidR="00E76F1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11135</w:t>
            </w: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76F1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76F1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6F1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76F1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</w:tr>
      <w:tr w:rsidR="00E76F1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</w:tr>
    </w:tbl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E76F12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76F12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76F12" w:rsidRPr="005136D1" w:rsidRDefault="00E76F12" w:rsidP="005136D1"/>
    <w:p w:rsidR="00E76F12" w:rsidRPr="005A378F" w:rsidRDefault="00E76F12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E76F12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E76F12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E76F12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E76F12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E76F12" w:rsidRPr="005A378F" w:rsidRDefault="00E76F12" w:rsidP="005136D1">
      <w:pPr>
        <w:rPr>
          <w:szCs w:val="22"/>
        </w:rPr>
      </w:pPr>
    </w:p>
    <w:p w:rsidR="00E76F12" w:rsidRPr="005A378F" w:rsidRDefault="00E76F12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E76F12" w:rsidRPr="00BE18DC" w:rsidRDefault="00E76F12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E76F12" w:rsidRPr="005A378F" w:rsidRDefault="00E76F12" w:rsidP="005C5C2E">
      <w:pPr>
        <w:rPr>
          <w:b/>
          <w:szCs w:val="22"/>
        </w:rPr>
      </w:pPr>
    </w:p>
    <w:p w:rsidR="00E76F12" w:rsidRPr="005A378F" w:rsidRDefault="00E76F12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E76F12" w:rsidRPr="005A378F" w:rsidRDefault="00E76F12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E76F12" w:rsidRPr="005A378F" w:rsidRDefault="00E76F12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E76F12" w:rsidRPr="005A378F" w:rsidRDefault="00E76F12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E76F12" w:rsidRPr="005A378F" w:rsidTr="00F74303">
        <w:tc>
          <w:tcPr>
            <w:tcW w:w="1250" w:type="pct"/>
            <w:vAlign w:val="center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E76F12" w:rsidRPr="005A378F" w:rsidRDefault="00E76F12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E76F12" w:rsidRPr="005A378F" w:rsidTr="00F74303">
        <w:tc>
          <w:tcPr>
            <w:tcW w:w="1250" w:type="pct"/>
          </w:tcPr>
          <w:p w:rsidR="00E76F12" w:rsidRPr="005A378F" w:rsidRDefault="00E76F12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E76F12" w:rsidRPr="005A378F" w:rsidRDefault="00E76F12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E76F12" w:rsidRPr="005A378F" w:rsidRDefault="00E76F12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E76F12" w:rsidRPr="005A378F" w:rsidRDefault="00E76F12" w:rsidP="00F74303">
            <w:pPr>
              <w:rPr>
                <w:szCs w:val="22"/>
              </w:rPr>
            </w:pPr>
          </w:p>
        </w:tc>
      </w:tr>
    </w:tbl>
    <w:p w:rsidR="00E76F12" w:rsidRDefault="00E76F12" w:rsidP="00250A97">
      <w:pPr>
        <w:rPr>
          <w:szCs w:val="22"/>
        </w:rPr>
      </w:pPr>
    </w:p>
    <w:p w:rsidR="00E76F12" w:rsidRDefault="00E76F12" w:rsidP="00250A97">
      <w:pPr>
        <w:rPr>
          <w:szCs w:val="22"/>
        </w:rPr>
      </w:pPr>
    </w:p>
    <w:p w:rsidR="00E76F12" w:rsidRDefault="00E76F12" w:rsidP="00250A97">
      <w:pPr>
        <w:rPr>
          <w:szCs w:val="22"/>
        </w:rPr>
      </w:pPr>
    </w:p>
    <w:p w:rsidR="00E76F12" w:rsidRPr="003F477D" w:rsidRDefault="00E76F1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76F12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6F12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3704">
            <w:pPr>
              <w:pStyle w:val="TopHeader"/>
            </w:pPr>
            <w:r w:rsidRPr="003F477D">
              <w:t>Poskyt-nuté pred-davky na </w:t>
            </w:r>
          </w:p>
          <w:p w:rsidR="00E76F12" w:rsidRPr="003F477D" w:rsidRDefault="00E76F1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Spolu</w:t>
            </w:r>
          </w:p>
        </w:tc>
      </w:tr>
      <w:tr w:rsidR="00E76F12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76F1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F1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F1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76F1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76F12" w:rsidRPr="003F477D" w:rsidRDefault="00E76F1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6"/>
        <w:gridCol w:w="1305"/>
        <w:gridCol w:w="1133"/>
        <w:gridCol w:w="1088"/>
        <w:gridCol w:w="46"/>
        <w:gridCol w:w="886"/>
        <w:gridCol w:w="104"/>
        <w:gridCol w:w="850"/>
        <w:gridCol w:w="709"/>
        <w:gridCol w:w="849"/>
        <w:gridCol w:w="661"/>
        <w:gridCol w:w="12"/>
        <w:gridCol w:w="877"/>
        <w:gridCol w:w="717"/>
      </w:tblGrid>
      <w:tr w:rsidR="00E76F12" w:rsidRPr="003F477D" w:rsidTr="00E35A2B">
        <w:trPr>
          <w:trHeight w:val="277"/>
          <w:jc w:val="center"/>
        </w:trPr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6F12" w:rsidRPr="003F477D" w:rsidTr="00E35A2B">
        <w:trPr>
          <w:trHeight w:val="1393"/>
          <w:jc w:val="center"/>
        </w:trPr>
        <w:tc>
          <w:tcPr>
            <w:tcW w:w="130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</w:pPr>
            <w:r w:rsidRPr="003F477D">
              <w:t>Poskyt-nuté pred-davky na </w:t>
            </w:r>
          </w:p>
          <w:p w:rsidR="00E76F12" w:rsidRPr="003F477D" w:rsidRDefault="00E76F1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</w:pPr>
            <w:r w:rsidRPr="003F477D">
              <w:t>Spolu</w:t>
            </w:r>
          </w:p>
        </w:tc>
      </w:tr>
      <w:tr w:rsidR="00E76F12" w:rsidRPr="003F477D" w:rsidTr="00E35A2B">
        <w:trPr>
          <w:trHeight w:val="195"/>
          <w:jc w:val="center"/>
        </w:trPr>
        <w:tc>
          <w:tcPr>
            <w:tcW w:w="13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477D">
        <w:trPr>
          <w:trHeight w:val="340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76F12" w:rsidRPr="003F477D" w:rsidTr="00E35A2B">
        <w:trPr>
          <w:gridBefore w:val="1"/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35A2B">
        <w:trPr>
          <w:gridBefore w:val="1"/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3F477D">
      <w:pPr>
        <w:spacing w:after="0" w:line="240" w:lineRule="auto"/>
        <w:rPr>
          <w:szCs w:val="22"/>
        </w:rPr>
      </w:pPr>
    </w:p>
    <w:p w:rsidR="00E76F12" w:rsidRPr="003F477D" w:rsidRDefault="00E76F1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E76F1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76F1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E76F12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76F12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Podiel ÚJ na ZI</w:t>
            </w:r>
          </w:p>
          <w:p w:rsidR="00E76F12" w:rsidRPr="003F477D" w:rsidRDefault="00E76F1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76F12" w:rsidRPr="003F477D" w:rsidRDefault="00E76F1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76F12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F1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E76F12" w:rsidRPr="003F477D" w:rsidRDefault="00E76F12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76F12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76F12" w:rsidRPr="003F477D" w:rsidRDefault="00E76F1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76F12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76F12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E76F12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76F12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F12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F12" w:rsidRDefault="00E76F12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E76F12" w:rsidRPr="003F477D" w:rsidRDefault="00E76F1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E76F12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F12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Tvorba </w:t>
            </w:r>
          </w:p>
          <w:p w:rsidR="00E76F12" w:rsidRPr="003F477D" w:rsidRDefault="00E76F12" w:rsidP="0003344F">
            <w:pPr>
              <w:pStyle w:val="TopHeader"/>
            </w:pPr>
            <w:r w:rsidRPr="003F477D">
              <w:t>OP</w:t>
            </w:r>
          </w:p>
          <w:p w:rsidR="00E76F12" w:rsidRPr="003F477D" w:rsidRDefault="00E76F1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76F12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76F1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Hodnota</w:t>
            </w:r>
          </w:p>
        </w:tc>
      </w:tr>
      <w:tr w:rsidR="00E76F12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76F12" w:rsidRDefault="00E76F12" w:rsidP="00D416E5"/>
    <w:p w:rsidR="00E76F12" w:rsidRDefault="00E76F12" w:rsidP="00D416E5"/>
    <w:p w:rsidR="00E76F12" w:rsidRPr="00D416E5" w:rsidRDefault="00E76F12" w:rsidP="00D416E5"/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76F12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76F12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E76F12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76F12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76F12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E76F12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76F12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76F12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E76F1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76F12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76F1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76F12" w:rsidRDefault="00E76F12" w:rsidP="00D416E5"/>
    <w:p w:rsidR="00E76F12" w:rsidRDefault="00E76F12" w:rsidP="00D416E5"/>
    <w:p w:rsidR="00E76F12" w:rsidRPr="00D416E5" w:rsidRDefault="00E76F12" w:rsidP="00D416E5"/>
    <w:p w:rsidR="00E76F12" w:rsidRPr="003F477D" w:rsidRDefault="00E76F1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E76F1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76F12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76F1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E76F12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F12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Tvorba</w:t>
            </w:r>
          </w:p>
          <w:p w:rsidR="00E76F12" w:rsidRPr="003F477D" w:rsidRDefault="00E76F1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76F12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F12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F12" w:rsidRPr="003F477D" w:rsidRDefault="00E76F12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76F12" w:rsidRPr="003F477D" w:rsidRDefault="00E76F1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E76F12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76F12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76F12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76F12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140129</w:t>
            </w: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30836</w:t>
            </w:r>
          </w:p>
        </w:tc>
        <w:tc>
          <w:tcPr>
            <w:tcW w:w="1843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30836</w:t>
            </w: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33730</w:t>
            </w: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204695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204695</w:t>
            </w:r>
          </w:p>
        </w:tc>
      </w:tr>
    </w:tbl>
    <w:p w:rsidR="00E76F12" w:rsidRDefault="00E76F12" w:rsidP="0003344F">
      <w:pPr>
        <w:spacing w:after="0" w:line="240" w:lineRule="auto"/>
        <w:jc w:val="both"/>
        <w:rPr>
          <w:szCs w:val="22"/>
        </w:rPr>
      </w:pPr>
    </w:p>
    <w:p w:rsidR="00E76F12" w:rsidRPr="003F477D" w:rsidRDefault="00E76F1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E76F12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F12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76F12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DB1EA0">
      <w:pPr>
        <w:pStyle w:val="Title"/>
        <w:spacing w:before="0" w:beforeAutospacing="0" w:after="0"/>
        <w:jc w:val="left"/>
        <w:rPr>
          <w:szCs w:val="22"/>
        </w:rPr>
      </w:pPr>
    </w:p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76F12" w:rsidRPr="003F477D" w:rsidRDefault="00E76F12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E76F12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2051</w:t>
            </w:r>
          </w:p>
        </w:tc>
      </w:tr>
      <w:tr w:rsidR="00E76F1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264965</w:t>
            </w:r>
          </w:p>
        </w:tc>
        <w:tc>
          <w:tcPr>
            <w:tcW w:w="2405" w:type="dxa"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92869</w:t>
            </w:r>
          </w:p>
        </w:tc>
      </w:tr>
      <w:tr w:rsidR="00E76F1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76F1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76F1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270002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94920</w:t>
            </w:r>
          </w:p>
        </w:tc>
      </w:tr>
    </w:tbl>
    <w:p w:rsidR="00E76F12" w:rsidRDefault="00E76F1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76F12" w:rsidRPr="003F477D" w:rsidRDefault="00E76F1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76F12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F12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04DF3">
            <w:pPr>
              <w:pStyle w:val="TopHeader"/>
            </w:pPr>
            <w:r w:rsidRPr="003F477D">
              <w:t>Prírastky</w:t>
            </w:r>
          </w:p>
          <w:p w:rsidR="00E76F12" w:rsidRPr="003F477D" w:rsidRDefault="00E76F1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04DF3">
            <w:pPr>
              <w:pStyle w:val="TopHeader"/>
            </w:pPr>
            <w:r w:rsidRPr="003F477D">
              <w:t>Úbytky</w:t>
            </w:r>
          </w:p>
          <w:p w:rsidR="00E76F12" w:rsidRPr="003F477D" w:rsidRDefault="00E76F1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9C21AB" w:rsidRDefault="00E76F12" w:rsidP="00E04DF3">
            <w:pPr>
              <w:pStyle w:val="TopHeader"/>
            </w:pPr>
            <w:r w:rsidRPr="009C21AB">
              <w:t>Presuny</w:t>
            </w:r>
          </w:p>
          <w:p w:rsidR="00E76F12" w:rsidRPr="003F477D" w:rsidRDefault="00E76F1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76F12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76F12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F12" w:rsidRDefault="00E76F12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76F12" w:rsidRPr="003F477D" w:rsidRDefault="00E76F1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E76F12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A41E2">
            <w:pPr>
              <w:pStyle w:val="TopHeader"/>
            </w:pPr>
            <w:r w:rsidRPr="003F477D">
              <w:t>Stav OP</w:t>
            </w:r>
          </w:p>
          <w:p w:rsidR="00E76F12" w:rsidRPr="003F477D" w:rsidRDefault="00E76F1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Tvorba OP</w:t>
            </w:r>
          </w:p>
          <w:p w:rsidR="00E76F12" w:rsidRPr="003F477D" w:rsidRDefault="00E76F1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76F12" w:rsidRPr="003F477D" w:rsidRDefault="00E76F1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76F12" w:rsidRPr="003F477D" w:rsidRDefault="00E76F1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76F12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F12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F12" w:rsidRPr="003F477D" w:rsidRDefault="00E76F12" w:rsidP="007B2E0B">
      <w:pPr>
        <w:pStyle w:val="Title"/>
        <w:spacing w:before="0" w:beforeAutospacing="0" w:after="0"/>
        <w:ind w:left="360"/>
        <w:jc w:val="both"/>
        <w:rPr>
          <w:szCs w:val="22"/>
        </w:rPr>
      </w:pPr>
    </w:p>
    <w:p w:rsidR="00E76F12" w:rsidRPr="003F477D" w:rsidRDefault="00E76F12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E76F12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76F12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E76F12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Zvýšenie/ zníženie hodnoty</w:t>
            </w:r>
          </w:p>
          <w:p w:rsidR="00E76F12" w:rsidRPr="003F477D" w:rsidRDefault="00E76F1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Vplyv </w:t>
            </w:r>
          </w:p>
          <w:p w:rsidR="00E76F12" w:rsidRPr="003F477D" w:rsidRDefault="00E76F1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76F12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76F1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76F12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Splatnosť</w:t>
            </w:r>
          </w:p>
        </w:tc>
      </w:tr>
      <w:tr w:rsidR="00E76F12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76F12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F1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F12" w:rsidRDefault="00E76F1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76F12" w:rsidRPr="005A378F" w:rsidRDefault="00E76F12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E76F12" w:rsidRPr="005A378F" w:rsidRDefault="00E76F12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E76F12" w:rsidRDefault="00E76F12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E76F12" w:rsidRPr="005A378F" w:rsidTr="00F74303">
        <w:tc>
          <w:tcPr>
            <w:tcW w:w="2403" w:type="pct"/>
            <w:vMerge w:val="restart"/>
          </w:tcPr>
          <w:p w:rsidR="00E76F12" w:rsidRPr="005A378F" w:rsidRDefault="00E76F12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E76F12" w:rsidRPr="005A378F" w:rsidRDefault="00E76F12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E76F12" w:rsidRPr="005A378F" w:rsidTr="00F74303">
        <w:tc>
          <w:tcPr>
            <w:tcW w:w="2403" w:type="pct"/>
            <w:vMerge/>
          </w:tcPr>
          <w:p w:rsidR="00E76F12" w:rsidRPr="005A378F" w:rsidRDefault="00E76F12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E76F12" w:rsidRPr="005A378F" w:rsidTr="00F74303">
        <w:tc>
          <w:tcPr>
            <w:tcW w:w="2403" w:type="pct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E76F12" w:rsidRPr="005A378F" w:rsidTr="00F74303">
        <w:tc>
          <w:tcPr>
            <w:tcW w:w="2403" w:type="pct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E76F12" w:rsidRPr="005A378F" w:rsidTr="00F74303">
        <w:tc>
          <w:tcPr>
            <w:tcW w:w="2403" w:type="pct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E76F12" w:rsidRPr="005A378F" w:rsidTr="00F74303">
        <w:tc>
          <w:tcPr>
            <w:tcW w:w="2403" w:type="pct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E76F12" w:rsidRPr="005A378F" w:rsidTr="00F74303">
        <w:tc>
          <w:tcPr>
            <w:tcW w:w="2403" w:type="pct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E76F12" w:rsidRPr="005A378F" w:rsidTr="00F74303">
        <w:tc>
          <w:tcPr>
            <w:tcW w:w="2403" w:type="pct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E76F12" w:rsidRPr="005A378F" w:rsidTr="00F74303">
        <w:tc>
          <w:tcPr>
            <w:tcW w:w="2403" w:type="pct"/>
          </w:tcPr>
          <w:p w:rsidR="00E76F12" w:rsidRPr="005A378F" w:rsidRDefault="00E76F12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E76F12" w:rsidRPr="005A378F" w:rsidTr="00F74303">
        <w:tc>
          <w:tcPr>
            <w:tcW w:w="2403" w:type="pct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E76F12" w:rsidRPr="005A378F" w:rsidTr="00F74303">
        <w:tc>
          <w:tcPr>
            <w:tcW w:w="2403" w:type="pct"/>
          </w:tcPr>
          <w:p w:rsidR="00E76F12" w:rsidRPr="005A378F" w:rsidRDefault="00E76F12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E76F12" w:rsidRPr="005A378F" w:rsidRDefault="00E76F12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E76F12" w:rsidRDefault="00E76F12" w:rsidP="00014AEC"/>
    <w:p w:rsidR="00E76F12" w:rsidRDefault="00E76F12" w:rsidP="00014AEC"/>
    <w:p w:rsidR="00E76F12" w:rsidRDefault="00E76F12" w:rsidP="00014AEC"/>
    <w:p w:rsidR="00E76F12" w:rsidRDefault="00E76F12" w:rsidP="00014AEC"/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76F12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71278</w:t>
            </w:r>
          </w:p>
        </w:tc>
      </w:tr>
      <w:tr w:rsidR="00E76F1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71278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71278</w:t>
            </w: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76F1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76F1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F1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BA71F0"/>
    <w:p w:rsidR="00E76F12" w:rsidRDefault="00E76F12" w:rsidP="00BA71F0"/>
    <w:p w:rsidR="00E76F12" w:rsidRDefault="00E76F12" w:rsidP="00BA71F0"/>
    <w:p w:rsidR="00E76F12" w:rsidRDefault="00E76F12" w:rsidP="00BA71F0"/>
    <w:p w:rsidR="00E76F12" w:rsidRDefault="00E76F12" w:rsidP="00BA71F0"/>
    <w:p w:rsidR="00E76F12" w:rsidRDefault="00E76F12" w:rsidP="00BA71F0"/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76F12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76F12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76F12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76F1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F12" w:rsidRPr="003F477D" w:rsidRDefault="00E76F12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76F1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76F1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76F1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F12" w:rsidRPr="003F477D" w:rsidRDefault="00E76F1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E76F12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76F1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 </w:t>
            </w:r>
            <w:r>
              <w:rPr>
                <w:szCs w:val="22"/>
              </w:rPr>
              <w:t>375118</w:t>
            </w:r>
          </w:p>
        </w:tc>
      </w:tr>
      <w:tr w:rsidR="00E76F1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A872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253690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375118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E76F12" w:rsidRPr="003F477D" w:rsidRDefault="00E76F12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76F12" w:rsidRPr="003F477D" w:rsidRDefault="00E76F1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E76F12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6F12" w:rsidRPr="003F477D" w:rsidRDefault="00E76F1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76F12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905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905</w:t>
            </w:r>
          </w:p>
        </w:tc>
      </w:tr>
    </w:tbl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E76F12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Splatnosť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F12" w:rsidRPr="003F477D" w:rsidRDefault="00E76F12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76F12" w:rsidRPr="003F477D" w:rsidRDefault="00E76F1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76F12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76F12" w:rsidRPr="003F477D" w:rsidRDefault="00E76F1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6F12" w:rsidRPr="003F477D" w:rsidRDefault="00E76F12" w:rsidP="005E3B59">
            <w:pPr>
              <w:pStyle w:val="TopHeader"/>
            </w:pPr>
            <w:r w:rsidRPr="003F477D">
              <w:t>Suma istiny v eurách</w:t>
            </w:r>
          </w:p>
          <w:p w:rsidR="00E76F12" w:rsidRPr="003F477D" w:rsidRDefault="00E76F1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76F12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F1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76F12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76F12" w:rsidRPr="003F477D" w:rsidRDefault="00E76F1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6F12" w:rsidRPr="003F477D" w:rsidRDefault="00E76F12" w:rsidP="00083A25">
            <w:pPr>
              <w:pStyle w:val="TopHeader"/>
            </w:pPr>
            <w:r w:rsidRPr="003F477D">
              <w:t>Suma istiny v eurách</w:t>
            </w:r>
          </w:p>
          <w:p w:rsidR="00E76F12" w:rsidRPr="003F477D" w:rsidRDefault="00E76F1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F12" w:rsidRPr="003F477D" w:rsidRDefault="00E76F12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76F12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F1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6F12" w:rsidRPr="003F477D" w:rsidRDefault="00E76F12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VD Beheer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4,6</w:t>
            </w:r>
          </w:p>
        </w:tc>
        <w:tc>
          <w:tcPr>
            <w:tcW w:w="127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31.12.2014</w:t>
            </w:r>
          </w:p>
        </w:tc>
        <w:tc>
          <w:tcPr>
            <w:tcW w:w="1418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134" w:type="dxa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212485</w:t>
            </w:r>
          </w:p>
        </w:tc>
        <w:tc>
          <w:tcPr>
            <w:tcW w:w="1525" w:type="dxa"/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252485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76F12" w:rsidRPr="003F477D" w:rsidRDefault="00E76F12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E76F12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76F12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76F12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76F12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E76F12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76F12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vlastné imanie</w:t>
            </w:r>
          </w:p>
        </w:tc>
      </w:tr>
      <w:tr w:rsidR="00E76F12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Pr="003F477D" w:rsidRDefault="00E76F12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76F12" w:rsidRPr="003F477D" w:rsidRDefault="00E76F1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E76F12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Reálna hodnota</w:t>
            </w:r>
          </w:p>
        </w:tc>
      </w:tr>
      <w:tr w:rsidR="00E76F12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F12" w:rsidRDefault="00E76F12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76F12" w:rsidRPr="003F477D" w:rsidRDefault="00E76F1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76F12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Splatnosť</w:t>
            </w:r>
          </w:p>
        </w:tc>
      </w:tr>
      <w:tr w:rsidR="00E76F12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76F12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3F477D" w:rsidRDefault="00E76F1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Pr="00A80BF6" w:rsidRDefault="00E76F12" w:rsidP="0065213E">
      <w:pPr>
        <w:pStyle w:val="Title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E76F12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D6294B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D6294B" w:rsidRDefault="00E76F12" w:rsidP="00F74303">
            <w:pPr>
              <w:rPr>
                <w:sz w:val="20"/>
                <w:szCs w:val="20"/>
              </w:rPr>
            </w:pP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Pr="005A378F" w:rsidRDefault="00E76F12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E76F12" w:rsidRPr="00A80BF6" w:rsidRDefault="00E76F12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0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E76F12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E76F12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76F12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E76F12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388314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15290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76F12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70577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1880362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76543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45767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76F12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76F12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76F12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E76F12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76F12" w:rsidRPr="003F477D" w:rsidRDefault="00E76F1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76F12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76F12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F12" w:rsidRDefault="00E76F12" w:rsidP="006B42EC">
      <w:pPr>
        <w:spacing w:after="0" w:line="240" w:lineRule="auto"/>
        <w:rPr>
          <w:kern w:val="28"/>
          <w:szCs w:val="22"/>
        </w:rPr>
      </w:pPr>
    </w:p>
    <w:p w:rsidR="00E76F12" w:rsidRPr="00A80BF6" w:rsidRDefault="00E76F12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6F12" w:rsidRPr="00A80BF6" w:rsidRDefault="00E76F12" w:rsidP="0065213E">
      <w:pPr>
        <w:pStyle w:val="Title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E76F12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76F12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</w:tbl>
    <w:p w:rsidR="00E76F12" w:rsidRPr="003F477D" w:rsidRDefault="00E76F12" w:rsidP="006B42EC">
      <w:pPr>
        <w:spacing w:after="0" w:line="240" w:lineRule="auto"/>
        <w:rPr>
          <w:kern w:val="28"/>
          <w:szCs w:val="22"/>
        </w:rPr>
      </w:pPr>
    </w:p>
    <w:p w:rsidR="00E76F12" w:rsidRPr="003F477D" w:rsidRDefault="00E76F1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E76F12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2308971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2268676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61057</w:t>
            </w:r>
          </w:p>
        </w:tc>
      </w:tr>
      <w:tr w:rsidR="00E76F1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102730</w:t>
            </w:r>
          </w:p>
        </w:tc>
      </w:tr>
      <w:tr w:rsidR="00E76F1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2461288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2432463</w:t>
            </w:r>
          </w:p>
        </w:tc>
      </w:tr>
    </w:tbl>
    <w:p w:rsidR="00E76F12" w:rsidRDefault="00E76F1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6F12" w:rsidRDefault="00E76F12" w:rsidP="0065213E"/>
    <w:p w:rsidR="00E76F12" w:rsidRPr="005A378F" w:rsidRDefault="00E76F12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E76F12" w:rsidRPr="00A80BF6" w:rsidRDefault="00E76F12" w:rsidP="0065213E">
      <w:pPr>
        <w:pStyle w:val="Title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E76F12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76F12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220467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171681</w:t>
            </w: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Poradenstvo, účtovníctvo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10421</w:t>
            </w: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20408</w:t>
            </w: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55510</w:t>
            </w: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159861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149368</w:t>
            </w: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i/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  <w:tr w:rsidR="00E76F12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5B1CA5" w:rsidRDefault="00E76F12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5B1CA5" w:rsidRDefault="00E76F12" w:rsidP="00F74303">
            <w:pPr>
              <w:rPr>
                <w:sz w:val="20"/>
                <w:szCs w:val="20"/>
              </w:rPr>
            </w:pPr>
          </w:p>
        </w:tc>
      </w:tr>
    </w:tbl>
    <w:p w:rsidR="00E76F12" w:rsidRPr="0065213E" w:rsidRDefault="00E76F12" w:rsidP="0065213E"/>
    <w:p w:rsidR="00E76F12" w:rsidRPr="003F477D" w:rsidRDefault="00E76F1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E76F12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76F1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F12" w:rsidRDefault="00E76F1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6F12" w:rsidRPr="003F477D" w:rsidRDefault="00E76F1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76F12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F12" w:rsidRPr="003F477D" w:rsidRDefault="00E76F1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76F12" w:rsidRPr="003F477D" w:rsidRDefault="00E76F1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76F12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8875A1">
            <w:pPr>
              <w:pStyle w:val="TopHeader"/>
            </w:pPr>
            <w:r w:rsidRPr="003F477D">
              <w:t>Bezprostredne predchádzajúce</w:t>
            </w:r>
          </w:p>
          <w:p w:rsidR="00E76F12" w:rsidRPr="003F477D" w:rsidRDefault="00E76F1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76F12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Daň v %</w:t>
            </w:r>
          </w:p>
        </w:tc>
      </w:tr>
      <w:tr w:rsidR="00E76F12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F12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76F1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9C21AB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9C21AB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9C21AB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9C21AB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9C21AB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E76F1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F1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03344F">
      <w:pPr>
        <w:spacing w:after="0" w:line="240" w:lineRule="auto"/>
        <w:rPr>
          <w:szCs w:val="22"/>
        </w:rPr>
      </w:pPr>
    </w:p>
    <w:p w:rsidR="00E76F12" w:rsidRDefault="00E76F12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E76F12" w:rsidRPr="00BE18DC" w:rsidRDefault="00E76F12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Pr="003210DF">
        <w:rPr>
          <w:bCs/>
          <w:szCs w:val="22"/>
        </w:rPr>
        <w:t>nformácie o významných položkách prenajatého</w:t>
      </w:r>
      <w:r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E76F12" w:rsidRPr="00F777BD" w:rsidRDefault="00E76F12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E76F12" w:rsidRDefault="00E76F12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Pr="00BE18DC">
        <w:rPr>
          <w:szCs w:val="22"/>
        </w:rPr>
        <w:t>opis a hodnota  podmienených záväzkov vyplývajúcich zo súdnych rozhodnutí, z poskytnutých záruk</w:t>
      </w:r>
    </w:p>
    <w:p w:rsidR="00E76F12" w:rsidRDefault="00E76F12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E76F12" w:rsidRPr="00BE18DC" w:rsidRDefault="00E76F12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E76F12" w:rsidRPr="00F777BD" w:rsidRDefault="00E76F12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E76F12" w:rsidRPr="004A531F" w:rsidRDefault="00E76F12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E76F12" w:rsidRPr="004A531F" w:rsidRDefault="00E76F12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E76F12" w:rsidRPr="004A531F" w:rsidRDefault="00E76F12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E76F12" w:rsidRPr="004A531F" w:rsidRDefault="00E76F12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Pr="004A531F">
        <w:rPr>
          <w:szCs w:val="22"/>
        </w:rPr>
        <w:t>odmienk</w:t>
      </w:r>
      <w:r>
        <w:rPr>
          <w:szCs w:val="22"/>
        </w:rPr>
        <w:t>y</w:t>
      </w:r>
      <w:r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E76F12" w:rsidRPr="004A531F" w:rsidRDefault="00E76F12" w:rsidP="004A53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E76F12" w:rsidRPr="004A531F" w:rsidRDefault="00E76F12" w:rsidP="003210DF">
      <w:pPr>
        <w:ind w:right="-468"/>
        <w:rPr>
          <w:szCs w:val="22"/>
        </w:rPr>
      </w:pPr>
    </w:p>
    <w:p w:rsidR="00E76F12" w:rsidRPr="00D416E5" w:rsidRDefault="00E76F12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E76F12" w:rsidRPr="00BE18DC" w:rsidRDefault="00E76F12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E76F12" w:rsidRPr="00BE18DC" w:rsidRDefault="00E76F12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E76F12" w:rsidRPr="00BE18DC" w:rsidRDefault="00E76F12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E76F12" w:rsidRPr="00BE18DC" w:rsidRDefault="00E76F12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E76F12" w:rsidRDefault="00E76F12" w:rsidP="003210DF">
      <w:pPr>
        <w:ind w:right="-468"/>
        <w:rPr>
          <w:b/>
          <w:bCs/>
          <w:szCs w:val="22"/>
        </w:rPr>
      </w:pPr>
    </w:p>
    <w:p w:rsidR="00E76F12" w:rsidRPr="00D416E5" w:rsidRDefault="00E76F12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E76F12" w:rsidRPr="00BE18DC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E76F12" w:rsidRPr="001C634C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E76F12" w:rsidRPr="00BE18DC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E76F12" w:rsidRPr="00BE18DC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E76F12" w:rsidRPr="00BE18DC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E76F12" w:rsidRPr="00BE18DC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E76F12" w:rsidRPr="00BE18DC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E76F12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E76F12" w:rsidRPr="00272FC5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E76F12" w:rsidRDefault="00E76F12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E76F12" w:rsidRPr="00BE18DC" w:rsidRDefault="00E76F12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E76F12" w:rsidRPr="00D416E5" w:rsidRDefault="00E76F12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Prehľad  zmien vlastného imania  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</w:p>
    <w:p w:rsidR="00E76F12" w:rsidRPr="003F477D" w:rsidRDefault="00E76F1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E76F12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F12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F1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93333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1094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  <w:bookmarkStart w:id="23" w:name="_GoBack"/>
            <w:bookmarkEnd w:id="23"/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F12" w:rsidRPr="003F477D" w:rsidRDefault="00E76F1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76F12" w:rsidRPr="003F477D" w:rsidRDefault="00E76F12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E76F12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F12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F1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E76F12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F12" w:rsidRPr="003F477D" w:rsidRDefault="00E76F1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22055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1094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71278</w:t>
            </w:r>
          </w:p>
        </w:tc>
      </w:tr>
      <w:tr w:rsidR="00E76F1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F12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F12" w:rsidRPr="003F477D" w:rsidRDefault="00E76F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F12" w:rsidRPr="003F477D" w:rsidRDefault="00E76F12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76F12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76F12" w:rsidRPr="003F477D" w:rsidRDefault="00E76F12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E76F12" w:rsidRPr="003F477D" w:rsidRDefault="00E76F1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76F12" w:rsidRPr="003F477D" w:rsidRDefault="00E76F1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76F12" w:rsidRPr="003F477D" w:rsidRDefault="00E76F1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76F12" w:rsidRPr="003F477D" w:rsidRDefault="00E76F1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E76F12" w:rsidRPr="003F477D" w:rsidRDefault="00E76F1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76F12" w:rsidRPr="003F477D" w:rsidRDefault="00E76F1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76F12" w:rsidRPr="003F477D" w:rsidRDefault="00E76F12" w:rsidP="004268D2">
      <w:pPr>
        <w:spacing w:after="0" w:line="240" w:lineRule="auto"/>
        <w:rPr>
          <w:b/>
          <w:szCs w:val="22"/>
        </w:rPr>
      </w:pPr>
    </w:p>
    <w:p w:rsidR="00E76F12" w:rsidRPr="003F477D" w:rsidRDefault="00E76F12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76F12" w:rsidRPr="003F477D" w:rsidRDefault="00E76F12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E76F12" w:rsidRPr="003F477D" w:rsidRDefault="00E76F12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76F12" w:rsidRPr="003F477D" w:rsidRDefault="00E76F1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76F12" w:rsidRPr="003F477D" w:rsidRDefault="00E76F1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76F12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F12" w:rsidRDefault="00E76F12" w:rsidP="00107589">
      <w:pPr>
        <w:spacing w:after="0" w:line="240" w:lineRule="auto"/>
      </w:pPr>
      <w:r>
        <w:separator/>
      </w:r>
    </w:p>
  </w:endnote>
  <w:endnote w:type="continuationSeparator" w:id="0">
    <w:p w:rsidR="00E76F12" w:rsidRDefault="00E76F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F12" w:rsidRPr="003D38D7" w:rsidRDefault="00E76F12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34</w:t>
    </w:r>
    <w:r w:rsidRPr="003D38D7">
      <w:rPr>
        <w:szCs w:val="22"/>
      </w:rPr>
      <w:fldChar w:fldCharType="end"/>
    </w:r>
  </w:p>
  <w:p w:rsidR="00E76F12" w:rsidRDefault="00E76F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F12" w:rsidRDefault="00E76F12" w:rsidP="00107589">
      <w:pPr>
        <w:spacing w:after="0" w:line="240" w:lineRule="auto"/>
      </w:pPr>
      <w:r>
        <w:separator/>
      </w:r>
    </w:p>
  </w:footnote>
  <w:footnote w:type="continuationSeparator" w:id="0">
    <w:p w:rsidR="00E76F12" w:rsidRDefault="00E76F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6F1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6F12" w:rsidRPr="003F477D" w:rsidRDefault="00E76F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6F12" w:rsidRPr="003F477D" w:rsidRDefault="00E76F1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6F12" w:rsidRPr="003F477D" w:rsidRDefault="00E76F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F12" w:rsidRPr="003F477D" w:rsidRDefault="00E76F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76F12" w:rsidRPr="004268D2" w:rsidRDefault="00E76F12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F12" w:rsidRPr="004268D2" w:rsidRDefault="00E76F1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073C"/>
    <w:rsid w:val="003210DF"/>
    <w:rsid w:val="00321FCD"/>
    <w:rsid w:val="00326AA0"/>
    <w:rsid w:val="003325F7"/>
    <w:rsid w:val="00344DB4"/>
    <w:rsid w:val="0035429C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6DC4"/>
    <w:rsid w:val="00687B87"/>
    <w:rsid w:val="00692917"/>
    <w:rsid w:val="006A202D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872A7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5920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B0EB3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570B1"/>
    <w:rsid w:val="00E66ECB"/>
    <w:rsid w:val="00E76F12"/>
    <w:rsid w:val="00E87A6D"/>
    <w:rsid w:val="00E916CF"/>
    <w:rsid w:val="00E92295"/>
    <w:rsid w:val="00E94D7D"/>
    <w:rsid w:val="00EA0E90"/>
    <w:rsid w:val="00EA38B5"/>
    <w:rsid w:val="00EA41E2"/>
    <w:rsid w:val="00EB51C5"/>
    <w:rsid w:val="00EB5202"/>
    <w:rsid w:val="00EC561A"/>
    <w:rsid w:val="00EF276E"/>
    <w:rsid w:val="00EF5677"/>
    <w:rsid w:val="00EF63EA"/>
    <w:rsid w:val="00F007D1"/>
    <w:rsid w:val="00F01B07"/>
    <w:rsid w:val="00F16363"/>
    <w:rsid w:val="00F342AD"/>
    <w:rsid w:val="00F47885"/>
    <w:rsid w:val="00F54CD1"/>
    <w:rsid w:val="00F74303"/>
    <w:rsid w:val="00F777BD"/>
    <w:rsid w:val="00F87B24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429C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42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35429C"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35429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542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5429C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35429C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542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542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35429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542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35429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42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3542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3542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3542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3542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45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125</TotalTime>
  <Pages>33</Pages>
  <Words>6620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Roman Konrad</cp:lastModifiedBy>
  <cp:revision>4</cp:revision>
  <cp:lastPrinted>2014-01-02T14:54:00Z</cp:lastPrinted>
  <dcterms:created xsi:type="dcterms:W3CDTF">2014-02-27T09:39:00Z</dcterms:created>
  <dcterms:modified xsi:type="dcterms:W3CDTF">2014-03-22T09:09:00Z</dcterms:modified>
</cp:coreProperties>
</file>