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E1B" w:rsidRPr="003F477D" w:rsidRDefault="00F27E1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F27E1B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27E1B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F27E1B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F27E1B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275D13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F27E1B" w:rsidRPr="003F477D" w:rsidRDefault="00F27E1B" w:rsidP="0003344F">
      <w:pPr>
        <w:pStyle w:val="Title"/>
        <w:spacing w:before="0" w:beforeAutospacing="0" w:after="0"/>
        <w:jc w:val="left"/>
        <w:rPr>
          <w:szCs w:val="22"/>
        </w:rPr>
      </w:pPr>
    </w:p>
    <w:p w:rsidR="00F27E1B" w:rsidRPr="003F477D" w:rsidRDefault="00F27E1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F27E1B" w:rsidRPr="003F477D" w:rsidRDefault="00F27E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F27E1B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F27E1B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F27E1B" w:rsidRPr="003F477D" w:rsidRDefault="00F27E1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27E1B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27E1B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27E1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27E1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27E1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27E1B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F27E1B" w:rsidRPr="003F477D" w:rsidRDefault="00F27E1B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F27E1B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F27E1B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27E1B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27E1B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27E1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1510</w:t>
            </w:r>
          </w:p>
        </w:tc>
      </w:tr>
      <w:tr w:rsidR="00F27E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1510</w:t>
            </w:r>
          </w:p>
        </w:tc>
      </w:tr>
      <w:tr w:rsidR="00F27E1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27E1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1510</w:t>
            </w:r>
          </w:p>
        </w:tc>
      </w:tr>
      <w:tr w:rsidR="00F27E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1510</w:t>
            </w:r>
          </w:p>
        </w:tc>
      </w:tr>
      <w:tr w:rsidR="00F27E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27E1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27E1B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1510</w:t>
            </w:r>
          </w:p>
        </w:tc>
      </w:tr>
      <w:tr w:rsidR="00F27E1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F27E1B" w:rsidRPr="003F477D" w:rsidRDefault="00F27E1B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F27E1B" w:rsidRPr="003F477D" w:rsidRDefault="00F27E1B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F27E1B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27E1B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27E1B" w:rsidRDefault="00F27E1B" w:rsidP="0003344F">
      <w:pPr>
        <w:pStyle w:val="Title"/>
        <w:spacing w:before="0" w:beforeAutospacing="0" w:after="0"/>
        <w:jc w:val="left"/>
        <w:rPr>
          <w:szCs w:val="22"/>
        </w:rPr>
      </w:pPr>
    </w:p>
    <w:p w:rsidR="00F27E1B" w:rsidRPr="003F477D" w:rsidRDefault="00F27E1B" w:rsidP="003F477D"/>
    <w:p w:rsidR="00F27E1B" w:rsidRPr="003F477D" w:rsidRDefault="00F27E1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F27E1B" w:rsidRPr="003F477D" w:rsidRDefault="00F27E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F27E1B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27E1B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F27E1B" w:rsidRPr="003F477D" w:rsidRDefault="00F27E1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27E1B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27E1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27E1B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161687</w:t>
            </w:r>
          </w:p>
        </w:tc>
      </w:tr>
      <w:tr w:rsidR="00F27E1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161687</w:t>
            </w:r>
          </w:p>
        </w:tc>
      </w:tr>
      <w:tr w:rsidR="00F27E1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27E1B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161687</w:t>
            </w:r>
          </w:p>
        </w:tc>
      </w:tr>
      <w:tr w:rsidR="00F27E1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161687</w:t>
            </w:r>
          </w:p>
        </w:tc>
      </w:tr>
      <w:tr w:rsidR="00F27E1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27E1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27E1B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27E1B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161687</w:t>
            </w:r>
          </w:p>
        </w:tc>
      </w:tr>
      <w:tr w:rsidR="00F27E1B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F27E1B" w:rsidRPr="003F477D" w:rsidRDefault="00F27E1B" w:rsidP="0003344F">
      <w:pPr>
        <w:spacing w:after="0" w:line="240" w:lineRule="auto"/>
        <w:rPr>
          <w:szCs w:val="22"/>
        </w:rPr>
      </w:pPr>
    </w:p>
    <w:p w:rsidR="00F27E1B" w:rsidRPr="003F477D" w:rsidRDefault="00F27E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F27E1B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F27E1B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27E1B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27E1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27E1B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161687</w:t>
            </w:r>
          </w:p>
        </w:tc>
      </w:tr>
      <w:tr w:rsidR="00F27E1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28921</w:t>
            </w:r>
          </w:p>
        </w:tc>
      </w:tr>
      <w:tr w:rsidR="00F27E1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20052</w:t>
            </w:r>
          </w:p>
        </w:tc>
      </w:tr>
      <w:tr w:rsidR="00F27E1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127556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170556</w:t>
            </w:r>
          </w:p>
        </w:tc>
      </w:tr>
      <w:tr w:rsidR="00F27E1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27E1B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161687</w:t>
            </w:r>
          </w:p>
        </w:tc>
      </w:tr>
      <w:tr w:rsidR="00F27E1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28921</w:t>
            </w:r>
          </w:p>
        </w:tc>
      </w:tr>
      <w:tr w:rsidR="00F27E1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20052</w:t>
            </w:r>
          </w:p>
        </w:tc>
      </w:tr>
      <w:tr w:rsidR="00F27E1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127556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170556</w:t>
            </w:r>
          </w:p>
        </w:tc>
      </w:tr>
      <w:tr w:rsidR="00F27E1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27E1B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27E1B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27E1B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F27E1B" w:rsidRPr="003F477D" w:rsidRDefault="00F27E1B" w:rsidP="0003344F">
      <w:pPr>
        <w:spacing w:after="0" w:line="240" w:lineRule="auto"/>
        <w:rPr>
          <w:szCs w:val="22"/>
        </w:rPr>
      </w:pPr>
    </w:p>
    <w:p w:rsidR="00F27E1B" w:rsidRPr="003F477D" w:rsidRDefault="00F27E1B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F27E1B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27E1B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27E1B" w:rsidRPr="003F477D" w:rsidRDefault="00F27E1B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F27E1B" w:rsidRPr="003F477D" w:rsidRDefault="00F27E1B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F27E1B" w:rsidRPr="003F477D" w:rsidRDefault="00F27E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27E1B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27E1B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3704">
            <w:pPr>
              <w:pStyle w:val="TopHeader"/>
            </w:pPr>
            <w:r w:rsidRPr="003F477D">
              <w:t>Poskyt-nuté pred-davky na </w:t>
            </w:r>
          </w:p>
          <w:p w:rsidR="00F27E1B" w:rsidRPr="003F477D" w:rsidRDefault="00F27E1B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Spolu</w:t>
            </w:r>
          </w:p>
        </w:tc>
      </w:tr>
      <w:tr w:rsidR="00F27E1B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27E1B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27E1B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27E1B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27E1B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27E1B" w:rsidRPr="003F477D" w:rsidRDefault="00F27E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27E1B" w:rsidRPr="003F477D" w:rsidRDefault="00F27E1B" w:rsidP="0003344F">
      <w:pPr>
        <w:spacing w:after="0" w:line="240" w:lineRule="auto"/>
        <w:rPr>
          <w:szCs w:val="22"/>
        </w:rPr>
      </w:pPr>
    </w:p>
    <w:p w:rsidR="00F27E1B" w:rsidRPr="003F477D" w:rsidRDefault="00F27E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27E1B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27E1B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pStyle w:val="TopHeader"/>
            </w:pPr>
            <w:r w:rsidRPr="003F477D">
              <w:t>Poskyt-nuté pred-davky na </w:t>
            </w:r>
          </w:p>
          <w:p w:rsidR="00F27E1B" w:rsidRPr="003F477D" w:rsidRDefault="00F27E1B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pStyle w:val="TopHeader"/>
            </w:pPr>
            <w:r w:rsidRPr="003F477D">
              <w:t>Spolu</w:t>
            </w:r>
          </w:p>
        </w:tc>
      </w:tr>
      <w:tr w:rsidR="00F27E1B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27E1B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27E1B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27E1B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27E1B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27E1B" w:rsidRPr="003F477D" w:rsidRDefault="00F27E1B" w:rsidP="003F477D">
      <w:pPr>
        <w:spacing w:after="0" w:line="240" w:lineRule="auto"/>
        <w:rPr>
          <w:szCs w:val="22"/>
        </w:rPr>
      </w:pPr>
    </w:p>
    <w:p w:rsidR="00F27E1B" w:rsidRPr="003F477D" w:rsidRDefault="00F27E1B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F27E1B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F27E1B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27E1B" w:rsidRPr="003F477D" w:rsidRDefault="00F27E1B" w:rsidP="0003344F">
      <w:pPr>
        <w:spacing w:after="0" w:line="240" w:lineRule="auto"/>
        <w:rPr>
          <w:szCs w:val="22"/>
        </w:rPr>
      </w:pPr>
    </w:p>
    <w:p w:rsidR="00F27E1B" w:rsidRPr="003F477D" w:rsidRDefault="00F27E1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F27E1B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F27E1B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Podiel ÚJ na ZI</w:t>
            </w:r>
          </w:p>
          <w:p w:rsidR="00F27E1B" w:rsidRPr="003F477D" w:rsidRDefault="00F27E1B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F27E1B" w:rsidRPr="003F477D" w:rsidRDefault="00F27E1B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F27E1B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27E1B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F27E1B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F27E1B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F27E1B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F27E1B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F27E1B" w:rsidRDefault="00F27E1B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F27E1B" w:rsidRDefault="00F27E1B" w:rsidP="003F477D"/>
    <w:p w:rsidR="00F27E1B" w:rsidRPr="003F477D" w:rsidRDefault="00F27E1B" w:rsidP="003F477D"/>
    <w:p w:rsidR="00F27E1B" w:rsidRPr="003F477D" w:rsidRDefault="00F27E1B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F27E1B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F27E1B" w:rsidRPr="003F477D" w:rsidRDefault="00F27E1B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F27E1B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F27E1B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27E1B" w:rsidRPr="003F477D" w:rsidRDefault="00F27E1B" w:rsidP="0003344F">
      <w:pPr>
        <w:spacing w:after="0" w:line="240" w:lineRule="auto"/>
        <w:rPr>
          <w:szCs w:val="22"/>
        </w:rPr>
      </w:pPr>
    </w:p>
    <w:p w:rsidR="00F27E1B" w:rsidRPr="003F477D" w:rsidRDefault="00F27E1B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F27E1B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F27E1B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27E1B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27E1B" w:rsidRPr="003F477D" w:rsidRDefault="00F27E1B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F27E1B" w:rsidRPr="003F477D" w:rsidRDefault="00F27E1B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F27E1B" w:rsidRPr="003F477D" w:rsidRDefault="00F27E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F27E1B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27E1B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Tvorba </w:t>
            </w:r>
          </w:p>
          <w:p w:rsidR="00F27E1B" w:rsidRPr="003F477D" w:rsidRDefault="00F27E1B" w:rsidP="0003344F">
            <w:pPr>
              <w:pStyle w:val="TopHeader"/>
            </w:pPr>
            <w:r w:rsidRPr="003F477D">
              <w:t>OP</w:t>
            </w:r>
          </w:p>
          <w:p w:rsidR="00F27E1B" w:rsidRPr="003F477D" w:rsidRDefault="00F27E1B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27E1B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27E1B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27E1B" w:rsidRPr="003F477D" w:rsidRDefault="00F27E1B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27E1B" w:rsidRPr="003F477D" w:rsidRDefault="00F27E1B" w:rsidP="0003344F">
      <w:pPr>
        <w:spacing w:after="0" w:line="240" w:lineRule="auto"/>
        <w:rPr>
          <w:szCs w:val="22"/>
        </w:rPr>
      </w:pPr>
    </w:p>
    <w:p w:rsidR="00F27E1B" w:rsidRPr="003F477D" w:rsidRDefault="00F27E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F27E1B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Hodnota</w:t>
            </w:r>
          </w:p>
        </w:tc>
      </w:tr>
      <w:tr w:rsidR="00F27E1B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27E1B" w:rsidRPr="003F477D" w:rsidRDefault="00F27E1B" w:rsidP="0003344F">
      <w:pPr>
        <w:pStyle w:val="Title"/>
        <w:spacing w:before="0" w:beforeAutospacing="0" w:after="0"/>
        <w:jc w:val="both"/>
        <w:rPr>
          <w:szCs w:val="22"/>
        </w:rPr>
      </w:pPr>
    </w:p>
    <w:p w:rsidR="00F27E1B" w:rsidRPr="003F477D" w:rsidRDefault="00F27E1B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F27E1B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27E1B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27E1B" w:rsidRPr="003F477D" w:rsidRDefault="00F27E1B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F27E1B" w:rsidRPr="003F477D" w:rsidRDefault="00F27E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F27E1B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27E1B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27E1B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27E1B" w:rsidRPr="003F477D" w:rsidRDefault="00F27E1B" w:rsidP="0003344F">
      <w:pPr>
        <w:spacing w:after="0" w:line="240" w:lineRule="auto"/>
        <w:rPr>
          <w:szCs w:val="22"/>
        </w:rPr>
      </w:pPr>
    </w:p>
    <w:p w:rsidR="00F27E1B" w:rsidRPr="003F477D" w:rsidRDefault="00F27E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F27E1B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F27E1B" w:rsidRPr="003F477D" w:rsidRDefault="00F27E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27E1B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27E1B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27E1B" w:rsidRPr="003F477D" w:rsidRDefault="00F27E1B" w:rsidP="0003344F">
      <w:pPr>
        <w:spacing w:after="0" w:line="240" w:lineRule="auto"/>
        <w:rPr>
          <w:szCs w:val="22"/>
        </w:rPr>
      </w:pPr>
    </w:p>
    <w:p w:rsidR="00F27E1B" w:rsidRPr="003F477D" w:rsidRDefault="00F27E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F27E1B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27E1B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27E1B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27E1B" w:rsidRPr="003F477D" w:rsidRDefault="00F27E1B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F27E1B" w:rsidRPr="003F477D" w:rsidRDefault="00F27E1B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F27E1B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27E1B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27E1B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27E1B" w:rsidRPr="003F477D" w:rsidRDefault="00F27E1B" w:rsidP="0003344F">
      <w:pPr>
        <w:spacing w:after="0" w:line="240" w:lineRule="auto"/>
        <w:rPr>
          <w:szCs w:val="22"/>
        </w:rPr>
      </w:pPr>
    </w:p>
    <w:p w:rsidR="00F27E1B" w:rsidRPr="003F477D" w:rsidRDefault="00F27E1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F27E1B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27E1B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Tvorba</w:t>
            </w:r>
          </w:p>
          <w:p w:rsidR="00F27E1B" w:rsidRPr="003F477D" w:rsidRDefault="00F27E1B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27E1B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27E1B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27E1B" w:rsidRPr="003F477D" w:rsidRDefault="00F27E1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27E1B" w:rsidRPr="003F477D" w:rsidRDefault="00F27E1B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F27E1B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Pohľadávky spolu</w:t>
            </w:r>
          </w:p>
        </w:tc>
      </w:tr>
      <w:tr w:rsidR="00F27E1B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27E1B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F27E1B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27E1B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27E1B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40012</w:t>
            </w:r>
          </w:p>
        </w:tc>
      </w:tr>
      <w:tr w:rsidR="00F27E1B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40012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40012</w:t>
            </w:r>
          </w:p>
        </w:tc>
      </w:tr>
    </w:tbl>
    <w:p w:rsidR="00F27E1B" w:rsidRPr="003F477D" w:rsidRDefault="00F27E1B" w:rsidP="0003344F">
      <w:pPr>
        <w:spacing w:after="0" w:line="240" w:lineRule="auto"/>
        <w:jc w:val="both"/>
        <w:rPr>
          <w:szCs w:val="22"/>
        </w:rPr>
      </w:pPr>
    </w:p>
    <w:p w:rsidR="00F27E1B" w:rsidRPr="003F477D" w:rsidRDefault="00F27E1B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F27E1B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27E1B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F27E1B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F27E1B" w:rsidRPr="003F477D" w:rsidRDefault="00F27E1B" w:rsidP="00DB1EA0">
      <w:pPr>
        <w:pStyle w:val="Title"/>
        <w:spacing w:before="0" w:beforeAutospacing="0" w:after="0"/>
        <w:jc w:val="left"/>
        <w:rPr>
          <w:szCs w:val="22"/>
        </w:rPr>
      </w:pPr>
    </w:p>
    <w:p w:rsidR="00F27E1B" w:rsidRPr="003F477D" w:rsidRDefault="00F27E1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F27E1B" w:rsidRPr="003F477D" w:rsidRDefault="00F27E1B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F27E1B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27E1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632</w:t>
            </w:r>
          </w:p>
        </w:tc>
      </w:tr>
      <w:tr w:rsidR="00F27E1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F27E1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F27E1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F27E1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632</w:t>
            </w:r>
          </w:p>
        </w:tc>
      </w:tr>
    </w:tbl>
    <w:p w:rsidR="00F27E1B" w:rsidRDefault="00F27E1B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F27E1B" w:rsidRPr="00DC066D" w:rsidRDefault="00F27E1B" w:rsidP="00DC066D"/>
    <w:p w:rsidR="00F27E1B" w:rsidRPr="003F477D" w:rsidRDefault="00F27E1B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F27E1B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F27E1B" w:rsidRPr="003F477D" w:rsidRDefault="00F27E1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27E1B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04DF3">
            <w:pPr>
              <w:pStyle w:val="TopHeader"/>
            </w:pPr>
            <w:r w:rsidRPr="003F477D">
              <w:t>Prírastky</w:t>
            </w:r>
          </w:p>
          <w:p w:rsidR="00F27E1B" w:rsidRPr="003F477D" w:rsidRDefault="00F27E1B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04DF3">
            <w:pPr>
              <w:pStyle w:val="TopHeader"/>
            </w:pPr>
            <w:r w:rsidRPr="003F477D">
              <w:t>Úbytky</w:t>
            </w:r>
          </w:p>
          <w:p w:rsidR="00F27E1B" w:rsidRPr="003F477D" w:rsidRDefault="00F27E1B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9C21AB" w:rsidRDefault="00F27E1B" w:rsidP="00E04DF3">
            <w:pPr>
              <w:pStyle w:val="TopHeader"/>
            </w:pPr>
            <w:r w:rsidRPr="009C21AB">
              <w:t>Presuny</w:t>
            </w:r>
          </w:p>
          <w:p w:rsidR="00F27E1B" w:rsidRPr="003F477D" w:rsidRDefault="00F27E1B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F27E1B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27E1B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27E1B" w:rsidRPr="003F477D" w:rsidRDefault="00F27E1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F27E1B" w:rsidRPr="003F477D" w:rsidRDefault="00F27E1B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F27E1B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A41E2">
            <w:pPr>
              <w:pStyle w:val="TopHeader"/>
            </w:pPr>
            <w:r w:rsidRPr="003F477D">
              <w:t>Stav OP</w:t>
            </w:r>
          </w:p>
          <w:p w:rsidR="00F27E1B" w:rsidRPr="003F477D" w:rsidRDefault="00F27E1B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Tvorba OP</w:t>
            </w:r>
          </w:p>
          <w:p w:rsidR="00F27E1B" w:rsidRPr="003F477D" w:rsidRDefault="00F27E1B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F27E1B" w:rsidRPr="003F477D" w:rsidRDefault="00F27E1B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F27E1B" w:rsidRPr="003F477D" w:rsidRDefault="00F27E1B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F27E1B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27E1B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27E1B" w:rsidRPr="003F477D" w:rsidRDefault="00F27E1B" w:rsidP="007B2E0B">
      <w:pPr>
        <w:pStyle w:val="Title"/>
        <w:spacing w:before="0" w:beforeAutospacing="0" w:after="0"/>
        <w:ind w:left="360"/>
        <w:jc w:val="both"/>
        <w:rPr>
          <w:szCs w:val="22"/>
        </w:rPr>
      </w:pPr>
    </w:p>
    <w:p w:rsidR="00F27E1B" w:rsidRPr="003F477D" w:rsidRDefault="00F27E1B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F27E1B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F27E1B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27E1B" w:rsidRPr="003F477D" w:rsidRDefault="00F27E1B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F27E1B" w:rsidRPr="003F477D" w:rsidRDefault="00F27E1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F27E1B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Zvýšenie/ zníženie hodnoty</w:t>
            </w:r>
          </w:p>
          <w:p w:rsidR="00F27E1B" w:rsidRPr="003F477D" w:rsidRDefault="00F27E1B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Vplyv </w:t>
            </w:r>
          </w:p>
          <w:p w:rsidR="00F27E1B" w:rsidRPr="003F477D" w:rsidRDefault="00F27E1B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F27E1B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27E1B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27E1B" w:rsidRPr="003F477D" w:rsidRDefault="00F27E1B" w:rsidP="0003344F">
      <w:pPr>
        <w:spacing w:after="0" w:line="240" w:lineRule="auto"/>
        <w:rPr>
          <w:szCs w:val="22"/>
        </w:rPr>
      </w:pPr>
    </w:p>
    <w:p w:rsidR="00F27E1B" w:rsidRPr="003F477D" w:rsidRDefault="00F27E1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F27E1B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27E1B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Splatnosť</w:t>
            </w:r>
          </w:p>
        </w:tc>
      </w:tr>
      <w:tr w:rsidR="00F27E1B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F27E1B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27E1B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27E1B" w:rsidRPr="003F477D" w:rsidRDefault="00F27E1B" w:rsidP="0003344F">
      <w:pPr>
        <w:pStyle w:val="Title"/>
        <w:spacing w:before="0" w:beforeAutospacing="0" w:after="0"/>
        <w:jc w:val="both"/>
        <w:rPr>
          <w:szCs w:val="22"/>
        </w:rPr>
      </w:pPr>
    </w:p>
    <w:p w:rsidR="00F27E1B" w:rsidRPr="003F477D" w:rsidRDefault="00F27E1B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F27E1B" w:rsidRPr="003F477D" w:rsidRDefault="00F27E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F27E1B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27E1B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7E1B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F27E1B" w:rsidRDefault="00F27E1B" w:rsidP="0003344F">
      <w:pPr>
        <w:spacing w:after="0" w:line="240" w:lineRule="auto"/>
        <w:rPr>
          <w:szCs w:val="22"/>
        </w:rPr>
      </w:pPr>
    </w:p>
    <w:p w:rsidR="00F27E1B" w:rsidRDefault="00F27E1B" w:rsidP="0003344F">
      <w:pPr>
        <w:spacing w:after="0" w:line="240" w:lineRule="auto"/>
        <w:rPr>
          <w:szCs w:val="22"/>
        </w:rPr>
      </w:pPr>
    </w:p>
    <w:p w:rsidR="00F27E1B" w:rsidRDefault="00F27E1B" w:rsidP="0003344F">
      <w:pPr>
        <w:spacing w:after="0" w:line="240" w:lineRule="auto"/>
        <w:rPr>
          <w:szCs w:val="22"/>
        </w:rPr>
      </w:pPr>
    </w:p>
    <w:p w:rsidR="00F27E1B" w:rsidRDefault="00F27E1B" w:rsidP="0003344F">
      <w:pPr>
        <w:spacing w:after="0" w:line="240" w:lineRule="auto"/>
        <w:rPr>
          <w:szCs w:val="22"/>
        </w:rPr>
      </w:pPr>
    </w:p>
    <w:p w:rsidR="00F27E1B" w:rsidRDefault="00F27E1B" w:rsidP="0003344F">
      <w:pPr>
        <w:spacing w:after="0" w:line="240" w:lineRule="auto"/>
        <w:rPr>
          <w:szCs w:val="22"/>
        </w:rPr>
      </w:pPr>
    </w:p>
    <w:p w:rsidR="00F27E1B" w:rsidRPr="003F477D" w:rsidRDefault="00F27E1B" w:rsidP="0003344F">
      <w:pPr>
        <w:spacing w:after="0" w:line="240" w:lineRule="auto"/>
        <w:rPr>
          <w:szCs w:val="22"/>
        </w:rPr>
      </w:pPr>
    </w:p>
    <w:p w:rsidR="00F27E1B" w:rsidRPr="003F477D" w:rsidRDefault="00F27E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F27E1B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F27E1B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42280</w:t>
            </w:r>
          </w:p>
        </w:tc>
      </w:tr>
      <w:tr w:rsidR="00F27E1B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F27E1B" w:rsidRPr="003F477D" w:rsidRDefault="00F27E1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F27E1B" w:rsidRPr="003F477D" w:rsidRDefault="00F27E1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F27E1B" w:rsidRPr="003F477D" w:rsidRDefault="00F27E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F27E1B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F27E1B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27E1B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27E1B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5820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5573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5820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5573</w:t>
            </w: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Nevyč.dovol+poistné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5820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5573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5820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5573</w:t>
            </w: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27E1B" w:rsidRPr="003F477D" w:rsidRDefault="00F27E1B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F27E1B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27E1B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27E1B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27E1B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6107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5820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6107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5820</w:t>
            </w:r>
          </w:p>
        </w:tc>
      </w:tr>
      <w:tr w:rsidR="00F27E1B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Nevyč.dovol.+poistné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6107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5820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6107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5820</w:t>
            </w:r>
          </w:p>
        </w:tc>
      </w:tr>
      <w:tr w:rsidR="00F27E1B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27E1B" w:rsidRPr="003F477D" w:rsidRDefault="00F27E1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F27E1B" w:rsidRPr="003F477D" w:rsidRDefault="00F27E1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F27E1B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27E1B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54213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54282</w:t>
            </w:r>
          </w:p>
        </w:tc>
      </w:tr>
      <w:tr w:rsidR="00F27E1B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54213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54282</w:t>
            </w:r>
          </w:p>
        </w:tc>
      </w:tr>
    </w:tbl>
    <w:p w:rsidR="00F27E1B" w:rsidRPr="003F477D" w:rsidRDefault="00F27E1B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27E1B" w:rsidRPr="003F477D" w:rsidRDefault="00F27E1B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F27E1B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27E1B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27E1B" w:rsidRPr="003F477D" w:rsidRDefault="00F27E1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F27E1B" w:rsidRPr="003F477D" w:rsidRDefault="00F27E1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F27E1B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56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532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532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448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140</w:t>
            </w:r>
          </w:p>
        </w:tc>
      </w:tr>
    </w:tbl>
    <w:p w:rsidR="00F27E1B" w:rsidRPr="003F477D" w:rsidRDefault="00F27E1B" w:rsidP="0003344F">
      <w:pPr>
        <w:spacing w:after="0" w:line="240" w:lineRule="auto"/>
        <w:rPr>
          <w:szCs w:val="22"/>
        </w:rPr>
      </w:pPr>
    </w:p>
    <w:p w:rsidR="00F27E1B" w:rsidRPr="003F477D" w:rsidRDefault="00F27E1B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F27E1B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Splatnosť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27E1B" w:rsidRPr="003F477D" w:rsidRDefault="00F27E1B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27E1B" w:rsidRPr="003F477D" w:rsidRDefault="00F27E1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F27E1B" w:rsidRPr="003F477D" w:rsidRDefault="00F27E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F27E1B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27E1B" w:rsidRPr="003F477D" w:rsidRDefault="00F27E1B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27E1B" w:rsidRPr="003F477D" w:rsidRDefault="00F27E1B" w:rsidP="005E3B59">
            <w:pPr>
              <w:pStyle w:val="TopHeader"/>
            </w:pPr>
            <w:r w:rsidRPr="003F477D">
              <w:t>Suma istiny v eurách</w:t>
            </w:r>
          </w:p>
          <w:p w:rsidR="00F27E1B" w:rsidRPr="003F477D" w:rsidRDefault="00F27E1B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7E1B" w:rsidRPr="003F477D" w:rsidRDefault="00F27E1B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F27E1B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27E1B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Krátko.úver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17318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27E1B" w:rsidRPr="003F477D" w:rsidRDefault="00F27E1B" w:rsidP="0003344F">
      <w:pPr>
        <w:spacing w:after="0" w:line="240" w:lineRule="auto"/>
        <w:rPr>
          <w:szCs w:val="22"/>
        </w:rPr>
      </w:pPr>
    </w:p>
    <w:p w:rsidR="00F27E1B" w:rsidRPr="003F477D" w:rsidRDefault="00F27E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F27E1B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27E1B" w:rsidRPr="003F477D" w:rsidRDefault="00F27E1B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27E1B" w:rsidRPr="003F477D" w:rsidRDefault="00F27E1B" w:rsidP="00083A25">
            <w:pPr>
              <w:pStyle w:val="TopHeader"/>
            </w:pPr>
            <w:r w:rsidRPr="003F477D">
              <w:t>Suma istiny v eurách</w:t>
            </w:r>
          </w:p>
          <w:p w:rsidR="00F27E1B" w:rsidRPr="003F477D" w:rsidRDefault="00F27E1B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7E1B" w:rsidRPr="003F477D" w:rsidRDefault="00F27E1B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F27E1B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27E1B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27E1B" w:rsidRPr="003F477D" w:rsidRDefault="00F27E1B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27E1B" w:rsidRPr="003F477D" w:rsidRDefault="00F27E1B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F27E1B" w:rsidRPr="003F477D" w:rsidRDefault="00F27E1B" w:rsidP="0003344F">
      <w:pPr>
        <w:spacing w:after="0" w:line="240" w:lineRule="auto"/>
        <w:rPr>
          <w:szCs w:val="22"/>
        </w:rPr>
      </w:pPr>
    </w:p>
    <w:p w:rsidR="00F27E1B" w:rsidRPr="003F477D" w:rsidRDefault="00F27E1B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F27E1B" w:rsidRPr="003F477D" w:rsidRDefault="00F27E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F27E1B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F27E1B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27E1B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27E1B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27E1B" w:rsidRDefault="00F27E1B" w:rsidP="0003344F">
      <w:pPr>
        <w:spacing w:after="0" w:line="240" w:lineRule="auto"/>
        <w:rPr>
          <w:szCs w:val="22"/>
        </w:rPr>
      </w:pPr>
    </w:p>
    <w:p w:rsidR="00F27E1B" w:rsidRPr="003F477D" w:rsidRDefault="00F27E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F27E1B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27E1B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F27E1B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vlastné imanie</w:t>
            </w:r>
          </w:p>
        </w:tc>
      </w:tr>
      <w:tr w:rsidR="00F27E1B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F27E1B" w:rsidRPr="003F477D" w:rsidRDefault="00F27E1B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27E1B" w:rsidRPr="003F477D" w:rsidRDefault="00F27E1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F27E1B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Reálna hodnota</w:t>
            </w:r>
          </w:p>
        </w:tc>
      </w:tr>
      <w:tr w:rsidR="00F27E1B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27E1B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27E1B" w:rsidRDefault="00F27E1B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F27E1B" w:rsidRDefault="00F27E1B" w:rsidP="006B42EC"/>
    <w:p w:rsidR="00F27E1B" w:rsidRDefault="00F27E1B" w:rsidP="006B42EC"/>
    <w:p w:rsidR="00F27E1B" w:rsidRPr="006B42EC" w:rsidRDefault="00F27E1B" w:rsidP="006B42EC"/>
    <w:p w:rsidR="00F27E1B" w:rsidRPr="003F477D" w:rsidRDefault="00F27E1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F27E1B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27E1B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Splatnosť</w:t>
            </w:r>
          </w:p>
        </w:tc>
      </w:tr>
      <w:tr w:rsidR="00F27E1B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F27E1B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7E1B" w:rsidRPr="003F477D" w:rsidRDefault="00F27E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27E1B" w:rsidRPr="003F477D" w:rsidRDefault="00F27E1B" w:rsidP="0003344F">
      <w:pPr>
        <w:spacing w:after="0" w:line="240" w:lineRule="auto"/>
        <w:rPr>
          <w:szCs w:val="22"/>
        </w:rPr>
      </w:pPr>
    </w:p>
    <w:p w:rsidR="00F27E1B" w:rsidRPr="003F477D" w:rsidRDefault="00F27E1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F27E1B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F27E1B" w:rsidRPr="003F477D" w:rsidRDefault="00F27E1B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F27E1B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27E1B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27E1B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27E1B" w:rsidRPr="003F477D" w:rsidRDefault="00F27E1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27E1B" w:rsidRPr="003F477D" w:rsidRDefault="00F27E1B" w:rsidP="006B42EC">
      <w:pPr>
        <w:spacing w:after="0" w:line="240" w:lineRule="auto"/>
        <w:rPr>
          <w:kern w:val="28"/>
          <w:szCs w:val="22"/>
        </w:rPr>
      </w:pPr>
    </w:p>
    <w:p w:rsidR="00F27E1B" w:rsidRPr="003F477D" w:rsidRDefault="00F27E1B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F27E1B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166172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229565</w:t>
            </w:r>
          </w:p>
        </w:tc>
      </w:tr>
      <w:tr w:rsidR="00F27E1B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167332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229565</w:t>
            </w:r>
          </w:p>
        </w:tc>
      </w:tr>
    </w:tbl>
    <w:p w:rsidR="00F27E1B" w:rsidRPr="003F477D" w:rsidRDefault="00F27E1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F27E1B" w:rsidRPr="003F477D" w:rsidRDefault="00F27E1B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F27E1B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27E1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F27E1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27E1B" w:rsidRPr="003F477D" w:rsidRDefault="00F27E1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F27E1B" w:rsidRPr="003F477D" w:rsidRDefault="00F27E1B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F27E1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27E1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27E1B" w:rsidRPr="003F477D" w:rsidRDefault="00F27E1B" w:rsidP="0003344F">
      <w:pPr>
        <w:pStyle w:val="Title"/>
        <w:spacing w:before="0" w:beforeAutospacing="0" w:after="0"/>
        <w:jc w:val="left"/>
        <w:rPr>
          <w:szCs w:val="22"/>
        </w:rPr>
      </w:pPr>
    </w:p>
    <w:p w:rsidR="00F27E1B" w:rsidRPr="003F477D" w:rsidRDefault="00F27E1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F27E1B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8875A1">
            <w:pPr>
              <w:pStyle w:val="TopHeader"/>
            </w:pPr>
            <w:r w:rsidRPr="003F477D">
              <w:t>Bezprostredne predchádzajúce</w:t>
            </w:r>
          </w:p>
          <w:p w:rsidR="00F27E1B" w:rsidRPr="003F477D" w:rsidRDefault="00F27E1B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F27E1B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Daň v %</w:t>
            </w:r>
          </w:p>
        </w:tc>
      </w:tr>
      <w:tr w:rsidR="00F27E1B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27E1B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F27E1B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9C21AB" w:rsidRDefault="00F27E1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9C21AB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9C21AB" w:rsidRDefault="00F27E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9C21AB" w:rsidRDefault="00F27E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9C21AB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9C21AB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9C21AB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9C21AB" w:rsidRDefault="00F27E1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9C21AB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9C21AB" w:rsidRDefault="00F27E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9C21AB" w:rsidRDefault="00F27E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9C21AB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9C21AB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9C21AB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7E1B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27E1B" w:rsidRPr="003F477D" w:rsidRDefault="00F27E1B" w:rsidP="0003344F">
      <w:pPr>
        <w:spacing w:after="0" w:line="240" w:lineRule="auto"/>
        <w:rPr>
          <w:szCs w:val="22"/>
        </w:rPr>
      </w:pPr>
    </w:p>
    <w:p w:rsidR="00F27E1B" w:rsidRPr="003F477D" w:rsidRDefault="00F27E1B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F27E1B" w:rsidRPr="003F477D" w:rsidRDefault="00F27E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F27E1B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27E1B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F27E1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27E1B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16600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16600</w:t>
            </w:r>
          </w:p>
        </w:tc>
      </w:tr>
      <w:tr w:rsidR="00F27E1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14778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14778</w:t>
            </w:r>
          </w:p>
        </w:tc>
      </w:tr>
      <w:tr w:rsidR="00F27E1B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748</w:t>
            </w:r>
          </w:p>
        </w:tc>
      </w:tr>
      <w:tr w:rsidR="00F27E1B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20207</w:t>
            </w:r>
          </w:p>
        </w:tc>
      </w:tr>
      <w:tr w:rsidR="00F27E1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55034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55034</w:t>
            </w:r>
          </w:p>
        </w:tc>
      </w:tr>
      <w:tr w:rsidR="00F27E1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121584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21925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143509</w:t>
            </w:r>
          </w:p>
        </w:tc>
      </w:tr>
      <w:tr w:rsidR="00F27E1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-21925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27E1B" w:rsidRPr="003F477D" w:rsidRDefault="00F27E1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27E1B" w:rsidRPr="003F477D" w:rsidRDefault="00F27E1B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F27E1B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27E1B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F27E1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27E1B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16600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16600</w:t>
            </w:r>
          </w:p>
        </w:tc>
      </w:tr>
      <w:tr w:rsidR="00F27E1B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14778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14778</w:t>
            </w:r>
          </w:p>
        </w:tc>
      </w:tr>
      <w:tr w:rsidR="00F27E1B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7E1B" w:rsidRPr="003F477D" w:rsidRDefault="00F27E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748</w:t>
            </w:r>
          </w:p>
        </w:tc>
      </w:tr>
      <w:tr w:rsidR="00F27E1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20207</w:t>
            </w:r>
          </w:p>
        </w:tc>
      </w:tr>
      <w:tr w:rsidR="00F27E1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55034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55034</w:t>
            </w:r>
          </w:p>
        </w:tc>
      </w:tr>
      <w:tr w:rsidR="00F27E1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79305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42280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121585</w:t>
            </w:r>
          </w:p>
        </w:tc>
      </w:tr>
      <w:tr w:rsidR="00F27E1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-42280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7E1B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E1B" w:rsidRPr="003F477D" w:rsidRDefault="00F27E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27E1B" w:rsidRPr="003F477D" w:rsidRDefault="00F27E1B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F27E1B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F27E1B" w:rsidRPr="003F477D" w:rsidRDefault="00F27E1B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F27E1B" w:rsidRPr="003F477D" w:rsidRDefault="00F27E1B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F27E1B" w:rsidRPr="003F477D" w:rsidRDefault="00F27E1B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F27E1B" w:rsidRPr="003F477D" w:rsidRDefault="00F27E1B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F27E1B" w:rsidRPr="003F477D" w:rsidRDefault="00F27E1B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 w:rsidR="00F27E1B" w:rsidRPr="003F477D" w:rsidRDefault="00F27E1B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F27E1B" w:rsidRPr="003F477D" w:rsidRDefault="00F27E1B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F27E1B" w:rsidRPr="003F477D" w:rsidRDefault="00F27E1B" w:rsidP="004268D2">
      <w:pPr>
        <w:spacing w:after="0" w:line="240" w:lineRule="auto"/>
        <w:rPr>
          <w:b/>
          <w:szCs w:val="22"/>
        </w:rPr>
      </w:pPr>
    </w:p>
    <w:p w:rsidR="00F27E1B" w:rsidRPr="003F477D" w:rsidRDefault="00F27E1B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F27E1B" w:rsidRPr="003F477D" w:rsidRDefault="00F27E1B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F27E1B" w:rsidRPr="003F477D" w:rsidRDefault="00F27E1B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F27E1B" w:rsidRPr="003F477D" w:rsidRDefault="00F27E1B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F27E1B" w:rsidRPr="003F477D" w:rsidRDefault="00F27E1B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F27E1B" w:rsidRPr="003F477D" w:rsidRDefault="00F27E1B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F27E1B" w:rsidRPr="003F477D" w:rsidRDefault="00F27E1B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F27E1B" w:rsidRPr="003F477D" w:rsidRDefault="00F27E1B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F27E1B" w:rsidRPr="003F477D" w:rsidRDefault="00F27E1B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F27E1B" w:rsidRPr="003F477D" w:rsidRDefault="00F27E1B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F27E1B" w:rsidRPr="003F477D" w:rsidRDefault="00F27E1B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F27E1B" w:rsidRPr="003F477D" w:rsidRDefault="00F27E1B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F27E1B" w:rsidRPr="003F477D" w:rsidRDefault="00F27E1B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F27E1B" w:rsidRPr="003F477D" w:rsidRDefault="00F27E1B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F27E1B" w:rsidRPr="003F477D" w:rsidRDefault="00F27E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F27E1B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E1B" w:rsidRDefault="00F27E1B" w:rsidP="00107589">
      <w:pPr>
        <w:spacing w:after="0" w:line="240" w:lineRule="auto"/>
      </w:pPr>
      <w:r>
        <w:separator/>
      </w:r>
    </w:p>
  </w:endnote>
  <w:endnote w:type="continuationSeparator" w:id="0">
    <w:p w:rsidR="00F27E1B" w:rsidRDefault="00F27E1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E1B" w:rsidRPr="003D38D7" w:rsidRDefault="00F27E1B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8</w:t>
    </w:r>
    <w:r w:rsidRPr="003D38D7">
      <w:rPr>
        <w:szCs w:val="22"/>
      </w:rPr>
      <w:fldChar w:fldCharType="end"/>
    </w:r>
  </w:p>
  <w:p w:rsidR="00F27E1B" w:rsidRDefault="00F27E1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E1B" w:rsidRDefault="00F27E1B" w:rsidP="00107589">
      <w:pPr>
        <w:spacing w:after="0" w:line="240" w:lineRule="auto"/>
      </w:pPr>
      <w:r>
        <w:separator/>
      </w:r>
    </w:p>
  </w:footnote>
  <w:footnote w:type="continuationSeparator" w:id="0">
    <w:p w:rsidR="00F27E1B" w:rsidRDefault="00F27E1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65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27E1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27E1B" w:rsidRPr="003F477D" w:rsidRDefault="00F27E1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27E1B" w:rsidRPr="003F477D" w:rsidRDefault="00F27E1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27E1B" w:rsidRPr="003F477D" w:rsidRDefault="00F27E1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27E1B" w:rsidRPr="003F477D" w:rsidRDefault="00F27E1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27E1B" w:rsidRPr="003F477D" w:rsidRDefault="00F27E1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27E1B" w:rsidRPr="003F477D" w:rsidRDefault="00F27E1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27E1B" w:rsidRPr="003F477D" w:rsidRDefault="00F27E1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27E1B" w:rsidRPr="003F477D" w:rsidRDefault="00F27E1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27E1B" w:rsidRPr="003F477D" w:rsidRDefault="00F27E1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27E1B" w:rsidRPr="003F477D" w:rsidRDefault="00F27E1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27E1B" w:rsidRPr="003F477D" w:rsidRDefault="00F27E1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27E1B" w:rsidRPr="003F477D" w:rsidRDefault="00F27E1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27E1B" w:rsidRPr="003F477D" w:rsidRDefault="00F27E1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F27E1B" w:rsidRPr="004268D2" w:rsidRDefault="00F27E1B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E1B" w:rsidRPr="004268D2" w:rsidRDefault="00F27E1B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D22CE"/>
    <w:rsid w:val="00107589"/>
    <w:rsid w:val="00151C69"/>
    <w:rsid w:val="00186CFF"/>
    <w:rsid w:val="001923C8"/>
    <w:rsid w:val="001A61FB"/>
    <w:rsid w:val="001A6B11"/>
    <w:rsid w:val="001E03F2"/>
    <w:rsid w:val="001E6A7F"/>
    <w:rsid w:val="001F43A0"/>
    <w:rsid w:val="001F4417"/>
    <w:rsid w:val="00223763"/>
    <w:rsid w:val="002351F7"/>
    <w:rsid w:val="002410BD"/>
    <w:rsid w:val="0025187B"/>
    <w:rsid w:val="00266CC9"/>
    <w:rsid w:val="00275D13"/>
    <w:rsid w:val="002767C1"/>
    <w:rsid w:val="00281309"/>
    <w:rsid w:val="00290DD6"/>
    <w:rsid w:val="002A30A7"/>
    <w:rsid w:val="002A416F"/>
    <w:rsid w:val="002B61EE"/>
    <w:rsid w:val="002D0376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D3AD1"/>
    <w:rsid w:val="00512E8A"/>
    <w:rsid w:val="00537F98"/>
    <w:rsid w:val="0054020D"/>
    <w:rsid w:val="00544F4D"/>
    <w:rsid w:val="00560623"/>
    <w:rsid w:val="005649E2"/>
    <w:rsid w:val="00581000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E4959"/>
    <w:rsid w:val="006E5B26"/>
    <w:rsid w:val="00704155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1FFD"/>
    <w:rsid w:val="007E22E8"/>
    <w:rsid w:val="007E52A9"/>
    <w:rsid w:val="007F351A"/>
    <w:rsid w:val="00805654"/>
    <w:rsid w:val="00847433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74255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A7A16"/>
    <w:rsid w:val="00AB03FB"/>
    <w:rsid w:val="00B5583E"/>
    <w:rsid w:val="00B6221B"/>
    <w:rsid w:val="00B6262B"/>
    <w:rsid w:val="00B7696D"/>
    <w:rsid w:val="00B80DB6"/>
    <w:rsid w:val="00B86FC2"/>
    <w:rsid w:val="00BF45A7"/>
    <w:rsid w:val="00C04782"/>
    <w:rsid w:val="00C270D3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D225C"/>
    <w:rsid w:val="00EF276E"/>
    <w:rsid w:val="00EF5677"/>
    <w:rsid w:val="00EF63EA"/>
    <w:rsid w:val="00F007D1"/>
    <w:rsid w:val="00F16363"/>
    <w:rsid w:val="00F27E1B"/>
    <w:rsid w:val="00F342AD"/>
    <w:rsid w:val="00F47885"/>
    <w:rsid w:val="00F54CD1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0623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560623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6062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56062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56062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56062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56062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56062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56062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56062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56062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56062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56062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56062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56062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56062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56062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56062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56062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56062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56062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56062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56062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56062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56062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56062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56062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56062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56062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560623"/>
    <w:rPr>
      <w:rFonts w:cs="Times New Roman"/>
      <w:sz w:val="20"/>
      <w:szCs w:val="20"/>
    </w:rPr>
  </w:style>
  <w:style w:type="character" w:customStyle="1" w:styleId="NzovChar128">
    <w:name w:val="Názov Char128"/>
    <w:basedOn w:val="DefaultParagraphFont"/>
    <w:uiPriority w:val="99"/>
    <w:rsid w:val="00560623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56062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56062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56062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56062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56062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56062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56062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56062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56062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56062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56062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56062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56062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56062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56062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56062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56062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56062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56062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56062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56062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56062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56062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56062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56062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56062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56062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56062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6062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PodtitulChar128">
    <w:name w:val="Podtitul Char128"/>
    <w:basedOn w:val="DefaultParagraphFont"/>
    <w:uiPriority w:val="99"/>
    <w:rsid w:val="00560623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60623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560623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560623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560623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560623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560623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560623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560623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560623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560623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560623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560623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560623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560623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560623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560623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560623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560623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560623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560623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560623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560623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560623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560623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560623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560623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560623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560623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56062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56062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560623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560623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56062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56062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56062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56062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56062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56062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56062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56062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56062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56062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56062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56062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56062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56062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56062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56062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56062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56062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56062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56062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56062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56062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56062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56062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56062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56062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56062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560623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560623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6062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56062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56062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56062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56062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56062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56062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56062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56062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56062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56062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56062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56062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56062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56062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56062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56062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56062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56062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56062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56062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56062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56062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56062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56062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56062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56062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56062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77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</TotalTime>
  <Pages>24</Pages>
  <Words>4213</Words>
  <Characters>24017</Characters>
  <Application>Microsoft Office Outlook</Application>
  <DocSecurity>0</DocSecurity>
  <Lines>0</Lines>
  <Paragraphs>0</Paragraphs>
  <ScaleCrop>false</ScaleCrop>
  <Company>Cetus, spol. s 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pc</cp:lastModifiedBy>
  <cp:revision>3</cp:revision>
  <cp:lastPrinted>2014-03-25T11:38:00Z</cp:lastPrinted>
  <dcterms:created xsi:type="dcterms:W3CDTF">2013-11-26T15:35:00Z</dcterms:created>
  <dcterms:modified xsi:type="dcterms:W3CDTF">2014-03-25T11:42:00Z</dcterms:modified>
</cp:coreProperties>
</file>