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2E10BE" w:rsidRDefault="00CE138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T.I.K.O. SYSTEMS, spol. s r. o. </w:t>
      </w:r>
      <w:r w:rsidR="000B04FB" w:rsidRPr="002E10BE">
        <w:rPr>
          <w:rFonts w:ascii="Arial" w:hAnsi="Arial" w:cs="Arial"/>
          <w:lang w:val="sk-SK"/>
        </w:rPr>
        <w:t>(ďalej len „</w:t>
      </w:r>
      <w:r w:rsidR="00AA1551" w:rsidRPr="002E10BE">
        <w:rPr>
          <w:rFonts w:ascii="Arial" w:hAnsi="Arial" w:cs="Arial"/>
          <w:lang w:val="sk-SK"/>
        </w:rPr>
        <w:t>spoločnosť</w:t>
      </w:r>
      <w:r w:rsidR="000B04FB" w:rsidRPr="002E10BE">
        <w:rPr>
          <w:rFonts w:ascii="Arial" w:hAnsi="Arial" w:cs="Arial"/>
          <w:lang w:val="sk-SK"/>
        </w:rPr>
        <w:t>”) je spoločnosť</w:t>
      </w:r>
      <w:r w:rsidR="002C6FC2">
        <w:rPr>
          <w:rFonts w:ascii="Arial" w:hAnsi="Arial" w:cs="Arial"/>
          <w:lang w:val="sk-SK"/>
        </w:rPr>
        <w:t xml:space="preserve"> s ručením obmedzeným</w:t>
      </w:r>
      <w:r w:rsidR="000B04FB" w:rsidRPr="002E10BE">
        <w:rPr>
          <w:rFonts w:ascii="Arial" w:hAnsi="Arial" w:cs="Arial"/>
          <w:lang w:val="sk-SK"/>
        </w:rPr>
        <w:t xml:space="preserve">, ktorá vznikla dňa </w:t>
      </w:r>
      <w:r>
        <w:rPr>
          <w:rFonts w:ascii="Arial" w:hAnsi="Arial" w:cs="Arial"/>
          <w:lang w:val="sk-SK"/>
        </w:rPr>
        <w:t>17</w:t>
      </w:r>
      <w:r w:rsidR="002C6FC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05</w:t>
      </w:r>
      <w:r w:rsidR="002C6FC2">
        <w:rPr>
          <w:rFonts w:ascii="Arial" w:hAnsi="Arial" w:cs="Arial"/>
          <w:lang w:val="sk-SK"/>
        </w:rPr>
        <w:t>.</w:t>
      </w:r>
      <w:r w:rsidR="00C57D66">
        <w:rPr>
          <w:rFonts w:ascii="Arial" w:hAnsi="Arial" w:cs="Arial"/>
          <w:lang w:val="sk-SK"/>
        </w:rPr>
        <w:t>200</w:t>
      </w:r>
      <w:r>
        <w:rPr>
          <w:rFonts w:ascii="Arial" w:hAnsi="Arial" w:cs="Arial"/>
          <w:lang w:val="sk-SK"/>
        </w:rPr>
        <w:t>6</w:t>
      </w:r>
      <w:r w:rsidR="0048228F" w:rsidRPr="002E10BE">
        <w:rPr>
          <w:rFonts w:ascii="Arial" w:hAnsi="Arial" w:cs="Arial"/>
          <w:i/>
          <w:lang w:val="sk-SK"/>
        </w:rPr>
        <w:t>.</w:t>
      </w:r>
      <w:r w:rsidR="000549DD" w:rsidRPr="002E10BE">
        <w:rPr>
          <w:rFonts w:ascii="Arial" w:hAnsi="Arial" w:cs="Arial"/>
          <w:i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17</w:t>
      </w:r>
      <w:r w:rsidR="00DF370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05</w:t>
      </w:r>
      <w:r w:rsidR="00DF3702">
        <w:rPr>
          <w:rFonts w:ascii="Arial" w:hAnsi="Arial" w:cs="Arial"/>
          <w:lang w:val="sk-SK"/>
        </w:rPr>
        <w:t>.</w:t>
      </w:r>
      <w:r w:rsidR="00C57D66">
        <w:rPr>
          <w:rFonts w:ascii="Arial" w:hAnsi="Arial" w:cs="Arial"/>
          <w:lang w:val="sk-SK"/>
        </w:rPr>
        <w:t>200</w:t>
      </w:r>
      <w:r>
        <w:rPr>
          <w:rFonts w:ascii="Arial" w:hAnsi="Arial" w:cs="Arial"/>
          <w:lang w:val="sk-SK"/>
        </w:rPr>
        <w:t>6</w:t>
      </w:r>
      <w:r w:rsidR="00DF3702">
        <w:rPr>
          <w:rFonts w:ascii="Arial" w:hAnsi="Arial" w:cs="Arial"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>bol</w:t>
      </w:r>
      <w:r w:rsidR="00745B12" w:rsidRPr="002E10BE">
        <w:rPr>
          <w:rFonts w:ascii="Arial" w:hAnsi="Arial" w:cs="Arial"/>
          <w:lang w:val="sk-SK"/>
        </w:rPr>
        <w:t xml:space="preserve">a </w:t>
      </w:r>
      <w:r w:rsidR="003D093E" w:rsidRPr="002E10BE">
        <w:rPr>
          <w:rFonts w:ascii="Arial" w:hAnsi="Arial" w:cs="Arial"/>
          <w:lang w:val="sk-SK"/>
        </w:rPr>
        <w:t xml:space="preserve">zapísaná </w:t>
      </w:r>
      <w:r w:rsidR="0048228F" w:rsidRPr="002E10BE">
        <w:rPr>
          <w:rFonts w:ascii="Arial" w:hAnsi="Arial" w:cs="Arial"/>
          <w:lang w:val="sk-SK"/>
        </w:rPr>
        <w:t>do</w:t>
      </w:r>
      <w:r w:rsidR="003D093E" w:rsidRPr="002E10BE">
        <w:rPr>
          <w:rFonts w:ascii="Arial" w:hAnsi="Arial" w:cs="Arial"/>
          <w:lang w:val="sk-SK"/>
        </w:rPr>
        <w:t> Obchodn</w:t>
      </w:r>
      <w:r w:rsidR="0048228F" w:rsidRPr="002E10BE">
        <w:rPr>
          <w:rFonts w:ascii="Arial" w:hAnsi="Arial" w:cs="Arial"/>
          <w:lang w:val="sk-SK"/>
        </w:rPr>
        <w:t>ého</w:t>
      </w:r>
      <w:r w:rsidR="003D093E" w:rsidRPr="002E10BE">
        <w:rPr>
          <w:rFonts w:ascii="Arial" w:hAnsi="Arial" w:cs="Arial"/>
          <w:lang w:val="sk-SK"/>
        </w:rPr>
        <w:t xml:space="preserve"> registr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vedenom </w:t>
      </w:r>
      <w:r w:rsidR="0048228F" w:rsidRPr="002E10BE">
        <w:rPr>
          <w:rFonts w:ascii="Arial" w:hAnsi="Arial" w:cs="Arial"/>
          <w:lang w:val="sk-SK"/>
        </w:rPr>
        <w:t>na</w:t>
      </w:r>
      <w:r w:rsidR="003D093E" w:rsidRPr="002E10BE">
        <w:rPr>
          <w:rFonts w:ascii="Arial" w:hAnsi="Arial" w:cs="Arial"/>
          <w:lang w:val="sk-SK"/>
        </w:rPr>
        <w:t xml:space="preserve"> Okresn</w:t>
      </w:r>
      <w:r w:rsidR="0048228F" w:rsidRPr="002E10BE">
        <w:rPr>
          <w:rFonts w:ascii="Arial" w:hAnsi="Arial" w:cs="Arial"/>
          <w:lang w:val="sk-SK"/>
        </w:rPr>
        <w:t>om</w:t>
      </w:r>
      <w:r w:rsidR="003D093E" w:rsidRPr="002E10BE">
        <w:rPr>
          <w:rFonts w:ascii="Arial" w:hAnsi="Arial" w:cs="Arial"/>
          <w:lang w:val="sk-SK"/>
        </w:rPr>
        <w:t xml:space="preserve"> súd</w:t>
      </w:r>
      <w:r w:rsidR="0048228F" w:rsidRPr="002E10BE">
        <w:rPr>
          <w:rFonts w:ascii="Arial" w:hAnsi="Arial" w:cs="Arial"/>
          <w:lang w:val="sk-SK"/>
        </w:rPr>
        <w:t>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DF3702">
        <w:rPr>
          <w:rFonts w:ascii="Arial" w:hAnsi="Arial" w:cs="Arial"/>
          <w:lang w:val="sk-SK"/>
        </w:rPr>
        <w:t>v Žiline,</w:t>
      </w:r>
      <w:r w:rsidR="003D093E" w:rsidRPr="002E10BE">
        <w:rPr>
          <w:rFonts w:ascii="Arial" w:hAnsi="Arial" w:cs="Arial"/>
          <w:lang w:val="sk-SK"/>
        </w:rPr>
        <w:t> oddiel</w:t>
      </w:r>
      <w:r w:rsidR="0048228F" w:rsidRPr="002E10BE">
        <w:rPr>
          <w:rFonts w:ascii="Arial" w:hAnsi="Arial" w:cs="Arial"/>
          <w:lang w:val="sk-SK"/>
        </w:rPr>
        <w:t xml:space="preserve"> </w:t>
      </w:r>
      <w:r w:rsidR="00DF3702">
        <w:rPr>
          <w:rFonts w:ascii="Arial" w:hAnsi="Arial" w:cs="Arial"/>
          <w:lang w:val="sk-SK"/>
        </w:rPr>
        <w:t xml:space="preserve">Sro, </w:t>
      </w:r>
      <w:r w:rsidR="003D093E" w:rsidRPr="002E10BE">
        <w:rPr>
          <w:rFonts w:ascii="Arial" w:hAnsi="Arial" w:cs="Arial"/>
          <w:lang w:val="sk-SK"/>
        </w:rPr>
        <w:t>vložk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773D9A">
        <w:rPr>
          <w:rFonts w:ascii="Arial" w:hAnsi="Arial" w:cs="Arial"/>
          <w:lang w:val="sk-SK"/>
        </w:rPr>
        <w:t>17546</w:t>
      </w:r>
      <w:r w:rsidR="00DF3702">
        <w:rPr>
          <w:rFonts w:ascii="Arial" w:hAnsi="Arial" w:cs="Arial"/>
          <w:lang w:val="sk-SK"/>
        </w:rPr>
        <w:t>/L</w:t>
      </w:r>
      <w:r w:rsidR="002927F5" w:rsidRPr="002E10BE">
        <w:rPr>
          <w:rFonts w:ascii="Arial" w:hAnsi="Arial" w:cs="Arial"/>
          <w:lang w:val="sk-SK"/>
        </w:rPr>
        <w:t xml:space="preserve">. Spoločnosť </w:t>
      </w:r>
      <w:r w:rsidR="000B04FB" w:rsidRPr="002E10BE">
        <w:rPr>
          <w:rFonts w:ascii="Arial" w:hAnsi="Arial" w:cs="Arial"/>
          <w:lang w:val="sk-SK"/>
        </w:rPr>
        <w:t xml:space="preserve">sídli </w:t>
      </w:r>
      <w:r w:rsidR="002927F5" w:rsidRPr="002E10BE">
        <w:rPr>
          <w:rFonts w:ascii="Arial" w:hAnsi="Arial" w:cs="Arial"/>
          <w:lang w:val="sk-SK"/>
        </w:rPr>
        <w:t> </w:t>
      </w:r>
      <w:r w:rsidR="002C6FC2">
        <w:rPr>
          <w:rFonts w:ascii="Arial" w:hAnsi="Arial" w:cs="Arial"/>
          <w:lang w:val="sk-SK"/>
        </w:rPr>
        <w:t xml:space="preserve">na adrese: </w:t>
      </w:r>
      <w:r>
        <w:rPr>
          <w:rFonts w:ascii="Arial" w:hAnsi="Arial" w:cs="Arial"/>
          <w:lang w:val="sk-SK"/>
        </w:rPr>
        <w:t>Jašíkova 101</w:t>
      </w:r>
      <w:r w:rsidR="002C6FC2">
        <w:rPr>
          <w:rFonts w:ascii="Arial" w:hAnsi="Arial" w:cs="Arial"/>
          <w:lang w:val="sk-SK"/>
        </w:rPr>
        <w:t>, 023 5</w:t>
      </w:r>
      <w:r w:rsidR="00164ED9">
        <w:rPr>
          <w:rFonts w:ascii="Arial" w:hAnsi="Arial" w:cs="Arial"/>
          <w:lang w:val="sk-SK"/>
        </w:rPr>
        <w:t>4</w:t>
      </w:r>
      <w:r w:rsidR="002C6FC2">
        <w:rPr>
          <w:rFonts w:ascii="Arial" w:hAnsi="Arial" w:cs="Arial"/>
          <w:lang w:val="sk-SK"/>
        </w:rPr>
        <w:t xml:space="preserve"> </w:t>
      </w:r>
      <w:r w:rsidR="00164ED9">
        <w:rPr>
          <w:rFonts w:ascii="Arial" w:hAnsi="Arial" w:cs="Arial"/>
          <w:lang w:val="sk-SK"/>
        </w:rPr>
        <w:t>Turzovka</w:t>
      </w:r>
      <w:r w:rsidR="002927F5" w:rsidRPr="002E10BE">
        <w:rPr>
          <w:rFonts w:ascii="Arial" w:hAnsi="Arial" w:cs="Arial"/>
          <w:i/>
          <w:lang w:val="sk-SK"/>
        </w:rPr>
        <w:t>,</w:t>
      </w:r>
      <w:r w:rsidR="002927F5"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Slovenská republika, identifikačné číslo</w:t>
      </w:r>
      <w:r w:rsidR="009A0AC1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36359971</w:t>
      </w:r>
      <w:r w:rsidR="002C6FC2">
        <w:rPr>
          <w:rFonts w:ascii="Arial" w:hAnsi="Arial" w:cs="Arial"/>
          <w:i/>
          <w:lang w:val="sk-SK"/>
        </w:rPr>
        <w:t>.</w:t>
      </w:r>
    </w:p>
    <w:p w:rsidR="003D093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1A619A">
        <w:rPr>
          <w:rFonts w:ascii="Arial" w:hAnsi="Arial" w:cs="Arial"/>
          <w:lang w:val="sk-SK"/>
        </w:rPr>
        <w:t>201</w:t>
      </w:r>
      <w:r w:rsidR="0026524B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="002C6FC2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uskutočnené </w:t>
      </w:r>
      <w:r w:rsidR="002C6FC2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významné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</w:p>
    <w:p w:rsidR="002C6FC2" w:rsidRPr="002C6FC2" w:rsidRDefault="00CE1384" w:rsidP="002C6FC2">
      <w:pPr>
        <w:pStyle w:val="Odsekzoznamu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Výroba kovových konštrukcií.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7207C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7207C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7207C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7207C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E138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E138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="00DF3702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4E7B84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4E7B84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E7B8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F3158E" w:rsidP="005A36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Ing. Peter </w:t>
            </w:r>
            <w:r w:rsidR="005A3677">
              <w:rPr>
                <w:rFonts w:ascii="Arial" w:hAnsi="Arial" w:cs="Arial"/>
                <w:sz w:val="16"/>
                <w:szCs w:val="16"/>
                <w:lang w:val="sk-SK"/>
              </w:rPr>
              <w:t>Č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upka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F3158E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4E7B8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E6486" w:rsidRPr="002E10BE" w:rsidRDefault="006E6486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</w:p>
    <w:p w:rsidR="003D093E" w:rsidRPr="00C0505B" w:rsidRDefault="00B55E17" w:rsidP="00E0211F">
      <w:pPr>
        <w:keepNext w:val="0"/>
        <w:rPr>
          <w:rFonts w:ascii="Arial" w:hAnsi="Arial" w:cs="Arial"/>
          <w:i/>
          <w:lang w:val="sk-SK"/>
        </w:rPr>
      </w:pPr>
      <w:r w:rsidRPr="004E7B84">
        <w:rPr>
          <w:rFonts w:ascii="Arial" w:hAnsi="Arial" w:cs="Arial"/>
          <w:i/>
          <w:lang w:val="sk-SK"/>
        </w:rPr>
        <w:t xml:space="preserve">Spoločnosť </w:t>
      </w:r>
      <w:r w:rsidR="00A207F4" w:rsidRPr="004E7B84">
        <w:rPr>
          <w:rFonts w:ascii="Arial" w:hAnsi="Arial" w:cs="Arial"/>
          <w:i/>
          <w:lang w:val="sk-SK"/>
        </w:rPr>
        <w:t xml:space="preserve"> </w:t>
      </w:r>
      <w:r w:rsidR="003D093E" w:rsidRPr="004E7B84">
        <w:rPr>
          <w:rFonts w:ascii="Arial" w:hAnsi="Arial" w:cs="Arial"/>
          <w:i/>
          <w:lang w:val="sk-SK"/>
        </w:rPr>
        <w:t>nie je v žiadnom podniku neobmedzene ručiacim spoločníkom</w:t>
      </w:r>
      <w:r w:rsidR="00C0505B" w:rsidRPr="00C0505B">
        <w:rPr>
          <w:rFonts w:ascii="Arial" w:hAnsi="Arial" w:cs="Arial"/>
          <w:i/>
          <w:lang w:val="sk-SK"/>
        </w:rPr>
        <w:t>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A84E0F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1276"/>
        <w:gridCol w:w="14"/>
        <w:gridCol w:w="3494"/>
      </w:tblGrid>
      <w:tr w:rsidR="000B04FB" w:rsidRPr="002E10BE">
        <w:trPr>
          <w:trHeight w:val="177"/>
        </w:trPr>
        <w:tc>
          <w:tcPr>
            <w:tcW w:w="4784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:rsidR="000B04FB" w:rsidRPr="002E10BE" w:rsidRDefault="000B04FB" w:rsidP="004E7B8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4E7B84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4E7B84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04FB" w:rsidRPr="002E10BE">
        <w:trPr>
          <w:trHeight w:val="227"/>
        </w:trPr>
        <w:tc>
          <w:tcPr>
            <w:tcW w:w="1290" w:type="dxa"/>
            <w:gridSpan w:val="2"/>
            <w:tcBorders>
              <w:top w:val="single" w:sz="12" w:space="0" w:color="999999"/>
              <w:right w:val="nil"/>
            </w:tcBorders>
            <w:vAlign w:val="bottom"/>
          </w:tcPr>
          <w:p w:rsidR="00252114" w:rsidRDefault="00F3158E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Peter Čupka</w:t>
            </w:r>
          </w:p>
          <w:p w:rsidR="00F3158E" w:rsidRPr="002E10BE" w:rsidRDefault="00F3158E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0B04FB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C2CC3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:rsidR="004E7B84" w:rsidRDefault="000B04FB" w:rsidP="004E7B84">
      <w:pPr>
        <w:keepNext w:val="0"/>
        <w:rPr>
          <w:rFonts w:ascii="Arial" w:hAnsi="Arial" w:cs="Arial"/>
          <w:i/>
          <w:lang w:val="sk-SK"/>
        </w:rPr>
      </w:pPr>
      <w:r w:rsidRPr="004E7B84">
        <w:rPr>
          <w:rFonts w:ascii="Arial" w:hAnsi="Arial" w:cs="Arial"/>
          <w:i/>
          <w:lang w:val="sk-SK"/>
        </w:rPr>
        <w:t>Spoločnosť nemá organizačnú zložku v zahraničí.</w:t>
      </w:r>
      <w:r w:rsidR="004A51F7" w:rsidRPr="004E7B84">
        <w:rPr>
          <w:rFonts w:ascii="Arial" w:hAnsi="Arial" w:cs="Arial"/>
          <w:i/>
          <w:lang w:val="sk-SK"/>
        </w:rPr>
        <w:t xml:space="preserve"> </w:t>
      </w:r>
      <w:bookmarkStart w:id="2" w:name="_Toc474124190"/>
      <w:bookmarkStart w:id="3" w:name="_Toc474124302"/>
    </w:p>
    <w:bookmarkEnd w:id="2"/>
    <w:bookmarkEnd w:id="3"/>
    <w:p w:rsidR="00F3158E" w:rsidRDefault="00F3158E" w:rsidP="00E0211F">
      <w:pPr>
        <w:keepNext w:val="0"/>
        <w:rPr>
          <w:rFonts w:ascii="Arial" w:hAnsi="Arial" w:cs="Arial"/>
          <w:lang w:val="sk-SK"/>
        </w:rPr>
      </w:pPr>
    </w:p>
    <w:p w:rsidR="003D093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F97994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CD336C" w:rsidRDefault="00CD336C" w:rsidP="00E0211F">
      <w:pPr>
        <w:keepNext w:val="0"/>
        <w:rPr>
          <w:rFonts w:ascii="Arial" w:hAnsi="Arial" w:cs="Arial"/>
          <w:lang w:val="sk-SK"/>
        </w:rPr>
      </w:pPr>
    </w:p>
    <w:p w:rsidR="00F3158E" w:rsidRDefault="00F3158E" w:rsidP="00E0211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6E0F87" w:rsidRDefault="00C35939" w:rsidP="006E0F8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3D7C8D">
        <w:rPr>
          <w:rFonts w:ascii="Arial" w:hAnsi="Arial" w:cs="Arial"/>
          <w:lang w:val="sk-SK"/>
        </w:rPr>
        <w:t>3</w:t>
      </w:r>
      <w:r w:rsidR="00733623" w:rsidRPr="002E10BE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  <w:bookmarkStart w:id="4" w:name="_Toc474124193"/>
      <w:bookmarkStart w:id="5" w:name="_Toc474124305"/>
    </w:p>
    <w:p w:rsidR="00CD336C" w:rsidRDefault="00CD336C" w:rsidP="006E0F87">
      <w:pPr>
        <w:keepNext w:val="0"/>
        <w:rPr>
          <w:rFonts w:ascii="Arial" w:hAnsi="Arial" w:cs="Arial"/>
          <w:b/>
          <w:lang w:val="sk-SK"/>
        </w:rPr>
      </w:pPr>
    </w:p>
    <w:p w:rsidR="000B04FB" w:rsidRPr="006E0F87" w:rsidRDefault="000B04FB" w:rsidP="006E0F87">
      <w:pPr>
        <w:keepNext w:val="0"/>
        <w:rPr>
          <w:rFonts w:ascii="Arial" w:hAnsi="Arial" w:cs="Arial"/>
          <w:b/>
          <w:lang w:val="sk-SK"/>
        </w:rPr>
      </w:pPr>
      <w:r w:rsidRPr="006E0F87">
        <w:rPr>
          <w:rFonts w:ascii="Arial" w:hAnsi="Arial" w:cs="Arial"/>
          <w:b/>
          <w:lang w:val="sk-SK"/>
        </w:rPr>
        <w:t>Dlhodobý hmotný majetok</w:t>
      </w:r>
      <w:bookmarkEnd w:id="4"/>
      <w:bookmarkEnd w:id="5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F9799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>lušného majetku</w:t>
      </w:r>
      <w:r w:rsidR="00F97994">
        <w:rPr>
          <w:rFonts w:ascii="Arial" w:hAnsi="Arial" w:cs="Arial"/>
          <w:lang w:val="sk-SK"/>
        </w:rPr>
        <w:t>.</w:t>
      </w:r>
    </w:p>
    <w:p w:rsidR="000B04FB" w:rsidRPr="002E10BE" w:rsidRDefault="006A3EAA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F97994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účtoch</w:t>
      </w:r>
      <w:r w:rsidR="00F97994">
        <w:rPr>
          <w:rFonts w:ascii="Arial" w:hAnsi="Arial" w:cs="Arial"/>
          <w:lang w:val="sk-SK"/>
        </w:rPr>
        <w:t>.</w:t>
      </w:r>
    </w:p>
    <w:p w:rsidR="000B04FB" w:rsidRPr="002E10BE" w:rsidRDefault="000B04FB" w:rsidP="00F97994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:rsidR="00F97994" w:rsidRDefault="000B04FB" w:rsidP="00F9799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</w:t>
      </w:r>
    </w:p>
    <w:p w:rsidR="00321E3E" w:rsidRPr="00F97994" w:rsidRDefault="00321E3E" w:rsidP="00F97994">
      <w:pPr>
        <w:keepNext w:val="0"/>
        <w:rPr>
          <w:rFonts w:ascii="Arial" w:hAnsi="Arial" w:cs="Arial"/>
          <w:b/>
          <w:lang w:val="sk-SK"/>
        </w:rPr>
      </w:pPr>
      <w:r w:rsidRPr="00F97994">
        <w:rPr>
          <w:rFonts w:ascii="Arial" w:hAnsi="Arial" w:cs="Arial"/>
          <w:b/>
          <w:lang w:val="sk-SK"/>
        </w:rPr>
        <w:t xml:space="preserve">Náklady budúcich období 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3A4B3C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</w:t>
      </w:r>
      <w:r w:rsidR="003A4B3C">
        <w:rPr>
          <w:rFonts w:ascii="Arial" w:hAnsi="Arial" w:cs="Arial"/>
          <w:b w:val="0"/>
          <w:lang w:val="sk-SK"/>
        </w:rPr>
        <w:t xml:space="preserve"> vykazujú v menovitých hodnotách.</w:t>
      </w:r>
    </w:p>
    <w:p w:rsidR="000D0052" w:rsidRDefault="003A4B3C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>
        <w:rPr>
          <w:rFonts w:ascii="Arial" w:hAnsi="Arial" w:cs="Arial"/>
          <w:b w:val="0"/>
          <w:lang w:val="sk-SK"/>
        </w:rPr>
        <w:t>Dlhodobé, krátkodobé úvery sa vykazujú v menovitej hodnote.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F97994">
        <w:rPr>
          <w:rFonts w:ascii="Arial" w:hAnsi="Arial" w:cs="Arial"/>
          <w:i/>
          <w:lang w:val="sk-SK"/>
        </w:rPr>
        <w:t xml:space="preserve">, </w:t>
      </w:r>
      <w:r w:rsidRPr="00F97994">
        <w:rPr>
          <w:rFonts w:ascii="Arial" w:hAnsi="Arial" w:cs="Arial"/>
          <w:lang w:val="sk-SK"/>
        </w:rPr>
        <w:t>zákonného rezervného fondu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:rsidR="000D0052" w:rsidRDefault="000D0052" w:rsidP="006E0F8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97994">
        <w:rPr>
          <w:rFonts w:ascii="Arial" w:hAnsi="Arial" w:cs="Arial"/>
          <w:iCs/>
          <w:lang w:val="sk-SK"/>
        </w:rPr>
        <w:t>okresného</w:t>
      </w:r>
      <w:r w:rsidRPr="00F97994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</w:t>
      </w:r>
    </w:p>
    <w:p w:rsidR="00031A17" w:rsidRDefault="00031A17" w:rsidP="006E0F87">
      <w:pPr>
        <w:keepNext w:val="0"/>
        <w:rPr>
          <w:rFonts w:ascii="Arial" w:hAnsi="Arial" w:cs="Arial"/>
          <w:lang w:val="sk-SK"/>
        </w:rPr>
      </w:pPr>
    </w:p>
    <w:p w:rsidR="00031A17" w:rsidRDefault="00031A17" w:rsidP="006E0F87">
      <w:pPr>
        <w:keepNext w:val="0"/>
        <w:rPr>
          <w:rFonts w:ascii="Arial" w:hAnsi="Arial" w:cs="Arial"/>
          <w:lang w:val="sk-SK"/>
        </w:rPr>
      </w:pPr>
    </w:p>
    <w:p w:rsidR="00031A17" w:rsidRDefault="00031A17" w:rsidP="006E0F87">
      <w:pPr>
        <w:keepNext w:val="0"/>
        <w:rPr>
          <w:rFonts w:ascii="Arial" w:hAnsi="Arial" w:cs="Arial"/>
          <w:lang w:val="sk-SK"/>
        </w:rPr>
      </w:pPr>
    </w:p>
    <w:p w:rsidR="006E0F87" w:rsidRPr="006E0F87" w:rsidRDefault="006E0F87" w:rsidP="006E0F87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lastRenderedPageBreak/>
        <w:t>Transakcie v cudzích menách</w:t>
      </w:r>
    </w:p>
    <w:p w:rsidR="00AA7B08" w:rsidRPr="002E10BE" w:rsidRDefault="006E0F87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Transakcie v cudzej mene sa do 31. decembra 2008 prepočítavali na slovenskú menu kurzom vyhláseným Národnou bankou Slovenska, platným v deň uskutočnenia transakcie. Po 1. Januári 2009 (deň zavedenia meny Euro </w:t>
      </w:r>
      <w:r w:rsidR="00AA7B08" w:rsidRPr="002E10BE">
        <w:rPr>
          <w:rFonts w:ascii="Arial" w:hAnsi="Arial" w:cs="Arial"/>
          <w:lang w:val="sk-SK"/>
        </w:rPr>
        <w:t>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B700E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2E10BE" w:rsidRDefault="000B04FB" w:rsidP="00B700E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2E10BE">
        <w:rPr>
          <w:rFonts w:ascii="Arial" w:hAnsi="Arial" w:cs="Arial"/>
          <w:lang w:val="sk-SK"/>
        </w:rPr>
        <w:t>Daň z príjm</w:t>
      </w:r>
      <w:bookmarkEnd w:id="8"/>
      <w:bookmarkEnd w:id="9"/>
      <w:r w:rsidRPr="002E10BE">
        <w:rPr>
          <w:rFonts w:ascii="Arial" w:hAnsi="Arial" w:cs="Arial"/>
          <w:lang w:val="sk-SK"/>
        </w:rPr>
        <w:t>u</w:t>
      </w:r>
    </w:p>
    <w:p w:rsidR="00B700E1" w:rsidRDefault="0095179E" w:rsidP="00B700E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161BFA" w:rsidRDefault="00161BFA" w:rsidP="00B700E1">
      <w:pPr>
        <w:keepNext w:val="0"/>
        <w:rPr>
          <w:rFonts w:ascii="Arial" w:hAnsi="Arial" w:cs="Arial"/>
          <w:lang w:val="sk-SK"/>
        </w:rPr>
      </w:pPr>
    </w:p>
    <w:p w:rsidR="002B3F72" w:rsidRDefault="002B3F72" w:rsidP="002B3F72">
      <w:pPr>
        <w:pStyle w:val="Nadpis1"/>
        <w:rPr>
          <w:lang w:val="sk-SK"/>
        </w:rPr>
      </w:pPr>
      <w:bookmarkStart w:id="10" w:name="_Toc474124205"/>
      <w:bookmarkStart w:id="11" w:name="_Toc474124317"/>
      <w:r>
        <w:rPr>
          <w:lang w:val="sk-SK"/>
        </w:rPr>
        <w:lastRenderedPageBreak/>
        <w:t>dlhodobý majetok</w:t>
      </w: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0"/>
      <w:bookmarkEnd w:id="11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D6320B" w:rsidTr="00192F4C">
        <w:trPr>
          <w:trHeight w:hRule="exact" w:val="481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D6320B" w:rsidRDefault="00BC4837" w:rsidP="00D6029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46746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192F4C" w:rsidRPr="00D6320B" w:rsidRDefault="00BC483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46746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B578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D6320B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3E2EE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D6320B" w:rsidRDefault="00B5781C" w:rsidP="00D6029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</w:t>
            </w:r>
            <w:r w:rsidR="00D60297">
              <w:rPr>
                <w:sz w:val="18"/>
                <w:lang w:val="sk-SK"/>
              </w:rPr>
              <w:t>6746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192F4C" w:rsidRPr="00D6320B" w:rsidRDefault="00D6029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46746</w:t>
            </w: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D6320B" w:rsidTr="003E2EE8">
        <w:trPr>
          <w:trHeight w:hRule="exact" w:val="449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D6320B" w:rsidRDefault="00F168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25498</w:t>
            </w:r>
          </w:p>
        </w:tc>
        <w:tc>
          <w:tcPr>
            <w:tcW w:w="969" w:type="dxa"/>
            <w:vAlign w:val="center"/>
          </w:tcPr>
          <w:p w:rsidR="00192F4C" w:rsidRPr="00D6320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D6320B" w:rsidRDefault="00F168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25498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F168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6866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F16842" w:rsidP="00D6029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6866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D6029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D6320B" w:rsidTr="003E2EE8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D6320B" w:rsidRDefault="00F168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32364</w:t>
            </w:r>
          </w:p>
        </w:tc>
        <w:tc>
          <w:tcPr>
            <w:tcW w:w="969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D6320B" w:rsidRDefault="00F16842" w:rsidP="00B578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32364</w:t>
            </w: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3E2EE8">
        <w:trPr>
          <w:trHeight w:hRule="exact" w:val="454"/>
        </w:trPr>
        <w:tc>
          <w:tcPr>
            <w:tcW w:w="1602" w:type="dxa"/>
            <w:vAlign w:val="center"/>
          </w:tcPr>
          <w:p w:rsidR="00192F4C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13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D6320B" w:rsidTr="003E2EE8">
        <w:trPr>
          <w:trHeight w:hRule="exact" w:val="441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D6320B" w:rsidRDefault="00F168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21248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D6320B" w:rsidRDefault="00F168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21248</w:t>
            </w:r>
          </w:p>
        </w:tc>
      </w:tr>
      <w:tr w:rsidR="003E2EE8" w:rsidRPr="009C0CD5" w:rsidTr="003E2EE8">
        <w:trPr>
          <w:trHeight w:hRule="exact" w:val="418"/>
        </w:trPr>
        <w:tc>
          <w:tcPr>
            <w:tcW w:w="1602" w:type="dxa"/>
            <w:vAlign w:val="center"/>
          </w:tcPr>
          <w:p w:rsidR="003E2EE8" w:rsidRPr="002E10BE" w:rsidRDefault="003E2EE8" w:rsidP="00D6320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="00D6320B">
              <w:rPr>
                <w:rFonts w:ascii="Arial" w:hAnsi="Arial" w:cs="Arial"/>
                <w:b/>
                <w:sz w:val="16"/>
                <w:szCs w:val="16"/>
                <w:lang w:val="sk-SK"/>
              </w:rPr>
              <w:t>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bdobia</w:t>
            </w:r>
          </w:p>
        </w:tc>
        <w:tc>
          <w:tcPr>
            <w:tcW w:w="993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D6320B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D6320B" w:rsidRDefault="00F168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14382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9C0CD5" w:rsidRDefault="00F16842" w:rsidP="00D6029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14382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2"/>
        <w:gridCol w:w="993"/>
        <w:gridCol w:w="832"/>
        <w:gridCol w:w="832"/>
        <w:gridCol w:w="350"/>
        <w:gridCol w:w="619"/>
        <w:gridCol w:w="832"/>
        <w:gridCol w:w="694"/>
        <w:gridCol w:w="766"/>
        <w:gridCol w:w="897"/>
        <w:gridCol w:w="797"/>
      </w:tblGrid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B3F72" w:rsidRPr="002E10BE" w:rsidTr="00B7685A">
        <w:trPr>
          <w:trHeight w:val="469"/>
        </w:trPr>
        <w:tc>
          <w:tcPr>
            <w:tcW w:w="1602" w:type="dxa"/>
            <w:vMerge w:val="restart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10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B3F72" w:rsidRPr="002E10BE" w:rsidTr="00B7685A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gridSpan w:val="2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2B3F72" w:rsidRPr="002E10BE" w:rsidTr="00B7685A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09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B71E16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46746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2B3F72" w:rsidRPr="009C0CD5" w:rsidRDefault="00F23400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46746</w:t>
            </w: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F23400" w:rsidP="005E28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46746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F23400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46746</w:t>
            </w:r>
          </w:p>
        </w:tc>
      </w:tr>
      <w:tr w:rsidR="002B3F72" w:rsidRPr="009C0CD5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9C0CD5" w:rsidTr="00B7685A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32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F23400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32364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F23400" w:rsidP="00C1643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14382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F23400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46746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3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38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2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13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5E2846">
        <w:trPr>
          <w:trHeight w:hRule="exact" w:val="533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45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9C0CD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F23400" w:rsidP="005E28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14382</w:t>
            </w: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B3F72" w:rsidRPr="002E10BE" w:rsidTr="00B7685A">
        <w:trPr>
          <w:trHeight w:hRule="exact" w:val="418"/>
        </w:trPr>
        <w:tc>
          <w:tcPr>
            <w:tcW w:w="1602" w:type="dxa"/>
            <w:vAlign w:val="center"/>
          </w:tcPr>
          <w:p w:rsidR="002B3F72" w:rsidRPr="002E10BE" w:rsidRDefault="002B3F72" w:rsidP="00B7685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626C0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2B3F72" w:rsidRPr="009C0CD5" w:rsidRDefault="002B3F72" w:rsidP="00B7685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</w:tbl>
    <w:p w:rsidR="002B3F72" w:rsidRDefault="002B3F72" w:rsidP="002B3F72">
      <w:pPr>
        <w:rPr>
          <w:rFonts w:ascii="Arial" w:hAnsi="Arial" w:cs="Arial"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B7685A" w:rsidRDefault="00B7685A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B7685A" w:rsidRDefault="00B7685A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B04FB" w:rsidRPr="002E10BE" w:rsidRDefault="002B3F72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12" w:name="_Toc474124208"/>
      <w:bookmarkStart w:id="13" w:name="_Toc474124320"/>
      <w:r>
        <w:rPr>
          <w:rFonts w:ascii="Arial" w:hAnsi="Arial" w:cs="Arial"/>
          <w:lang w:val="sk-SK"/>
        </w:rPr>
        <w:lastRenderedPageBreak/>
        <w:t>P</w:t>
      </w:r>
      <w:r w:rsidR="000B04FB" w:rsidRPr="002E10BE">
        <w:rPr>
          <w:rFonts w:ascii="Arial" w:hAnsi="Arial" w:cs="Arial"/>
          <w:lang w:val="sk-SK"/>
        </w:rPr>
        <w:t>ohĽAdávky</w:t>
      </w:r>
      <w:bookmarkEnd w:id="12"/>
      <w:bookmarkEnd w:id="13"/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</w:t>
            </w:r>
            <w:r w:rsidR="00DA363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67049E" w:rsidP="00DA363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DA3638">
              <w:rPr>
                <w:rFonts w:ascii="Arial" w:hAnsi="Arial" w:cs="Arial"/>
                <w:sz w:val="16"/>
                <w:szCs w:val="16"/>
                <w:lang w:val="sk-SK"/>
              </w:rPr>
              <w:t>8339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A363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65319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A3638" w:rsidP="0024491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83658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D751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87245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A363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87245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A3638" w:rsidP="0067049E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</w:t>
            </w:r>
            <w:r w:rsidR="00BD7515">
              <w:rPr>
                <w:rFonts w:ascii="Arial" w:hAnsi="Arial" w:cs="Arial"/>
                <w:sz w:val="16"/>
                <w:szCs w:val="16"/>
                <w:lang w:val="sk-SK"/>
              </w:rPr>
              <w:t>18339</w:t>
            </w:r>
            <w:r w:rsidR="00AE643C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D751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152564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A363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170903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D751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152564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D751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78536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A8307D" w:rsidRDefault="00BD751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18839</w:t>
            </w:r>
          </w:p>
          <w:p w:rsidR="00A8307D" w:rsidRDefault="00A830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A8307D" w:rsidRDefault="00A830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A8307D" w:rsidRDefault="00A830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A8307D" w:rsidRDefault="00A830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A8307D" w:rsidRPr="002E10BE" w:rsidRDefault="00A8307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D751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75927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D751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170903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D751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154463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2827"/>
        <w:gridCol w:w="2859"/>
      </w:tblGrid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1526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1526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1526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1526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1526A" w:rsidP="0081526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-37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A279BF" w:rsidP="00A279BF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</w:t>
            </w:r>
            <w:r w:rsidR="0081526A">
              <w:rPr>
                <w:rFonts w:ascii="Arial" w:hAnsi="Arial" w:cs="Arial"/>
                <w:sz w:val="16"/>
                <w:szCs w:val="16"/>
                <w:lang w:val="sk-SK"/>
              </w:rPr>
              <w:t>135</w:t>
            </w:r>
          </w:p>
        </w:tc>
      </w:tr>
    </w:tbl>
    <w:p w:rsidR="000B7437" w:rsidRPr="002E10BE" w:rsidRDefault="000B7437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2768"/>
        <w:gridCol w:w="2791"/>
      </w:tblGrid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14A5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14A5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801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A1E78" w:rsidP="007A1E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</w:t>
            </w:r>
            <w:r w:rsidR="003C2B90">
              <w:rPr>
                <w:rFonts w:ascii="Arial" w:hAnsi="Arial" w:cs="Arial"/>
                <w:sz w:val="16"/>
                <w:szCs w:val="16"/>
                <w:lang w:val="sk-SK"/>
              </w:rPr>
              <w:t>oistenie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14A5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528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A1E78" w:rsidP="0099672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  <w:r w:rsidR="0099672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996727">
              <w:rPr>
                <w:rFonts w:ascii="Arial" w:hAnsi="Arial" w:cs="Arial"/>
                <w:sz w:val="16"/>
                <w:szCs w:val="16"/>
                <w:lang w:val="sk-SK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telefón,</w:t>
            </w:r>
            <w:r w:rsidR="0099672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údržba programu/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14A5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B5432" w:rsidP="009B5432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</w:t>
            </w:r>
            <w:r w:rsidR="00814A5D">
              <w:rPr>
                <w:rFonts w:ascii="Arial" w:hAnsi="Arial" w:cs="Arial"/>
                <w:sz w:val="16"/>
                <w:szCs w:val="16"/>
                <w:lang w:val="sk-SK"/>
              </w:rPr>
              <w:t>273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14A5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86147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14A5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50400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04B8D" w:rsidP="00104B8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Nevyfakturované </w:t>
            </w:r>
            <w:r w:rsidR="00814A5D">
              <w:rPr>
                <w:rFonts w:ascii="Arial" w:hAnsi="Arial" w:cs="Arial"/>
                <w:sz w:val="16"/>
                <w:szCs w:val="16"/>
                <w:lang w:val="sk-SK"/>
              </w:rPr>
              <w:t xml:space="preserve">prevedené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práce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14A5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86147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14A5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50400</w:t>
            </w:r>
          </w:p>
        </w:tc>
      </w:tr>
      <w:tr w:rsidR="0099672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i/>
          <w:lang w:val="sk-SK"/>
        </w:rPr>
        <w:br w:type="page"/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40194B">
            <w:pPr>
              <w:tabs>
                <w:tab w:val="left" w:pos="3971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18516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18516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633B3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56F32" w:rsidP="00633B3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40194B">
              <w:rPr>
                <w:rFonts w:ascii="Arial" w:hAnsi="Arial" w:cs="Arial"/>
                <w:sz w:val="16"/>
                <w:szCs w:val="16"/>
                <w:lang w:val="sk-SK"/>
              </w:rPr>
              <w:t>4208</w:t>
            </w:r>
          </w:p>
        </w:tc>
      </w:tr>
    </w:tbl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3"/>
        <w:gridCol w:w="4611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15F6B" w:rsidP="00415F6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2668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15F6B" w:rsidP="00415F6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2668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15F6B" w:rsidP="00415F6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2668</w:t>
            </w: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A735B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A735B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77727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77727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6155F1" w:rsidP="00CE4D3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-42043</w:t>
            </w:r>
          </w:p>
        </w:tc>
        <w:tc>
          <w:tcPr>
            <w:tcW w:w="1241" w:type="dxa"/>
            <w:vAlign w:val="center"/>
          </w:tcPr>
          <w:p w:rsidR="00425254" w:rsidRPr="002E10BE" w:rsidRDefault="006155F1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-2668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6155F1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-44711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6155F1" w:rsidP="00F37F2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-2668</w:t>
            </w:r>
          </w:p>
        </w:tc>
        <w:tc>
          <w:tcPr>
            <w:tcW w:w="1241" w:type="dxa"/>
            <w:vAlign w:val="center"/>
          </w:tcPr>
          <w:p w:rsidR="00425254" w:rsidRPr="002E10BE" w:rsidRDefault="006155F1" w:rsidP="00F37F2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-26383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6155F1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-29051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985F29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985F29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2240C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2240C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2240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2240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F277A" w:rsidP="0099339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-66251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2240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F27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24208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F27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-42043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4F277A" w:rsidP="002240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24208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F277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26876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F277A" w:rsidP="0099339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-2668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A435C1" w:rsidRDefault="00264928" w:rsidP="00070F48">
      <w:pPr>
        <w:keepNext w:val="0"/>
        <w:rPr>
          <w:rFonts w:ascii="Arial" w:hAnsi="Arial" w:cs="Arial"/>
          <w:lang w:val="sk-SK"/>
        </w:rPr>
      </w:pPr>
      <w:bookmarkStart w:id="14" w:name="_Toc474124214"/>
      <w:bookmarkStart w:id="15" w:name="_Toc474124326"/>
      <w:r>
        <w:rPr>
          <w:rFonts w:ascii="Arial" w:hAnsi="Arial" w:cs="Arial"/>
          <w:lang w:val="sk-SK"/>
        </w:rPr>
        <w:t>Vedenie spoločnosti navrhuje</w:t>
      </w:r>
      <w:r w:rsidR="000B60C6">
        <w:rPr>
          <w:rFonts w:ascii="Arial" w:hAnsi="Arial" w:cs="Arial"/>
          <w:lang w:val="sk-SK"/>
        </w:rPr>
        <w:t xml:space="preserve"> stratu</w:t>
      </w:r>
      <w:r>
        <w:rPr>
          <w:rFonts w:ascii="Arial" w:hAnsi="Arial" w:cs="Arial"/>
          <w:lang w:val="sk-SK"/>
        </w:rPr>
        <w:t xml:space="preserve"> za rok 201</w:t>
      </w:r>
      <w:r w:rsidR="009504CE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</w:t>
      </w:r>
      <w:r w:rsidR="000B60C6">
        <w:rPr>
          <w:rFonts w:ascii="Arial" w:hAnsi="Arial" w:cs="Arial"/>
          <w:lang w:val="sk-SK"/>
        </w:rPr>
        <w:t>zaúčtovať na účet 429 – neuhradená strata</w:t>
      </w:r>
      <w:r w:rsidR="00656080">
        <w:rPr>
          <w:rFonts w:ascii="Arial" w:hAnsi="Arial" w:cs="Arial"/>
          <w:lang w:val="sk-SK"/>
        </w:rPr>
        <w:t xml:space="preserve"> minulých rokov.</w:t>
      </w:r>
    </w:p>
    <w:p w:rsidR="00656080" w:rsidRDefault="00656080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F87BAF" w:rsidRPr="002E10BE" w:rsidRDefault="00070F48" w:rsidP="00070F4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               </w:t>
      </w:r>
      <w:r>
        <w:rPr>
          <w:rFonts w:ascii="Arial" w:hAnsi="Arial" w:cs="Arial"/>
          <w:b/>
          <w:lang w:val="sk-SK"/>
        </w:rPr>
        <w:t xml:space="preserve">8. </w:t>
      </w:r>
      <w:r>
        <w:rPr>
          <w:rFonts w:ascii="Arial" w:hAnsi="Arial" w:cs="Arial"/>
          <w:b/>
          <w:u w:val="single"/>
          <w:lang w:val="sk-SK"/>
        </w:rPr>
        <w:t>ZÁVäZKY</w:t>
      </w:r>
      <w:bookmarkEnd w:id="14"/>
      <w:bookmarkEnd w:id="15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2"/>
        <w:gridCol w:w="2777"/>
        <w:gridCol w:w="2795"/>
      </w:tblGrid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03B0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87732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03B0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44213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03B0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153147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03B04" w:rsidP="000B216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82236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03B0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240879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03B0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126449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03B0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2447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FA62E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2447</w:t>
            </w: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714FD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1080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FA62E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714FD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FA62E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96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714FDA" w:rsidP="00714FD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88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FA62E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96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FE024F" w:rsidP="00714FD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</w:t>
            </w:r>
            <w:r w:rsidR="000868E4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714FDA">
              <w:rPr>
                <w:rFonts w:ascii="Arial" w:hAnsi="Arial" w:cs="Arial"/>
                <w:sz w:val="16"/>
                <w:szCs w:val="16"/>
                <w:lang w:val="sk-SK"/>
              </w:rPr>
              <w:t>168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FA62E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1080</w:t>
            </w: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53368" w:rsidRPr="00653368" w:rsidRDefault="00653368" w:rsidP="00653368">
      <w:pPr>
        <w:pStyle w:val="Nadpis1"/>
        <w:rPr>
          <w:lang w:val="sk-SK"/>
        </w:rPr>
      </w:pPr>
      <w:r w:rsidRPr="00653368">
        <w:rPr>
          <w:lang w:val="sk-SK"/>
        </w:rPr>
        <w:t>rezervy</w:t>
      </w:r>
    </w:p>
    <w:p w:rsidR="00653368" w:rsidRPr="00653368" w:rsidRDefault="00653368" w:rsidP="00653368">
      <w:pPr>
        <w:rPr>
          <w:lang w:val="sk-SK"/>
        </w:rPr>
      </w:pPr>
      <w:r>
        <w:rPr>
          <w:lang w:val="sk-SK"/>
        </w:rPr>
        <w:t>Informácie o 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653368" w:rsidRPr="002E10BE" w:rsidTr="00B7685A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53368" w:rsidRPr="002E10BE" w:rsidTr="00B7685A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68" w:rsidRPr="002E10BE" w:rsidRDefault="00653368" w:rsidP="00B7685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1259E5" w:rsidRPr="002E10BE" w:rsidTr="00B7685A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1259E5" w:rsidRDefault="001259E5" w:rsidP="001259E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259E5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DA36C7" w:rsidP="00D127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DA36C7" w:rsidP="002D6B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809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DA36C7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DA36C7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809</w:t>
            </w:r>
          </w:p>
        </w:tc>
      </w:tr>
      <w:tr w:rsidR="001259E5" w:rsidRPr="002E10BE" w:rsidTr="00B7685A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Nevyčerpaná dovolenka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DA36C7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DA36C7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DA36C7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DA36C7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809</w:t>
            </w:r>
          </w:p>
        </w:tc>
      </w:tr>
      <w:tr w:rsidR="001259E5" w:rsidRPr="002E10BE" w:rsidTr="00B7685A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259E5" w:rsidRPr="002E10BE" w:rsidTr="00B7685A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259E5" w:rsidRPr="002E10BE" w:rsidTr="00B7685A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9E5" w:rsidRPr="002E10BE" w:rsidRDefault="001259E5" w:rsidP="00B7685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53368" w:rsidRDefault="00653368" w:rsidP="00653368">
      <w:pPr>
        <w:keepNext w:val="0"/>
        <w:rPr>
          <w:rFonts w:ascii="Arial" w:hAnsi="Arial" w:cs="Arial"/>
          <w:lang w:val="sk-SK"/>
        </w:rPr>
      </w:pPr>
    </w:p>
    <w:p w:rsidR="001E7556" w:rsidRDefault="001E7556" w:rsidP="00653368">
      <w:pPr>
        <w:pStyle w:val="Nadpis1"/>
        <w:rPr>
          <w:lang w:val="sk-SK"/>
        </w:rPr>
      </w:pPr>
      <w:r w:rsidRPr="001E7556">
        <w:rPr>
          <w:lang w:val="sk-SK"/>
        </w:rPr>
        <w:lastRenderedPageBreak/>
        <w:t>VÝNOSY A</w:t>
      </w:r>
      <w:r w:rsidR="00653368">
        <w:rPr>
          <w:lang w:val="sk-SK"/>
        </w:rPr>
        <w:t> </w:t>
      </w:r>
      <w:r w:rsidRPr="001E7556">
        <w:rPr>
          <w:lang w:val="sk-SK"/>
        </w:rPr>
        <w:t>NÁKLADY</w:t>
      </w:r>
    </w:p>
    <w:p w:rsidR="00C67B59" w:rsidRDefault="00C67B59" w:rsidP="00E0211F">
      <w:pPr>
        <w:keepNext w:val="0"/>
        <w:rPr>
          <w:rFonts w:ascii="Arial" w:hAnsi="Arial" w:cs="Arial"/>
          <w:b/>
          <w:lang w:val="sk-SK"/>
        </w:rPr>
      </w:pP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A)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B)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1F3543" w:rsidRPr="002E10BE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1F3543" w:rsidRPr="002E10BE" w:rsidRDefault="008B3729" w:rsidP="006467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Kovová konštrukcia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1F3543" w:rsidRPr="002E10BE" w:rsidRDefault="009F1A4C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84722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9F1A4C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137602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8B3729" w:rsidP="004D483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Montáž konštrukcie</w:t>
            </w:r>
          </w:p>
        </w:tc>
        <w:tc>
          <w:tcPr>
            <w:tcW w:w="1172" w:type="dxa"/>
            <w:vAlign w:val="center"/>
          </w:tcPr>
          <w:p w:rsidR="001F3543" w:rsidRPr="002E10BE" w:rsidRDefault="00F7312B" w:rsidP="004D483D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9F1A4C">
              <w:rPr>
                <w:rFonts w:ascii="Arial" w:hAnsi="Arial" w:cs="Arial"/>
                <w:sz w:val="16"/>
                <w:szCs w:val="16"/>
                <w:lang w:val="sk-SK"/>
              </w:rPr>
              <w:t>34411</w:t>
            </w:r>
          </w:p>
        </w:tc>
        <w:tc>
          <w:tcPr>
            <w:tcW w:w="1261" w:type="dxa"/>
            <w:vAlign w:val="center"/>
          </w:tcPr>
          <w:p w:rsidR="001F3543" w:rsidRPr="002E10BE" w:rsidRDefault="009F1A4C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173989</w:t>
            </w: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8B3729" w:rsidP="008B3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DHM</w:t>
            </w:r>
          </w:p>
        </w:tc>
        <w:tc>
          <w:tcPr>
            <w:tcW w:w="1172" w:type="dxa"/>
            <w:vAlign w:val="center"/>
          </w:tcPr>
          <w:p w:rsidR="001F3543" w:rsidRPr="002E10BE" w:rsidRDefault="00062C50" w:rsidP="00062C50">
            <w:pPr>
              <w:spacing w:after="0"/>
              <w:ind w:right="17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</w:t>
            </w:r>
            <w:r w:rsidR="009F1A4C">
              <w:rPr>
                <w:rFonts w:ascii="Arial" w:hAnsi="Arial" w:cs="Arial"/>
                <w:sz w:val="16"/>
                <w:szCs w:val="16"/>
                <w:lang w:val="sk-SK"/>
              </w:rPr>
              <w:t>14983</w:t>
            </w: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1F3543" w:rsidRPr="002E10BE" w:rsidRDefault="009F1A4C" w:rsidP="008B3729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234116</w:t>
            </w:r>
          </w:p>
        </w:tc>
        <w:tc>
          <w:tcPr>
            <w:tcW w:w="1261" w:type="dxa"/>
            <w:vAlign w:val="center"/>
          </w:tcPr>
          <w:p w:rsidR="001F3543" w:rsidRPr="002E10BE" w:rsidRDefault="009F1A4C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311591</w:t>
            </w: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F3543" w:rsidRDefault="00F860F7" w:rsidP="009C00E4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>
        <w:rPr>
          <w:rFonts w:ascii="Arial" w:hAnsi="Arial" w:cs="Arial"/>
          <w:iCs/>
          <w:lang w:val="sk-SK"/>
        </w:rPr>
        <w:t>I</w:t>
      </w:r>
      <w:r w:rsidR="001F3543" w:rsidRPr="002E10BE">
        <w:rPr>
          <w:rFonts w:ascii="Arial" w:hAnsi="Arial" w:cs="Arial"/>
          <w:iCs/>
          <w:lang w:val="sk-SK"/>
        </w:rPr>
        <w:t>nformácie o výnosoch z hospodárskej činnosti, finančnej činnosti a mimoriadnej činnosti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1F3543" w:rsidRPr="002E10BE" w:rsidTr="001E7556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E7556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</w:t>
            </w:r>
            <w:r w:rsidR="001F3543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3A621B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2717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E062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Zmluvné úroky z omeškania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4D1829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2717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4D1829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</w:p>
        </w:tc>
        <w:tc>
          <w:tcPr>
            <w:tcW w:w="3072" w:type="dxa"/>
            <w:vAlign w:val="center"/>
          </w:tcPr>
          <w:p w:rsidR="001F3543" w:rsidRPr="002E10BE" w:rsidRDefault="004D1829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1564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4D1829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</w:p>
        </w:tc>
        <w:tc>
          <w:tcPr>
            <w:tcW w:w="3072" w:type="dxa"/>
            <w:vAlign w:val="center"/>
          </w:tcPr>
          <w:p w:rsidR="001F3543" w:rsidRPr="002E10BE" w:rsidRDefault="004D1829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1564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1F3543" w:rsidRPr="002E10BE" w:rsidRDefault="001E062A" w:rsidP="005F364B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</w:t>
            </w:r>
            <w:r w:rsidR="003A621B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4D1829"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</w:p>
        </w:tc>
        <w:tc>
          <w:tcPr>
            <w:tcW w:w="3072" w:type="dxa"/>
            <w:vAlign w:val="center"/>
          </w:tcPr>
          <w:p w:rsidR="001F3543" w:rsidRPr="002E10BE" w:rsidRDefault="004D1829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1564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64670C" w:rsidRDefault="0064670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382C39" w:rsidRDefault="00382C39" w:rsidP="00EC2EEB">
      <w:pPr>
        <w:keepNext w:val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9F188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84722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9F188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137602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C2EEB" w:rsidRPr="002E10BE" w:rsidRDefault="009F188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134411</w:t>
            </w:r>
          </w:p>
        </w:tc>
        <w:tc>
          <w:tcPr>
            <w:tcW w:w="3072" w:type="dxa"/>
            <w:vAlign w:val="center"/>
          </w:tcPr>
          <w:p w:rsidR="00EC2EEB" w:rsidRPr="002E10BE" w:rsidRDefault="002966AA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9F1885">
              <w:rPr>
                <w:rFonts w:ascii="Arial" w:hAnsi="Arial" w:cs="Arial"/>
                <w:sz w:val="16"/>
                <w:szCs w:val="16"/>
                <w:lang w:val="sk-SK"/>
              </w:rPr>
              <w:t>73989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2E10BE" w:rsidRDefault="009F188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219133</w:t>
            </w:r>
          </w:p>
        </w:tc>
        <w:tc>
          <w:tcPr>
            <w:tcW w:w="3072" w:type="dxa"/>
            <w:vAlign w:val="center"/>
          </w:tcPr>
          <w:p w:rsidR="00EC2EEB" w:rsidRPr="002E10BE" w:rsidRDefault="009F188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311591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DF42B2" w:rsidRPr="002E10BE" w:rsidTr="00E75820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F56C5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166272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233504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E758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405A87" w:rsidRPr="002E10BE" w:rsidRDefault="004F759F" w:rsidP="00F56C5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153281</w:t>
            </w:r>
          </w:p>
        </w:tc>
        <w:tc>
          <w:tcPr>
            <w:tcW w:w="3072" w:type="dxa"/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233504</w:t>
            </w:r>
          </w:p>
        </w:tc>
      </w:tr>
      <w:tr w:rsidR="00FE2BA7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FE2BA7" w:rsidRPr="002E10BE" w:rsidRDefault="00FE2BA7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Stavebné práce</w:t>
            </w:r>
          </w:p>
        </w:tc>
        <w:tc>
          <w:tcPr>
            <w:tcW w:w="3072" w:type="dxa"/>
            <w:vAlign w:val="center"/>
          </w:tcPr>
          <w:p w:rsidR="00F56C52" w:rsidRDefault="00F56C52" w:rsidP="00F56C52">
            <w:pPr>
              <w:spacing w:after="0"/>
              <w:ind w:right="538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129051                </w:t>
            </w:r>
          </w:p>
          <w:p w:rsidR="00FE2BA7" w:rsidRPr="002E10BE" w:rsidRDefault="00F56C52" w:rsidP="00F56C52">
            <w:pPr>
              <w:spacing w:after="0"/>
              <w:ind w:right="538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3072" w:type="dxa"/>
            <w:vAlign w:val="center"/>
          </w:tcPr>
          <w:p w:rsidR="00FE2BA7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199930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B7337E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</w:t>
            </w:r>
            <w:r w:rsidR="00F56C52"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</w:t>
            </w:r>
            <w:r w:rsidR="007302CD">
              <w:rPr>
                <w:rFonts w:ascii="Arial" w:hAnsi="Arial" w:cs="Arial"/>
                <w:i/>
                <w:sz w:val="16"/>
                <w:szCs w:val="16"/>
                <w:lang w:val="sk-SK"/>
              </w:rPr>
              <w:t>, telefón</w:t>
            </w:r>
          </w:p>
        </w:tc>
        <w:tc>
          <w:tcPr>
            <w:tcW w:w="3072" w:type="dxa"/>
            <w:vAlign w:val="center"/>
          </w:tcPr>
          <w:p w:rsidR="00DF42B2" w:rsidRPr="002E10BE" w:rsidRDefault="007302C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7478</w:t>
            </w:r>
          </w:p>
        </w:tc>
        <w:tc>
          <w:tcPr>
            <w:tcW w:w="3072" w:type="dxa"/>
            <w:vAlign w:val="center"/>
          </w:tcPr>
          <w:p w:rsidR="00DF42B2" w:rsidRPr="002E10BE" w:rsidRDefault="00B7337E" w:rsidP="00591893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6020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5108E2" w:rsidP="00F56C5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Účtovnícke práce</w:t>
            </w:r>
          </w:p>
        </w:tc>
        <w:tc>
          <w:tcPr>
            <w:tcW w:w="3072" w:type="dxa"/>
            <w:vAlign w:val="center"/>
          </w:tcPr>
          <w:p w:rsidR="00DF42B2" w:rsidRPr="002E10BE" w:rsidRDefault="00FE2BA7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591893">
              <w:rPr>
                <w:rFonts w:ascii="Arial" w:hAnsi="Arial" w:cs="Arial"/>
                <w:sz w:val="16"/>
                <w:szCs w:val="16"/>
                <w:lang w:val="sk-SK"/>
              </w:rPr>
              <w:t>320</w:t>
            </w:r>
          </w:p>
        </w:tc>
        <w:tc>
          <w:tcPr>
            <w:tcW w:w="3072" w:type="dxa"/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4320</w:t>
            </w:r>
          </w:p>
        </w:tc>
      </w:tr>
      <w:tr w:rsidR="005108E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5108E2" w:rsidRDefault="005108E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Cestovné</w:t>
            </w:r>
            <w:r w:rsidR="00FE2BA7">
              <w:rPr>
                <w:rFonts w:ascii="Arial" w:hAnsi="Arial" w:cs="Arial"/>
                <w:i/>
                <w:sz w:val="16"/>
                <w:szCs w:val="16"/>
                <w:lang w:val="sk-SK"/>
              </w:rPr>
              <w:t>, stravné</w:t>
            </w:r>
          </w:p>
        </w:tc>
        <w:tc>
          <w:tcPr>
            <w:tcW w:w="3072" w:type="dxa"/>
            <w:vAlign w:val="center"/>
          </w:tcPr>
          <w:p w:rsidR="005108E2" w:rsidRDefault="00F56C5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12432</w:t>
            </w:r>
          </w:p>
          <w:p w:rsidR="005108E2" w:rsidRDefault="005108E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108E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10320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07F3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32139</w:t>
            </w:r>
          </w:p>
        </w:tc>
        <w:tc>
          <w:tcPr>
            <w:tcW w:w="3072" w:type="dxa"/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43918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Odpisy</w:t>
            </w:r>
            <w:r w:rsidR="00D07F3F">
              <w:rPr>
                <w:rFonts w:ascii="Arial" w:hAnsi="Arial" w:cs="Arial"/>
                <w:sz w:val="16"/>
                <w:szCs w:val="16"/>
                <w:lang w:val="sk-SK"/>
              </w:rPr>
              <w:t>, ZC predaného dlh.maj.</w:t>
            </w:r>
          </w:p>
        </w:tc>
        <w:tc>
          <w:tcPr>
            <w:tcW w:w="3072" w:type="dxa"/>
            <w:vAlign w:val="center"/>
          </w:tcPr>
          <w:p w:rsidR="00DF42B2" w:rsidRPr="002E10BE" w:rsidRDefault="00D07F3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14383</w:t>
            </w:r>
          </w:p>
        </w:tc>
        <w:tc>
          <w:tcPr>
            <w:tcW w:w="3072" w:type="dxa"/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6866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3072" w:type="dxa"/>
            <w:vAlign w:val="center"/>
          </w:tcPr>
          <w:p w:rsidR="00DF42B2" w:rsidRPr="002E10BE" w:rsidRDefault="00D07F3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22187</w:t>
            </w:r>
          </w:p>
        </w:tc>
        <w:tc>
          <w:tcPr>
            <w:tcW w:w="3072" w:type="dxa"/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30164</w:t>
            </w:r>
          </w:p>
        </w:tc>
      </w:tr>
      <w:tr w:rsidR="009F3379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9F3379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32FD">
              <w:rPr>
                <w:rFonts w:ascii="Arial" w:hAnsi="Arial" w:cs="Arial"/>
                <w:sz w:val="16"/>
                <w:szCs w:val="16"/>
                <w:lang w:val="sk-SK"/>
              </w:rPr>
              <w:t>Zákonné sociálne náklady</w:t>
            </w:r>
          </w:p>
        </w:tc>
        <w:tc>
          <w:tcPr>
            <w:tcW w:w="3072" w:type="dxa"/>
            <w:vAlign w:val="center"/>
          </w:tcPr>
          <w:p w:rsidR="009F3379" w:rsidRPr="002E10BE" w:rsidRDefault="00D07F3F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7260</w:t>
            </w:r>
          </w:p>
        </w:tc>
        <w:tc>
          <w:tcPr>
            <w:tcW w:w="3072" w:type="dxa"/>
            <w:vAlign w:val="center"/>
          </w:tcPr>
          <w:p w:rsidR="009F3379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6888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5D35D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2393</w:t>
            </w:r>
          </w:p>
        </w:tc>
        <w:tc>
          <w:tcPr>
            <w:tcW w:w="3072" w:type="dxa"/>
            <w:vAlign w:val="center"/>
          </w:tcPr>
          <w:p w:rsidR="00DF42B2" w:rsidRPr="002E10BE" w:rsidRDefault="00B7337E" w:rsidP="00FE2BA7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3754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DF42B2" w:rsidRPr="002E10BE" w:rsidRDefault="005D35D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2393</w:t>
            </w:r>
          </w:p>
        </w:tc>
        <w:tc>
          <w:tcPr>
            <w:tcW w:w="3072" w:type="dxa"/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1679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2075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5108E2" w:rsidRDefault="005108E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 z úveru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1421</w:t>
            </w:r>
          </w:p>
        </w:tc>
      </w:tr>
      <w:tr w:rsidR="005108E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5108E2" w:rsidRDefault="005108E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3072" w:type="dxa"/>
            <w:vAlign w:val="center"/>
          </w:tcPr>
          <w:p w:rsidR="005108E2" w:rsidRDefault="005108E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108E2" w:rsidRPr="002E10BE" w:rsidRDefault="00B733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654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434C63" w:rsidRPr="002E10BE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277009">
        <w:trPr>
          <w:trHeight w:hRule="exact" w:val="40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-29051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2B09A1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-2349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277009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538FB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27788" w:rsidP="00170F3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70F35">
              <w:rPr>
                <w:rFonts w:ascii="Arial" w:hAnsi="Arial" w:cs="Arial"/>
                <w:sz w:val="16"/>
                <w:szCs w:val="16"/>
                <w:lang w:val="sk-SK"/>
              </w:rPr>
              <w:t>6681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27788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-446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0538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19436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0538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4470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4026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765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2692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0538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27788" w:rsidP="000538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027788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0277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0277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277009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-12307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170F3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-2830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1677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319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170F35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319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90DD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57ECB" w:rsidRDefault="00457ECB" w:rsidP="00E0211F">
      <w:pPr>
        <w:keepNext w:val="0"/>
        <w:rPr>
          <w:rFonts w:ascii="Arial" w:hAnsi="Arial" w:cs="Arial"/>
          <w:b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3B03C0">
        <w:rPr>
          <w:rFonts w:ascii="Arial" w:hAnsi="Arial" w:cs="Arial"/>
          <w:iCs w:val="0"/>
          <w:lang w:eastAsia="en-US"/>
        </w:rPr>
        <w:t>2013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007EB2" w:rsidRDefault="00007EB2" w:rsidP="00E0211F">
      <w:pPr>
        <w:keepNext w:val="0"/>
        <w:rPr>
          <w:rFonts w:ascii="Arial" w:hAnsi="Arial" w:cs="Arial"/>
          <w:i/>
          <w:lang w:val="sk-SK"/>
        </w:rPr>
      </w:pPr>
    </w:p>
    <w:p w:rsidR="00055096" w:rsidRDefault="00055096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055096" w:rsidRDefault="00055096" w:rsidP="00E0211F">
      <w:pPr>
        <w:keepNext w:val="0"/>
        <w:rPr>
          <w:rFonts w:ascii="Arial" w:hAnsi="Arial" w:cs="Arial"/>
          <w:i/>
          <w:lang w:val="sk-SK"/>
        </w:rPr>
      </w:pPr>
    </w:p>
    <w:sectPr w:rsidR="00055096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DC5" w:rsidRDefault="00AF7DC5">
      <w:r>
        <w:separator/>
      </w:r>
    </w:p>
  </w:endnote>
  <w:endnote w:type="continuationSeparator" w:id="1">
    <w:p w:rsidR="00AF7DC5" w:rsidRDefault="00AF7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384" w:rsidRDefault="00CE1384" w:rsidP="00DD6F3E">
    <w:pPr>
      <w:pStyle w:val="Pta"/>
      <w:jc w:val="center"/>
    </w:pPr>
  </w:p>
  <w:p w:rsidR="00CE1384" w:rsidRPr="00953379" w:rsidRDefault="004A51F1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CE1384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3B03C0">
      <w:rPr>
        <w:rFonts w:ascii="Arial" w:hAnsi="Arial" w:cs="Arial"/>
        <w:noProof/>
      </w:rPr>
      <w:t>14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DC5" w:rsidRDefault="00AF7DC5">
      <w:r>
        <w:separator/>
      </w:r>
    </w:p>
  </w:footnote>
  <w:footnote w:type="continuationSeparator" w:id="1">
    <w:p w:rsidR="00AF7DC5" w:rsidRDefault="00AF7D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384" w:rsidRPr="00435877" w:rsidRDefault="00CE1384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T.I.K.O. SYSTEMS, spol. s r. o., Jašíkova 101, 023 54  Turzovka</w:t>
    </w:r>
  </w:p>
  <w:p w:rsidR="00CE1384" w:rsidRPr="00E7199A" w:rsidRDefault="00CE1384" w:rsidP="00E7199A">
    <w:pPr>
      <w:pStyle w:val="lines"/>
    </w:pPr>
    <w:r w:rsidRPr="00E7199A">
      <w:t>Poznámky k účtov</w:t>
    </w:r>
    <w:r w:rsidR="00D37C39">
      <w:t>nej závierke k 31. decembru 201</w:t>
    </w:r>
    <w:r w:rsidR="00E1670C">
      <w:t>3</w:t>
    </w:r>
  </w:p>
  <w:p w:rsidR="00D37C39" w:rsidRDefault="00D37C3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1F197A"/>
    <w:multiLevelType w:val="hybridMultilevel"/>
    <w:tmpl w:val="99C45B12"/>
    <w:lvl w:ilvl="0" w:tplc="DEE23F5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26767"/>
    <w:multiLevelType w:val="hybridMultilevel"/>
    <w:tmpl w:val="15E07434"/>
    <w:lvl w:ilvl="0" w:tplc="7E0C0A36">
      <w:start w:val="9"/>
      <w:numFmt w:val="decimal"/>
      <w:lvlText w:val="%1"/>
      <w:lvlJc w:val="left"/>
      <w:pPr>
        <w:ind w:left="18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7" w:hanging="360"/>
      </w:pPr>
    </w:lvl>
    <w:lvl w:ilvl="2" w:tplc="041B001B" w:tentative="1">
      <w:start w:val="1"/>
      <w:numFmt w:val="lowerRoman"/>
      <w:lvlText w:val="%3."/>
      <w:lvlJc w:val="right"/>
      <w:pPr>
        <w:ind w:left="3247" w:hanging="180"/>
      </w:pPr>
    </w:lvl>
    <w:lvl w:ilvl="3" w:tplc="041B000F" w:tentative="1">
      <w:start w:val="1"/>
      <w:numFmt w:val="decimal"/>
      <w:lvlText w:val="%4."/>
      <w:lvlJc w:val="left"/>
      <w:pPr>
        <w:ind w:left="3967" w:hanging="360"/>
      </w:pPr>
    </w:lvl>
    <w:lvl w:ilvl="4" w:tplc="041B0019" w:tentative="1">
      <w:start w:val="1"/>
      <w:numFmt w:val="lowerLetter"/>
      <w:lvlText w:val="%5."/>
      <w:lvlJc w:val="left"/>
      <w:pPr>
        <w:ind w:left="4687" w:hanging="360"/>
      </w:pPr>
    </w:lvl>
    <w:lvl w:ilvl="5" w:tplc="041B001B" w:tentative="1">
      <w:start w:val="1"/>
      <w:numFmt w:val="lowerRoman"/>
      <w:lvlText w:val="%6."/>
      <w:lvlJc w:val="right"/>
      <w:pPr>
        <w:ind w:left="5407" w:hanging="180"/>
      </w:pPr>
    </w:lvl>
    <w:lvl w:ilvl="6" w:tplc="041B000F" w:tentative="1">
      <w:start w:val="1"/>
      <w:numFmt w:val="decimal"/>
      <w:lvlText w:val="%7."/>
      <w:lvlJc w:val="left"/>
      <w:pPr>
        <w:ind w:left="6127" w:hanging="360"/>
      </w:pPr>
    </w:lvl>
    <w:lvl w:ilvl="7" w:tplc="041B0019" w:tentative="1">
      <w:start w:val="1"/>
      <w:numFmt w:val="lowerLetter"/>
      <w:lvlText w:val="%8."/>
      <w:lvlJc w:val="left"/>
      <w:pPr>
        <w:ind w:left="6847" w:hanging="360"/>
      </w:pPr>
    </w:lvl>
    <w:lvl w:ilvl="8" w:tplc="041B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3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>
    <w:nsid w:val="2D7768C4"/>
    <w:multiLevelType w:val="hybridMultilevel"/>
    <w:tmpl w:val="8B20B1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1163"/>
        </w:tabs>
        <w:ind w:left="1163" w:hanging="454"/>
      </w:pPr>
      <w:rPr>
        <w:rFonts w:hint="default"/>
      </w:rPr>
    </w:lvl>
  </w:abstractNum>
  <w:abstractNum w:abstractNumId="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E074A7"/>
    <w:multiLevelType w:val="multilevel"/>
    <w:tmpl w:val="78723B16"/>
    <w:lvl w:ilvl="0">
      <w:start w:val="1"/>
      <w:numFmt w:val="decimal"/>
      <w:pStyle w:val="Nadpis1"/>
      <w:lvlText w:val="%1.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7" w:hanging="360"/>
      </w:pPr>
    </w:lvl>
    <w:lvl w:ilvl="2" w:tentative="1">
      <w:start w:val="1"/>
      <w:numFmt w:val="lowerRoman"/>
      <w:lvlText w:val="%3."/>
      <w:lvlJc w:val="right"/>
      <w:pPr>
        <w:ind w:left="3247" w:hanging="180"/>
      </w:pPr>
    </w:lvl>
    <w:lvl w:ilvl="3" w:tentative="1">
      <w:start w:val="1"/>
      <w:numFmt w:val="decimal"/>
      <w:lvlText w:val="%4."/>
      <w:lvlJc w:val="left"/>
      <w:pPr>
        <w:ind w:left="3967" w:hanging="360"/>
      </w:pPr>
    </w:lvl>
    <w:lvl w:ilvl="4" w:tentative="1">
      <w:start w:val="1"/>
      <w:numFmt w:val="lowerLetter"/>
      <w:lvlText w:val="%5."/>
      <w:lvlJc w:val="left"/>
      <w:pPr>
        <w:ind w:left="4687" w:hanging="360"/>
      </w:pPr>
    </w:lvl>
    <w:lvl w:ilvl="5" w:tentative="1">
      <w:start w:val="1"/>
      <w:numFmt w:val="lowerRoman"/>
      <w:lvlText w:val="%6."/>
      <w:lvlJc w:val="right"/>
      <w:pPr>
        <w:ind w:left="5407" w:hanging="180"/>
      </w:pPr>
    </w:lvl>
    <w:lvl w:ilvl="6" w:tentative="1">
      <w:start w:val="1"/>
      <w:numFmt w:val="decimal"/>
      <w:lvlText w:val="%7."/>
      <w:lvlJc w:val="left"/>
      <w:pPr>
        <w:ind w:left="6127" w:hanging="360"/>
      </w:pPr>
    </w:lvl>
    <w:lvl w:ilvl="7" w:tentative="1">
      <w:start w:val="1"/>
      <w:numFmt w:val="lowerLetter"/>
      <w:lvlText w:val="%8."/>
      <w:lvlJc w:val="left"/>
      <w:pPr>
        <w:ind w:left="6847" w:hanging="360"/>
      </w:pPr>
    </w:lvl>
    <w:lvl w:ilvl="8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1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FD57054"/>
    <w:multiLevelType w:val="hybridMultilevel"/>
    <w:tmpl w:val="2A8A685C"/>
    <w:lvl w:ilvl="0" w:tplc="3648CBCE">
      <w:start w:val="8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9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1"/>
  </w:num>
  <w:num w:numId="6">
    <w:abstractNumId w:val="9"/>
  </w:num>
  <w:num w:numId="7">
    <w:abstractNumId w:val="9"/>
  </w:num>
  <w:num w:numId="8">
    <w:abstractNumId w:val="10"/>
  </w:num>
  <w:num w:numId="9">
    <w:abstractNumId w:val="5"/>
  </w:num>
  <w:num w:numId="10">
    <w:abstractNumId w:val="14"/>
  </w:num>
  <w:num w:numId="11">
    <w:abstractNumId w:val="16"/>
  </w:num>
  <w:num w:numId="12">
    <w:abstractNumId w:val="3"/>
  </w:num>
  <w:num w:numId="13">
    <w:abstractNumId w:val="11"/>
  </w:num>
  <w:num w:numId="14">
    <w:abstractNumId w:val="11"/>
  </w:num>
  <w:num w:numId="15">
    <w:abstractNumId w:val="11"/>
  </w:num>
  <w:num w:numId="16">
    <w:abstractNumId w:val="13"/>
  </w:num>
  <w:num w:numId="17">
    <w:abstractNumId w:val="11"/>
  </w:num>
  <w:num w:numId="18">
    <w:abstractNumId w:val="7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7"/>
  </w:num>
  <w:num w:numId="24">
    <w:abstractNumId w:val="7"/>
  </w:num>
  <w:num w:numId="25">
    <w:abstractNumId w:val="7"/>
  </w:num>
  <w:num w:numId="26">
    <w:abstractNumId w:val="15"/>
  </w:num>
  <w:num w:numId="27">
    <w:abstractNumId w:val="11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0"/>
  </w:num>
  <w:num w:numId="33">
    <w:abstractNumId w:val="12"/>
  </w:num>
  <w:num w:numId="34">
    <w:abstractNumId w:val="4"/>
  </w:num>
  <w:num w:numId="35">
    <w:abstractNumId w:val="11"/>
  </w:num>
  <w:num w:numId="36">
    <w:abstractNumId w:val="6"/>
  </w:num>
  <w:num w:numId="37">
    <w:abstractNumId w:val="9"/>
  </w:num>
  <w:num w:numId="38">
    <w:abstractNumId w:val="1"/>
  </w:num>
  <w:num w:numId="39">
    <w:abstractNumId w:val="2"/>
  </w:num>
  <w:num w:numId="40">
    <w:abstractNumId w:val="9"/>
    <w:lvlOverride w:ilvl="0">
      <w:startOverride w:val="9"/>
    </w:lvlOverride>
  </w:num>
  <w:num w:numId="41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4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57E7"/>
    <w:rsid w:val="00005D4A"/>
    <w:rsid w:val="00007EB2"/>
    <w:rsid w:val="00011FE1"/>
    <w:rsid w:val="00012744"/>
    <w:rsid w:val="00012F1A"/>
    <w:rsid w:val="000163E6"/>
    <w:rsid w:val="00016474"/>
    <w:rsid w:val="00017657"/>
    <w:rsid w:val="00020FEA"/>
    <w:rsid w:val="00024AC8"/>
    <w:rsid w:val="00027788"/>
    <w:rsid w:val="00027F90"/>
    <w:rsid w:val="00031A17"/>
    <w:rsid w:val="00033B76"/>
    <w:rsid w:val="00034569"/>
    <w:rsid w:val="00035820"/>
    <w:rsid w:val="00043D29"/>
    <w:rsid w:val="00043E4E"/>
    <w:rsid w:val="000474ED"/>
    <w:rsid w:val="00052327"/>
    <w:rsid w:val="000538FB"/>
    <w:rsid w:val="00054810"/>
    <w:rsid w:val="000549DD"/>
    <w:rsid w:val="00055096"/>
    <w:rsid w:val="0005573D"/>
    <w:rsid w:val="000563F9"/>
    <w:rsid w:val="000619B3"/>
    <w:rsid w:val="00062C50"/>
    <w:rsid w:val="00063304"/>
    <w:rsid w:val="00063AC4"/>
    <w:rsid w:val="00064CDC"/>
    <w:rsid w:val="0006583C"/>
    <w:rsid w:val="00065AA2"/>
    <w:rsid w:val="00067946"/>
    <w:rsid w:val="00070F48"/>
    <w:rsid w:val="00071429"/>
    <w:rsid w:val="00072F99"/>
    <w:rsid w:val="00075C57"/>
    <w:rsid w:val="00076434"/>
    <w:rsid w:val="00077F9F"/>
    <w:rsid w:val="000807BC"/>
    <w:rsid w:val="0008298C"/>
    <w:rsid w:val="000855D2"/>
    <w:rsid w:val="000868E4"/>
    <w:rsid w:val="00093179"/>
    <w:rsid w:val="00093DBC"/>
    <w:rsid w:val="00094E49"/>
    <w:rsid w:val="00097D05"/>
    <w:rsid w:val="00097DE2"/>
    <w:rsid w:val="000A2158"/>
    <w:rsid w:val="000A2850"/>
    <w:rsid w:val="000A5A10"/>
    <w:rsid w:val="000A6191"/>
    <w:rsid w:val="000B04FB"/>
    <w:rsid w:val="000B216A"/>
    <w:rsid w:val="000B2E2F"/>
    <w:rsid w:val="000B60C6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2FD"/>
    <w:rsid w:val="000E36EA"/>
    <w:rsid w:val="000E53C0"/>
    <w:rsid w:val="000E6331"/>
    <w:rsid w:val="000E64DE"/>
    <w:rsid w:val="000E7BC0"/>
    <w:rsid w:val="000F17AC"/>
    <w:rsid w:val="000F4F7E"/>
    <w:rsid w:val="000F5770"/>
    <w:rsid w:val="000F5F56"/>
    <w:rsid w:val="000F7B37"/>
    <w:rsid w:val="00104B8D"/>
    <w:rsid w:val="001062B2"/>
    <w:rsid w:val="00106D04"/>
    <w:rsid w:val="00107400"/>
    <w:rsid w:val="00110236"/>
    <w:rsid w:val="001147EA"/>
    <w:rsid w:val="00115DDD"/>
    <w:rsid w:val="00122637"/>
    <w:rsid w:val="001259E5"/>
    <w:rsid w:val="00131E39"/>
    <w:rsid w:val="00134FF0"/>
    <w:rsid w:val="0013646F"/>
    <w:rsid w:val="0014004A"/>
    <w:rsid w:val="00140C6C"/>
    <w:rsid w:val="00144BDB"/>
    <w:rsid w:val="00151DCF"/>
    <w:rsid w:val="00154BB3"/>
    <w:rsid w:val="00155722"/>
    <w:rsid w:val="00160011"/>
    <w:rsid w:val="00160766"/>
    <w:rsid w:val="00161BFA"/>
    <w:rsid w:val="00162614"/>
    <w:rsid w:val="001630CC"/>
    <w:rsid w:val="00163C4C"/>
    <w:rsid w:val="00164ED9"/>
    <w:rsid w:val="00170F35"/>
    <w:rsid w:val="001717EB"/>
    <w:rsid w:val="00172DE3"/>
    <w:rsid w:val="00172E9E"/>
    <w:rsid w:val="00177E75"/>
    <w:rsid w:val="0018070E"/>
    <w:rsid w:val="001813E4"/>
    <w:rsid w:val="00181FB7"/>
    <w:rsid w:val="00185162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A619A"/>
    <w:rsid w:val="001B11AD"/>
    <w:rsid w:val="001B4B61"/>
    <w:rsid w:val="001B60C8"/>
    <w:rsid w:val="001B708F"/>
    <w:rsid w:val="001C52FD"/>
    <w:rsid w:val="001C79A4"/>
    <w:rsid w:val="001C7B3E"/>
    <w:rsid w:val="001C7C5C"/>
    <w:rsid w:val="001D1957"/>
    <w:rsid w:val="001D4716"/>
    <w:rsid w:val="001D75F3"/>
    <w:rsid w:val="001E062A"/>
    <w:rsid w:val="001E17B1"/>
    <w:rsid w:val="001E2A7A"/>
    <w:rsid w:val="001E5C3D"/>
    <w:rsid w:val="001E7556"/>
    <w:rsid w:val="001F28EB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0CF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91F"/>
    <w:rsid w:val="00244F7E"/>
    <w:rsid w:val="00245D9E"/>
    <w:rsid w:val="00246772"/>
    <w:rsid w:val="00247129"/>
    <w:rsid w:val="0025037A"/>
    <w:rsid w:val="00252114"/>
    <w:rsid w:val="00256EFA"/>
    <w:rsid w:val="00257DDB"/>
    <w:rsid w:val="00264928"/>
    <w:rsid w:val="0026524B"/>
    <w:rsid w:val="00265CDA"/>
    <w:rsid w:val="00266072"/>
    <w:rsid w:val="002673B6"/>
    <w:rsid w:val="002707F5"/>
    <w:rsid w:val="00273DA1"/>
    <w:rsid w:val="00277009"/>
    <w:rsid w:val="002818D4"/>
    <w:rsid w:val="0028420F"/>
    <w:rsid w:val="0028614C"/>
    <w:rsid w:val="00287D7A"/>
    <w:rsid w:val="002927F5"/>
    <w:rsid w:val="00295714"/>
    <w:rsid w:val="00295730"/>
    <w:rsid w:val="00296518"/>
    <w:rsid w:val="002966AA"/>
    <w:rsid w:val="00297A42"/>
    <w:rsid w:val="002A0F41"/>
    <w:rsid w:val="002A2748"/>
    <w:rsid w:val="002A4E19"/>
    <w:rsid w:val="002A593B"/>
    <w:rsid w:val="002A6954"/>
    <w:rsid w:val="002B046B"/>
    <w:rsid w:val="002B09A1"/>
    <w:rsid w:val="002B191E"/>
    <w:rsid w:val="002B2457"/>
    <w:rsid w:val="002B3F72"/>
    <w:rsid w:val="002C0964"/>
    <w:rsid w:val="002C1DC5"/>
    <w:rsid w:val="002C44AA"/>
    <w:rsid w:val="002C6FC2"/>
    <w:rsid w:val="002D0475"/>
    <w:rsid w:val="002D3940"/>
    <w:rsid w:val="002D4F5A"/>
    <w:rsid w:val="002D5299"/>
    <w:rsid w:val="002D5C2D"/>
    <w:rsid w:val="002D680A"/>
    <w:rsid w:val="002D6BA1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45E8"/>
    <w:rsid w:val="00317A0A"/>
    <w:rsid w:val="003209A5"/>
    <w:rsid w:val="00321E3E"/>
    <w:rsid w:val="00334625"/>
    <w:rsid w:val="00335407"/>
    <w:rsid w:val="00336323"/>
    <w:rsid w:val="0034369C"/>
    <w:rsid w:val="00344584"/>
    <w:rsid w:val="00344E58"/>
    <w:rsid w:val="003465E8"/>
    <w:rsid w:val="00352174"/>
    <w:rsid w:val="00352EA6"/>
    <w:rsid w:val="0035740C"/>
    <w:rsid w:val="003645B7"/>
    <w:rsid w:val="00365C60"/>
    <w:rsid w:val="00370AD0"/>
    <w:rsid w:val="00372CE9"/>
    <w:rsid w:val="003748EE"/>
    <w:rsid w:val="0037788D"/>
    <w:rsid w:val="00380FAE"/>
    <w:rsid w:val="0038241E"/>
    <w:rsid w:val="00382C39"/>
    <w:rsid w:val="00384B72"/>
    <w:rsid w:val="00390235"/>
    <w:rsid w:val="00391DD2"/>
    <w:rsid w:val="003A040E"/>
    <w:rsid w:val="003A1374"/>
    <w:rsid w:val="003A1786"/>
    <w:rsid w:val="003A17DA"/>
    <w:rsid w:val="003A4B3C"/>
    <w:rsid w:val="003A621B"/>
    <w:rsid w:val="003A7DCC"/>
    <w:rsid w:val="003B02AA"/>
    <w:rsid w:val="003B03C0"/>
    <w:rsid w:val="003B276C"/>
    <w:rsid w:val="003B4605"/>
    <w:rsid w:val="003B55F2"/>
    <w:rsid w:val="003B56EB"/>
    <w:rsid w:val="003B6D91"/>
    <w:rsid w:val="003C0E55"/>
    <w:rsid w:val="003C2B90"/>
    <w:rsid w:val="003C3CA2"/>
    <w:rsid w:val="003D093E"/>
    <w:rsid w:val="003D2886"/>
    <w:rsid w:val="003D3680"/>
    <w:rsid w:val="003D4166"/>
    <w:rsid w:val="003D4520"/>
    <w:rsid w:val="003D4A12"/>
    <w:rsid w:val="003D70CA"/>
    <w:rsid w:val="003D7C8D"/>
    <w:rsid w:val="003E2EE8"/>
    <w:rsid w:val="003E3002"/>
    <w:rsid w:val="003E4A46"/>
    <w:rsid w:val="003E4A61"/>
    <w:rsid w:val="003F48BC"/>
    <w:rsid w:val="003F528D"/>
    <w:rsid w:val="003F6E60"/>
    <w:rsid w:val="003F7F5B"/>
    <w:rsid w:val="0040194B"/>
    <w:rsid w:val="00402718"/>
    <w:rsid w:val="00402AC6"/>
    <w:rsid w:val="004037B7"/>
    <w:rsid w:val="00405A87"/>
    <w:rsid w:val="004065F9"/>
    <w:rsid w:val="00412B42"/>
    <w:rsid w:val="004151BD"/>
    <w:rsid w:val="00415F6B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50117"/>
    <w:rsid w:val="004523C5"/>
    <w:rsid w:val="00457ECB"/>
    <w:rsid w:val="0046070F"/>
    <w:rsid w:val="00460B8A"/>
    <w:rsid w:val="00461730"/>
    <w:rsid w:val="00462C96"/>
    <w:rsid w:val="00464A5B"/>
    <w:rsid w:val="00466467"/>
    <w:rsid w:val="0047756F"/>
    <w:rsid w:val="004807DD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1"/>
    <w:rsid w:val="004A51F7"/>
    <w:rsid w:val="004A6286"/>
    <w:rsid w:val="004A66FE"/>
    <w:rsid w:val="004C12BF"/>
    <w:rsid w:val="004C76A8"/>
    <w:rsid w:val="004D0BD2"/>
    <w:rsid w:val="004D1299"/>
    <w:rsid w:val="004D1829"/>
    <w:rsid w:val="004D3181"/>
    <w:rsid w:val="004D3F84"/>
    <w:rsid w:val="004D483D"/>
    <w:rsid w:val="004D61C8"/>
    <w:rsid w:val="004E5CDB"/>
    <w:rsid w:val="004E7B84"/>
    <w:rsid w:val="004F1C45"/>
    <w:rsid w:val="004F277A"/>
    <w:rsid w:val="004F44F3"/>
    <w:rsid w:val="004F4CF9"/>
    <w:rsid w:val="004F5120"/>
    <w:rsid w:val="004F6A59"/>
    <w:rsid w:val="004F6EFD"/>
    <w:rsid w:val="004F759F"/>
    <w:rsid w:val="005108E2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5690D"/>
    <w:rsid w:val="005621EC"/>
    <w:rsid w:val="005647F9"/>
    <w:rsid w:val="00566084"/>
    <w:rsid w:val="00580B75"/>
    <w:rsid w:val="00591893"/>
    <w:rsid w:val="005A3677"/>
    <w:rsid w:val="005A65B9"/>
    <w:rsid w:val="005C422B"/>
    <w:rsid w:val="005C59EA"/>
    <w:rsid w:val="005C7546"/>
    <w:rsid w:val="005D35DD"/>
    <w:rsid w:val="005D3721"/>
    <w:rsid w:val="005E1E3A"/>
    <w:rsid w:val="005E2846"/>
    <w:rsid w:val="005E4CB2"/>
    <w:rsid w:val="005E7A53"/>
    <w:rsid w:val="005E7FCD"/>
    <w:rsid w:val="005F0CAA"/>
    <w:rsid w:val="005F364B"/>
    <w:rsid w:val="005F76DD"/>
    <w:rsid w:val="00603B04"/>
    <w:rsid w:val="00604A87"/>
    <w:rsid w:val="00604F07"/>
    <w:rsid w:val="0060733A"/>
    <w:rsid w:val="006155F1"/>
    <w:rsid w:val="00615AC4"/>
    <w:rsid w:val="00615DBD"/>
    <w:rsid w:val="00621487"/>
    <w:rsid w:val="00621EBE"/>
    <w:rsid w:val="00622B8E"/>
    <w:rsid w:val="0062394E"/>
    <w:rsid w:val="00623DDA"/>
    <w:rsid w:val="006250F1"/>
    <w:rsid w:val="0062579A"/>
    <w:rsid w:val="00626C0D"/>
    <w:rsid w:val="00631304"/>
    <w:rsid w:val="00632D24"/>
    <w:rsid w:val="00633599"/>
    <w:rsid w:val="00633B32"/>
    <w:rsid w:val="00635154"/>
    <w:rsid w:val="006400B9"/>
    <w:rsid w:val="00643756"/>
    <w:rsid w:val="0064670C"/>
    <w:rsid w:val="00647357"/>
    <w:rsid w:val="006503F2"/>
    <w:rsid w:val="00650498"/>
    <w:rsid w:val="00652603"/>
    <w:rsid w:val="00653368"/>
    <w:rsid w:val="00653C24"/>
    <w:rsid w:val="00653D49"/>
    <w:rsid w:val="00656080"/>
    <w:rsid w:val="006563AE"/>
    <w:rsid w:val="00661B7D"/>
    <w:rsid w:val="00666CD9"/>
    <w:rsid w:val="00667BE0"/>
    <w:rsid w:val="00670026"/>
    <w:rsid w:val="0067049E"/>
    <w:rsid w:val="006704E5"/>
    <w:rsid w:val="00677A5C"/>
    <w:rsid w:val="00681BD4"/>
    <w:rsid w:val="00681FC0"/>
    <w:rsid w:val="00682DBF"/>
    <w:rsid w:val="00687036"/>
    <w:rsid w:val="00687066"/>
    <w:rsid w:val="006921D5"/>
    <w:rsid w:val="00692AB2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0F87"/>
    <w:rsid w:val="006E2DB2"/>
    <w:rsid w:val="006E5237"/>
    <w:rsid w:val="006E6486"/>
    <w:rsid w:val="006E69E0"/>
    <w:rsid w:val="006F0654"/>
    <w:rsid w:val="006F1838"/>
    <w:rsid w:val="006F2CAE"/>
    <w:rsid w:val="006F4720"/>
    <w:rsid w:val="006F4F5C"/>
    <w:rsid w:val="006F5585"/>
    <w:rsid w:val="006F7BD3"/>
    <w:rsid w:val="00700F44"/>
    <w:rsid w:val="00703A64"/>
    <w:rsid w:val="00704B57"/>
    <w:rsid w:val="007051A8"/>
    <w:rsid w:val="00714FDA"/>
    <w:rsid w:val="00716A71"/>
    <w:rsid w:val="00720258"/>
    <w:rsid w:val="00721B23"/>
    <w:rsid w:val="00723066"/>
    <w:rsid w:val="007241D0"/>
    <w:rsid w:val="00724542"/>
    <w:rsid w:val="00726273"/>
    <w:rsid w:val="007302CD"/>
    <w:rsid w:val="00730384"/>
    <w:rsid w:val="00733623"/>
    <w:rsid w:val="007360AF"/>
    <w:rsid w:val="00736EC1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73D9A"/>
    <w:rsid w:val="0077727B"/>
    <w:rsid w:val="007820F8"/>
    <w:rsid w:val="00786210"/>
    <w:rsid w:val="007917E1"/>
    <w:rsid w:val="00794EE4"/>
    <w:rsid w:val="00796B1C"/>
    <w:rsid w:val="007970C0"/>
    <w:rsid w:val="0079789A"/>
    <w:rsid w:val="007A1E78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186"/>
    <w:rsid w:val="007F1DB4"/>
    <w:rsid w:val="007F1EF3"/>
    <w:rsid w:val="007F30FC"/>
    <w:rsid w:val="007F748E"/>
    <w:rsid w:val="007F756F"/>
    <w:rsid w:val="008032EE"/>
    <w:rsid w:val="00810C0F"/>
    <w:rsid w:val="008112D1"/>
    <w:rsid w:val="008115F9"/>
    <w:rsid w:val="00814A5D"/>
    <w:rsid w:val="0081526A"/>
    <w:rsid w:val="00816B13"/>
    <w:rsid w:val="00820963"/>
    <w:rsid w:val="00820AD3"/>
    <w:rsid w:val="00820AF6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87656"/>
    <w:rsid w:val="008905B2"/>
    <w:rsid w:val="00892330"/>
    <w:rsid w:val="008924F2"/>
    <w:rsid w:val="00897838"/>
    <w:rsid w:val="008A2CE3"/>
    <w:rsid w:val="008A36B6"/>
    <w:rsid w:val="008A39EF"/>
    <w:rsid w:val="008A508B"/>
    <w:rsid w:val="008B3729"/>
    <w:rsid w:val="008B390C"/>
    <w:rsid w:val="008B524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9031A1"/>
    <w:rsid w:val="00904C4E"/>
    <w:rsid w:val="00905A48"/>
    <w:rsid w:val="009074EE"/>
    <w:rsid w:val="00910784"/>
    <w:rsid w:val="009144D2"/>
    <w:rsid w:val="00915443"/>
    <w:rsid w:val="009169B0"/>
    <w:rsid w:val="00916C42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04CE"/>
    <w:rsid w:val="0095179E"/>
    <w:rsid w:val="00953379"/>
    <w:rsid w:val="00955F91"/>
    <w:rsid w:val="00956F32"/>
    <w:rsid w:val="00957BB5"/>
    <w:rsid w:val="00960509"/>
    <w:rsid w:val="00960DA2"/>
    <w:rsid w:val="00961610"/>
    <w:rsid w:val="00963669"/>
    <w:rsid w:val="00963DC4"/>
    <w:rsid w:val="009648CB"/>
    <w:rsid w:val="00965089"/>
    <w:rsid w:val="0096530D"/>
    <w:rsid w:val="0097207C"/>
    <w:rsid w:val="00972579"/>
    <w:rsid w:val="0097387E"/>
    <w:rsid w:val="00975E9C"/>
    <w:rsid w:val="0097700C"/>
    <w:rsid w:val="009776D6"/>
    <w:rsid w:val="00977DE7"/>
    <w:rsid w:val="00980A5A"/>
    <w:rsid w:val="00982BF3"/>
    <w:rsid w:val="00985F29"/>
    <w:rsid w:val="0098688B"/>
    <w:rsid w:val="009920AB"/>
    <w:rsid w:val="00992438"/>
    <w:rsid w:val="00993394"/>
    <w:rsid w:val="00994473"/>
    <w:rsid w:val="00996727"/>
    <w:rsid w:val="00996B1F"/>
    <w:rsid w:val="009A088F"/>
    <w:rsid w:val="009A0AC1"/>
    <w:rsid w:val="009A0E37"/>
    <w:rsid w:val="009A2C2C"/>
    <w:rsid w:val="009A566E"/>
    <w:rsid w:val="009A7F36"/>
    <w:rsid w:val="009B1D20"/>
    <w:rsid w:val="009B27F4"/>
    <w:rsid w:val="009B36ED"/>
    <w:rsid w:val="009B4A7F"/>
    <w:rsid w:val="009B50C5"/>
    <w:rsid w:val="009B5432"/>
    <w:rsid w:val="009B6486"/>
    <w:rsid w:val="009C00E4"/>
    <w:rsid w:val="009C0CD5"/>
    <w:rsid w:val="009C15D9"/>
    <w:rsid w:val="009C5472"/>
    <w:rsid w:val="009D17CA"/>
    <w:rsid w:val="009D23DA"/>
    <w:rsid w:val="009D33B9"/>
    <w:rsid w:val="009E1CC4"/>
    <w:rsid w:val="009E45FC"/>
    <w:rsid w:val="009E6B58"/>
    <w:rsid w:val="009F05B9"/>
    <w:rsid w:val="009F1885"/>
    <w:rsid w:val="009F1A4C"/>
    <w:rsid w:val="009F3379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279BF"/>
    <w:rsid w:val="00A30F45"/>
    <w:rsid w:val="00A31F77"/>
    <w:rsid w:val="00A33D5F"/>
    <w:rsid w:val="00A35B85"/>
    <w:rsid w:val="00A404B4"/>
    <w:rsid w:val="00A419CD"/>
    <w:rsid w:val="00A42C42"/>
    <w:rsid w:val="00A435C1"/>
    <w:rsid w:val="00A46188"/>
    <w:rsid w:val="00A507B5"/>
    <w:rsid w:val="00A50E87"/>
    <w:rsid w:val="00A54290"/>
    <w:rsid w:val="00A555DC"/>
    <w:rsid w:val="00A600B3"/>
    <w:rsid w:val="00A615A0"/>
    <w:rsid w:val="00A71757"/>
    <w:rsid w:val="00A72DBA"/>
    <w:rsid w:val="00A735BF"/>
    <w:rsid w:val="00A74FE4"/>
    <w:rsid w:val="00A75B8A"/>
    <w:rsid w:val="00A767FE"/>
    <w:rsid w:val="00A76E90"/>
    <w:rsid w:val="00A76E97"/>
    <w:rsid w:val="00A807BE"/>
    <w:rsid w:val="00A81EF5"/>
    <w:rsid w:val="00A8307D"/>
    <w:rsid w:val="00A84E0F"/>
    <w:rsid w:val="00A86A71"/>
    <w:rsid w:val="00A8703F"/>
    <w:rsid w:val="00A90D91"/>
    <w:rsid w:val="00A90DD2"/>
    <w:rsid w:val="00A910B5"/>
    <w:rsid w:val="00A946FD"/>
    <w:rsid w:val="00AA1551"/>
    <w:rsid w:val="00AA3481"/>
    <w:rsid w:val="00AA4BAF"/>
    <w:rsid w:val="00AA617D"/>
    <w:rsid w:val="00AA7B08"/>
    <w:rsid w:val="00AB0F9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43C"/>
    <w:rsid w:val="00AE6E20"/>
    <w:rsid w:val="00AF1B4D"/>
    <w:rsid w:val="00AF35C2"/>
    <w:rsid w:val="00AF3B7B"/>
    <w:rsid w:val="00AF4614"/>
    <w:rsid w:val="00AF5C3E"/>
    <w:rsid w:val="00AF76F5"/>
    <w:rsid w:val="00AF7DC5"/>
    <w:rsid w:val="00B021C4"/>
    <w:rsid w:val="00B03427"/>
    <w:rsid w:val="00B04F20"/>
    <w:rsid w:val="00B07380"/>
    <w:rsid w:val="00B07515"/>
    <w:rsid w:val="00B07D09"/>
    <w:rsid w:val="00B1154B"/>
    <w:rsid w:val="00B17F7D"/>
    <w:rsid w:val="00B20B87"/>
    <w:rsid w:val="00B25BB2"/>
    <w:rsid w:val="00B32F83"/>
    <w:rsid w:val="00B35EDD"/>
    <w:rsid w:val="00B40434"/>
    <w:rsid w:val="00B4292B"/>
    <w:rsid w:val="00B43087"/>
    <w:rsid w:val="00B52436"/>
    <w:rsid w:val="00B531AC"/>
    <w:rsid w:val="00B539E1"/>
    <w:rsid w:val="00B550FE"/>
    <w:rsid w:val="00B55E17"/>
    <w:rsid w:val="00B56870"/>
    <w:rsid w:val="00B5781C"/>
    <w:rsid w:val="00B57BE8"/>
    <w:rsid w:val="00B601C8"/>
    <w:rsid w:val="00B64A5B"/>
    <w:rsid w:val="00B67EFD"/>
    <w:rsid w:val="00B700E1"/>
    <w:rsid w:val="00B71E16"/>
    <w:rsid w:val="00B7337E"/>
    <w:rsid w:val="00B73807"/>
    <w:rsid w:val="00B755E8"/>
    <w:rsid w:val="00B7685A"/>
    <w:rsid w:val="00B83D7F"/>
    <w:rsid w:val="00B87154"/>
    <w:rsid w:val="00B875E9"/>
    <w:rsid w:val="00B957A4"/>
    <w:rsid w:val="00B95FBF"/>
    <w:rsid w:val="00BA1626"/>
    <w:rsid w:val="00BA18C4"/>
    <w:rsid w:val="00BA2729"/>
    <w:rsid w:val="00BA2CF1"/>
    <w:rsid w:val="00BA71CA"/>
    <w:rsid w:val="00BB0609"/>
    <w:rsid w:val="00BC11C2"/>
    <w:rsid w:val="00BC17DF"/>
    <w:rsid w:val="00BC1A6F"/>
    <w:rsid w:val="00BC3AD1"/>
    <w:rsid w:val="00BC4837"/>
    <w:rsid w:val="00BC4980"/>
    <w:rsid w:val="00BC6CB2"/>
    <w:rsid w:val="00BD13C2"/>
    <w:rsid w:val="00BD2EF6"/>
    <w:rsid w:val="00BD6646"/>
    <w:rsid w:val="00BD7515"/>
    <w:rsid w:val="00BE4ABB"/>
    <w:rsid w:val="00BE63B4"/>
    <w:rsid w:val="00BE7578"/>
    <w:rsid w:val="00BF161D"/>
    <w:rsid w:val="00BF1D59"/>
    <w:rsid w:val="00BF2722"/>
    <w:rsid w:val="00BF3553"/>
    <w:rsid w:val="00BF5831"/>
    <w:rsid w:val="00C00C9B"/>
    <w:rsid w:val="00C01BD0"/>
    <w:rsid w:val="00C03FD4"/>
    <w:rsid w:val="00C0505B"/>
    <w:rsid w:val="00C07B30"/>
    <w:rsid w:val="00C129F3"/>
    <w:rsid w:val="00C138FD"/>
    <w:rsid w:val="00C15823"/>
    <w:rsid w:val="00C16437"/>
    <w:rsid w:val="00C254F7"/>
    <w:rsid w:val="00C267B6"/>
    <w:rsid w:val="00C275AC"/>
    <w:rsid w:val="00C30B51"/>
    <w:rsid w:val="00C35939"/>
    <w:rsid w:val="00C40F99"/>
    <w:rsid w:val="00C42BDD"/>
    <w:rsid w:val="00C43646"/>
    <w:rsid w:val="00C50C0B"/>
    <w:rsid w:val="00C50DB0"/>
    <w:rsid w:val="00C50DE5"/>
    <w:rsid w:val="00C56664"/>
    <w:rsid w:val="00C57091"/>
    <w:rsid w:val="00C57D66"/>
    <w:rsid w:val="00C60329"/>
    <w:rsid w:val="00C60905"/>
    <w:rsid w:val="00C62B04"/>
    <w:rsid w:val="00C64A9F"/>
    <w:rsid w:val="00C6781D"/>
    <w:rsid w:val="00C67B59"/>
    <w:rsid w:val="00C72BA8"/>
    <w:rsid w:val="00C74B5A"/>
    <w:rsid w:val="00C753D1"/>
    <w:rsid w:val="00C7732B"/>
    <w:rsid w:val="00C83F62"/>
    <w:rsid w:val="00C870DF"/>
    <w:rsid w:val="00C932D6"/>
    <w:rsid w:val="00C943BA"/>
    <w:rsid w:val="00C96276"/>
    <w:rsid w:val="00CA1B3C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336C"/>
    <w:rsid w:val="00CD70C5"/>
    <w:rsid w:val="00CE1384"/>
    <w:rsid w:val="00CE24F2"/>
    <w:rsid w:val="00CE4D3B"/>
    <w:rsid w:val="00CE5559"/>
    <w:rsid w:val="00CE56F6"/>
    <w:rsid w:val="00CE77C6"/>
    <w:rsid w:val="00CF23CE"/>
    <w:rsid w:val="00CF4057"/>
    <w:rsid w:val="00CF5176"/>
    <w:rsid w:val="00D07F3F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37C39"/>
    <w:rsid w:val="00D45E03"/>
    <w:rsid w:val="00D461B8"/>
    <w:rsid w:val="00D47A59"/>
    <w:rsid w:val="00D47FB9"/>
    <w:rsid w:val="00D53773"/>
    <w:rsid w:val="00D60297"/>
    <w:rsid w:val="00D62210"/>
    <w:rsid w:val="00D62D93"/>
    <w:rsid w:val="00D6320B"/>
    <w:rsid w:val="00D64FA2"/>
    <w:rsid w:val="00D66281"/>
    <w:rsid w:val="00D67470"/>
    <w:rsid w:val="00D74FA0"/>
    <w:rsid w:val="00D7517C"/>
    <w:rsid w:val="00D75603"/>
    <w:rsid w:val="00D76B2B"/>
    <w:rsid w:val="00D83E37"/>
    <w:rsid w:val="00D85C09"/>
    <w:rsid w:val="00D90356"/>
    <w:rsid w:val="00D95B4D"/>
    <w:rsid w:val="00D97508"/>
    <w:rsid w:val="00DA21C3"/>
    <w:rsid w:val="00DA2758"/>
    <w:rsid w:val="00DA3638"/>
    <w:rsid w:val="00DA36C7"/>
    <w:rsid w:val="00DB0ABA"/>
    <w:rsid w:val="00DB123B"/>
    <w:rsid w:val="00DB2459"/>
    <w:rsid w:val="00DB6514"/>
    <w:rsid w:val="00DC0807"/>
    <w:rsid w:val="00DC2422"/>
    <w:rsid w:val="00DC5B89"/>
    <w:rsid w:val="00DD6F3E"/>
    <w:rsid w:val="00DE32F1"/>
    <w:rsid w:val="00DE4249"/>
    <w:rsid w:val="00DE475A"/>
    <w:rsid w:val="00DE5073"/>
    <w:rsid w:val="00DE5AEA"/>
    <w:rsid w:val="00DF123D"/>
    <w:rsid w:val="00DF3702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670C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292D"/>
    <w:rsid w:val="00E75820"/>
    <w:rsid w:val="00E76885"/>
    <w:rsid w:val="00E7723C"/>
    <w:rsid w:val="00E80E8C"/>
    <w:rsid w:val="00E86B75"/>
    <w:rsid w:val="00E86F47"/>
    <w:rsid w:val="00E92023"/>
    <w:rsid w:val="00E95008"/>
    <w:rsid w:val="00E954EE"/>
    <w:rsid w:val="00EA26F8"/>
    <w:rsid w:val="00EA4341"/>
    <w:rsid w:val="00EB2694"/>
    <w:rsid w:val="00EB3C29"/>
    <w:rsid w:val="00EB3E83"/>
    <w:rsid w:val="00EB56CB"/>
    <w:rsid w:val="00EC015E"/>
    <w:rsid w:val="00EC2CC3"/>
    <w:rsid w:val="00EC2EEB"/>
    <w:rsid w:val="00EC3652"/>
    <w:rsid w:val="00EC6708"/>
    <w:rsid w:val="00EC6AD2"/>
    <w:rsid w:val="00EC7BDF"/>
    <w:rsid w:val="00EE2116"/>
    <w:rsid w:val="00EE5578"/>
    <w:rsid w:val="00EE6975"/>
    <w:rsid w:val="00EF559D"/>
    <w:rsid w:val="00F034BD"/>
    <w:rsid w:val="00F03F39"/>
    <w:rsid w:val="00F0406A"/>
    <w:rsid w:val="00F04EA9"/>
    <w:rsid w:val="00F068D8"/>
    <w:rsid w:val="00F07019"/>
    <w:rsid w:val="00F106B6"/>
    <w:rsid w:val="00F11A16"/>
    <w:rsid w:val="00F163B2"/>
    <w:rsid w:val="00F16842"/>
    <w:rsid w:val="00F22856"/>
    <w:rsid w:val="00F23400"/>
    <w:rsid w:val="00F243CD"/>
    <w:rsid w:val="00F2508C"/>
    <w:rsid w:val="00F26391"/>
    <w:rsid w:val="00F27174"/>
    <w:rsid w:val="00F3004C"/>
    <w:rsid w:val="00F3158E"/>
    <w:rsid w:val="00F31EB5"/>
    <w:rsid w:val="00F3348D"/>
    <w:rsid w:val="00F34494"/>
    <w:rsid w:val="00F37E40"/>
    <w:rsid w:val="00F37F20"/>
    <w:rsid w:val="00F400D6"/>
    <w:rsid w:val="00F40132"/>
    <w:rsid w:val="00F453FB"/>
    <w:rsid w:val="00F51D09"/>
    <w:rsid w:val="00F52E6B"/>
    <w:rsid w:val="00F53D1C"/>
    <w:rsid w:val="00F547F3"/>
    <w:rsid w:val="00F54922"/>
    <w:rsid w:val="00F54E60"/>
    <w:rsid w:val="00F56C52"/>
    <w:rsid w:val="00F603DB"/>
    <w:rsid w:val="00F6070C"/>
    <w:rsid w:val="00F61617"/>
    <w:rsid w:val="00F64565"/>
    <w:rsid w:val="00F705F4"/>
    <w:rsid w:val="00F7312B"/>
    <w:rsid w:val="00F762B7"/>
    <w:rsid w:val="00F7753D"/>
    <w:rsid w:val="00F83A1F"/>
    <w:rsid w:val="00F850E2"/>
    <w:rsid w:val="00F860F7"/>
    <w:rsid w:val="00F87BAF"/>
    <w:rsid w:val="00F90F02"/>
    <w:rsid w:val="00F9192D"/>
    <w:rsid w:val="00F932C3"/>
    <w:rsid w:val="00F951B5"/>
    <w:rsid w:val="00F97994"/>
    <w:rsid w:val="00FA4DE8"/>
    <w:rsid w:val="00FA62E1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24F"/>
    <w:rsid w:val="00FE06FC"/>
    <w:rsid w:val="00FE08DA"/>
    <w:rsid w:val="00FE1FEE"/>
    <w:rsid w:val="00FE2BA7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color w:val="333399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C6F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3E522-90D9-4CC1-A9E0-FF6BD881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61</TotalTime>
  <Pages>14</Pages>
  <Words>2340</Words>
  <Characters>13344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15653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Spravca 2</cp:lastModifiedBy>
  <cp:revision>36</cp:revision>
  <cp:lastPrinted>2012-03-07T16:26:00Z</cp:lastPrinted>
  <dcterms:created xsi:type="dcterms:W3CDTF">2014-03-27T07:20:00Z</dcterms:created>
  <dcterms:modified xsi:type="dcterms:W3CDTF">2014-03-27T08:22:00Z</dcterms:modified>
</cp:coreProperties>
</file>