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1F3DB9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T.I.K.O.SYSTÉMY, </w:t>
      </w:r>
      <w:r w:rsidR="00C57D66">
        <w:rPr>
          <w:rFonts w:ascii="Arial" w:hAnsi="Arial" w:cs="Arial"/>
          <w:lang w:val="sk-SK"/>
        </w:rPr>
        <w:t xml:space="preserve">s.r.o. 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2C6FC2">
        <w:rPr>
          <w:rFonts w:ascii="Arial" w:hAnsi="Arial" w:cs="Arial"/>
          <w:lang w:val="sk-SK"/>
        </w:rPr>
        <w:t xml:space="preserve"> s ručením obmedzeným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2</w:t>
      </w:r>
      <w:r w:rsidR="002C6FC2">
        <w:rPr>
          <w:rFonts w:ascii="Arial" w:hAnsi="Arial" w:cs="Arial"/>
          <w:lang w:val="sk-SK"/>
        </w:rPr>
        <w:t>0.1</w:t>
      </w:r>
      <w:r w:rsidR="00C57D66">
        <w:rPr>
          <w:rFonts w:ascii="Arial" w:hAnsi="Arial" w:cs="Arial"/>
          <w:lang w:val="sk-SK"/>
        </w:rPr>
        <w:t>1</w:t>
      </w:r>
      <w:r w:rsidR="002C6FC2">
        <w:rPr>
          <w:rFonts w:ascii="Arial" w:hAnsi="Arial" w:cs="Arial"/>
          <w:lang w:val="sk-SK"/>
        </w:rPr>
        <w:t>.</w:t>
      </w:r>
      <w:r w:rsidR="00C57D66">
        <w:rPr>
          <w:rFonts w:ascii="Arial" w:hAnsi="Arial" w:cs="Arial"/>
          <w:lang w:val="sk-SK"/>
        </w:rPr>
        <w:t>200</w:t>
      </w:r>
      <w:r>
        <w:rPr>
          <w:rFonts w:ascii="Arial" w:hAnsi="Arial" w:cs="Arial"/>
          <w:lang w:val="sk-SK"/>
        </w:rPr>
        <w:t>9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20</w:t>
      </w:r>
      <w:r w:rsidR="00DF3702">
        <w:rPr>
          <w:rFonts w:ascii="Arial" w:hAnsi="Arial" w:cs="Arial"/>
          <w:lang w:val="sk-SK"/>
        </w:rPr>
        <w:t>.</w:t>
      </w:r>
      <w:r w:rsidR="00C57D66">
        <w:rPr>
          <w:rFonts w:ascii="Arial" w:hAnsi="Arial" w:cs="Arial"/>
          <w:lang w:val="sk-SK"/>
        </w:rPr>
        <w:t>11</w:t>
      </w:r>
      <w:r w:rsidR="00DF3702">
        <w:rPr>
          <w:rFonts w:ascii="Arial" w:hAnsi="Arial" w:cs="Arial"/>
          <w:lang w:val="sk-SK"/>
        </w:rPr>
        <w:t>.</w:t>
      </w:r>
      <w:r w:rsidR="00C57D66">
        <w:rPr>
          <w:rFonts w:ascii="Arial" w:hAnsi="Arial" w:cs="Arial"/>
          <w:lang w:val="sk-SK"/>
        </w:rPr>
        <w:t>200</w:t>
      </w:r>
      <w:r>
        <w:rPr>
          <w:rFonts w:ascii="Arial" w:hAnsi="Arial" w:cs="Arial"/>
          <w:lang w:val="sk-SK"/>
        </w:rPr>
        <w:t>9</w:t>
      </w:r>
      <w:r w:rsidR="00DF3702">
        <w:rPr>
          <w:rFonts w:ascii="Arial" w:hAnsi="Arial" w:cs="Arial"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>v</w:t>
      </w:r>
      <w:r>
        <w:rPr>
          <w:rFonts w:ascii="Arial" w:hAnsi="Arial" w:cs="Arial"/>
          <w:lang w:val="sk-SK"/>
        </w:rPr>
        <w:t> </w:t>
      </w:r>
      <w:r w:rsidR="00DF3702">
        <w:rPr>
          <w:rFonts w:ascii="Arial" w:hAnsi="Arial" w:cs="Arial"/>
          <w:lang w:val="sk-SK"/>
        </w:rPr>
        <w:t>Žiline</w:t>
      </w:r>
      <w:r>
        <w:rPr>
          <w:rFonts w:ascii="Arial" w:hAnsi="Arial" w:cs="Arial"/>
          <w:lang w:val="sk-SK"/>
        </w:rPr>
        <w:t>.</w:t>
      </w:r>
      <w:r w:rsidR="00DF3702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 xml:space="preserve">Sro,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9D242F">
        <w:rPr>
          <w:rFonts w:ascii="Arial" w:hAnsi="Arial" w:cs="Arial"/>
          <w:lang w:val="sk-SK"/>
        </w:rPr>
        <w:t>52070</w:t>
      </w:r>
      <w:r w:rsidR="00DF3702">
        <w:rPr>
          <w:rFonts w:ascii="Arial" w:hAnsi="Arial" w:cs="Arial"/>
          <w:lang w:val="sk-SK"/>
        </w:rPr>
        <w:t>/L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</w:t>
      </w:r>
      <w:r w:rsidR="002C6FC2">
        <w:rPr>
          <w:rFonts w:ascii="Arial" w:hAnsi="Arial" w:cs="Arial"/>
          <w:lang w:val="sk-SK"/>
        </w:rPr>
        <w:t xml:space="preserve">na adrese: </w:t>
      </w:r>
      <w:r>
        <w:rPr>
          <w:rFonts w:ascii="Arial" w:hAnsi="Arial" w:cs="Arial"/>
          <w:lang w:val="sk-SK"/>
        </w:rPr>
        <w:t>Malá 2B/2945</w:t>
      </w:r>
      <w:r w:rsidR="002C6FC2">
        <w:rPr>
          <w:rFonts w:ascii="Arial" w:hAnsi="Arial" w:cs="Arial"/>
          <w:lang w:val="sk-SK"/>
        </w:rPr>
        <w:t>, 02</w:t>
      </w:r>
      <w:r>
        <w:rPr>
          <w:rFonts w:ascii="Arial" w:hAnsi="Arial" w:cs="Arial"/>
          <w:lang w:val="sk-SK"/>
        </w:rPr>
        <w:t>2</w:t>
      </w:r>
      <w:r w:rsidR="002C6FC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01</w:t>
      </w:r>
      <w:r w:rsidR="002C6FC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Čadca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475273626</w:t>
      </w:r>
      <w:r w:rsidR="002C6FC2">
        <w:rPr>
          <w:rFonts w:ascii="Arial" w:hAnsi="Arial" w:cs="Arial"/>
          <w:i/>
          <w:lang w:val="sk-SK"/>
        </w:rPr>
        <w:t>.</w:t>
      </w:r>
    </w:p>
    <w:p w:rsidR="003D093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AE374F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2C6FC2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="002C6FC2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2C6FC2" w:rsidRPr="002C6FC2" w:rsidRDefault="00D979F8" w:rsidP="002C6FC2">
      <w:pPr>
        <w:pStyle w:val="Odsekzoznamu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Vypracovanie stavebných projektov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850C3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="00DF3702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4E7B8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4E7B8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7B8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F52F4" w:rsidP="00164E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Čupka Peter, Ing.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F52F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64ED9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Default="00164ED9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4E7B8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2E10BE" w:rsidRDefault="006E6486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:rsidR="003D093E" w:rsidRPr="00C0505B" w:rsidRDefault="00B55E17" w:rsidP="00E0211F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 xml:space="preserve">Spoločnosť </w:t>
      </w:r>
      <w:r w:rsidR="00A207F4" w:rsidRPr="004E7B84">
        <w:rPr>
          <w:rFonts w:ascii="Arial" w:hAnsi="Arial" w:cs="Arial"/>
          <w:i/>
          <w:lang w:val="sk-SK"/>
        </w:rPr>
        <w:t xml:space="preserve"> </w:t>
      </w:r>
      <w:r w:rsidR="003D093E" w:rsidRPr="004E7B84">
        <w:rPr>
          <w:rFonts w:ascii="Arial" w:hAnsi="Arial" w:cs="Arial"/>
          <w:i/>
          <w:lang w:val="sk-SK"/>
        </w:rPr>
        <w:t>nie je v žiadnom podniku neobmedzene ručiacim spoločníkom</w:t>
      </w:r>
      <w:r w:rsidR="00C0505B" w:rsidRPr="00C0505B">
        <w:rPr>
          <w:rFonts w:ascii="Arial" w:hAnsi="Arial" w:cs="Arial"/>
          <w:i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D63B6A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14"/>
        <w:gridCol w:w="3494"/>
      </w:tblGrid>
      <w:tr w:rsidR="000B04FB" w:rsidRPr="002E10BE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4E7B8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4E7B84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4E7B84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252114" w:rsidRDefault="0067346F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Rastislav Martinský</w:t>
            </w:r>
          </w:p>
          <w:p w:rsidR="0067346F" w:rsidRDefault="0067346F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67346F" w:rsidRPr="002E10BE" w:rsidRDefault="0067346F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Jozef Jarabica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67346F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67346F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C2CC3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4E7B84" w:rsidRDefault="000B04FB" w:rsidP="004E7B84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>Spoločnosť nemá organizačnú zložku v zahraničí.</w:t>
      </w:r>
      <w:r w:rsidR="004A51F7" w:rsidRPr="004E7B84">
        <w:rPr>
          <w:rFonts w:ascii="Arial" w:hAnsi="Arial" w:cs="Arial"/>
          <w:i/>
          <w:lang w:val="sk-SK"/>
        </w:rPr>
        <w:t xml:space="preserve"> </w:t>
      </w:r>
      <w:bookmarkStart w:id="2" w:name="_Toc474124190"/>
      <w:bookmarkStart w:id="3" w:name="_Toc474124302"/>
    </w:p>
    <w:bookmarkEnd w:id="2"/>
    <w:bookmarkEnd w:id="3"/>
    <w:p w:rsidR="003D093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F97994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CD336C" w:rsidRDefault="00CD336C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6E0F87" w:rsidRDefault="00C35939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D77470">
        <w:rPr>
          <w:rFonts w:ascii="Arial" w:hAnsi="Arial" w:cs="Arial"/>
          <w:lang w:val="sk-SK"/>
        </w:rPr>
        <w:t>2012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D77470">
        <w:rPr>
          <w:rFonts w:ascii="Arial" w:hAnsi="Arial" w:cs="Arial"/>
          <w:lang w:val="sk-SK"/>
        </w:rPr>
        <w:t>1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  <w:bookmarkStart w:id="4" w:name="_Toc474124193"/>
      <w:bookmarkStart w:id="5" w:name="_Toc474124305"/>
    </w:p>
    <w:p w:rsidR="00CD336C" w:rsidRDefault="00CD336C" w:rsidP="006E0F87">
      <w:pPr>
        <w:keepNext w:val="0"/>
        <w:rPr>
          <w:rFonts w:ascii="Arial" w:hAnsi="Arial" w:cs="Arial"/>
          <w:b/>
          <w:lang w:val="sk-SK"/>
        </w:rPr>
      </w:pPr>
    </w:p>
    <w:p w:rsidR="000B04FB" w:rsidRPr="006E0F87" w:rsidRDefault="000B04FB" w:rsidP="006E0F87">
      <w:pPr>
        <w:keepNext w:val="0"/>
        <w:rPr>
          <w:rFonts w:ascii="Arial" w:hAnsi="Arial" w:cs="Arial"/>
          <w:b/>
          <w:lang w:val="sk-SK"/>
        </w:rPr>
      </w:pPr>
      <w:r w:rsidRPr="006E0F87">
        <w:rPr>
          <w:rFonts w:ascii="Arial" w:hAnsi="Arial" w:cs="Arial"/>
          <w:b/>
          <w:lang w:val="sk-SK"/>
        </w:rPr>
        <w:t>Dlhodobý hmotný majetok</w:t>
      </w:r>
      <w:bookmarkEnd w:id="4"/>
      <w:bookmarkEnd w:id="5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>lušného majetku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6A3EAA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F9799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0B04FB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F97994" w:rsidRDefault="000B04FB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</w:t>
      </w:r>
    </w:p>
    <w:p w:rsidR="00321E3E" w:rsidRPr="00F97994" w:rsidRDefault="00321E3E" w:rsidP="00F97994">
      <w:pPr>
        <w:keepNext w:val="0"/>
        <w:rPr>
          <w:rFonts w:ascii="Arial" w:hAnsi="Arial" w:cs="Arial"/>
          <w:b/>
          <w:lang w:val="sk-SK"/>
        </w:rPr>
      </w:pPr>
      <w:r w:rsidRPr="00F97994">
        <w:rPr>
          <w:rFonts w:ascii="Arial" w:hAnsi="Arial" w:cs="Arial"/>
          <w:b/>
          <w:lang w:val="sk-SK"/>
        </w:rPr>
        <w:t xml:space="preserve">Náklady budúcich období 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3A4B3C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</w:t>
      </w:r>
      <w:r w:rsidR="003A4B3C">
        <w:rPr>
          <w:rFonts w:ascii="Arial" w:hAnsi="Arial" w:cs="Arial"/>
          <w:b w:val="0"/>
          <w:lang w:val="sk-SK"/>
        </w:rPr>
        <w:t xml:space="preserve"> vykazujú v menovitých hodnotách.</w:t>
      </w:r>
    </w:p>
    <w:p w:rsidR="000D0052" w:rsidRDefault="003A4B3C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Dlhodobé, krátkodobé úvery sa vykazujú v menovitej hodnote.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97994">
        <w:rPr>
          <w:rFonts w:ascii="Arial" w:hAnsi="Arial" w:cs="Arial"/>
          <w:i/>
          <w:lang w:val="sk-SK"/>
        </w:rPr>
        <w:t xml:space="preserve">, </w:t>
      </w:r>
      <w:r w:rsidRPr="00F97994">
        <w:rPr>
          <w:rFonts w:ascii="Arial" w:hAnsi="Arial" w:cs="Arial"/>
          <w:lang w:val="sk-SK"/>
        </w:rPr>
        <w:t>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Default="000D0052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97994">
        <w:rPr>
          <w:rFonts w:ascii="Arial" w:hAnsi="Arial" w:cs="Arial"/>
          <w:iCs/>
          <w:lang w:val="sk-SK"/>
        </w:rPr>
        <w:t>okresného</w:t>
      </w:r>
      <w:r w:rsidRPr="00F97994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</w:t>
      </w:r>
    </w:p>
    <w:p w:rsidR="006E0F87" w:rsidRPr="006E0F87" w:rsidRDefault="006E0F87" w:rsidP="006E0F87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Transakcie v cudzích menách</w:t>
      </w:r>
    </w:p>
    <w:p w:rsidR="00AA7B08" w:rsidRPr="002E10BE" w:rsidRDefault="006E0F87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Transakcie v cudzej mene sa do 31. decembra 2008 prepočítavali na slovenskú menu kurzom vyhláseným Národnou bankou Slovenska, platným v deň uskutočnenia transakcie. Po 1. Januári 2009 (deň zavedenia meny Euro </w:t>
      </w:r>
      <w:r w:rsidR="00AA7B08" w:rsidRPr="002E10BE">
        <w:rPr>
          <w:rFonts w:ascii="Arial" w:hAnsi="Arial" w:cs="Arial"/>
          <w:lang w:val="sk-SK"/>
        </w:rPr>
        <w:t>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:rsidR="00B700E1" w:rsidRDefault="0095179E" w:rsidP="00B700E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61BFA" w:rsidRDefault="00161BFA" w:rsidP="00B700E1">
      <w:pPr>
        <w:keepNext w:val="0"/>
        <w:rPr>
          <w:rFonts w:ascii="Arial" w:hAnsi="Arial" w:cs="Arial"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DD0578" w:rsidRDefault="00DD0578" w:rsidP="00DD0578">
      <w:pPr>
        <w:pStyle w:val="Nadpis1"/>
        <w:keepNext w:val="0"/>
        <w:numPr>
          <w:ilvl w:val="0"/>
          <w:numId w:val="0"/>
        </w:numPr>
        <w:spacing w:before="240" w:after="120"/>
        <w:ind w:left="1134"/>
        <w:rPr>
          <w:rFonts w:ascii="Arial" w:hAnsi="Arial" w:cs="Arial"/>
          <w:lang w:val="sk-SK"/>
        </w:rPr>
      </w:pPr>
      <w:bookmarkStart w:id="10" w:name="_Toc474124208"/>
      <w:bookmarkStart w:id="11" w:name="_Toc474124320"/>
    </w:p>
    <w:p w:rsidR="00DD0578" w:rsidRDefault="00DD0578" w:rsidP="00DD0578">
      <w:pPr>
        <w:pStyle w:val="Nadpis1"/>
        <w:keepNext w:val="0"/>
        <w:numPr>
          <w:ilvl w:val="0"/>
          <w:numId w:val="0"/>
        </w:numPr>
        <w:spacing w:before="240" w:after="120"/>
        <w:ind w:left="1134"/>
        <w:rPr>
          <w:rFonts w:ascii="Arial" w:hAnsi="Arial" w:cs="Arial"/>
          <w:lang w:val="sk-SK"/>
        </w:rPr>
      </w:pPr>
    </w:p>
    <w:p w:rsidR="00DD0578" w:rsidRDefault="00DD0578" w:rsidP="00DD0578">
      <w:pPr>
        <w:rPr>
          <w:lang w:val="sk-SK"/>
        </w:rPr>
      </w:pPr>
    </w:p>
    <w:p w:rsidR="00DD0578" w:rsidRDefault="00DD0578" w:rsidP="00DD0578">
      <w:pPr>
        <w:rPr>
          <w:lang w:val="sk-SK"/>
        </w:rPr>
      </w:pPr>
    </w:p>
    <w:p w:rsidR="00DD0578" w:rsidRDefault="00DD0578" w:rsidP="00DD0578">
      <w:pPr>
        <w:rPr>
          <w:lang w:val="sk-SK"/>
        </w:rPr>
      </w:pPr>
    </w:p>
    <w:bookmarkEnd w:id="10"/>
    <w:bookmarkEnd w:id="11"/>
    <w:p w:rsidR="00DD0578" w:rsidRDefault="00DD0578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DD0578" w:rsidRDefault="00DD0578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B11EFA" w:rsidRDefault="00B11EFA" w:rsidP="00DD0578">
      <w:pPr>
        <w:pStyle w:val="Odsekzoznamu"/>
        <w:keepNext w:val="0"/>
        <w:ind w:left="1069"/>
        <w:rPr>
          <w:rFonts w:ascii="Arial" w:hAnsi="Arial" w:cs="Arial"/>
          <w:b/>
          <w:u w:val="single"/>
          <w:lang w:val="sk-SK"/>
        </w:rPr>
      </w:pPr>
    </w:p>
    <w:p w:rsidR="00DD0578" w:rsidRPr="00DD0578" w:rsidRDefault="00DD0578" w:rsidP="00DD0578">
      <w:pPr>
        <w:pStyle w:val="Odsekzoznamu"/>
        <w:keepNext w:val="0"/>
        <w:numPr>
          <w:ilvl w:val="0"/>
          <w:numId w:val="44"/>
        </w:numPr>
        <w:rPr>
          <w:rFonts w:ascii="Arial" w:hAnsi="Arial" w:cs="Arial"/>
          <w:b/>
          <w:u w:val="single"/>
          <w:lang w:val="sk-SK"/>
        </w:rPr>
      </w:pPr>
      <w:r w:rsidRPr="00DD0578">
        <w:rPr>
          <w:rFonts w:ascii="Arial" w:hAnsi="Arial" w:cs="Arial"/>
          <w:b/>
          <w:u w:val="single"/>
          <w:lang w:val="sk-SK"/>
        </w:rPr>
        <w:lastRenderedPageBreak/>
        <w:t>POHĽADÁVKY</w:t>
      </w: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93D8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93D82" w:rsidP="0024491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93D8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93D8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B2D2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B2D2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B2D2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B2D2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3B1A1F" w:rsidP="003B1A1F">
      <w:pPr>
        <w:pStyle w:val="Nadpis1"/>
        <w:keepNext w:val="0"/>
        <w:numPr>
          <w:ilvl w:val="0"/>
          <w:numId w:val="44"/>
        </w:numPr>
        <w:ind w:left="1447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v</w:t>
      </w:r>
      <w:r w:rsidR="00CF5176" w:rsidRPr="002E10BE">
        <w:rPr>
          <w:rFonts w:ascii="Arial" w:hAnsi="Arial" w:cs="Arial"/>
          <w:lang w:val="sk-SK"/>
        </w:rPr>
        <w:t>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97623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97623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97623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3B1A1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3B1A1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3B1A1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3B1A1F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F60E8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-25595</w:t>
            </w:r>
          </w:p>
        </w:tc>
        <w:tc>
          <w:tcPr>
            <w:tcW w:w="1241" w:type="dxa"/>
            <w:vAlign w:val="center"/>
          </w:tcPr>
          <w:p w:rsidR="00425254" w:rsidRPr="002E10BE" w:rsidRDefault="00F60E8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429B5" w:rsidP="00F60E8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-25</w:t>
            </w:r>
            <w:r w:rsidR="00F60E86">
              <w:rPr>
                <w:rFonts w:ascii="Arial" w:hAnsi="Arial" w:cs="Arial"/>
                <w:sz w:val="16"/>
                <w:szCs w:val="16"/>
                <w:lang w:val="sk-SK"/>
              </w:rPr>
              <w:t>648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F60E8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F37F20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2E49F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DB75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DB75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DB75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DB75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25596</w:t>
            </w:r>
          </w:p>
        </w:tc>
        <w:tc>
          <w:tcPr>
            <w:tcW w:w="1241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3344</w:t>
            </w:r>
          </w:p>
        </w:tc>
        <w:tc>
          <w:tcPr>
            <w:tcW w:w="1241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25595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9D6085" w:rsidP="0005573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3343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9D6085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  <w:bookmarkStart w:id="12" w:name="_Toc474124214"/>
      <w:bookmarkStart w:id="13" w:name="_Toc474124326"/>
    </w:p>
    <w:p w:rsidR="009D6085" w:rsidRDefault="009D6085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F87BAF" w:rsidRPr="00386441" w:rsidRDefault="00070F48" w:rsidP="00386441">
      <w:pPr>
        <w:pStyle w:val="Odsekzoznamu"/>
        <w:keepNext w:val="0"/>
        <w:numPr>
          <w:ilvl w:val="0"/>
          <w:numId w:val="44"/>
        </w:numPr>
        <w:rPr>
          <w:rFonts w:ascii="Arial" w:hAnsi="Arial" w:cs="Arial"/>
          <w:b/>
          <w:u w:val="single"/>
          <w:lang w:val="sk-SK"/>
        </w:rPr>
      </w:pPr>
      <w:r w:rsidRPr="00386441">
        <w:rPr>
          <w:rFonts w:ascii="Arial" w:hAnsi="Arial" w:cs="Arial"/>
          <w:b/>
          <w:u w:val="single"/>
          <w:lang w:val="sk-SK"/>
        </w:rPr>
        <w:lastRenderedPageBreak/>
        <w:t>ZÁVäZKY</w:t>
      </w:r>
      <w:bookmarkEnd w:id="12"/>
      <w:bookmarkEnd w:id="13"/>
    </w:p>
    <w:p w:rsidR="00386441" w:rsidRPr="00386441" w:rsidRDefault="00386441" w:rsidP="00386441">
      <w:pPr>
        <w:pStyle w:val="Odsekzoznamu"/>
        <w:keepNext w:val="0"/>
        <w:ind w:left="1069"/>
        <w:rPr>
          <w:rFonts w:ascii="Arial" w:hAnsi="Arial" w:cs="Arial"/>
          <w:lang w:val="sk-SK"/>
        </w:rPr>
      </w:pPr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5"/>
        <w:gridCol w:w="2773"/>
        <w:gridCol w:w="2796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71C09" w:rsidP="004A4BB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4A4BBA"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D2451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22317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6829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D2451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71C0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4A4BBA"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8299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D2451C">
              <w:rPr>
                <w:rFonts w:ascii="Arial" w:hAnsi="Arial" w:cs="Arial"/>
                <w:sz w:val="16"/>
                <w:szCs w:val="16"/>
                <w:lang w:val="sk-SK"/>
              </w:rPr>
              <w:t>2317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C28F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5E415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9C28F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C28F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C28F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</w:t>
            </w:r>
          </w:p>
        </w:tc>
      </w:tr>
    </w:tbl>
    <w:p w:rsidR="007731E6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B3005" w:rsidRPr="002E10BE" w:rsidRDefault="00AB3005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E7556" w:rsidRDefault="001E7556" w:rsidP="003B1A1F">
      <w:pPr>
        <w:pStyle w:val="Nadpis1"/>
        <w:numPr>
          <w:ilvl w:val="0"/>
          <w:numId w:val="44"/>
        </w:numPr>
        <w:ind w:left="1447"/>
        <w:rPr>
          <w:lang w:val="sk-SK"/>
        </w:rPr>
      </w:pPr>
      <w:r w:rsidRPr="001E7556">
        <w:rPr>
          <w:lang w:val="sk-SK"/>
        </w:rPr>
        <w:lastRenderedPageBreak/>
        <w:t>VÝNOSY A</w:t>
      </w:r>
      <w:r w:rsidR="00653368">
        <w:rPr>
          <w:lang w:val="sk-SK"/>
        </w:rPr>
        <w:t> </w:t>
      </w:r>
      <w:r w:rsidRPr="001E7556">
        <w:rPr>
          <w:lang w:val="sk-SK"/>
        </w:rPr>
        <w:t>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p w:rsidR="001F3543" w:rsidRDefault="00F860F7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t>I</w:t>
      </w:r>
      <w:r w:rsidR="001F3543" w:rsidRPr="002E10BE">
        <w:rPr>
          <w:rFonts w:ascii="Arial" w:hAnsi="Arial" w:cs="Arial"/>
          <w:iCs/>
          <w:lang w:val="sk-SK"/>
        </w:rPr>
        <w:t>nformácie 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1E7556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E7556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</w:t>
            </w:r>
            <w:r w:rsidR="001F354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AB3005" w:rsidP="00AB300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Preplatok z ročného zúčtovania zdravotného poistenia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AB3005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5F364B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64670C" w:rsidRDefault="0064670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56F2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756F23" w:rsidRPr="002E10BE" w:rsidRDefault="00756F2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756F23" w:rsidRPr="002E10BE" w:rsidRDefault="00756F2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56F23" w:rsidRPr="002E10BE" w:rsidRDefault="00756F2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56F2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756F23" w:rsidRPr="002E10BE" w:rsidRDefault="00756F2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56F23" w:rsidRPr="002E10BE" w:rsidRDefault="00756F2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756F23" w:rsidRPr="002E10BE" w:rsidRDefault="00756F2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382C39" w:rsidRDefault="00382C39" w:rsidP="00EC2EEB">
      <w:pPr>
        <w:keepNext w:val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756F23" w:rsidRDefault="00756F23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6F7D5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E758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6F7D5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0E58B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Telefónne hovory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E5017" w:rsidRPr="002E10BE" w:rsidRDefault="002E5017" w:rsidP="002E50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5108E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Účtovnícke práce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6F7D5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</w:tr>
      <w:tr w:rsidR="000E58B1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0E58B1" w:rsidRDefault="000E58B1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0E58B1" w:rsidRDefault="000E58B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E58B1" w:rsidRDefault="000E58B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2E501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F3379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9F3379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2FD">
              <w:rPr>
                <w:rFonts w:ascii="Arial" w:hAnsi="Arial" w:cs="Arial"/>
                <w:sz w:val="16"/>
                <w:szCs w:val="16"/>
                <w:lang w:val="sk-SK"/>
              </w:rPr>
              <w:t>Zákonné sociálne náklady</w:t>
            </w:r>
          </w:p>
        </w:tc>
        <w:tc>
          <w:tcPr>
            <w:tcW w:w="3072" w:type="dxa"/>
            <w:vAlign w:val="center"/>
          </w:tcPr>
          <w:p w:rsidR="009F3379" w:rsidRPr="002E10BE" w:rsidRDefault="009F337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9F3379" w:rsidRPr="002E10BE" w:rsidRDefault="009F337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5108E2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5108E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416C93" w:rsidRDefault="00416C93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56FE1" w:rsidP="002E501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38A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B09A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56FE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-53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38AB" w:rsidP="00D6221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56FE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E501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38A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D6221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56FE1" w:rsidP="002E501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738AB" w:rsidRPr="002E10BE" w:rsidRDefault="00A56FE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A56FE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38AB" w:rsidP="00A56FE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2E5017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A56FE1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38AB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2E501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F738AB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57ECB" w:rsidRDefault="00457ECB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3B1A1F">
      <w:pPr>
        <w:pStyle w:val="Nadpis1"/>
        <w:keepNext w:val="0"/>
        <w:numPr>
          <w:ilvl w:val="0"/>
          <w:numId w:val="44"/>
        </w:numPr>
        <w:ind w:left="1447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A56FE1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FB7" w:rsidRDefault="00F73FB7">
      <w:r>
        <w:separator/>
      </w:r>
    </w:p>
  </w:endnote>
  <w:endnote w:type="continuationSeparator" w:id="1">
    <w:p w:rsidR="00F73FB7" w:rsidRDefault="00F73F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51C" w:rsidRDefault="00D2451C" w:rsidP="00DD6F3E">
    <w:pPr>
      <w:pStyle w:val="Pta"/>
      <w:jc w:val="center"/>
    </w:pPr>
  </w:p>
  <w:p w:rsidR="00D2451C" w:rsidRPr="00953379" w:rsidRDefault="00D2451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4A4BBA">
      <w:rPr>
        <w:rFonts w:ascii="Arial" w:hAnsi="Arial" w:cs="Arial"/>
        <w:noProof/>
      </w:rPr>
      <w:t>8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FB7" w:rsidRDefault="00F73FB7">
      <w:r>
        <w:separator/>
      </w:r>
    </w:p>
  </w:footnote>
  <w:footnote w:type="continuationSeparator" w:id="1">
    <w:p w:rsidR="00F73FB7" w:rsidRDefault="00F73F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51C" w:rsidRPr="00435877" w:rsidRDefault="00D2451C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T.I.K.O. SYSTÉMY, s. r. o., Malá 2B/2945, 022 01  Čadca</w:t>
    </w:r>
  </w:p>
  <w:p w:rsidR="00D2451C" w:rsidRPr="00E7199A" w:rsidRDefault="00D2451C" w:rsidP="00E7199A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51F197A"/>
    <w:multiLevelType w:val="hybridMultilevel"/>
    <w:tmpl w:val="99C45B12"/>
    <w:lvl w:ilvl="0" w:tplc="DEE23F5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26767"/>
    <w:multiLevelType w:val="hybridMultilevel"/>
    <w:tmpl w:val="15E07434"/>
    <w:lvl w:ilvl="0" w:tplc="7E0C0A36">
      <w:start w:val="9"/>
      <w:numFmt w:val="decimal"/>
      <w:lvlText w:val="%1"/>
      <w:lvlJc w:val="left"/>
      <w:pPr>
        <w:ind w:left="18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7" w:hanging="360"/>
      </w:pPr>
    </w:lvl>
    <w:lvl w:ilvl="2" w:tplc="041B001B" w:tentative="1">
      <w:start w:val="1"/>
      <w:numFmt w:val="lowerRoman"/>
      <w:lvlText w:val="%3."/>
      <w:lvlJc w:val="right"/>
      <w:pPr>
        <w:ind w:left="3247" w:hanging="180"/>
      </w:pPr>
    </w:lvl>
    <w:lvl w:ilvl="3" w:tplc="041B000F" w:tentative="1">
      <w:start w:val="1"/>
      <w:numFmt w:val="decimal"/>
      <w:lvlText w:val="%4."/>
      <w:lvlJc w:val="left"/>
      <w:pPr>
        <w:ind w:left="3967" w:hanging="360"/>
      </w:pPr>
    </w:lvl>
    <w:lvl w:ilvl="4" w:tplc="041B0019" w:tentative="1">
      <w:start w:val="1"/>
      <w:numFmt w:val="lowerLetter"/>
      <w:lvlText w:val="%5."/>
      <w:lvlJc w:val="left"/>
      <w:pPr>
        <w:ind w:left="4687" w:hanging="360"/>
      </w:pPr>
    </w:lvl>
    <w:lvl w:ilvl="5" w:tplc="041B001B" w:tentative="1">
      <w:start w:val="1"/>
      <w:numFmt w:val="lowerRoman"/>
      <w:lvlText w:val="%6."/>
      <w:lvlJc w:val="right"/>
      <w:pPr>
        <w:ind w:left="5407" w:hanging="180"/>
      </w:pPr>
    </w:lvl>
    <w:lvl w:ilvl="6" w:tplc="041B000F" w:tentative="1">
      <w:start w:val="1"/>
      <w:numFmt w:val="decimal"/>
      <w:lvlText w:val="%7."/>
      <w:lvlJc w:val="left"/>
      <w:pPr>
        <w:ind w:left="6127" w:hanging="360"/>
      </w:pPr>
    </w:lvl>
    <w:lvl w:ilvl="7" w:tplc="041B0019" w:tentative="1">
      <w:start w:val="1"/>
      <w:numFmt w:val="lowerLetter"/>
      <w:lvlText w:val="%8."/>
      <w:lvlJc w:val="left"/>
      <w:pPr>
        <w:ind w:left="6847" w:hanging="360"/>
      </w:pPr>
    </w:lvl>
    <w:lvl w:ilvl="8" w:tplc="041B001B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>
    <w:nsid w:val="2D7768C4"/>
    <w:multiLevelType w:val="hybridMultilevel"/>
    <w:tmpl w:val="8B20B1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163"/>
        </w:tabs>
        <w:ind w:left="1163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E074A7"/>
    <w:multiLevelType w:val="multilevel"/>
    <w:tmpl w:val="78723B16"/>
    <w:lvl w:ilvl="0">
      <w:start w:val="1"/>
      <w:numFmt w:val="decimal"/>
      <w:pStyle w:val="Nadpis1"/>
      <w:lvlText w:val="%1."/>
      <w:lvlJc w:val="left"/>
      <w:pPr>
        <w:tabs>
          <w:tab w:val="num" w:pos="1588"/>
        </w:tabs>
        <w:ind w:left="1588" w:hanging="454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7" w:hanging="360"/>
      </w:pPr>
    </w:lvl>
    <w:lvl w:ilvl="2" w:tentative="1">
      <w:start w:val="1"/>
      <w:numFmt w:val="lowerRoman"/>
      <w:lvlText w:val="%3."/>
      <w:lvlJc w:val="right"/>
      <w:pPr>
        <w:ind w:left="3247" w:hanging="180"/>
      </w:pPr>
    </w:lvl>
    <w:lvl w:ilvl="3" w:tentative="1">
      <w:start w:val="1"/>
      <w:numFmt w:val="decimal"/>
      <w:lvlText w:val="%4."/>
      <w:lvlJc w:val="left"/>
      <w:pPr>
        <w:ind w:left="3967" w:hanging="360"/>
      </w:pPr>
    </w:lvl>
    <w:lvl w:ilvl="4" w:tentative="1">
      <w:start w:val="1"/>
      <w:numFmt w:val="lowerLetter"/>
      <w:lvlText w:val="%5."/>
      <w:lvlJc w:val="left"/>
      <w:pPr>
        <w:ind w:left="4687" w:hanging="360"/>
      </w:pPr>
    </w:lvl>
    <w:lvl w:ilvl="5" w:tentative="1">
      <w:start w:val="1"/>
      <w:numFmt w:val="lowerRoman"/>
      <w:lvlText w:val="%6."/>
      <w:lvlJc w:val="right"/>
      <w:pPr>
        <w:ind w:left="5407" w:hanging="180"/>
      </w:pPr>
    </w:lvl>
    <w:lvl w:ilvl="6" w:tentative="1">
      <w:start w:val="1"/>
      <w:numFmt w:val="decimal"/>
      <w:lvlText w:val="%7."/>
      <w:lvlJc w:val="left"/>
      <w:pPr>
        <w:ind w:left="6127" w:hanging="360"/>
      </w:pPr>
    </w:lvl>
    <w:lvl w:ilvl="7" w:tentative="1">
      <w:start w:val="1"/>
      <w:numFmt w:val="lowerLetter"/>
      <w:lvlText w:val="%8."/>
      <w:lvlJc w:val="left"/>
      <w:pPr>
        <w:ind w:left="6847" w:hanging="360"/>
      </w:pPr>
    </w:lvl>
    <w:lvl w:ilvl="8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48633738"/>
    <w:multiLevelType w:val="hybridMultilevel"/>
    <w:tmpl w:val="ABAC9246"/>
    <w:lvl w:ilvl="0" w:tplc="0562E1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4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7FD57054"/>
    <w:multiLevelType w:val="hybridMultilevel"/>
    <w:tmpl w:val="2A8A685C"/>
    <w:lvl w:ilvl="0" w:tplc="3648CBCE">
      <w:start w:val="8"/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9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5"/>
  </w:num>
  <w:num w:numId="11">
    <w:abstractNumId w:val="17"/>
  </w:num>
  <w:num w:numId="12">
    <w:abstractNumId w:val="3"/>
  </w:num>
  <w:num w:numId="13">
    <w:abstractNumId w:val="11"/>
  </w:num>
  <w:num w:numId="14">
    <w:abstractNumId w:val="11"/>
  </w:num>
  <w:num w:numId="15">
    <w:abstractNumId w:val="11"/>
  </w:num>
  <w:num w:numId="16">
    <w:abstractNumId w:val="14"/>
  </w:num>
  <w:num w:numId="17">
    <w:abstractNumId w:val="11"/>
  </w:num>
  <w:num w:numId="18">
    <w:abstractNumId w:val="7"/>
  </w:num>
  <w:num w:numId="19">
    <w:abstractNumId w:val="9"/>
  </w:num>
  <w:num w:numId="20">
    <w:abstractNumId w:val="9"/>
  </w:num>
  <w:num w:numId="21">
    <w:abstractNumId w:val="9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16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3"/>
  </w:num>
  <w:num w:numId="34">
    <w:abstractNumId w:val="4"/>
  </w:num>
  <w:num w:numId="35">
    <w:abstractNumId w:val="11"/>
  </w:num>
  <w:num w:numId="36">
    <w:abstractNumId w:val="6"/>
  </w:num>
  <w:num w:numId="37">
    <w:abstractNumId w:val="9"/>
  </w:num>
  <w:num w:numId="38">
    <w:abstractNumId w:val="1"/>
  </w:num>
  <w:num w:numId="39">
    <w:abstractNumId w:val="2"/>
  </w:num>
  <w:num w:numId="40">
    <w:abstractNumId w:val="9"/>
    <w:lvlOverride w:ilvl="0">
      <w:startOverride w:val="9"/>
    </w:lvlOverride>
  </w:num>
  <w:num w:numId="41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</w:num>
  <w:num w:numId="43">
    <w:abstractNumId w:val="9"/>
    <w:lvlOverride w:ilvl="0">
      <w:startOverride w:val="1"/>
    </w:lvlOverride>
  </w:num>
  <w:num w:numId="4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57E7"/>
    <w:rsid w:val="00005D4A"/>
    <w:rsid w:val="00007EB2"/>
    <w:rsid w:val="00011FE1"/>
    <w:rsid w:val="00012744"/>
    <w:rsid w:val="00012F1A"/>
    <w:rsid w:val="000163E6"/>
    <w:rsid w:val="00016474"/>
    <w:rsid w:val="00017657"/>
    <w:rsid w:val="00020FEA"/>
    <w:rsid w:val="00024AC8"/>
    <w:rsid w:val="00027F90"/>
    <w:rsid w:val="00033B76"/>
    <w:rsid w:val="00034569"/>
    <w:rsid w:val="00035820"/>
    <w:rsid w:val="000429B5"/>
    <w:rsid w:val="00043D29"/>
    <w:rsid w:val="00043E4E"/>
    <w:rsid w:val="000445DD"/>
    <w:rsid w:val="000474ED"/>
    <w:rsid w:val="00052327"/>
    <w:rsid w:val="00054810"/>
    <w:rsid w:val="000549DD"/>
    <w:rsid w:val="00055096"/>
    <w:rsid w:val="0005573D"/>
    <w:rsid w:val="000563F9"/>
    <w:rsid w:val="000619B3"/>
    <w:rsid w:val="00063304"/>
    <w:rsid w:val="00063AC4"/>
    <w:rsid w:val="00064CDC"/>
    <w:rsid w:val="0006583C"/>
    <w:rsid w:val="00065AA2"/>
    <w:rsid w:val="00067946"/>
    <w:rsid w:val="00070F48"/>
    <w:rsid w:val="00071429"/>
    <w:rsid w:val="00072F99"/>
    <w:rsid w:val="00075C57"/>
    <w:rsid w:val="00076434"/>
    <w:rsid w:val="00077F9F"/>
    <w:rsid w:val="000807BC"/>
    <w:rsid w:val="0008298C"/>
    <w:rsid w:val="000855D2"/>
    <w:rsid w:val="00093179"/>
    <w:rsid w:val="00093DBC"/>
    <w:rsid w:val="00094E49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2FD"/>
    <w:rsid w:val="000E36EA"/>
    <w:rsid w:val="000E53C0"/>
    <w:rsid w:val="000E58B1"/>
    <w:rsid w:val="000E6331"/>
    <w:rsid w:val="000E64DE"/>
    <w:rsid w:val="000E7BC0"/>
    <w:rsid w:val="000F17AC"/>
    <w:rsid w:val="000F3087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0C6C"/>
    <w:rsid w:val="00144BDB"/>
    <w:rsid w:val="00154BB3"/>
    <w:rsid w:val="00155722"/>
    <w:rsid w:val="00160011"/>
    <w:rsid w:val="00160766"/>
    <w:rsid w:val="00161BFA"/>
    <w:rsid w:val="00162614"/>
    <w:rsid w:val="001630CC"/>
    <w:rsid w:val="00163C4C"/>
    <w:rsid w:val="00164ED9"/>
    <w:rsid w:val="001717EB"/>
    <w:rsid w:val="00172DE3"/>
    <w:rsid w:val="00172E9E"/>
    <w:rsid w:val="00177E75"/>
    <w:rsid w:val="0018070E"/>
    <w:rsid w:val="001813E4"/>
    <w:rsid w:val="00181FB7"/>
    <w:rsid w:val="00185162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17B1"/>
    <w:rsid w:val="001E2A7A"/>
    <w:rsid w:val="001E5C3D"/>
    <w:rsid w:val="001E7556"/>
    <w:rsid w:val="001F3543"/>
    <w:rsid w:val="001F3DB9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91F"/>
    <w:rsid w:val="00244F7E"/>
    <w:rsid w:val="00245D9E"/>
    <w:rsid w:val="00246401"/>
    <w:rsid w:val="00246772"/>
    <w:rsid w:val="00247129"/>
    <w:rsid w:val="0025037A"/>
    <w:rsid w:val="00252114"/>
    <w:rsid w:val="00256EFA"/>
    <w:rsid w:val="00257DDB"/>
    <w:rsid w:val="00264928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09A1"/>
    <w:rsid w:val="002B191E"/>
    <w:rsid w:val="002B2457"/>
    <w:rsid w:val="002B2D2B"/>
    <w:rsid w:val="002B3F72"/>
    <w:rsid w:val="002C0964"/>
    <w:rsid w:val="002C1DC5"/>
    <w:rsid w:val="002C44AA"/>
    <w:rsid w:val="002C6FC2"/>
    <w:rsid w:val="002D0475"/>
    <w:rsid w:val="002D3940"/>
    <w:rsid w:val="002D4F5A"/>
    <w:rsid w:val="002D5299"/>
    <w:rsid w:val="002D5C2D"/>
    <w:rsid w:val="002D680A"/>
    <w:rsid w:val="002E10BE"/>
    <w:rsid w:val="002E44A3"/>
    <w:rsid w:val="002E44B8"/>
    <w:rsid w:val="002E461D"/>
    <w:rsid w:val="002E49F2"/>
    <w:rsid w:val="002E5017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45B7"/>
    <w:rsid w:val="00365C60"/>
    <w:rsid w:val="00370AD0"/>
    <w:rsid w:val="00372CE9"/>
    <w:rsid w:val="003748EE"/>
    <w:rsid w:val="0037788D"/>
    <w:rsid w:val="00380FAE"/>
    <w:rsid w:val="0038241E"/>
    <w:rsid w:val="00382C39"/>
    <w:rsid w:val="00384B72"/>
    <w:rsid w:val="00386441"/>
    <w:rsid w:val="00390235"/>
    <w:rsid w:val="00391DD2"/>
    <w:rsid w:val="003A040E"/>
    <w:rsid w:val="003A1374"/>
    <w:rsid w:val="003A17DA"/>
    <w:rsid w:val="003A4B3C"/>
    <w:rsid w:val="003A7DCC"/>
    <w:rsid w:val="003B02AA"/>
    <w:rsid w:val="003B1A1F"/>
    <w:rsid w:val="003B276C"/>
    <w:rsid w:val="003B4605"/>
    <w:rsid w:val="003B55F2"/>
    <w:rsid w:val="003B56EB"/>
    <w:rsid w:val="003B6D91"/>
    <w:rsid w:val="003C0E55"/>
    <w:rsid w:val="003C2B90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48BC"/>
    <w:rsid w:val="003F528D"/>
    <w:rsid w:val="003F6E60"/>
    <w:rsid w:val="003F7F5B"/>
    <w:rsid w:val="00402718"/>
    <w:rsid w:val="00402AC6"/>
    <w:rsid w:val="004037B7"/>
    <w:rsid w:val="004065F9"/>
    <w:rsid w:val="00412B42"/>
    <w:rsid w:val="00416C93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0117"/>
    <w:rsid w:val="004523C5"/>
    <w:rsid w:val="00457ECB"/>
    <w:rsid w:val="0046070F"/>
    <w:rsid w:val="00460B8A"/>
    <w:rsid w:val="00461730"/>
    <w:rsid w:val="00462C96"/>
    <w:rsid w:val="00464A5B"/>
    <w:rsid w:val="00466467"/>
    <w:rsid w:val="00472C51"/>
    <w:rsid w:val="0047756F"/>
    <w:rsid w:val="004807DD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4BBA"/>
    <w:rsid w:val="004A51F7"/>
    <w:rsid w:val="004A6286"/>
    <w:rsid w:val="004A66FE"/>
    <w:rsid w:val="004C12BF"/>
    <w:rsid w:val="004C47EF"/>
    <w:rsid w:val="004C76A8"/>
    <w:rsid w:val="004D0BD2"/>
    <w:rsid w:val="004D3181"/>
    <w:rsid w:val="004D483D"/>
    <w:rsid w:val="004D61C8"/>
    <w:rsid w:val="004E5CDB"/>
    <w:rsid w:val="004E7B84"/>
    <w:rsid w:val="004F1C45"/>
    <w:rsid w:val="004F44F3"/>
    <w:rsid w:val="004F4CF9"/>
    <w:rsid w:val="004F5120"/>
    <w:rsid w:val="004F6A59"/>
    <w:rsid w:val="004F6EFD"/>
    <w:rsid w:val="005108E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0D0C"/>
    <w:rsid w:val="00552A3A"/>
    <w:rsid w:val="00555D28"/>
    <w:rsid w:val="0055690D"/>
    <w:rsid w:val="005621EC"/>
    <w:rsid w:val="005647F9"/>
    <w:rsid w:val="00566084"/>
    <w:rsid w:val="00580B75"/>
    <w:rsid w:val="005A65B9"/>
    <w:rsid w:val="005C422B"/>
    <w:rsid w:val="005C59EA"/>
    <w:rsid w:val="005C6C1E"/>
    <w:rsid w:val="005C7546"/>
    <w:rsid w:val="005D3721"/>
    <w:rsid w:val="005E1E3A"/>
    <w:rsid w:val="005E4153"/>
    <w:rsid w:val="005E4CB2"/>
    <w:rsid w:val="005E7A53"/>
    <w:rsid w:val="005E7FCD"/>
    <w:rsid w:val="005F0CAA"/>
    <w:rsid w:val="005F364B"/>
    <w:rsid w:val="005F47BD"/>
    <w:rsid w:val="005F76DD"/>
    <w:rsid w:val="00604A87"/>
    <w:rsid w:val="00604F07"/>
    <w:rsid w:val="0060733A"/>
    <w:rsid w:val="00615AC4"/>
    <w:rsid w:val="00615DBD"/>
    <w:rsid w:val="00621487"/>
    <w:rsid w:val="00621EBE"/>
    <w:rsid w:val="0062394E"/>
    <w:rsid w:val="00623DDA"/>
    <w:rsid w:val="006250F1"/>
    <w:rsid w:val="0062579A"/>
    <w:rsid w:val="00631304"/>
    <w:rsid w:val="00632D24"/>
    <w:rsid w:val="00633599"/>
    <w:rsid w:val="00633B32"/>
    <w:rsid w:val="00635154"/>
    <w:rsid w:val="006400B9"/>
    <w:rsid w:val="00643756"/>
    <w:rsid w:val="0064670C"/>
    <w:rsid w:val="00647357"/>
    <w:rsid w:val="006503F2"/>
    <w:rsid w:val="00650498"/>
    <w:rsid w:val="00652603"/>
    <w:rsid w:val="00653368"/>
    <w:rsid w:val="00653C24"/>
    <w:rsid w:val="00653D49"/>
    <w:rsid w:val="006563AE"/>
    <w:rsid w:val="00661B7D"/>
    <w:rsid w:val="00666CD9"/>
    <w:rsid w:val="0066762F"/>
    <w:rsid w:val="00670026"/>
    <w:rsid w:val="006704E5"/>
    <w:rsid w:val="00671C09"/>
    <w:rsid w:val="00672759"/>
    <w:rsid w:val="0067346F"/>
    <w:rsid w:val="00681BD4"/>
    <w:rsid w:val="00681FC0"/>
    <w:rsid w:val="00682990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0F87"/>
    <w:rsid w:val="006E2DB2"/>
    <w:rsid w:val="006E5237"/>
    <w:rsid w:val="006E6486"/>
    <w:rsid w:val="006E69E0"/>
    <w:rsid w:val="006F0654"/>
    <w:rsid w:val="006F1838"/>
    <w:rsid w:val="006F2CAE"/>
    <w:rsid w:val="006F4720"/>
    <w:rsid w:val="006F4F5C"/>
    <w:rsid w:val="006F5585"/>
    <w:rsid w:val="006F7BD3"/>
    <w:rsid w:val="006F7D50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36EC1"/>
    <w:rsid w:val="00740C17"/>
    <w:rsid w:val="00742CD3"/>
    <w:rsid w:val="00745B12"/>
    <w:rsid w:val="00745CB4"/>
    <w:rsid w:val="00753CB3"/>
    <w:rsid w:val="007562DD"/>
    <w:rsid w:val="00756F23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0C0"/>
    <w:rsid w:val="007973F8"/>
    <w:rsid w:val="0079789A"/>
    <w:rsid w:val="007A1E78"/>
    <w:rsid w:val="007A5847"/>
    <w:rsid w:val="007B53C9"/>
    <w:rsid w:val="007B6BC4"/>
    <w:rsid w:val="007C10D3"/>
    <w:rsid w:val="007C3DEE"/>
    <w:rsid w:val="007C5792"/>
    <w:rsid w:val="007C7921"/>
    <w:rsid w:val="007E428A"/>
    <w:rsid w:val="007E42D5"/>
    <w:rsid w:val="007E51FC"/>
    <w:rsid w:val="007E6897"/>
    <w:rsid w:val="007F1186"/>
    <w:rsid w:val="007F1DB4"/>
    <w:rsid w:val="007F1EF3"/>
    <w:rsid w:val="007F30FC"/>
    <w:rsid w:val="007F748E"/>
    <w:rsid w:val="00810C0F"/>
    <w:rsid w:val="008112D1"/>
    <w:rsid w:val="008115F9"/>
    <w:rsid w:val="00813D6F"/>
    <w:rsid w:val="00816B13"/>
    <w:rsid w:val="00820963"/>
    <w:rsid w:val="00820AD3"/>
    <w:rsid w:val="00820AF6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0ED6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6C42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45"/>
    <w:rsid w:val="00935CBC"/>
    <w:rsid w:val="00941BE4"/>
    <w:rsid w:val="00944BBE"/>
    <w:rsid w:val="00944F64"/>
    <w:rsid w:val="0095179E"/>
    <w:rsid w:val="00953379"/>
    <w:rsid w:val="00955F91"/>
    <w:rsid w:val="00957BB5"/>
    <w:rsid w:val="00960509"/>
    <w:rsid w:val="00960DA2"/>
    <w:rsid w:val="00961610"/>
    <w:rsid w:val="00963669"/>
    <w:rsid w:val="00963DC4"/>
    <w:rsid w:val="009648CB"/>
    <w:rsid w:val="00965089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5F29"/>
    <w:rsid w:val="0098688B"/>
    <w:rsid w:val="009920AB"/>
    <w:rsid w:val="00992438"/>
    <w:rsid w:val="00994473"/>
    <w:rsid w:val="00996727"/>
    <w:rsid w:val="00996B1F"/>
    <w:rsid w:val="00997623"/>
    <w:rsid w:val="009A088F"/>
    <w:rsid w:val="009A0AC1"/>
    <w:rsid w:val="009A0E37"/>
    <w:rsid w:val="009A2C2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0CD5"/>
    <w:rsid w:val="009C15D9"/>
    <w:rsid w:val="009C28F4"/>
    <w:rsid w:val="009C5472"/>
    <w:rsid w:val="009D17CA"/>
    <w:rsid w:val="009D23DA"/>
    <w:rsid w:val="009D242F"/>
    <w:rsid w:val="009D33B9"/>
    <w:rsid w:val="009D6085"/>
    <w:rsid w:val="009E1CC4"/>
    <w:rsid w:val="009E45FC"/>
    <w:rsid w:val="009E6B58"/>
    <w:rsid w:val="009F05B9"/>
    <w:rsid w:val="009F3379"/>
    <w:rsid w:val="009F52F4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2C42"/>
    <w:rsid w:val="00A435C1"/>
    <w:rsid w:val="00A46188"/>
    <w:rsid w:val="00A507B5"/>
    <w:rsid w:val="00A50E87"/>
    <w:rsid w:val="00A54290"/>
    <w:rsid w:val="00A555DC"/>
    <w:rsid w:val="00A56FE1"/>
    <w:rsid w:val="00A600B3"/>
    <w:rsid w:val="00A615A0"/>
    <w:rsid w:val="00A70E3F"/>
    <w:rsid w:val="00A71757"/>
    <w:rsid w:val="00A72DBA"/>
    <w:rsid w:val="00A735BF"/>
    <w:rsid w:val="00A74FE4"/>
    <w:rsid w:val="00A75B8A"/>
    <w:rsid w:val="00A767FE"/>
    <w:rsid w:val="00A76E90"/>
    <w:rsid w:val="00A76E97"/>
    <w:rsid w:val="00A807BE"/>
    <w:rsid w:val="00A80C41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0F98"/>
    <w:rsid w:val="00AB1739"/>
    <w:rsid w:val="00AB1CEF"/>
    <w:rsid w:val="00AB2DD4"/>
    <w:rsid w:val="00AB3005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374F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07D09"/>
    <w:rsid w:val="00B1154B"/>
    <w:rsid w:val="00B11EFA"/>
    <w:rsid w:val="00B17F7D"/>
    <w:rsid w:val="00B20B87"/>
    <w:rsid w:val="00B25BB2"/>
    <w:rsid w:val="00B32F83"/>
    <w:rsid w:val="00B33BC7"/>
    <w:rsid w:val="00B35EDD"/>
    <w:rsid w:val="00B40434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01C8"/>
    <w:rsid w:val="00B64A5B"/>
    <w:rsid w:val="00B67EFD"/>
    <w:rsid w:val="00B700E1"/>
    <w:rsid w:val="00B73807"/>
    <w:rsid w:val="00B755E8"/>
    <w:rsid w:val="00B7685A"/>
    <w:rsid w:val="00B8181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3AD1"/>
    <w:rsid w:val="00BC4980"/>
    <w:rsid w:val="00BC6CB2"/>
    <w:rsid w:val="00BD13C2"/>
    <w:rsid w:val="00BD2EF6"/>
    <w:rsid w:val="00BD6646"/>
    <w:rsid w:val="00BE4ABB"/>
    <w:rsid w:val="00BE63B4"/>
    <w:rsid w:val="00BE7578"/>
    <w:rsid w:val="00BF161D"/>
    <w:rsid w:val="00BF1D59"/>
    <w:rsid w:val="00BF2722"/>
    <w:rsid w:val="00BF3553"/>
    <w:rsid w:val="00BF5831"/>
    <w:rsid w:val="00C00C9B"/>
    <w:rsid w:val="00C01BD0"/>
    <w:rsid w:val="00C03FD4"/>
    <w:rsid w:val="00C0505B"/>
    <w:rsid w:val="00C07B30"/>
    <w:rsid w:val="00C12E95"/>
    <w:rsid w:val="00C138FD"/>
    <w:rsid w:val="00C15823"/>
    <w:rsid w:val="00C16437"/>
    <w:rsid w:val="00C254F7"/>
    <w:rsid w:val="00C267B6"/>
    <w:rsid w:val="00C275AC"/>
    <w:rsid w:val="00C30B51"/>
    <w:rsid w:val="00C35939"/>
    <w:rsid w:val="00C40F99"/>
    <w:rsid w:val="00C42BDD"/>
    <w:rsid w:val="00C43646"/>
    <w:rsid w:val="00C50C0B"/>
    <w:rsid w:val="00C50DB0"/>
    <w:rsid w:val="00C50DE5"/>
    <w:rsid w:val="00C56664"/>
    <w:rsid w:val="00C57091"/>
    <w:rsid w:val="00C57D66"/>
    <w:rsid w:val="00C60329"/>
    <w:rsid w:val="00C60905"/>
    <w:rsid w:val="00C62B04"/>
    <w:rsid w:val="00C64A9F"/>
    <w:rsid w:val="00C6781D"/>
    <w:rsid w:val="00C67B59"/>
    <w:rsid w:val="00C72BA8"/>
    <w:rsid w:val="00C74B5A"/>
    <w:rsid w:val="00C74BCD"/>
    <w:rsid w:val="00C753D1"/>
    <w:rsid w:val="00C7732B"/>
    <w:rsid w:val="00C83F62"/>
    <w:rsid w:val="00C870DF"/>
    <w:rsid w:val="00C932D6"/>
    <w:rsid w:val="00C943BA"/>
    <w:rsid w:val="00C96276"/>
    <w:rsid w:val="00CA2E18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336C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451C"/>
    <w:rsid w:val="00D252E2"/>
    <w:rsid w:val="00D27354"/>
    <w:rsid w:val="00D3135C"/>
    <w:rsid w:val="00D33B87"/>
    <w:rsid w:val="00D33CEA"/>
    <w:rsid w:val="00D34432"/>
    <w:rsid w:val="00D3630E"/>
    <w:rsid w:val="00D376D6"/>
    <w:rsid w:val="00D45E03"/>
    <w:rsid w:val="00D461B8"/>
    <w:rsid w:val="00D47A59"/>
    <w:rsid w:val="00D47FB9"/>
    <w:rsid w:val="00D53773"/>
    <w:rsid w:val="00D62210"/>
    <w:rsid w:val="00D6320B"/>
    <w:rsid w:val="00D63B6A"/>
    <w:rsid w:val="00D64FA2"/>
    <w:rsid w:val="00D66281"/>
    <w:rsid w:val="00D67470"/>
    <w:rsid w:val="00D74FA0"/>
    <w:rsid w:val="00D7517C"/>
    <w:rsid w:val="00D75603"/>
    <w:rsid w:val="00D76B2B"/>
    <w:rsid w:val="00D77470"/>
    <w:rsid w:val="00D83E37"/>
    <w:rsid w:val="00D850C3"/>
    <w:rsid w:val="00D85C09"/>
    <w:rsid w:val="00D90356"/>
    <w:rsid w:val="00D95B4D"/>
    <w:rsid w:val="00D97508"/>
    <w:rsid w:val="00D979F8"/>
    <w:rsid w:val="00DA21C3"/>
    <w:rsid w:val="00DA2758"/>
    <w:rsid w:val="00DB0ABA"/>
    <w:rsid w:val="00DB123B"/>
    <w:rsid w:val="00DB2459"/>
    <w:rsid w:val="00DB34A2"/>
    <w:rsid w:val="00DB6514"/>
    <w:rsid w:val="00DB75E3"/>
    <w:rsid w:val="00DC0807"/>
    <w:rsid w:val="00DC2422"/>
    <w:rsid w:val="00DC5B89"/>
    <w:rsid w:val="00DD0578"/>
    <w:rsid w:val="00DD2632"/>
    <w:rsid w:val="00DD6F3E"/>
    <w:rsid w:val="00DE32F1"/>
    <w:rsid w:val="00DE4249"/>
    <w:rsid w:val="00DE475A"/>
    <w:rsid w:val="00DE5073"/>
    <w:rsid w:val="00DE5AEA"/>
    <w:rsid w:val="00DF123D"/>
    <w:rsid w:val="00DF3702"/>
    <w:rsid w:val="00DF3DA0"/>
    <w:rsid w:val="00DF405E"/>
    <w:rsid w:val="00DF42B2"/>
    <w:rsid w:val="00E00622"/>
    <w:rsid w:val="00E00964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30A9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292D"/>
    <w:rsid w:val="00E75820"/>
    <w:rsid w:val="00E76885"/>
    <w:rsid w:val="00E7723C"/>
    <w:rsid w:val="00E80E8C"/>
    <w:rsid w:val="00E86B75"/>
    <w:rsid w:val="00E86F47"/>
    <w:rsid w:val="00E92023"/>
    <w:rsid w:val="00E93D82"/>
    <w:rsid w:val="00E95008"/>
    <w:rsid w:val="00E954EE"/>
    <w:rsid w:val="00EA26F8"/>
    <w:rsid w:val="00EA4341"/>
    <w:rsid w:val="00EB2694"/>
    <w:rsid w:val="00EB3C29"/>
    <w:rsid w:val="00EB3E83"/>
    <w:rsid w:val="00EB56CB"/>
    <w:rsid w:val="00EC015E"/>
    <w:rsid w:val="00EC2CC3"/>
    <w:rsid w:val="00EC2EEB"/>
    <w:rsid w:val="00EC3652"/>
    <w:rsid w:val="00EC6708"/>
    <w:rsid w:val="00EC6AD2"/>
    <w:rsid w:val="00EC7BDF"/>
    <w:rsid w:val="00ED05AA"/>
    <w:rsid w:val="00EE2116"/>
    <w:rsid w:val="00EE5578"/>
    <w:rsid w:val="00EE6975"/>
    <w:rsid w:val="00EF559D"/>
    <w:rsid w:val="00F034BD"/>
    <w:rsid w:val="00F03F39"/>
    <w:rsid w:val="00F0406A"/>
    <w:rsid w:val="00F04EA9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37F20"/>
    <w:rsid w:val="00F400D6"/>
    <w:rsid w:val="00F40132"/>
    <w:rsid w:val="00F453FB"/>
    <w:rsid w:val="00F51D09"/>
    <w:rsid w:val="00F52E6B"/>
    <w:rsid w:val="00F53D1C"/>
    <w:rsid w:val="00F547F3"/>
    <w:rsid w:val="00F54922"/>
    <w:rsid w:val="00F54E60"/>
    <w:rsid w:val="00F603DB"/>
    <w:rsid w:val="00F6070C"/>
    <w:rsid w:val="00F60E86"/>
    <w:rsid w:val="00F64565"/>
    <w:rsid w:val="00F705F4"/>
    <w:rsid w:val="00F738AB"/>
    <w:rsid w:val="00F73FB7"/>
    <w:rsid w:val="00F762B7"/>
    <w:rsid w:val="00F7753D"/>
    <w:rsid w:val="00F83A1F"/>
    <w:rsid w:val="00F850E2"/>
    <w:rsid w:val="00F860F7"/>
    <w:rsid w:val="00F87BAF"/>
    <w:rsid w:val="00F90F02"/>
    <w:rsid w:val="00F9192D"/>
    <w:rsid w:val="00F932C3"/>
    <w:rsid w:val="00F951B5"/>
    <w:rsid w:val="00F97994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6FC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1588"/>
        <w:tab w:val="num" w:pos="1447"/>
      </w:tabs>
      <w:spacing w:before="360"/>
      <w:ind w:left="1447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C6F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377C8-C171-4980-96D4-63E7EAA60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19</TotalTime>
  <Pages>11</Pages>
  <Words>1611</Words>
  <Characters>9183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10773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Spravca 2</cp:lastModifiedBy>
  <cp:revision>12</cp:revision>
  <cp:lastPrinted>2014-03-27T13:55:00Z</cp:lastPrinted>
  <dcterms:created xsi:type="dcterms:W3CDTF">2014-03-27T13:38:00Z</dcterms:created>
  <dcterms:modified xsi:type="dcterms:W3CDTF">2014-03-27T13:57:00Z</dcterms:modified>
</cp:coreProperties>
</file>