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45480" w:rsidRPr="00112E07" w:rsidRDefault="00C45480" w:rsidP="00112E07">
      <w:pPr>
        <w:spacing w:after="0"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     </w:t>
      </w:r>
      <w:bookmarkStart w:id="0" w:name="_Toc530739894"/>
      <w:r>
        <w:rPr>
          <w:b/>
          <w:sz w:val="28"/>
          <w:szCs w:val="28"/>
        </w:rPr>
        <w:t xml:space="preserve">                        </w:t>
      </w:r>
      <w:r w:rsidRPr="00EF5815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</w:t>
      </w:r>
      <w:r w:rsidRPr="00EF5815">
        <w:rPr>
          <w:sz w:val="28"/>
          <w:szCs w:val="28"/>
        </w:rPr>
        <w:t>individuálnej účtovnej závierky</w:t>
      </w:r>
      <w:r>
        <w:rPr>
          <w:b/>
          <w:sz w:val="28"/>
          <w:szCs w:val="28"/>
        </w:rPr>
        <w:t xml:space="preserve"> </w:t>
      </w:r>
      <w:r w:rsidRPr="00EF5815">
        <w:rPr>
          <w:sz w:val="28"/>
          <w:szCs w:val="28"/>
        </w:rPr>
        <w:t>zostavenej k 31.12.201</w:t>
      </w:r>
      <w:r>
        <w:rPr>
          <w:sz w:val="28"/>
          <w:szCs w:val="28"/>
        </w:rPr>
        <w:t>3</w:t>
      </w:r>
    </w:p>
    <w:p w:rsidR="00C45480" w:rsidRPr="00CD6ABE" w:rsidRDefault="00C45480" w:rsidP="00112E07">
      <w:pPr>
        <w:spacing w:after="0" w:line="240" w:lineRule="auto"/>
        <w:jc w:val="center"/>
        <w:rPr>
          <w:sz w:val="24"/>
          <w:szCs w:val="24"/>
        </w:rPr>
      </w:pPr>
      <w:r w:rsidRPr="00CD6ABE">
        <w:rPr>
          <w:sz w:val="24"/>
          <w:szCs w:val="24"/>
        </w:rPr>
        <w:t>(v celých EUR)</w:t>
      </w:r>
    </w:p>
    <w:p w:rsidR="00C45480" w:rsidRDefault="00C45480" w:rsidP="00D81232">
      <w:pPr>
        <w:pStyle w:val="Heading1"/>
        <w:rPr>
          <w:rFonts w:ascii="Bookman Old Style" w:hAnsi="Bookman Old Style"/>
        </w:rPr>
      </w:pPr>
    </w:p>
    <w:p w:rsidR="00C45480" w:rsidRDefault="00C45480" w:rsidP="00D81232">
      <w:pPr>
        <w:pStyle w:val="Heading1"/>
        <w:rPr>
          <w:rFonts w:ascii="Bookman Old Style" w:hAnsi="Bookman Old Style"/>
        </w:rPr>
      </w:pPr>
    </w:p>
    <w:p w:rsidR="00C45480" w:rsidRDefault="00C45480" w:rsidP="00D81232">
      <w:pPr>
        <w:pStyle w:val="Heading1"/>
        <w:rPr>
          <w:rFonts w:ascii="Bookman Old Style" w:hAnsi="Bookman Old Style"/>
        </w:rPr>
      </w:pPr>
      <w:r>
        <w:rPr>
          <w:rFonts w:ascii="Bookman Old Style" w:hAnsi="Bookman Old Style"/>
        </w:rPr>
        <w:t>A ) Informácie o účtovnej jednotke</w:t>
      </w:r>
      <w:bookmarkEnd w:id="0"/>
    </w:p>
    <w:p w:rsidR="00C45480" w:rsidRDefault="00C45480" w:rsidP="00D81232">
      <w:pPr>
        <w:pStyle w:val="BodyText"/>
        <w:rPr>
          <w:rFonts w:ascii="Bookman Old Style" w:hAnsi="Bookman Old Style"/>
        </w:rPr>
      </w:pPr>
    </w:p>
    <w:p w:rsidR="00C45480" w:rsidRDefault="00C45480" w:rsidP="00D81232">
      <w:pPr>
        <w:pStyle w:val="Heading2"/>
        <w:numPr>
          <w:ilvl w:val="0"/>
          <w:numId w:val="7"/>
        </w:numPr>
        <w:rPr>
          <w:rFonts w:ascii="Bookman Old Style" w:hAnsi="Bookman Old Style"/>
        </w:rPr>
      </w:pPr>
      <w:bookmarkStart w:id="1" w:name="_Toc530739895"/>
      <w:r>
        <w:rPr>
          <w:rFonts w:ascii="Bookman Old Style" w:hAnsi="Bookman Old Style"/>
        </w:rPr>
        <w:t>Obchodné meno a sídlo spoločnosti:</w:t>
      </w:r>
      <w:bookmarkEnd w:id="1"/>
    </w:p>
    <w:p w:rsidR="00C45480" w:rsidRDefault="00C45480" w:rsidP="00D81232">
      <w:pPr>
        <w:pStyle w:val="BodyText"/>
        <w:rPr>
          <w:rFonts w:ascii="Bookman Old Style" w:hAnsi="Bookman Old Style"/>
        </w:rPr>
      </w:pPr>
    </w:p>
    <w:p w:rsidR="00C45480" w:rsidRDefault="00C45480" w:rsidP="0022358E">
      <w:pPr>
        <w:pStyle w:val="BodyText"/>
        <w:ind w:left="0"/>
        <w:rPr>
          <w:rFonts w:ascii="Calibri" w:hAnsi="Calibri"/>
        </w:rPr>
      </w:pPr>
      <w:r>
        <w:rPr>
          <w:rFonts w:ascii="Calibri" w:hAnsi="Calibri"/>
        </w:rPr>
        <w:t xml:space="preserve">              Modlatín 471</w:t>
      </w:r>
    </w:p>
    <w:p w:rsidR="00C45480" w:rsidRDefault="00C45480" w:rsidP="0022358E">
      <w:pPr>
        <w:pStyle w:val="BodyText"/>
        <w:ind w:left="0"/>
        <w:rPr>
          <w:rFonts w:ascii="Calibri" w:hAnsi="Calibri"/>
        </w:rPr>
      </w:pPr>
      <w:r>
        <w:rPr>
          <w:rFonts w:ascii="Calibri" w:hAnsi="Calibri"/>
        </w:rPr>
        <w:t xml:space="preserve">              Horná Maríková, 018 03   </w:t>
      </w:r>
    </w:p>
    <w:p w:rsidR="00C45480" w:rsidRPr="002F4C13" w:rsidRDefault="00C45480" w:rsidP="00797114">
      <w:pPr>
        <w:pStyle w:val="BodyText"/>
        <w:ind w:firstLine="120"/>
        <w:rPr>
          <w:rFonts w:ascii="Calibri" w:hAnsi="Calibri"/>
        </w:rPr>
      </w:pPr>
      <w:r w:rsidRPr="002F4C13">
        <w:rPr>
          <w:rFonts w:ascii="Calibri" w:hAnsi="Calibri"/>
        </w:rPr>
        <w:t xml:space="preserve">IČO :  </w:t>
      </w:r>
      <w:r>
        <w:rPr>
          <w:rFonts w:ascii="Calibri" w:hAnsi="Calibri"/>
        </w:rPr>
        <w:t>36 328 065</w:t>
      </w:r>
    </w:p>
    <w:p w:rsidR="00C45480" w:rsidRPr="002F4C13" w:rsidRDefault="00C45480" w:rsidP="00D81232">
      <w:pPr>
        <w:pStyle w:val="BodyText"/>
        <w:rPr>
          <w:rFonts w:ascii="Calibri" w:hAnsi="Calibri"/>
        </w:rPr>
      </w:pPr>
      <w:r w:rsidRPr="002F4C1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2F4C13">
        <w:rPr>
          <w:rFonts w:ascii="Calibri" w:hAnsi="Calibri"/>
        </w:rPr>
        <w:t xml:space="preserve"> DIČ  :  </w:t>
      </w:r>
      <w:r>
        <w:rPr>
          <w:rFonts w:ascii="Calibri" w:hAnsi="Calibri"/>
        </w:rPr>
        <w:t>2020116835</w:t>
      </w:r>
    </w:p>
    <w:p w:rsidR="00C45480" w:rsidRPr="002F4C13" w:rsidRDefault="00C45480" w:rsidP="00D81232">
      <w:pPr>
        <w:pStyle w:val="BodyText"/>
        <w:rPr>
          <w:rFonts w:ascii="Calibri" w:hAnsi="Calibri"/>
        </w:rPr>
      </w:pPr>
    </w:p>
    <w:p w:rsidR="00C45480" w:rsidRDefault="00C45480" w:rsidP="00D81232">
      <w:pPr>
        <w:rPr>
          <w:rStyle w:val="ra"/>
          <w:sz w:val="18"/>
          <w:szCs w:val="18"/>
        </w:rPr>
      </w:pPr>
      <w:r w:rsidRPr="002F4C13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VDP CZ  s.r.o.</w:t>
      </w:r>
      <w:r w:rsidRPr="002F4C13">
        <w:rPr>
          <w:rStyle w:val="ra"/>
          <w:sz w:val="18"/>
          <w:szCs w:val="18"/>
        </w:rPr>
        <w:t xml:space="preserve"> </w:t>
      </w:r>
      <w:r w:rsidRPr="002F4C13">
        <w:rPr>
          <w:sz w:val="18"/>
          <w:szCs w:val="18"/>
        </w:rPr>
        <w:t xml:space="preserve">(ďalej len Spoločnosť) bola do obchodného registra zapísaná </w:t>
      </w:r>
      <w:r>
        <w:rPr>
          <w:sz w:val="18"/>
          <w:szCs w:val="18"/>
        </w:rPr>
        <w:t>28.03.2003</w:t>
      </w:r>
      <w:r w:rsidRPr="002F4C13">
        <w:rPr>
          <w:sz w:val="18"/>
          <w:szCs w:val="18"/>
        </w:rPr>
        <w:t xml:space="preserve"> (Obchodný register Okresného súdu </w:t>
      </w:r>
      <w:r>
        <w:rPr>
          <w:sz w:val="18"/>
          <w:szCs w:val="18"/>
        </w:rPr>
        <w:t>Trenčín</w:t>
      </w:r>
      <w:r w:rsidRPr="002F4C13">
        <w:rPr>
          <w:sz w:val="18"/>
          <w:szCs w:val="18"/>
        </w:rPr>
        <w:t xml:space="preserve">.,  oddiel s.r.o., </w:t>
      </w:r>
      <w:r w:rsidRPr="002F4C13">
        <w:rPr>
          <w:rStyle w:val="tl"/>
          <w:sz w:val="18"/>
          <w:szCs w:val="18"/>
        </w:rPr>
        <w:t>Vložka číslo: </w:t>
      </w:r>
      <w:r>
        <w:rPr>
          <w:rStyle w:val="tl"/>
          <w:sz w:val="18"/>
          <w:szCs w:val="18"/>
        </w:rPr>
        <w:t>13727/R</w:t>
      </w:r>
    </w:p>
    <w:p w:rsidR="00C45480" w:rsidRPr="002F4C13" w:rsidRDefault="00C45480" w:rsidP="00D81232">
      <w:pPr>
        <w:pStyle w:val="Heading2"/>
        <w:numPr>
          <w:ilvl w:val="0"/>
          <w:numId w:val="7"/>
        </w:numPr>
        <w:rPr>
          <w:rFonts w:ascii="Calibri" w:hAnsi="Calibri"/>
        </w:rPr>
      </w:pPr>
      <w:bookmarkStart w:id="2" w:name="_Toc530739896"/>
      <w:r w:rsidRPr="002F4C13">
        <w:rPr>
          <w:rFonts w:ascii="Calibri" w:hAnsi="Calibri"/>
        </w:rPr>
        <w:t>Hlavnými činnosťami Spoločnosti sú:</w:t>
      </w:r>
      <w:bookmarkEnd w:id="2"/>
    </w:p>
    <w:p w:rsidR="00C45480" w:rsidRDefault="00C45480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Maloobchod v rozsahu voľných živností</w:t>
      </w:r>
    </w:p>
    <w:p w:rsidR="00C45480" w:rsidRDefault="00C45480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Veľkoobchod v rozsahu voľných živností</w:t>
      </w:r>
    </w:p>
    <w:p w:rsidR="00C45480" w:rsidRDefault="00C45480" w:rsidP="00A36230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Sprostredkovateľská činnosť – obchod, výroba, služby v rozsahu voľných živností</w:t>
      </w:r>
    </w:p>
    <w:p w:rsidR="00C45480" w:rsidRPr="002F4C13" w:rsidRDefault="00C45480" w:rsidP="00F91F02">
      <w:pPr>
        <w:pStyle w:val="BodyText"/>
        <w:ind w:left="2340"/>
        <w:rPr>
          <w:rFonts w:ascii="Calibri" w:hAnsi="Calibri"/>
        </w:rPr>
      </w:pPr>
    </w:p>
    <w:p w:rsidR="00C45480" w:rsidRDefault="00C45480" w:rsidP="00FF5455">
      <w:pPr>
        <w:pStyle w:val="Heading2"/>
        <w:numPr>
          <w:ilvl w:val="0"/>
          <w:numId w:val="0"/>
        </w:numPr>
        <w:ind w:left="284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Priemerný počet zamestnancov 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Priemerný počet zamestnancov spoločnosti v 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1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 xml:space="preserve">1 </w:t>
      </w:r>
      <w:r w:rsidRPr="002F4C13">
        <w:rPr>
          <w:rFonts w:ascii="Calibri" w:hAnsi="Calibri"/>
          <w:szCs w:val="18"/>
        </w:rPr>
        <w:t>vedúcich zamestnancov</w:t>
      </w:r>
      <w:r>
        <w:rPr>
          <w:rFonts w:ascii="Calibri" w:hAnsi="Calibri"/>
          <w:szCs w:val="18"/>
        </w:rPr>
        <w:t xml:space="preserve">, </w:t>
      </w:r>
      <w:r w:rsidRPr="002F4C13">
        <w:rPr>
          <w:rFonts w:ascii="Calibri" w:hAnsi="Calibri"/>
          <w:szCs w:val="18"/>
        </w:rPr>
        <w:t>(v roku 201</w:t>
      </w:r>
      <w:r>
        <w:rPr>
          <w:rFonts w:ascii="Calibri" w:hAnsi="Calibri"/>
          <w:szCs w:val="18"/>
        </w:rPr>
        <w:t>2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1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1</w:t>
      </w:r>
      <w:r w:rsidRPr="002F4C13">
        <w:rPr>
          <w:rFonts w:ascii="Calibri" w:hAnsi="Calibri"/>
          <w:szCs w:val="18"/>
        </w:rPr>
        <w:t xml:space="preserve"> vedúcich zamestnancov).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917"/>
      </w:tblGrid>
      <w:tr w:rsidR="00C45480" w:rsidRPr="002F4C13" w:rsidTr="0019429C">
        <w:trPr>
          <w:trHeight w:val="430"/>
        </w:trPr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Bežné obdobie </w:t>
            </w:r>
          </w:p>
        </w:tc>
        <w:tc>
          <w:tcPr>
            <w:tcW w:w="2917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obdobie</w:t>
            </w:r>
          </w:p>
        </w:tc>
      </w:tr>
      <w:tr w:rsidR="00C45480" w:rsidRPr="002F4C13" w:rsidTr="0019429C"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Priemerný prepočítaný počet zamestnancov</w:t>
            </w: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2917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</w:tr>
      <w:tr w:rsidR="00C45480" w:rsidRPr="002F4C13" w:rsidTr="0019429C"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 zamestnancov ku dňu, ku ktorému sa zostavuje účtovná závierka, z toho :</w:t>
            </w: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2917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</w:tr>
      <w:tr w:rsidR="00C45480" w:rsidRPr="002F4C13" w:rsidTr="0019429C"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Počet vedúcich zamestnancov</w:t>
            </w: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2917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2F4C13" w:rsidRDefault="00C45480" w:rsidP="002F4C13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Podniky, v ktorých je podnik  neobmedzene ručiacim spoločníkom </w:t>
      </w:r>
    </w:p>
    <w:p w:rsidR="00C45480" w:rsidRPr="002F4C13" w:rsidRDefault="00C45480" w:rsidP="002542D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2F4C13">
        <w:rPr>
          <w:sz w:val="18"/>
          <w:szCs w:val="18"/>
        </w:rPr>
        <w:t xml:space="preserve">Účtovná jednotka nemá </w:t>
      </w:r>
      <w:r>
        <w:rPr>
          <w:sz w:val="18"/>
          <w:szCs w:val="18"/>
        </w:rPr>
        <w:t xml:space="preserve"> náplň pre túto položku</w:t>
      </w:r>
    </w:p>
    <w:p w:rsidR="00C45480" w:rsidRPr="002F4C13" w:rsidRDefault="00C45480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Právny dôvod na zostavenie účtovnej závierky</w:t>
      </w:r>
    </w:p>
    <w:p w:rsidR="00C45480" w:rsidRPr="002F4C13" w:rsidRDefault="00C45480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>Účtovná závierka spoločnosti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je zostavená ako riadna účtovná závierka podľa § 17 ods. 6 zákona NR SR č. 431/2002 Z. z. o účtovníctve, za účtovné obdobie od 1. januára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>.</w:t>
      </w:r>
    </w:p>
    <w:p w:rsidR="00C45480" w:rsidRPr="002F4C13" w:rsidRDefault="00C45480" w:rsidP="00D81232">
      <w:pPr>
        <w:pStyle w:val="BodyText"/>
        <w:ind w:hanging="426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numPr>
          <w:ilvl w:val="0"/>
          <w:numId w:val="0"/>
        </w:numPr>
        <w:ind w:left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f)    Dátum schválenia účtovnej závierky za predchádzajúce účtovné obdobie</w:t>
      </w:r>
    </w:p>
    <w:p w:rsidR="00C45480" w:rsidRPr="002F4C13" w:rsidRDefault="00C45480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 xml:space="preserve">Účtovná závierka spoločnosti k 31. decembru </w:t>
      </w:r>
      <w:r>
        <w:rPr>
          <w:rFonts w:ascii="Calibri" w:hAnsi="Calibri"/>
          <w:szCs w:val="18"/>
        </w:rPr>
        <w:t>2012</w:t>
      </w:r>
      <w:r w:rsidRPr="002F4C13">
        <w:rPr>
          <w:rFonts w:ascii="Calibri" w:hAnsi="Calibri"/>
          <w:szCs w:val="18"/>
        </w:rPr>
        <w:t xml:space="preserve"> za predchádzajúce účtovné obdobie, bola schválená valným zhromaždením spoločnosti dňa </w:t>
      </w:r>
      <w:r>
        <w:rPr>
          <w:rFonts w:ascii="Calibri" w:hAnsi="Calibri"/>
          <w:szCs w:val="18"/>
        </w:rPr>
        <w:t>30.06.2013</w:t>
      </w:r>
      <w:r w:rsidRPr="002F4C13">
        <w:rPr>
          <w:rFonts w:ascii="Calibri" w:hAnsi="Calibri"/>
          <w:szCs w:val="18"/>
        </w:rPr>
        <w:t>.</w:t>
      </w:r>
    </w:p>
    <w:p w:rsidR="00C45480" w:rsidRPr="002F4C13" w:rsidRDefault="00C45480" w:rsidP="00FB4107">
      <w:pPr>
        <w:pStyle w:val="BodyText"/>
        <w:ind w:left="0"/>
        <w:rPr>
          <w:rFonts w:ascii="Calibri" w:hAnsi="Calibri"/>
          <w:b/>
          <w:color w:val="FF0000"/>
          <w:szCs w:val="18"/>
        </w:rPr>
      </w:pPr>
    </w:p>
    <w:p w:rsidR="00C45480" w:rsidRPr="002F4C13" w:rsidRDefault="00C45480" w:rsidP="00D81232">
      <w:pPr>
        <w:pStyle w:val="Heading1"/>
        <w:rPr>
          <w:rFonts w:ascii="Calibri" w:hAnsi="Calibri"/>
          <w:szCs w:val="18"/>
        </w:rPr>
      </w:pPr>
      <w:bookmarkStart w:id="3" w:name="_Toc530739897"/>
      <w:r w:rsidRPr="002F4C13">
        <w:rPr>
          <w:rFonts w:ascii="Calibri" w:hAnsi="Calibri"/>
          <w:szCs w:val="18"/>
        </w:rPr>
        <w:t>B ) Informácie o</w:t>
      </w:r>
      <w:r>
        <w:rPr>
          <w:rFonts w:ascii="Calibri" w:hAnsi="Calibri"/>
          <w:szCs w:val="18"/>
        </w:rPr>
        <w:t xml:space="preserve"> Členoch štatutárnych orgánov, dozorných orgánov a iných orgánov </w:t>
      </w:r>
      <w:r w:rsidRPr="002F4C13">
        <w:rPr>
          <w:rFonts w:ascii="Calibri" w:hAnsi="Calibri"/>
          <w:szCs w:val="18"/>
        </w:rPr>
        <w:t xml:space="preserve"> účtovnej jednotky</w:t>
      </w:r>
      <w:bookmarkEnd w:id="3"/>
    </w:p>
    <w:p w:rsidR="00C45480" w:rsidRPr="002F4C13" w:rsidRDefault="00C45480" w:rsidP="00D81232">
      <w:pPr>
        <w:pStyle w:val="BodyText"/>
        <w:tabs>
          <w:tab w:val="left" w:pos="2268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a</w:t>
      </w:r>
      <w:r w:rsidRPr="002F4C13">
        <w:rPr>
          <w:rFonts w:ascii="Calibri" w:hAnsi="Calibri"/>
          <w:szCs w:val="18"/>
        </w:rPr>
        <w:t xml:space="preserve">)   </w:t>
      </w:r>
      <w:r w:rsidRPr="002F4C13">
        <w:rPr>
          <w:rFonts w:ascii="Calibri" w:hAnsi="Calibri"/>
          <w:b/>
          <w:szCs w:val="18"/>
        </w:rPr>
        <w:t>Mená a priezviská členov štatutárnych, dozorných alebo iných orgánov účtovnej jednotky</w:t>
      </w:r>
    </w:p>
    <w:p w:rsidR="00C45480" w:rsidRPr="002F4C13" w:rsidRDefault="00C45480" w:rsidP="003B79AC">
      <w:pPr>
        <w:pStyle w:val="BodyText"/>
        <w:tabs>
          <w:tab w:val="left" w:pos="2268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       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C45480" w:rsidRPr="002F4C13" w:rsidTr="002916F6">
        <w:trPr>
          <w:cantSplit/>
          <w:trHeight w:val="250"/>
        </w:trPr>
        <w:tc>
          <w:tcPr>
            <w:tcW w:w="4394" w:type="dxa"/>
          </w:tcPr>
          <w:p w:rsidR="00C45480" w:rsidRPr="002F4C13" w:rsidRDefault="00C45480" w:rsidP="002916F6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C45480" w:rsidRPr="002F4C13" w:rsidRDefault="00C45480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Názov orgánu</w:t>
            </w:r>
          </w:p>
        </w:tc>
        <w:tc>
          <w:tcPr>
            <w:tcW w:w="1843" w:type="dxa"/>
          </w:tcPr>
          <w:p w:rsidR="00C45480" w:rsidRPr="002F4C13" w:rsidRDefault="00C45480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Poznámka</w:t>
            </w:r>
          </w:p>
        </w:tc>
      </w:tr>
      <w:tr w:rsidR="00C45480" w:rsidRPr="002F4C13" w:rsidTr="002916F6">
        <w:trPr>
          <w:cantSplit/>
          <w:trHeight w:val="250"/>
        </w:trPr>
        <w:tc>
          <w:tcPr>
            <w:tcW w:w="4394" w:type="dxa"/>
          </w:tcPr>
          <w:p w:rsidR="00C45480" w:rsidRPr="002F4C13" w:rsidRDefault="00C45480" w:rsidP="002916F6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C45480" w:rsidRPr="002F4C13" w:rsidRDefault="00C45480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C45480" w:rsidRPr="002F4C13" w:rsidRDefault="00C45480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  <w:tr w:rsidR="00C45480" w:rsidRPr="002F4C13" w:rsidTr="002916F6">
        <w:trPr>
          <w:cantSplit/>
          <w:trHeight w:val="250"/>
        </w:trPr>
        <w:tc>
          <w:tcPr>
            <w:tcW w:w="4394" w:type="dxa"/>
          </w:tcPr>
          <w:p w:rsidR="00C45480" w:rsidRPr="002F4C13" w:rsidRDefault="00C45480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Martin Kříž</w:t>
            </w:r>
          </w:p>
        </w:tc>
        <w:tc>
          <w:tcPr>
            <w:tcW w:w="1984" w:type="dxa"/>
          </w:tcPr>
          <w:p w:rsidR="00C45480" w:rsidRPr="002F4C13" w:rsidRDefault="00C45480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konateľ</w:t>
            </w:r>
          </w:p>
        </w:tc>
        <w:tc>
          <w:tcPr>
            <w:tcW w:w="1843" w:type="dxa"/>
          </w:tcPr>
          <w:p w:rsidR="00C45480" w:rsidRPr="002F4C13" w:rsidRDefault="00C45480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C45480" w:rsidRPr="002F4C13" w:rsidRDefault="00C45480" w:rsidP="003B79AC">
      <w:pPr>
        <w:pStyle w:val="BodyText"/>
        <w:tabs>
          <w:tab w:val="left" w:pos="2268"/>
        </w:tabs>
        <w:ind w:left="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Štruktúra spoločníkov</w:t>
      </w:r>
      <w:r>
        <w:rPr>
          <w:rFonts w:ascii="Calibri" w:hAnsi="Calibri"/>
          <w:b/>
          <w:szCs w:val="18"/>
        </w:rPr>
        <w:t xml:space="preserve"> a</w:t>
      </w:r>
      <w:r w:rsidRPr="002F4C13">
        <w:rPr>
          <w:rFonts w:ascii="Calibri" w:hAnsi="Calibri"/>
          <w:b/>
          <w:szCs w:val="18"/>
        </w:rPr>
        <w:t xml:space="preserve"> akcionárov 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</w:r>
      <w:r w:rsidRPr="002F4C13">
        <w:rPr>
          <w:rFonts w:ascii="Calibri" w:hAnsi="Calibri"/>
          <w:szCs w:val="18"/>
        </w:rPr>
        <w:tab/>
      </w:r>
      <w:r w:rsidRPr="002F4C13">
        <w:rPr>
          <w:rFonts w:ascii="Calibri" w:hAnsi="Calibri"/>
          <w:szCs w:val="18"/>
        </w:rPr>
        <w:tab/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Štruktúra spoločníkov spoločnosti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: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C45480" w:rsidRPr="002F4C13" w:rsidTr="00726B43">
        <w:trPr>
          <w:cantSplit/>
          <w:trHeight w:val="250"/>
        </w:trPr>
        <w:tc>
          <w:tcPr>
            <w:tcW w:w="4394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Podiel na ZI</w:t>
            </w:r>
          </w:p>
        </w:tc>
        <w:tc>
          <w:tcPr>
            <w:tcW w:w="1843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hlasovacie práva</w:t>
            </w:r>
          </w:p>
        </w:tc>
      </w:tr>
      <w:tr w:rsidR="00C45480" w:rsidRPr="002F4C13" w:rsidTr="00726B43">
        <w:trPr>
          <w:cantSplit/>
          <w:trHeight w:val="250"/>
        </w:trPr>
        <w:tc>
          <w:tcPr>
            <w:tcW w:w="4394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%</w:t>
            </w:r>
          </w:p>
        </w:tc>
      </w:tr>
      <w:tr w:rsidR="00C45480" w:rsidRPr="002F4C13" w:rsidTr="00726B43">
        <w:trPr>
          <w:cantSplit/>
          <w:trHeight w:val="250"/>
        </w:trPr>
        <w:tc>
          <w:tcPr>
            <w:tcW w:w="4394" w:type="dxa"/>
          </w:tcPr>
          <w:p w:rsidR="00C45480" w:rsidRPr="002F4C13" w:rsidRDefault="00C45480" w:rsidP="008C7C4A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Martin Kříž</w:t>
            </w:r>
          </w:p>
        </w:tc>
        <w:tc>
          <w:tcPr>
            <w:tcW w:w="1984" w:type="dxa"/>
          </w:tcPr>
          <w:p w:rsidR="00C45480" w:rsidRPr="002F4C13" w:rsidRDefault="00C45480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7 967</w:t>
            </w:r>
          </w:p>
        </w:tc>
        <w:tc>
          <w:tcPr>
            <w:tcW w:w="1843" w:type="dxa"/>
          </w:tcPr>
          <w:p w:rsidR="00C45480" w:rsidRPr="002F4C13" w:rsidRDefault="00C45480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</w:tr>
    </w:tbl>
    <w:p w:rsidR="00C45480" w:rsidRDefault="00C45480" w:rsidP="002F4C13">
      <w:pPr>
        <w:pStyle w:val="Heading1"/>
        <w:spacing w:line="360" w:lineRule="auto"/>
        <w:rPr>
          <w:rFonts w:ascii="Calibri" w:hAnsi="Calibri"/>
          <w:bCs/>
          <w:szCs w:val="18"/>
        </w:rPr>
      </w:pPr>
      <w:bookmarkStart w:id="4" w:name="_Toc530739899"/>
    </w:p>
    <w:p w:rsidR="00C45480" w:rsidRDefault="00C45480" w:rsidP="002F4C13">
      <w:pPr>
        <w:pStyle w:val="Heading1"/>
        <w:spacing w:line="360" w:lineRule="auto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>C )  INFORMÁCIE O konsolidovaNOM CELKU</w:t>
      </w:r>
      <w:r>
        <w:rPr>
          <w:rFonts w:ascii="Calibri" w:hAnsi="Calibri"/>
          <w:bCs/>
          <w:szCs w:val="18"/>
        </w:rPr>
        <w:t>, ak je úČtovná jednotka jeho súČasŤou</w:t>
      </w:r>
    </w:p>
    <w:p w:rsidR="00C45480" w:rsidRDefault="00C45480" w:rsidP="002F4C13">
      <w:pPr>
        <w:spacing w:line="360" w:lineRule="auto"/>
        <w:rPr>
          <w:sz w:val="18"/>
          <w:szCs w:val="18"/>
        </w:rPr>
      </w:pPr>
      <w:r w:rsidRPr="002F4C13">
        <w:rPr>
          <w:sz w:val="18"/>
          <w:szCs w:val="18"/>
        </w:rPr>
        <w:t xml:space="preserve">      Účtovná jednotka nie je súčasťou konsolidovaného celku    </w:t>
      </w:r>
    </w:p>
    <w:bookmarkEnd w:id="4"/>
    <w:p w:rsidR="00C45480" w:rsidRPr="002F4C13" w:rsidRDefault="00C45480" w:rsidP="00D81232">
      <w:pPr>
        <w:pStyle w:val="Heading1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>D ) V poznámkach sa uvádzajú ďalšie informácie o :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2F4C13" w:rsidRDefault="00C45480" w:rsidP="0045753C">
      <w:pPr>
        <w:pStyle w:val="Pismenka"/>
        <w:numPr>
          <w:ilvl w:val="0"/>
          <w:numId w:val="0"/>
        </w:numPr>
        <w:ind w:left="360"/>
        <w:rPr>
          <w:rFonts w:ascii="Calibri" w:hAnsi="Calibri"/>
          <w:b w:val="0"/>
          <w:szCs w:val="18"/>
        </w:rPr>
      </w:pPr>
      <w:r w:rsidRPr="0045753C">
        <w:rPr>
          <w:rFonts w:ascii="Calibri" w:hAnsi="Calibri"/>
          <w:b w:val="0"/>
          <w:szCs w:val="18"/>
        </w:rPr>
        <w:t>E )</w:t>
      </w:r>
      <w:r>
        <w:rPr>
          <w:rFonts w:ascii="Calibri" w:hAnsi="Calibri"/>
          <w:b w:val="0"/>
          <w:szCs w:val="18"/>
        </w:rPr>
        <w:t xml:space="preserve">     </w:t>
      </w:r>
      <w:r w:rsidRPr="002F4C13">
        <w:rPr>
          <w:rFonts w:ascii="Calibri" w:hAnsi="Calibri"/>
          <w:b w:val="0"/>
          <w:szCs w:val="18"/>
        </w:rPr>
        <w:t>použitých účtovných zásadách a účtovných metódach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aktív súvahy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pasív súvahy, vlastnom imanií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výnosoch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nákladoch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daniach z príjmu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na podsúvahových účtoch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iných aktívach a iných pasívach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o</w:t>
      </w:r>
      <w:r w:rsidRPr="002F4C13"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szCs w:val="18"/>
        </w:rPr>
        <w:t>príjmoch a výhodách členov štatutárnych orgánov</w:t>
      </w:r>
      <w:r w:rsidRPr="002F4C13">
        <w:rPr>
          <w:rFonts w:ascii="Calibri" w:hAnsi="Calibri"/>
          <w:b/>
          <w:szCs w:val="18"/>
        </w:rPr>
        <w:t xml:space="preserve"> </w:t>
      </w:r>
    </w:p>
    <w:p w:rsidR="00C45480" w:rsidRPr="002F4C13" w:rsidRDefault="00C45480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spriaznených osobách</w:t>
      </w:r>
    </w:p>
    <w:p w:rsidR="00C45480" w:rsidRPr="0045753C" w:rsidRDefault="00C45480" w:rsidP="0045753C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</w:t>
      </w:r>
      <w:r w:rsidRPr="0045753C">
        <w:rPr>
          <w:rFonts w:ascii="Calibri" w:hAnsi="Calibri"/>
          <w:b/>
          <w:szCs w:val="18"/>
        </w:rPr>
        <w:t>O)</w:t>
      </w:r>
      <w:r>
        <w:rPr>
          <w:rFonts w:ascii="Calibri" w:hAnsi="Calibri"/>
          <w:szCs w:val="18"/>
        </w:rPr>
        <w:t xml:space="preserve">     </w:t>
      </w:r>
      <w:r w:rsidRPr="002F4C13">
        <w:rPr>
          <w:rFonts w:ascii="Calibri" w:hAnsi="Calibri"/>
          <w:szCs w:val="18"/>
        </w:rPr>
        <w:t xml:space="preserve">skutočnostiach, ktoré nastali medzi dňom, ku ktorému sa zostavuje účtovná závierka a dňom jej </w:t>
      </w:r>
      <w:r>
        <w:rPr>
          <w:rFonts w:ascii="Calibri" w:hAnsi="Calibri"/>
          <w:szCs w:val="18"/>
        </w:rPr>
        <w:t xml:space="preserve"> zostavenia</w:t>
      </w:r>
    </w:p>
    <w:p w:rsidR="00C45480" w:rsidRPr="002F4C13" w:rsidRDefault="00C45480" w:rsidP="0045753C">
      <w:pPr>
        <w:pStyle w:val="BodyText"/>
        <w:numPr>
          <w:ilvl w:val="0"/>
          <w:numId w:val="29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údajoch a zmenách vlastného imania</w:t>
      </w:r>
    </w:p>
    <w:p w:rsidR="00C45480" w:rsidRPr="002F4C13" w:rsidRDefault="00C45480" w:rsidP="00D81232">
      <w:pPr>
        <w:pStyle w:val="BodyText"/>
        <w:ind w:left="45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E ) informácie o použitých účtovných zásadách a metódach</w:t>
      </w:r>
    </w:p>
    <w:p w:rsidR="00C45480" w:rsidRPr="002F4C13" w:rsidRDefault="00C45480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a)  </w:t>
      </w:r>
      <w:r w:rsidRPr="002F4C13">
        <w:rPr>
          <w:rFonts w:ascii="Calibri" w:hAnsi="Calibri"/>
          <w:szCs w:val="18"/>
        </w:rPr>
        <w:t xml:space="preserve">Účtovná závierka bola zostavená za predpokladu nepretržitého trvania spoločnosti </w:t>
      </w:r>
    </w:p>
    <w:p w:rsidR="00C45480" w:rsidRPr="002F4C13" w:rsidRDefault="00C45480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b)  </w:t>
      </w:r>
      <w:r w:rsidRPr="002F4C13">
        <w:rPr>
          <w:rFonts w:ascii="Calibri" w:hAnsi="Calibri"/>
          <w:szCs w:val="18"/>
        </w:rPr>
        <w:t>Počas roku nedošlo v spoločnosti k zmenám účtovných metód ani zmenám účtovných zásad</w:t>
      </w:r>
    </w:p>
    <w:p w:rsidR="00C45480" w:rsidRPr="002F4C13" w:rsidRDefault="00C45480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szCs w:val="18"/>
        </w:rPr>
        <w:t xml:space="preserve">) Spôsob oceňovania jednotlivých zložiek majetku a záväzkov v členení na </w:t>
      </w:r>
    </w:p>
    <w:p w:rsidR="00C45480" w:rsidRPr="002F4C13" w:rsidRDefault="00C45480" w:rsidP="00D81232">
      <w:pPr>
        <w:pStyle w:val="BodyText"/>
        <w:ind w:left="45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nehmotný majetok obstaraný kúpou</w:t>
      </w:r>
    </w:p>
    <w:p w:rsidR="00C45480" w:rsidRDefault="00C45480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vlastnou činnosťou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iným spôsobom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C45480" w:rsidRPr="00EA58E9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hmotný majetok obstaraný kúpou</w:t>
      </w:r>
    </w:p>
    <w:p w:rsidR="00C45480" w:rsidRPr="008B49FB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B49FB">
        <w:rPr>
          <w:rFonts w:ascii="Calibri" w:hAnsi="Calibri"/>
          <w:szCs w:val="18"/>
        </w:rPr>
        <w:t>Dlhodobý finančný majetok spoločnosť oceňovala menovitou hodnotou pri ich vzniku</w:t>
      </w:r>
    </w:p>
    <w:p w:rsidR="00C45480" w:rsidRPr="002F4C13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vlastnou činnosťou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iným spôsobom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nemá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náplň pre túto jednotku</w:t>
      </w:r>
    </w:p>
    <w:p w:rsidR="00C45480" w:rsidRPr="002F4C13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finančný majetok</w:t>
      </w:r>
    </w:p>
    <w:p w:rsidR="00C45480" w:rsidRDefault="00C45480" w:rsidP="00FF545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5F16A4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Zásoby obstarané kúpou</w:t>
      </w:r>
    </w:p>
    <w:p w:rsidR="00C45480" w:rsidRDefault="00C45480" w:rsidP="00935481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oceňovala menovitou hodnotou pri ich vzniku.</w:t>
      </w:r>
    </w:p>
    <w:p w:rsidR="00C45480" w:rsidRPr="002F4C13" w:rsidRDefault="00C45480" w:rsidP="00935481">
      <w:pPr>
        <w:pStyle w:val="BodyText"/>
        <w:ind w:left="0"/>
        <w:rPr>
          <w:rFonts w:ascii="Calibri" w:hAnsi="Calibri"/>
          <w:szCs w:val="18"/>
        </w:rPr>
      </w:pPr>
    </w:p>
    <w:p w:rsidR="00C45480" w:rsidRPr="002F4C13" w:rsidRDefault="00C45480" w:rsidP="00935481">
      <w:pPr>
        <w:pStyle w:val="BodyText"/>
        <w:ind w:left="0"/>
        <w:rPr>
          <w:rStyle w:val="Heading2Char1"/>
          <w:rFonts w:ascii="Calibri" w:hAnsi="Calibri"/>
          <w:bCs/>
          <w:szCs w:val="18"/>
        </w:rPr>
      </w:pPr>
      <w:r w:rsidRPr="002F4C13">
        <w:rPr>
          <w:rFonts w:ascii="Calibri" w:hAnsi="Calibri"/>
          <w:b/>
          <w:szCs w:val="18"/>
        </w:rPr>
        <w:t>9</w:t>
      </w:r>
      <w:r w:rsidRPr="002F4C13">
        <w:rPr>
          <w:rStyle w:val="Heading2Char1"/>
          <w:rFonts w:ascii="Calibri" w:hAnsi="Calibri"/>
          <w:b w:val="0"/>
          <w:bCs/>
          <w:szCs w:val="18"/>
        </w:rPr>
        <w:t>.</w:t>
      </w:r>
      <w:r w:rsidRPr="002F4C13">
        <w:rPr>
          <w:rStyle w:val="Heading2Char1"/>
          <w:rFonts w:ascii="Calibri" w:hAnsi="Calibri"/>
          <w:bCs/>
          <w:szCs w:val="18"/>
        </w:rPr>
        <w:t xml:space="preserve">  </w:t>
      </w:r>
      <w:r>
        <w:rPr>
          <w:rStyle w:val="Heading2Char1"/>
          <w:rFonts w:ascii="Calibri" w:hAnsi="Calibri"/>
          <w:bCs/>
          <w:szCs w:val="18"/>
        </w:rPr>
        <w:t xml:space="preserve">   </w:t>
      </w:r>
      <w:r w:rsidRPr="002F4C13">
        <w:rPr>
          <w:rStyle w:val="Heading2Char1"/>
          <w:rFonts w:ascii="Calibri" w:hAnsi="Calibri"/>
          <w:bCs/>
          <w:szCs w:val="18"/>
        </w:rPr>
        <w:t xml:space="preserve">  Zásoby vytvorené vlastnou činnosťou</w:t>
      </w:r>
    </w:p>
    <w:p w:rsidR="00C45480" w:rsidRDefault="00C45480" w:rsidP="0093548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935481">
      <w:pPr>
        <w:pStyle w:val="BodyText"/>
        <w:rPr>
          <w:rFonts w:ascii="Calibri" w:hAnsi="Calibri"/>
          <w:szCs w:val="18"/>
        </w:rPr>
      </w:pPr>
    </w:p>
    <w:p w:rsidR="00C45480" w:rsidRPr="002F4C13" w:rsidRDefault="00C45480" w:rsidP="00935481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10.   </w:t>
      </w:r>
      <w:r>
        <w:rPr>
          <w:rFonts w:ascii="Calibri" w:hAnsi="Calibri"/>
          <w:b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>Zásoby obstarané iným spôsobom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11.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Zákazkovú výrobu a zákazkovú výstavbu nehnuteľnosti určenej na predaj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12.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b/>
          <w:bCs/>
          <w:szCs w:val="18"/>
        </w:rPr>
        <w:t>Pohľadávky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oceňovala pohľadávky menovitou hodnotou pri ich vzniku</w:t>
      </w:r>
      <w:r>
        <w:rPr>
          <w:rFonts w:ascii="Calibri" w:hAnsi="Calibri"/>
          <w:szCs w:val="18"/>
        </w:rPr>
        <w:t>, postúpené pohľadávky a pohľadávky nadobudnuté vkladom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 základného imania sa oceňujú obstarávacou cenou, vrátane nákladov súvisiacich s obstaraním. Toto ocenenie sa znižuje o pochybné a nevymožiteľné pohľadávky.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13.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Krátkodobý finančný majetok 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oceňovala </w:t>
      </w:r>
      <w:r>
        <w:rPr>
          <w:rFonts w:ascii="Calibri" w:hAnsi="Calibri"/>
          <w:szCs w:val="18"/>
        </w:rPr>
        <w:t xml:space="preserve">krátkodobý majetok </w:t>
      </w:r>
      <w:r w:rsidRPr="002F4C13">
        <w:rPr>
          <w:rFonts w:ascii="Calibri" w:hAnsi="Calibri"/>
          <w:szCs w:val="18"/>
        </w:rPr>
        <w:t>menovitou hodnotou pri ich vzniku.</w:t>
      </w:r>
      <w:r>
        <w:rPr>
          <w:rFonts w:ascii="Calibri" w:hAnsi="Calibri"/>
          <w:szCs w:val="18"/>
        </w:rPr>
        <w:t xml:space="preserve"> Zníženie ich hodnoty sa vyjadruje opravnou položkou.</w:t>
      </w:r>
    </w:p>
    <w:p w:rsidR="00C45480" w:rsidRPr="002F4C13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14.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aktív súvahy</w:t>
      </w:r>
    </w:p>
    <w:p w:rsidR="00C45480" w:rsidRPr="008B49FB" w:rsidRDefault="00C45480" w:rsidP="008B49FB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</w:t>
      </w:r>
      <w:r w:rsidRPr="008B49FB">
        <w:rPr>
          <w:rFonts w:ascii="Calibri" w:hAnsi="Calibri"/>
          <w:szCs w:val="18"/>
        </w:rPr>
        <w:t>Spoločnosť oceňovala menovitou hodnotou pri ich vzniku. Náklady budúcich období a príjmy budúcich</w:t>
      </w:r>
      <w:r w:rsidRPr="008B49FB">
        <w:rPr>
          <w:rFonts w:ascii="Calibri" w:hAnsi="Calibri"/>
          <w:b/>
          <w:szCs w:val="18"/>
        </w:rPr>
        <w:t xml:space="preserve">  </w:t>
      </w:r>
      <w:r w:rsidRPr="008B49FB">
        <w:rPr>
          <w:rFonts w:ascii="Calibri" w:hAnsi="Calibri"/>
          <w:szCs w:val="18"/>
        </w:rPr>
        <w:t xml:space="preserve">období sa vykazujú  </w:t>
      </w:r>
    </w:p>
    <w:p w:rsidR="00C45480" w:rsidRPr="008B49FB" w:rsidRDefault="00C45480" w:rsidP="008B49FB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B49FB">
        <w:rPr>
          <w:rFonts w:ascii="Calibri" w:hAnsi="Calibri"/>
          <w:szCs w:val="18"/>
        </w:rPr>
        <w:t xml:space="preserve">      </w:t>
      </w:r>
      <w:r>
        <w:rPr>
          <w:rFonts w:ascii="Calibri" w:hAnsi="Calibri"/>
          <w:szCs w:val="18"/>
        </w:rPr>
        <w:t xml:space="preserve">   </w:t>
      </w:r>
      <w:r w:rsidRPr="008B49FB">
        <w:rPr>
          <w:rFonts w:ascii="Calibri" w:hAnsi="Calibri"/>
          <w:szCs w:val="18"/>
        </w:rPr>
        <w:t xml:space="preserve">  vo výške, ktorá  je potrebná na dodržanie zásady vecnej a časovej súvislosti s účtovným období.</w:t>
      </w:r>
    </w:p>
    <w:p w:rsidR="00C45480" w:rsidRDefault="00C45480" w:rsidP="00A36230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15.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Záväzky, vrátane rezerv</w:t>
      </w:r>
      <w:r>
        <w:rPr>
          <w:rFonts w:ascii="Calibri" w:hAnsi="Calibri"/>
          <w:b/>
          <w:szCs w:val="18"/>
        </w:rPr>
        <w:t>, dlhopisov, pôžičiek a úverov</w:t>
      </w:r>
    </w:p>
    <w:p w:rsidR="00C45480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 Spoločnosť oceňovala menovitou hodnotou pri ich vzniku</w:t>
      </w:r>
      <w:r w:rsidRPr="005F54A0">
        <w:rPr>
          <w:rFonts w:ascii="Calibri" w:hAnsi="Calibri"/>
          <w:szCs w:val="18"/>
        </w:rPr>
        <w:t>. Záväzky pri ich prevzatí</w:t>
      </w:r>
      <w:r>
        <w:rPr>
          <w:rFonts w:ascii="Calibri" w:hAnsi="Calibri"/>
          <w:b/>
          <w:szCs w:val="18"/>
        </w:rPr>
        <w:t xml:space="preserve"> </w:t>
      </w:r>
      <w:r>
        <w:rPr>
          <w:rFonts w:ascii="Calibri" w:hAnsi="Calibri"/>
          <w:szCs w:val="18"/>
        </w:rPr>
        <w:t xml:space="preserve"> sa oceňujú obstarávacou cenou. Ak sa pri inventarizácii </w:t>
      </w:r>
    </w:p>
    <w:p w:rsidR="00C45480" w:rsidRDefault="00C45480" w:rsidP="005F54A0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zistí, že suma záväzkov je iná ako ich výška v účtovníctve, uvedú sa záväzky v účtovníctve a v účtovnej závierke v tomto zistenom ocenení.</w:t>
      </w:r>
    </w:p>
    <w:p w:rsidR="00C45480" w:rsidRDefault="00C45480" w:rsidP="005F54A0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 xml:space="preserve">16.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pasív súvahy</w:t>
      </w:r>
    </w:p>
    <w:p w:rsidR="00C45480" w:rsidRPr="008B49FB" w:rsidRDefault="00C45480" w:rsidP="008B49FB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B49FB">
        <w:rPr>
          <w:rFonts w:ascii="Calibri" w:hAnsi="Calibri"/>
          <w:szCs w:val="18"/>
        </w:rPr>
        <w:t xml:space="preserve">          Spoločnosť oceňovala menovitou hodnotou pri ich vzniku</w:t>
      </w:r>
      <w:r w:rsidRPr="008B49FB">
        <w:rPr>
          <w:rFonts w:ascii="Calibri" w:hAnsi="Calibri"/>
          <w:b/>
          <w:szCs w:val="18"/>
        </w:rPr>
        <w:t xml:space="preserve"> </w:t>
      </w:r>
      <w:r w:rsidRPr="008B49FB">
        <w:rPr>
          <w:rFonts w:ascii="Calibri" w:hAnsi="Calibri"/>
          <w:szCs w:val="18"/>
        </w:rPr>
        <w:t xml:space="preserve">. Výdavky budúcich období a výnosy budúcich období sa vykazujú  </w:t>
      </w:r>
    </w:p>
    <w:p w:rsidR="00C45480" w:rsidRDefault="00C45480" w:rsidP="008B49FB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B49FB">
        <w:rPr>
          <w:rFonts w:ascii="Calibri" w:hAnsi="Calibri"/>
          <w:szCs w:val="18"/>
        </w:rPr>
        <w:t xml:space="preserve">         vo výške, ktorá je potrebná na dodržanie zásady vecnej a časovej súvislosti s účtovným obdobím.</w:t>
      </w:r>
    </w:p>
    <w:p w:rsidR="00C45480" w:rsidRPr="00B37F7D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17. 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Deriváty</w:t>
      </w:r>
    </w:p>
    <w:p w:rsidR="00C45480" w:rsidRDefault="00C45480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18.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Majetok a záväzky zabezpečené derivátmi</w:t>
      </w:r>
    </w:p>
    <w:p w:rsidR="00C45480" w:rsidRDefault="00C45480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19.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Prenajatý majetok a majetok obstaraný na základe zmluvy o kúpe prenajatej veci</w:t>
      </w:r>
    </w:p>
    <w:p w:rsidR="00C45480" w:rsidRDefault="00C45480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20.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 xml:space="preserve"> Majetok obstaraný v privatizácii</w:t>
      </w:r>
    </w:p>
    <w:p w:rsidR="00C45480" w:rsidRDefault="00C45480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21.  Daň s</w:t>
      </w:r>
      <w:r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b/>
          <w:szCs w:val="18"/>
        </w:rPr>
        <w:t>príjmov</w:t>
      </w:r>
      <w:r>
        <w:rPr>
          <w:rFonts w:ascii="Calibri" w:hAnsi="Calibri"/>
          <w:b/>
          <w:szCs w:val="18"/>
        </w:rPr>
        <w:t xml:space="preserve"> splatná za bežné účtovné obdobie a za zdaňovacie obdobie a daň z príjmov odloženú do budúcich účtovných období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</w:t>
      </w:r>
      <w:r>
        <w:rPr>
          <w:rFonts w:ascii="Calibri" w:hAnsi="Calibri"/>
          <w:szCs w:val="18"/>
        </w:rPr>
        <w:t>ne</w:t>
      </w:r>
      <w:r w:rsidRPr="002F4C13">
        <w:rPr>
          <w:rFonts w:ascii="Calibri" w:hAnsi="Calibri"/>
          <w:szCs w:val="18"/>
        </w:rPr>
        <w:t>má</w:t>
      </w:r>
      <w:r>
        <w:rPr>
          <w:rFonts w:ascii="Calibri" w:hAnsi="Calibri"/>
          <w:szCs w:val="18"/>
        </w:rPr>
        <w:t xml:space="preserve"> k 31.12.2013  daňovú povinnosť</w:t>
      </w:r>
    </w:p>
    <w:p w:rsidR="00C45480" w:rsidRDefault="00C45480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Odložené dane ( odložená daňová pohľadávka   a odložený daňový záväzok ) sa vzťahuje na :</w:t>
      </w:r>
    </w:p>
    <w:p w:rsidR="00C45480" w:rsidRDefault="00C45480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Dočasné rozdiely medzi účtovnou hodnotou majetku a účtovnou hodnotou záväzkov vykázanou v súvahe a ich daňovou</w:t>
      </w:r>
    </w:p>
    <w:p w:rsidR="00C45480" w:rsidRDefault="00C45480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základňou</w:t>
      </w:r>
    </w:p>
    <w:p w:rsidR="00C45480" w:rsidRDefault="00C45480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umorovať daňovú stratu v budúcnosti, pod ktorou sa rozumie možnosť odpočítať daňovú stratu od základu</w:t>
      </w:r>
    </w:p>
    <w:p w:rsidR="00C45480" w:rsidRDefault="00C45480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dane v budúcnosti</w:t>
      </w:r>
    </w:p>
    <w:p w:rsidR="00C45480" w:rsidRDefault="00C45480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previesť nevyužité daňové odpočty a iné daňové nároky do budúcich období</w:t>
      </w:r>
    </w:p>
    <w:p w:rsidR="00C45480" w:rsidRPr="002F4C13" w:rsidRDefault="00C45480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</w:p>
    <w:p w:rsidR="00C45480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22.  </w:t>
      </w:r>
      <w:r>
        <w:rPr>
          <w:rFonts w:ascii="Calibri" w:hAnsi="Calibri"/>
          <w:b/>
          <w:szCs w:val="18"/>
        </w:rPr>
        <w:t xml:space="preserve">Spôsob zostavenia </w:t>
      </w:r>
      <w:r w:rsidRPr="002F4C13">
        <w:rPr>
          <w:rFonts w:ascii="Calibri" w:hAnsi="Calibri"/>
          <w:b/>
          <w:szCs w:val="18"/>
        </w:rPr>
        <w:t xml:space="preserve"> odpisového plánu pre dlhodobý majetok</w:t>
      </w:r>
    </w:p>
    <w:p w:rsidR="00C45480" w:rsidRPr="002F4C13" w:rsidRDefault="00C45480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</w:p>
    <w:p w:rsidR="00C45480" w:rsidRPr="0022358E" w:rsidRDefault="00C45480" w:rsidP="0022358E">
      <w:pPr>
        <w:pStyle w:val="BodyText"/>
        <w:rPr>
          <w:rFonts w:ascii="Calibri" w:hAnsi="Calibri"/>
          <w:szCs w:val="18"/>
        </w:rPr>
      </w:pPr>
      <w:r w:rsidRPr="0022358E">
        <w:rPr>
          <w:rFonts w:ascii="Calibri" w:hAnsi="Calibri"/>
          <w:szCs w:val="18"/>
        </w:rPr>
        <w:t>Odpisy dlhodobého nehmotného majetku sú stanovené v súlade s účtovnými predpismi , najviac do výšky vstupnej ceny ( §25 ) s výnimkou goodwilu a záporného goodwilu, ktorý sa zahrňuje do základu dane podľa §17 a až c. Odpisovať sa začína prvým dňom po uvedení dlhodobého majetku do používania. Drobný nehmotný majetok, ktorého obstarávacia cena (resp. vlastné náklady) je 2 400 EUR  a nižšia  sa odpisuje jednorazovo pri uvedení do používania a neeviduje sa v evidencii dlhodobého</w:t>
      </w:r>
      <w:r w:rsidRPr="0022358E">
        <w:rPr>
          <w:rFonts w:ascii="Calibri" w:hAnsi="Calibri"/>
          <w:color w:val="FF0000"/>
          <w:szCs w:val="18"/>
        </w:rPr>
        <w:t xml:space="preserve"> </w:t>
      </w:r>
      <w:r w:rsidRPr="0022358E">
        <w:rPr>
          <w:rFonts w:ascii="Calibri" w:hAnsi="Calibri"/>
          <w:szCs w:val="18"/>
        </w:rPr>
        <w:t>nehmotného majetku, ale v operatívnej evidencii. Účtovné a daňové odpisy sa rovnajú. Predpokladaná doba používania, metóda odpisovania a odpisová sadzba sú uvedené v nasledujúcej tabuľke: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35"/>
        <w:gridCol w:w="1701"/>
        <w:gridCol w:w="1418"/>
        <w:gridCol w:w="2580"/>
      </w:tblGrid>
      <w:tr w:rsidR="00C45480" w:rsidRPr="002F4C13" w:rsidTr="00726B43">
        <w:trPr>
          <w:trHeight w:val="250"/>
        </w:trPr>
        <w:tc>
          <w:tcPr>
            <w:tcW w:w="2835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predpokladaná</w:t>
            </w:r>
          </w:p>
        </w:tc>
        <w:tc>
          <w:tcPr>
            <w:tcW w:w="1418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2580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C45480" w:rsidRPr="002F4C13" w:rsidTr="00726B43">
        <w:trPr>
          <w:trHeight w:val="250"/>
        </w:trPr>
        <w:tc>
          <w:tcPr>
            <w:tcW w:w="2835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doba používania</w:t>
            </w:r>
          </w:p>
        </w:tc>
        <w:tc>
          <w:tcPr>
            <w:tcW w:w="1418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2580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C45480" w:rsidRPr="002F4C13" w:rsidTr="00726B43">
        <w:trPr>
          <w:trHeight w:val="250"/>
        </w:trPr>
        <w:tc>
          <w:tcPr>
            <w:tcW w:w="2835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softvér</w:t>
            </w:r>
          </w:p>
        </w:tc>
        <w:tc>
          <w:tcPr>
            <w:tcW w:w="1701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C45480" w:rsidRPr="002F4C13" w:rsidTr="00726B43">
        <w:trPr>
          <w:trHeight w:val="94"/>
        </w:trPr>
        <w:tc>
          <w:tcPr>
            <w:tcW w:w="2835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oceniteľné práva (licencia)</w:t>
            </w:r>
          </w:p>
        </w:tc>
        <w:tc>
          <w:tcPr>
            <w:tcW w:w="1701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C45480" w:rsidRPr="002F4C13" w:rsidTr="00726B43">
        <w:trPr>
          <w:trHeight w:val="250"/>
        </w:trPr>
        <w:tc>
          <w:tcPr>
            <w:tcW w:w="2835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dlhodobý nehmotný majetok – drobný </w:t>
            </w:r>
          </w:p>
        </w:tc>
        <w:tc>
          <w:tcPr>
            <w:tcW w:w="1701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Rôzna</w:t>
            </w:r>
          </w:p>
        </w:tc>
        <w:tc>
          <w:tcPr>
            <w:tcW w:w="1418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</w:tbl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Odpisy dlhodobého hmotného majetku sú stanovené vychádzajúc z predpokladanej doby jeho používania a predpokladaného priebehu jeho opotrebovania. Odpisovať sa začína v mesiaci zaradenia majetku do používania. Ostatný drobný dlhodobý hmotný majetok, ktorého obstarávacia cena (resp. vlastné náklady) je 1 700 EUR a nižšia  sa odpisuje jednorazovo pri uvedení do používania. Pozemky a umelecké diela sa neodpisujú. Účtovné a daňové odpisy sa rovnajú Predpokladaná doba používania, metóda odpisovania a odpisová sadzba sú uvedené v nasledujúcej tabuľke:</w:t>
      </w:r>
    </w:p>
    <w:p w:rsidR="00C45480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701"/>
        <w:gridCol w:w="3402"/>
      </w:tblGrid>
      <w:tr w:rsidR="00C45480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C45480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C45480" w:rsidRPr="002F4C13" w:rsidTr="0074604C">
        <w:trPr>
          <w:trHeight w:val="33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C45480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C45480" w:rsidRPr="002F4C13" w:rsidTr="00726B43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C45480" w:rsidRPr="002F4C13" w:rsidTr="0074604C">
        <w:trPr>
          <w:trHeight w:val="4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C45480" w:rsidRPr="002F4C13" w:rsidRDefault="00C45480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</w:tbl>
    <w:p w:rsidR="00C45480" w:rsidRPr="002F4C13" w:rsidRDefault="00C45480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23. Dotácie poskytnuté na obstaranie majetku</w:t>
      </w:r>
    </w:p>
    <w:p w:rsidR="00C45480" w:rsidRDefault="00C45480" w:rsidP="00427883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1"/>
        <w:rPr>
          <w:rFonts w:ascii="Calibri" w:hAnsi="Calibri"/>
          <w:szCs w:val="18"/>
        </w:rPr>
      </w:pPr>
      <w:bookmarkStart w:id="5" w:name="_Toc530739900"/>
      <w:r w:rsidRPr="002F4C13">
        <w:rPr>
          <w:rFonts w:ascii="Calibri" w:hAnsi="Calibri"/>
          <w:szCs w:val="18"/>
        </w:rPr>
        <w:t>F ) informácie o údajoch na strane aktív súvahy</w:t>
      </w:r>
      <w:bookmarkEnd w:id="5"/>
    </w:p>
    <w:p w:rsidR="00C45480" w:rsidRPr="002F4C13" w:rsidRDefault="00C45480" w:rsidP="00D81232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Calibri" w:hAnsi="Calibri"/>
          <w:sz w:val="18"/>
          <w:szCs w:val="18"/>
        </w:rPr>
      </w:pPr>
    </w:p>
    <w:p w:rsidR="00C45480" w:rsidRPr="00EE3134" w:rsidRDefault="00C45480" w:rsidP="00EE3134">
      <w:pPr>
        <w:pStyle w:val="Pismenka"/>
        <w:numPr>
          <w:ilvl w:val="0"/>
          <w:numId w:val="0"/>
        </w:numPr>
        <w:ind w:left="-6"/>
        <w:rPr>
          <w:rStyle w:val="Heading2Char1"/>
          <w:rFonts w:ascii="Calibri" w:hAnsi="Calibri"/>
          <w:b/>
          <w:bCs/>
          <w:szCs w:val="18"/>
        </w:rPr>
      </w:pPr>
      <w:bookmarkStart w:id="6" w:name="_Toc530739901"/>
      <w:r>
        <w:rPr>
          <w:rStyle w:val="Heading2Char1"/>
          <w:rFonts w:ascii="Calibri" w:hAnsi="Calibri"/>
          <w:bCs/>
          <w:szCs w:val="18"/>
        </w:rPr>
        <w:t xml:space="preserve">    </w:t>
      </w:r>
      <w:r w:rsidRPr="00EE3134">
        <w:rPr>
          <w:rStyle w:val="Heading2Char1"/>
          <w:rFonts w:ascii="Calibri" w:hAnsi="Calibri"/>
          <w:b/>
          <w:bCs/>
          <w:szCs w:val="18"/>
        </w:rPr>
        <w:t>Dlhodobý nehmotný majetok a dlhodobý hmotný majetok</w:t>
      </w:r>
      <w:bookmarkEnd w:id="6"/>
    </w:p>
    <w:p w:rsidR="00C45480" w:rsidRPr="00EE3134" w:rsidRDefault="00C45480" w:rsidP="00EE3134">
      <w:pPr>
        <w:pStyle w:val="Pismenka"/>
        <w:numPr>
          <w:ilvl w:val="0"/>
          <w:numId w:val="0"/>
        </w:numPr>
        <w:ind w:left="-6"/>
        <w:rPr>
          <w:rFonts w:ascii="Calibri" w:hAnsi="Calibri"/>
          <w:b w:val="0"/>
        </w:rPr>
      </w:pPr>
      <w:r w:rsidRPr="00EE3134">
        <w:rPr>
          <w:rStyle w:val="Heading2Char1"/>
          <w:rFonts w:ascii="Calibri" w:hAnsi="Calibri"/>
          <w:bCs/>
          <w:szCs w:val="18"/>
        </w:rPr>
        <w:t xml:space="preserve">    </w:t>
      </w:r>
      <w:r>
        <w:rPr>
          <w:rStyle w:val="Heading2Char1"/>
          <w:rFonts w:ascii="Calibri" w:hAnsi="Calibri"/>
          <w:bCs/>
          <w:szCs w:val="18"/>
        </w:rPr>
        <w:t xml:space="preserve">  </w:t>
      </w:r>
      <w:r w:rsidRPr="00EE3134">
        <w:rPr>
          <w:rStyle w:val="Heading2Char1"/>
          <w:rFonts w:ascii="Calibri" w:hAnsi="Calibri"/>
          <w:bCs/>
          <w:szCs w:val="18"/>
        </w:rPr>
        <w:t xml:space="preserve">    </w:t>
      </w:r>
      <w:r w:rsidRPr="00EE3134">
        <w:rPr>
          <w:rFonts w:ascii="Calibri" w:hAnsi="Calibri"/>
          <w:b w:val="0"/>
        </w:rPr>
        <w:t>Účtovná jednotka nemá náplň pre túto položku</w:t>
      </w:r>
    </w:p>
    <w:p w:rsidR="00C45480" w:rsidRPr="00EE3134" w:rsidRDefault="00C45480" w:rsidP="00EE3134">
      <w:pPr>
        <w:pStyle w:val="Pismenka"/>
        <w:numPr>
          <w:ilvl w:val="0"/>
          <w:numId w:val="0"/>
        </w:numPr>
        <w:ind w:left="-6"/>
        <w:rPr>
          <w:rFonts w:ascii="Calibri" w:hAnsi="Calibri"/>
        </w:rPr>
      </w:pPr>
      <w:r w:rsidRPr="00EE3134">
        <w:rPr>
          <w:rFonts w:ascii="Calibri" w:hAnsi="Calibri"/>
        </w:rPr>
        <w:t xml:space="preserve">    Informácie o dlhodobom nehmotnom majetku</w:t>
      </w:r>
    </w:p>
    <w:p w:rsidR="00C45480" w:rsidRPr="00EE3134" w:rsidRDefault="00C45480" w:rsidP="00EE3134">
      <w:pPr>
        <w:pStyle w:val="Pismenka"/>
        <w:numPr>
          <w:ilvl w:val="0"/>
          <w:numId w:val="0"/>
        </w:numPr>
        <w:ind w:left="-6"/>
        <w:rPr>
          <w:rFonts w:ascii="Calibri" w:hAnsi="Calibri"/>
          <w:b w:val="0"/>
        </w:rPr>
      </w:pPr>
      <w:r w:rsidRPr="00EE3134">
        <w:rPr>
          <w:rFonts w:ascii="Calibri" w:hAnsi="Calibri"/>
        </w:rPr>
        <w:t xml:space="preserve">          </w:t>
      </w:r>
      <w:r w:rsidRPr="00EE3134">
        <w:rPr>
          <w:rFonts w:ascii="Calibri" w:hAnsi="Calibri"/>
          <w:b w:val="0"/>
        </w:rPr>
        <w:t>Účtovná jednotka nemá náplň pre túto položku</w:t>
      </w:r>
    </w:p>
    <w:p w:rsidR="00C45480" w:rsidRPr="00EE3134" w:rsidRDefault="00C45480" w:rsidP="00EE3134">
      <w:pPr>
        <w:pStyle w:val="Pismenka"/>
        <w:numPr>
          <w:ilvl w:val="0"/>
          <w:numId w:val="0"/>
        </w:numPr>
        <w:ind w:left="-6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Pr="00EE3134">
        <w:rPr>
          <w:rFonts w:ascii="Calibri" w:hAnsi="Calibri"/>
        </w:rPr>
        <w:t>Dlhodobý nehmotný majetok, na ktorý je zriadené záložné právo</w:t>
      </w:r>
    </w:p>
    <w:p w:rsidR="00C45480" w:rsidRPr="00EE3134" w:rsidRDefault="00C45480" w:rsidP="00EE3134">
      <w:pPr>
        <w:pStyle w:val="Pismenka"/>
        <w:numPr>
          <w:ilvl w:val="0"/>
          <w:numId w:val="0"/>
        </w:numPr>
        <w:ind w:left="-6"/>
        <w:rPr>
          <w:rFonts w:ascii="Calibri" w:hAnsi="Calibri"/>
          <w:b w:val="0"/>
        </w:rPr>
      </w:pPr>
      <w:r w:rsidRPr="00EE3134"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      </w:t>
      </w:r>
      <w:r w:rsidRPr="00EE3134">
        <w:rPr>
          <w:rFonts w:ascii="Calibri" w:hAnsi="Calibri"/>
          <w:b w:val="0"/>
        </w:rPr>
        <w:t>Účtovná jednotka nemá náplň pre túto položku</w:t>
      </w:r>
    </w:p>
    <w:p w:rsidR="00C45480" w:rsidRPr="00EE3134" w:rsidRDefault="00C45480" w:rsidP="00EE3134">
      <w:pPr>
        <w:pStyle w:val="Pismenka"/>
        <w:numPr>
          <w:ilvl w:val="0"/>
          <w:numId w:val="0"/>
        </w:numPr>
        <w:ind w:left="420" w:hanging="420"/>
        <w:rPr>
          <w:rFonts w:ascii="Calibri" w:hAnsi="Calibri"/>
        </w:rPr>
      </w:pPr>
    </w:p>
    <w:p w:rsidR="00C45480" w:rsidRDefault="00C45480" w:rsidP="00EE3134">
      <w:pPr>
        <w:pStyle w:val="Pismenka"/>
        <w:numPr>
          <w:ilvl w:val="0"/>
          <w:numId w:val="0"/>
        </w:numPr>
        <w:ind w:left="-6"/>
        <w:rPr>
          <w:rFonts w:ascii="Calibri" w:hAnsi="Calibri"/>
        </w:rPr>
      </w:pPr>
      <w:bookmarkStart w:id="7" w:name="_Toc530739904"/>
      <w:r w:rsidRPr="00EE3134">
        <w:rPr>
          <w:rFonts w:ascii="Calibri" w:hAnsi="Calibri"/>
        </w:rPr>
        <w:t xml:space="preserve">   Informácie o dlhodobom  hmotnom majetku</w:t>
      </w:r>
    </w:p>
    <w:p w:rsidR="00C45480" w:rsidRDefault="00C45480" w:rsidP="00EE3134">
      <w:pPr>
        <w:pStyle w:val="Pismenka"/>
        <w:numPr>
          <w:ilvl w:val="0"/>
          <w:numId w:val="0"/>
        </w:numPr>
        <w:ind w:left="-6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C45480" w:rsidRPr="002F4C13" w:rsidTr="0063624C">
        <w:tc>
          <w:tcPr>
            <w:tcW w:w="1526" w:type="dxa"/>
            <w:vMerge w:val="restart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C45480" w:rsidRPr="002F4C13" w:rsidTr="0063624C">
        <w:tc>
          <w:tcPr>
            <w:tcW w:w="1526" w:type="dxa"/>
            <w:vMerge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Samost-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tatné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hnuteľné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veci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súbory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Pestova-teľské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celky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trvalých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Základné stádo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ťažné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Ostatný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Obsta-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rávaný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Poskyt-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nuté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preddav-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ky na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Spolu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j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1900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1900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C45480" w:rsidRPr="002F4C13" w:rsidRDefault="00C45480" w:rsidP="008B49FB">
      <w:pPr>
        <w:rPr>
          <w:sz w:val="18"/>
          <w:szCs w:val="18"/>
        </w:rPr>
      </w:pPr>
    </w:p>
    <w:p w:rsidR="00C45480" w:rsidRDefault="00C45480" w:rsidP="008B49FB">
      <w:pPr>
        <w:rPr>
          <w:sz w:val="18"/>
          <w:szCs w:val="18"/>
        </w:rPr>
      </w:pPr>
    </w:p>
    <w:p w:rsidR="00C45480" w:rsidRDefault="00C45480" w:rsidP="008B49F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C45480" w:rsidRPr="002F4C13" w:rsidTr="0063624C">
        <w:tc>
          <w:tcPr>
            <w:tcW w:w="1526" w:type="dxa"/>
            <w:vMerge w:val="restart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C45480" w:rsidRPr="002F4C13" w:rsidTr="0063624C">
        <w:tc>
          <w:tcPr>
            <w:tcW w:w="1526" w:type="dxa"/>
            <w:vMerge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Samost-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tatné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hnuteľné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veci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súbory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Pestova-teľské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celky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trvalých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Základné stádo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ťažné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Ostatný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Obsta-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rávaný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Poskyt-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nuté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preddav-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ky na</w:t>
            </w: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C45480" w:rsidRPr="002F4C13" w:rsidRDefault="00C45480" w:rsidP="006362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Spolu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j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1 900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1900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1900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C45480" w:rsidRPr="002F4C13" w:rsidTr="0063624C">
        <w:tc>
          <w:tcPr>
            <w:tcW w:w="1526" w:type="dxa"/>
          </w:tcPr>
          <w:p w:rsidR="00C45480" w:rsidRPr="002F4C13" w:rsidRDefault="00C45480" w:rsidP="0063624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C45480" w:rsidRPr="002F4C13" w:rsidRDefault="00C45480" w:rsidP="0063624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C45480" w:rsidRDefault="00C45480" w:rsidP="00980656">
      <w:pPr>
        <w:pStyle w:val="BodyText"/>
        <w:ind w:left="360" w:hanging="360"/>
        <w:rPr>
          <w:rFonts w:ascii="Calibri" w:hAnsi="Calibri"/>
          <w:b/>
          <w:szCs w:val="18"/>
        </w:rPr>
      </w:pPr>
    </w:p>
    <w:p w:rsidR="00C45480" w:rsidRPr="002F4C13" w:rsidRDefault="00C45480" w:rsidP="00980656">
      <w:pPr>
        <w:pStyle w:val="BodyText"/>
        <w:ind w:left="360" w:hanging="36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 Spôsob a výška poistenia majetku</w:t>
      </w:r>
    </w:p>
    <w:p w:rsidR="00C45480" w:rsidRDefault="00C45480" w:rsidP="00FA372A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Pr="002F4C13" w:rsidRDefault="00C45480" w:rsidP="00980656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    </w:t>
      </w:r>
    </w:p>
    <w:p w:rsidR="00C45480" w:rsidRPr="002F4C13" w:rsidRDefault="00C45480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b/>
          <w:szCs w:val="18"/>
        </w:rPr>
        <w:t xml:space="preserve">)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Dlhodobý hmotný majetok, na ktorý je zriadené záložné právo</w:t>
      </w:r>
    </w:p>
    <w:p w:rsidR="00C45480" w:rsidRDefault="00C45480" w:rsidP="00FA372A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d)  Prehľad o dlhodobom nehmotnom a hmotnom majetku, pri ktorom vlastnícke práva nadobudol veriteľ zmluvou  o zabezpečovacom 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prevode práva alebo ktorý užíva účtovná jednotka  na základe zmluvy o výpožičke</w:t>
      </w: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e)   Prehľad o dlhodobom nehnuteľnom majetku, pri ktorom nebolo vlastnícke právo zapísané vkladom do katastra nehnuteľnosti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ku dňu zostavenia účtovnej závierky a táto ho užíva </w:t>
      </w: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f)     Charakteristika Goodwillu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  <w:r>
        <w:rPr>
          <w:rFonts w:ascii="Calibri" w:hAnsi="Calibri"/>
          <w:b/>
          <w:szCs w:val="18"/>
        </w:rPr>
        <w:t xml:space="preserve">  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g)    Prehľad o položkách účtovaných na účte 097 – opravná položka k nadobudnutému majetku</w:t>
      </w: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763F">
        <w:rPr>
          <w:rFonts w:ascii="Calibri" w:hAnsi="Calibri"/>
          <w:b/>
          <w:szCs w:val="18"/>
        </w:rPr>
        <w:t>h)</w:t>
      </w:r>
      <w:r>
        <w:rPr>
          <w:rFonts w:ascii="Calibri" w:hAnsi="Calibri"/>
          <w:szCs w:val="18"/>
        </w:rPr>
        <w:t xml:space="preserve">  </w:t>
      </w:r>
      <w:r>
        <w:rPr>
          <w:rFonts w:ascii="Calibri" w:hAnsi="Calibri"/>
          <w:b/>
          <w:szCs w:val="18"/>
        </w:rPr>
        <w:t xml:space="preserve">   Prehľad o výskumnej a vývojovej činnosti v bežnom období </w:t>
      </w: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</w:p>
    <w:p w:rsidR="00C45480" w:rsidRPr="002F763F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i)    Štruktúra dlhodobého finančného majetku podľa  položiek súvahy-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Pr="00E80B8A" w:rsidRDefault="00C45480" w:rsidP="0029393E">
      <w:pPr>
        <w:spacing w:line="240" w:lineRule="auto"/>
        <w:rPr>
          <w:b/>
          <w:sz w:val="18"/>
          <w:szCs w:val="18"/>
        </w:rPr>
      </w:pPr>
      <w:r w:rsidRPr="00E80B8A">
        <w:rPr>
          <w:b/>
          <w:sz w:val="18"/>
          <w:szCs w:val="18"/>
        </w:rPr>
        <w:t xml:space="preserve"> j)</w:t>
      </w:r>
      <w:r>
        <w:rPr>
          <w:b/>
          <w:sz w:val="18"/>
          <w:szCs w:val="18"/>
        </w:rPr>
        <w:t xml:space="preserve">  </w:t>
      </w:r>
      <w:r w:rsidRPr="00E80B8A">
        <w:rPr>
          <w:b/>
          <w:sz w:val="18"/>
          <w:szCs w:val="18"/>
        </w:rPr>
        <w:t xml:space="preserve"> Tabuľka č. 1</w:t>
      </w:r>
      <w:r>
        <w:rPr>
          <w:b/>
          <w:sz w:val="18"/>
          <w:szCs w:val="18"/>
        </w:rPr>
        <w:t xml:space="preserve"> – bežné účtovné obdobie</w:t>
      </w:r>
    </w:p>
    <w:p w:rsidR="00C45480" w:rsidRDefault="00C45480" w:rsidP="0029393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29393E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Default="00C45480" w:rsidP="00E80B8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k) </w:t>
      </w:r>
      <w:r w:rsidRPr="00E80B8A">
        <w:rPr>
          <w:b/>
          <w:sz w:val="18"/>
          <w:szCs w:val="18"/>
        </w:rPr>
        <w:t>Tabuľka č. 2 –</w:t>
      </w:r>
      <w:r>
        <w:rPr>
          <w:sz w:val="18"/>
          <w:szCs w:val="18"/>
        </w:rPr>
        <w:t xml:space="preserve"> </w:t>
      </w:r>
      <w:r w:rsidRPr="00E80B8A">
        <w:rPr>
          <w:b/>
          <w:sz w:val="18"/>
          <w:szCs w:val="18"/>
        </w:rPr>
        <w:t>Bezprostredne predchádzajúce obdobie</w:t>
      </w:r>
    </w:p>
    <w:p w:rsidR="00C45480" w:rsidRPr="0029393E" w:rsidRDefault="00C45480" w:rsidP="0029393E">
      <w:pPr>
        <w:rPr>
          <w:b/>
          <w:sz w:val="18"/>
          <w:szCs w:val="18"/>
        </w:rPr>
      </w:pPr>
      <w:r>
        <w:t xml:space="preserve">       </w:t>
      </w:r>
      <w:r w:rsidRPr="0029393E">
        <w:rPr>
          <w:sz w:val="18"/>
          <w:szCs w:val="18"/>
        </w:rPr>
        <w:t>Účtovná jednotka nemá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l)     Zmeny v jednotlivých zložkách dlhodobého finančného majetku – informácie o dlhodobých cenných papieroch držaných do splatnosti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položku.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Pr="002F4C13" w:rsidRDefault="00C45480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m)   </w:t>
      </w:r>
      <w:r w:rsidRPr="002F4C13">
        <w:rPr>
          <w:rFonts w:ascii="Calibri" w:hAnsi="Calibri"/>
          <w:b/>
          <w:szCs w:val="18"/>
        </w:rPr>
        <w:t>Dlhodobý finančný majetok, na ktorý je zriadené záložné právo</w:t>
      </w:r>
    </w:p>
    <w:p w:rsidR="00C45480" w:rsidRPr="002F4C13" w:rsidRDefault="00C45480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n)    Ocenenie dlhodobého finančného majetku ku dňu zostavenia účtovnej závierky</w:t>
      </w:r>
    </w:p>
    <w:p w:rsidR="00C45480" w:rsidRPr="00472530" w:rsidRDefault="00C45480" w:rsidP="00472530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Dlhodobý finančný majetok spoločnosť oceňovala menovitou hodnotou pri ich vzniku</w:t>
      </w:r>
    </w:p>
    <w:p w:rsidR="00C45480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 xml:space="preserve">) 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Zásoba, opravné položky k zásobám</w:t>
      </w:r>
    </w:p>
    <w:p w:rsidR="00C45480" w:rsidRPr="0022358E" w:rsidRDefault="00C45480" w:rsidP="0029393E">
      <w:pPr>
        <w:pStyle w:val="BodyText"/>
        <w:ind w:left="0"/>
        <w:rPr>
          <w:rFonts w:ascii="Calibri" w:hAnsi="Calibri"/>
        </w:rPr>
      </w:pPr>
      <w:r w:rsidRPr="00472530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 </w:t>
      </w:r>
      <w:r w:rsidRPr="00472530">
        <w:rPr>
          <w:rFonts w:ascii="Calibri" w:hAnsi="Calibri"/>
          <w:szCs w:val="18"/>
        </w:rPr>
        <w:t xml:space="preserve"> </w:t>
      </w:r>
      <w:r w:rsidRPr="0022358E">
        <w:rPr>
          <w:rFonts w:ascii="Calibri" w:hAnsi="Calibri"/>
        </w:rPr>
        <w:t xml:space="preserve">Spoločnosť nakupovala počas roku zásoby, ktoré oceňovala obstarávacou cenou, spôsobom B účtovania zásob </w:t>
      </w:r>
    </w:p>
    <w:p w:rsidR="00C45480" w:rsidRPr="0022358E" w:rsidRDefault="00C45480" w:rsidP="0029393E">
      <w:pPr>
        <w:pStyle w:val="BodyText"/>
        <w:ind w:left="0"/>
        <w:rPr>
          <w:rFonts w:ascii="Calibri" w:hAnsi="Calibri"/>
        </w:rPr>
      </w:pPr>
      <w:r w:rsidRPr="0022358E">
        <w:rPr>
          <w:rFonts w:ascii="Calibri" w:hAnsi="Calibri"/>
        </w:rPr>
        <w:t xml:space="preserve">         Pri vyskladnení zásob sa používal vážený aritmetický priemer z obstarávacích cien.</w:t>
      </w:r>
    </w:p>
    <w:p w:rsidR="00C45480" w:rsidRPr="0022358E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2358E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C45480" w:rsidRPr="002F4C13" w:rsidTr="00687A3D">
        <w:trPr>
          <w:trHeight w:val="533"/>
        </w:trPr>
        <w:tc>
          <w:tcPr>
            <w:tcW w:w="3118" w:type="dxa"/>
          </w:tcPr>
          <w:p w:rsidR="00C45480" w:rsidRPr="002F4C13" w:rsidRDefault="00C45480" w:rsidP="00687A3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Zásoby</w:t>
            </w:r>
          </w:p>
        </w:tc>
        <w:tc>
          <w:tcPr>
            <w:tcW w:w="2753" w:type="dxa"/>
          </w:tcPr>
          <w:p w:rsidR="00C45480" w:rsidRPr="002F4C13" w:rsidRDefault="00C45480" w:rsidP="00687A3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C45480" w:rsidRPr="002F4C13" w:rsidRDefault="00C45480" w:rsidP="009B6257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</w:t>
            </w:r>
            <w:r>
              <w:rPr>
                <w:rFonts w:ascii="Calibri" w:hAnsi="Calibri"/>
                <w:b/>
                <w:szCs w:val="18"/>
              </w:rPr>
              <w:t>Za bezprostredne predchádzajúce obdobie</w:t>
            </w:r>
          </w:p>
        </w:tc>
      </w:tr>
      <w:tr w:rsidR="00C45480" w:rsidRPr="002F4C13" w:rsidTr="00687A3D">
        <w:trPr>
          <w:trHeight w:val="413"/>
        </w:trPr>
        <w:tc>
          <w:tcPr>
            <w:tcW w:w="3118" w:type="dxa"/>
          </w:tcPr>
          <w:p w:rsidR="00C45480" w:rsidRPr="002F4C13" w:rsidRDefault="00C45480" w:rsidP="00687A3D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Materiál</w:t>
            </w:r>
          </w:p>
        </w:tc>
        <w:tc>
          <w:tcPr>
            <w:tcW w:w="2753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C45480" w:rsidRPr="002F4C13" w:rsidTr="00687A3D">
        <w:tc>
          <w:tcPr>
            <w:tcW w:w="3118" w:type="dxa"/>
          </w:tcPr>
          <w:p w:rsidR="00C45480" w:rsidRDefault="00C45480" w:rsidP="00687A3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Nedokončené výroba</w:t>
            </w:r>
          </w:p>
          <w:p w:rsidR="00C45480" w:rsidRPr="002F4C13" w:rsidRDefault="00C45480" w:rsidP="00687A3D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45480" w:rsidRPr="00FA372A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FA372A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45480" w:rsidRPr="002F4C13" w:rsidTr="00687A3D">
        <w:tc>
          <w:tcPr>
            <w:tcW w:w="3118" w:type="dxa"/>
          </w:tcPr>
          <w:p w:rsidR="00C45480" w:rsidRPr="002F4C13" w:rsidRDefault="00C45480" w:rsidP="00687A3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Výrobky</w:t>
            </w:r>
          </w:p>
          <w:p w:rsidR="00C45480" w:rsidRPr="002F4C13" w:rsidRDefault="00C45480" w:rsidP="00687A3D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45480" w:rsidRPr="002F4C13" w:rsidTr="00687A3D">
        <w:tc>
          <w:tcPr>
            <w:tcW w:w="3118" w:type="dxa"/>
          </w:tcPr>
          <w:p w:rsidR="00C45480" w:rsidRPr="002F4C13" w:rsidRDefault="00C45480" w:rsidP="00687A3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Zvieratá</w:t>
            </w:r>
          </w:p>
          <w:p w:rsidR="00C45480" w:rsidRPr="002F4C13" w:rsidRDefault="00C45480" w:rsidP="00687A3D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45480" w:rsidRPr="002F4C13" w:rsidTr="00687A3D">
        <w:tc>
          <w:tcPr>
            <w:tcW w:w="3118" w:type="dxa"/>
          </w:tcPr>
          <w:p w:rsidR="00C45480" w:rsidRDefault="00C45480" w:rsidP="00687A3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Tovar</w:t>
            </w:r>
          </w:p>
          <w:p w:rsidR="00C45480" w:rsidRDefault="00C45480" w:rsidP="00687A3D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601</w:t>
            </w:r>
          </w:p>
        </w:tc>
        <w:tc>
          <w:tcPr>
            <w:tcW w:w="2775" w:type="dxa"/>
          </w:tcPr>
          <w:p w:rsidR="00C45480" w:rsidRPr="002F4C13" w:rsidRDefault="00C45480" w:rsidP="00687A3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601</w:t>
            </w:r>
          </w:p>
        </w:tc>
      </w:tr>
    </w:tbl>
    <w:p w:rsidR="00C45480" w:rsidRDefault="00C45480" w:rsidP="009B6257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>)    Nehnuteľnosť na predaj</w:t>
      </w:r>
    </w:p>
    <w:p w:rsidR="00C45480" w:rsidRDefault="00C45480" w:rsidP="00FA372A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p</w:t>
      </w:r>
      <w:r w:rsidRPr="002F4C13">
        <w:rPr>
          <w:rFonts w:ascii="Calibri" w:hAnsi="Calibri"/>
          <w:b/>
          <w:szCs w:val="18"/>
        </w:rPr>
        <w:t xml:space="preserve">)     Zásoby, na ktoré je zriadené záložné právo, pri ktorých má účtovná jednotka obmedzené </w:t>
      </w: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 právo s nimi nakladať</w:t>
      </w:r>
    </w:p>
    <w:p w:rsidR="00C45480" w:rsidRDefault="00C45480" w:rsidP="00FA372A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</w:t>
      </w:r>
      <w:r w:rsidRPr="002F4C13">
        <w:rPr>
          <w:rFonts w:ascii="Calibri" w:hAnsi="Calibri"/>
          <w:b/>
          <w:szCs w:val="18"/>
        </w:rPr>
        <w:t>)    Zákazková výroba a zákazková výstavba nehnuteľnosti určenej na predaj</w:t>
      </w:r>
    </w:p>
    <w:p w:rsidR="00C45480" w:rsidRPr="00FA372A" w:rsidRDefault="00C45480" w:rsidP="00FA372A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r</w:t>
      </w:r>
      <w:r w:rsidRPr="002F4C13">
        <w:rPr>
          <w:rFonts w:ascii="Calibri" w:hAnsi="Calibri"/>
          <w:b/>
          <w:bCs/>
          <w:szCs w:val="18"/>
        </w:rPr>
        <w:t>)</w:t>
      </w:r>
      <w:r>
        <w:rPr>
          <w:rFonts w:ascii="Calibri" w:hAnsi="Calibri"/>
          <w:b/>
          <w:bCs/>
          <w:szCs w:val="18"/>
        </w:rPr>
        <w:t xml:space="preserve"> </w:t>
      </w:r>
      <w:r w:rsidRPr="002F4C13">
        <w:rPr>
          <w:rFonts w:ascii="Calibri" w:hAnsi="Calibri"/>
          <w:b/>
          <w:bCs/>
          <w:szCs w:val="18"/>
        </w:rPr>
        <w:t xml:space="preserve">    Opravné položky k pohľadávkam</w:t>
      </w:r>
      <w:bookmarkEnd w:id="7"/>
      <w:r w:rsidRPr="002F4C13">
        <w:rPr>
          <w:rFonts w:ascii="Calibri" w:hAnsi="Calibri"/>
          <w:b/>
          <w:bCs/>
          <w:szCs w:val="18"/>
        </w:rPr>
        <w:t>, pohľadávky</w:t>
      </w:r>
    </w:p>
    <w:p w:rsidR="00C45480" w:rsidRDefault="00C45480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Opravné položky k pohľadávkam spoločnosť v 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netvorila. </w:t>
      </w:r>
    </w:p>
    <w:p w:rsidR="00C45480" w:rsidRDefault="00C45480" w:rsidP="00472530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Pr="00472530" w:rsidRDefault="00C45480" w:rsidP="00472530">
      <w:pPr>
        <w:pStyle w:val="BodyText"/>
        <w:ind w:left="0"/>
        <w:rPr>
          <w:rFonts w:ascii="Calibri" w:hAnsi="Calibri"/>
          <w:b/>
          <w:szCs w:val="18"/>
        </w:rPr>
      </w:pPr>
      <w:r w:rsidRPr="00472530">
        <w:rPr>
          <w:rFonts w:ascii="Calibri" w:hAnsi="Calibri"/>
          <w:b/>
          <w:szCs w:val="18"/>
        </w:rPr>
        <w:t>s)      Pohľadávky do lehoty a po lehote splatnosti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Veková štruktúra pohľadávok je uvedená v nasledujúcej tabuľke: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559"/>
        <w:gridCol w:w="1559"/>
      </w:tblGrid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559" w:type="dxa"/>
          </w:tcPr>
          <w:p w:rsidR="00C45480" w:rsidRPr="002F4C13" w:rsidRDefault="00C45480" w:rsidP="00AC51D4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Pr="002F4C13" w:rsidRDefault="00C45480" w:rsidP="00726B43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Krátkodobé pohľadávky                                                                             </w:t>
            </w:r>
          </w:p>
        </w:tc>
        <w:tc>
          <w:tcPr>
            <w:tcW w:w="1559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  <w:tc>
          <w:tcPr>
            <w:tcW w:w="1559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pohľadávky z obchodného styku</w:t>
            </w:r>
          </w:p>
          <w:p w:rsidR="00C45480" w:rsidRPr="00AC51D4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C45480" w:rsidRPr="00AC51D4" w:rsidRDefault="00C45480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</w:p>
        </w:tc>
        <w:tc>
          <w:tcPr>
            <w:tcW w:w="1559" w:type="dxa"/>
          </w:tcPr>
          <w:p w:rsidR="00C45480" w:rsidRPr="00AC51D4" w:rsidRDefault="00C45480" w:rsidP="002D4962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4 497</w:t>
            </w: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daňové pohľadávky</w:t>
            </w:r>
          </w:p>
          <w:p w:rsidR="00C45480" w:rsidRPr="00AC51D4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C45480" w:rsidRPr="00AC51D4" w:rsidRDefault="00C45480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12 302</w:t>
            </w:r>
          </w:p>
        </w:tc>
        <w:tc>
          <w:tcPr>
            <w:tcW w:w="1559" w:type="dxa"/>
          </w:tcPr>
          <w:p w:rsidR="00C45480" w:rsidRPr="00AC51D4" w:rsidRDefault="00C45480" w:rsidP="002D4962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0</w:t>
            </w: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  <w:bookmarkStart w:id="8" w:name="Textové145"/>
            <w:r>
              <w:rPr>
                <w:rFonts w:ascii="Calibri" w:hAnsi="Calibri"/>
                <w:szCs w:val="18"/>
              </w:rPr>
              <w:t>-  Iné pohľadávky</w:t>
            </w:r>
          </w:p>
          <w:p w:rsidR="00C45480" w:rsidRPr="002F4C13" w:rsidRDefault="00C45480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bookmarkEnd w:id="8"/>
        <w:tc>
          <w:tcPr>
            <w:tcW w:w="1559" w:type="dxa"/>
          </w:tcPr>
          <w:p w:rsidR="00C45480" w:rsidRPr="002F4C13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C45480" w:rsidRPr="002F4C13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Pr="002F4C13" w:rsidRDefault="00C45480" w:rsidP="00480542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2F4C13">
              <w:rPr>
                <w:rFonts w:ascii="Calibri" w:hAnsi="Calibri"/>
                <w:b/>
                <w:color w:val="auto"/>
                <w:szCs w:val="18"/>
              </w:rPr>
              <w:t xml:space="preserve">Opravné položky                                                   </w:t>
            </w:r>
          </w:p>
        </w:tc>
        <w:tc>
          <w:tcPr>
            <w:tcW w:w="1559" w:type="dxa"/>
          </w:tcPr>
          <w:p w:rsidR="00C45480" w:rsidRDefault="00C45480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45480" w:rsidRPr="002F4C13" w:rsidRDefault="00C45480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45480" w:rsidRPr="002F4C13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Pr="00AC51D4" w:rsidRDefault="00C45480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 xml:space="preserve">Pohľadávky spolu r. </w:t>
            </w:r>
            <w:r>
              <w:rPr>
                <w:rFonts w:ascii="Calibri" w:hAnsi="Calibri"/>
                <w:b/>
                <w:szCs w:val="18"/>
              </w:rPr>
              <w:t>46</w:t>
            </w:r>
            <w:r w:rsidRPr="00AC51D4">
              <w:rPr>
                <w:rFonts w:ascii="Calibri" w:hAnsi="Calibri"/>
                <w:b/>
                <w:szCs w:val="18"/>
              </w:rPr>
              <w:t xml:space="preserve"> súvahy</w:t>
            </w:r>
          </w:p>
        </w:tc>
        <w:tc>
          <w:tcPr>
            <w:tcW w:w="1559" w:type="dxa"/>
          </w:tcPr>
          <w:p w:rsidR="00C45480" w:rsidRDefault="00C45480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12 302</w:t>
            </w:r>
          </w:p>
          <w:p w:rsidR="00C45480" w:rsidRPr="00AC51D4" w:rsidRDefault="00C45480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4 497</w:t>
            </w:r>
          </w:p>
          <w:p w:rsidR="00C45480" w:rsidRPr="00AC51D4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Pr="00AC51D4" w:rsidRDefault="00C45480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>Pohľadávky podľa zostatkovej doby splatnosti</w:t>
            </w:r>
          </w:p>
        </w:tc>
        <w:tc>
          <w:tcPr>
            <w:tcW w:w="1559" w:type="dxa"/>
          </w:tcPr>
          <w:p w:rsidR="00C45480" w:rsidRDefault="00C45480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  <w:p w:rsidR="00C45480" w:rsidRPr="002F4C13" w:rsidRDefault="00C45480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Pr="002F4C13" w:rsidRDefault="00C45480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pohľadávky do  lehoty splatnosti</w:t>
            </w:r>
          </w:p>
        </w:tc>
        <w:tc>
          <w:tcPr>
            <w:tcW w:w="1559" w:type="dxa"/>
          </w:tcPr>
          <w:p w:rsidR="00C45480" w:rsidRDefault="00C45480" w:rsidP="008B3E2A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45480" w:rsidRPr="002F4C13" w:rsidRDefault="00C45480" w:rsidP="008B3E2A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1 273</w:t>
            </w:r>
          </w:p>
        </w:tc>
      </w:tr>
      <w:tr w:rsidR="00C45480" w:rsidRPr="002F4C13" w:rsidTr="00726B43">
        <w:trPr>
          <w:trHeight w:val="250"/>
        </w:trPr>
        <w:tc>
          <w:tcPr>
            <w:tcW w:w="5528" w:type="dxa"/>
          </w:tcPr>
          <w:p w:rsidR="00C45480" w:rsidRPr="002F4C13" w:rsidRDefault="00C45480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pohľadávky po lehote splatnosti -                            </w:t>
            </w:r>
          </w:p>
        </w:tc>
        <w:tc>
          <w:tcPr>
            <w:tcW w:w="1559" w:type="dxa"/>
          </w:tcPr>
          <w:p w:rsidR="00C45480" w:rsidRDefault="00C45480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45480" w:rsidRPr="0063624C" w:rsidRDefault="00C45480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C45480" w:rsidRPr="0063624C" w:rsidRDefault="00C45480" w:rsidP="00492C3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 w:rsidRPr="0063624C">
              <w:rPr>
                <w:rFonts w:ascii="Calibri" w:hAnsi="Calibri"/>
                <w:color w:val="auto"/>
                <w:szCs w:val="18"/>
              </w:rPr>
              <w:t xml:space="preserve">- 10 </w:t>
            </w:r>
            <w:r>
              <w:rPr>
                <w:rFonts w:ascii="Calibri" w:hAnsi="Calibri"/>
                <w:color w:val="auto"/>
                <w:szCs w:val="18"/>
              </w:rPr>
              <w:t>435</w:t>
            </w:r>
          </w:p>
        </w:tc>
      </w:tr>
    </w:tbl>
    <w:p w:rsidR="00C45480" w:rsidRDefault="00C45480" w:rsidP="00FE5E9E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C45480" w:rsidRDefault="00C45480" w:rsidP="00FE5E9E">
      <w:pPr>
        <w:pStyle w:val="BodyText"/>
        <w:ind w:left="0"/>
        <w:rPr>
          <w:rFonts w:ascii="Calibri" w:hAnsi="Calibri"/>
          <w:b/>
          <w:szCs w:val="18"/>
        </w:rPr>
      </w:pPr>
      <w:r w:rsidRPr="00FE5E9E">
        <w:rPr>
          <w:rFonts w:ascii="Calibri" w:hAnsi="Calibri"/>
          <w:b/>
          <w:szCs w:val="18"/>
        </w:rPr>
        <w:t xml:space="preserve">t) </w:t>
      </w:r>
      <w:r>
        <w:rPr>
          <w:rFonts w:ascii="Calibri" w:hAnsi="Calibri"/>
          <w:b/>
          <w:szCs w:val="18"/>
        </w:rPr>
        <w:t xml:space="preserve">     Pohľadávky zabezpečené záložným právom alebo inou formou zabezpečenia</w:t>
      </w:r>
    </w:p>
    <w:p w:rsidR="00C45480" w:rsidRDefault="00C45480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FE5E9E">
      <w:pPr>
        <w:pStyle w:val="BodyText"/>
        <w:ind w:left="0"/>
        <w:rPr>
          <w:rFonts w:ascii="Calibri" w:hAnsi="Calibri"/>
          <w:szCs w:val="18"/>
        </w:rPr>
      </w:pPr>
    </w:p>
    <w:p w:rsidR="00C45480" w:rsidRDefault="00C45480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u)     Pohľadávky, na ktoré sa zriadilo záložné právo a pohľadávky ,  pri ktorých  má obmedzené právo s ním jednať</w:t>
      </w:r>
    </w:p>
    <w:p w:rsidR="00C45480" w:rsidRDefault="00C45480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Default="00C45480" w:rsidP="00FE5E9E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Default="00C45480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v)      Odložená daňová pohľadávka </w:t>
      </w:r>
    </w:p>
    <w:p w:rsidR="00C45480" w:rsidRDefault="00C45480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</w:t>
      </w:r>
      <w:r>
        <w:rPr>
          <w:rFonts w:ascii="Calibri" w:hAnsi="Calibri"/>
          <w:szCs w:val="18"/>
        </w:rPr>
        <w:t>Účtovná jednotka nemá náplň pre túto položku</w:t>
      </w:r>
    </w:p>
    <w:p w:rsidR="00C45480" w:rsidRPr="00FE5E9E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9" w:name="_Toc530739905"/>
      <w:r>
        <w:rPr>
          <w:rFonts w:ascii="Calibri" w:hAnsi="Calibri"/>
          <w:szCs w:val="18"/>
        </w:rPr>
        <w:t>w</w:t>
      </w:r>
      <w:r w:rsidRPr="002F4C13">
        <w:rPr>
          <w:rFonts w:ascii="Calibri" w:hAnsi="Calibri"/>
          <w:szCs w:val="18"/>
        </w:rPr>
        <w:t xml:space="preserve">)    </w:t>
      </w:r>
      <w:r>
        <w:rPr>
          <w:rFonts w:ascii="Calibri" w:hAnsi="Calibri"/>
          <w:szCs w:val="18"/>
        </w:rPr>
        <w:t xml:space="preserve">Významné položky </w:t>
      </w:r>
      <w:bookmarkEnd w:id="9"/>
      <w:r>
        <w:rPr>
          <w:rFonts w:ascii="Calibri" w:hAnsi="Calibri"/>
          <w:szCs w:val="18"/>
        </w:rPr>
        <w:t>krátkodobého finančného majetku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Ako finančné účty sú vykázané peniaze v pokladnici a  účty v bankách. Účtami v bankách môže Spoločnosť voľne disponovať.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883"/>
      </w:tblGrid>
      <w:tr w:rsidR="00C45480" w:rsidRPr="002F4C13" w:rsidTr="00484571">
        <w:trPr>
          <w:trHeight w:val="533"/>
        </w:trPr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C45480" w:rsidRPr="002F4C13" w:rsidRDefault="00C45480" w:rsidP="003D4C2D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883" w:type="dxa"/>
          </w:tcPr>
          <w:p w:rsidR="00C45480" w:rsidRPr="002F4C13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  <w:p w:rsidR="00C45480" w:rsidRPr="002F4C13" w:rsidRDefault="00C45480" w:rsidP="0048457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  <w:p w:rsidR="00C45480" w:rsidRPr="002F4C13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</w:tc>
      </w:tr>
      <w:tr w:rsidR="00C45480" w:rsidRPr="002F4C13" w:rsidTr="00484571">
        <w:trPr>
          <w:trHeight w:val="377"/>
        </w:trPr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Pokladnica, ceniny</w:t>
            </w: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</w:t>
            </w:r>
          </w:p>
        </w:tc>
        <w:tc>
          <w:tcPr>
            <w:tcW w:w="2883" w:type="dxa"/>
          </w:tcPr>
          <w:p w:rsidR="00C45480" w:rsidRPr="002F4C13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C45480" w:rsidRPr="002F4C13" w:rsidTr="00484571">
        <w:trPr>
          <w:trHeight w:val="425"/>
        </w:trPr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Bežné bankové účty</w:t>
            </w:r>
          </w:p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1 535</w:t>
            </w:r>
          </w:p>
        </w:tc>
        <w:tc>
          <w:tcPr>
            <w:tcW w:w="2883" w:type="dxa"/>
          </w:tcPr>
          <w:p w:rsidR="00C45480" w:rsidRPr="002F4C13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783</w:t>
            </w:r>
          </w:p>
        </w:tc>
      </w:tr>
      <w:tr w:rsidR="00C45480" w:rsidRPr="002F4C13" w:rsidTr="00484571">
        <w:trPr>
          <w:trHeight w:val="247"/>
        </w:trPr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Peniaze na ceste</w:t>
            </w:r>
          </w:p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883" w:type="dxa"/>
          </w:tcPr>
          <w:p w:rsidR="00C45480" w:rsidRPr="002F4C13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C45480" w:rsidRPr="002F4C13" w:rsidTr="00484571">
        <w:trPr>
          <w:trHeight w:val="352"/>
        </w:trPr>
        <w:tc>
          <w:tcPr>
            <w:tcW w:w="3118" w:type="dxa"/>
          </w:tcPr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Spolu</w:t>
            </w:r>
          </w:p>
          <w:p w:rsidR="00C45480" w:rsidRPr="002F4C13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C45480" w:rsidRPr="002F4C13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1 537</w:t>
            </w:r>
          </w:p>
        </w:tc>
        <w:tc>
          <w:tcPr>
            <w:tcW w:w="2883" w:type="dxa"/>
          </w:tcPr>
          <w:p w:rsidR="00C45480" w:rsidRPr="002F4C13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783</w:t>
            </w:r>
          </w:p>
        </w:tc>
      </w:tr>
    </w:tbl>
    <w:p w:rsidR="00C45480" w:rsidRPr="002F4C13" w:rsidRDefault="00C45480" w:rsidP="00D81232">
      <w:pPr>
        <w:pStyle w:val="BodyText"/>
        <w:ind w:left="0"/>
        <w:rPr>
          <w:rFonts w:ascii="Calibri" w:hAnsi="Calibri"/>
          <w:szCs w:val="18"/>
        </w:rPr>
      </w:pPr>
    </w:p>
    <w:p w:rsidR="00C45480" w:rsidRPr="002F4C13" w:rsidRDefault="00C45480" w:rsidP="00484571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x)    Opravné položky ku krátkodobému finančnému majetku</w:t>
      </w:r>
    </w:p>
    <w:p w:rsidR="00C45480" w:rsidRDefault="00C45480" w:rsidP="0048457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C45480" w:rsidRPr="002F4C13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Default="00C45480" w:rsidP="00484571">
      <w:pPr>
        <w:pStyle w:val="BodyText"/>
        <w:ind w:left="0"/>
        <w:rPr>
          <w:rFonts w:ascii="Calibri" w:hAnsi="Calibri"/>
          <w:b/>
          <w:szCs w:val="18"/>
        </w:rPr>
      </w:pPr>
      <w:r w:rsidRPr="00484571">
        <w:rPr>
          <w:rFonts w:ascii="Calibri" w:hAnsi="Calibri"/>
          <w:b/>
          <w:szCs w:val="18"/>
        </w:rPr>
        <w:t>y)   Krátkodobý finančný majetok, na ktorý sa zriadilo záložné právo</w:t>
      </w:r>
    </w:p>
    <w:p w:rsidR="00C45480" w:rsidRDefault="00C45480" w:rsidP="00484571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Účtovná jednotka nemá náplň pre túto položku</w:t>
      </w:r>
    </w:p>
    <w:p w:rsidR="00C45480" w:rsidRPr="00484571" w:rsidRDefault="00C45480" w:rsidP="00484571">
      <w:pPr>
        <w:pStyle w:val="BodyText"/>
        <w:ind w:left="0"/>
        <w:rPr>
          <w:rFonts w:ascii="Calibri" w:hAnsi="Calibri"/>
          <w:b/>
          <w:szCs w:val="18"/>
        </w:rPr>
      </w:pPr>
    </w:p>
    <w:p w:rsidR="00C45480" w:rsidRPr="002F4C13" w:rsidRDefault="00C45480" w:rsidP="00C804E4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bookmarkStart w:id="10" w:name="_Toc530739906"/>
      <w:r>
        <w:rPr>
          <w:rFonts w:ascii="Calibri" w:hAnsi="Calibri"/>
          <w:szCs w:val="18"/>
        </w:rPr>
        <w:t>z</w:t>
      </w:r>
      <w:r w:rsidRPr="002F4C13">
        <w:rPr>
          <w:rFonts w:ascii="Calibri" w:hAnsi="Calibri"/>
          <w:szCs w:val="18"/>
        </w:rPr>
        <w:t> )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Časové rozlíšenie</w:t>
      </w:r>
      <w:bookmarkEnd w:id="10"/>
      <w:r w:rsidRPr="002F4C13">
        <w:rPr>
          <w:rFonts w:ascii="Calibri" w:hAnsi="Calibri"/>
          <w:szCs w:val="18"/>
        </w:rPr>
        <w:t xml:space="preserve"> na strane aktív </w:t>
      </w:r>
    </w:p>
    <w:p w:rsidR="00C45480" w:rsidRPr="002F4C13" w:rsidRDefault="00C45480" w:rsidP="0063624C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</w:t>
      </w:r>
    </w:p>
    <w:tbl>
      <w:tblPr>
        <w:tblW w:w="875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434"/>
        <w:gridCol w:w="1980"/>
        <w:gridCol w:w="2340"/>
      </w:tblGrid>
      <w:tr w:rsidR="00C45480" w:rsidRPr="002F4C13" w:rsidTr="0063624C">
        <w:trPr>
          <w:cantSplit/>
          <w:trHeight w:val="511"/>
        </w:trPr>
        <w:tc>
          <w:tcPr>
            <w:tcW w:w="4434" w:type="dxa"/>
          </w:tcPr>
          <w:p w:rsidR="00C45480" w:rsidRPr="002F4C13" w:rsidRDefault="00C45480" w:rsidP="0063624C">
            <w:pPr>
              <w:pStyle w:val="Tabulka"/>
              <w:rPr>
                <w:rFonts w:ascii="Calibri" w:hAnsi="Calibri"/>
                <w:szCs w:val="18"/>
              </w:rPr>
            </w:pPr>
          </w:p>
          <w:p w:rsidR="00C45480" w:rsidRPr="002F4C13" w:rsidRDefault="00C45480" w:rsidP="006362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980" w:type="dxa"/>
          </w:tcPr>
          <w:p w:rsidR="00C45480" w:rsidRPr="002F4C13" w:rsidRDefault="00C45480" w:rsidP="0063624C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340" w:type="dxa"/>
          </w:tcPr>
          <w:p w:rsidR="00C45480" w:rsidRPr="002F4C13" w:rsidRDefault="00C45480" w:rsidP="0063624C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C45480" w:rsidRPr="002F4C13" w:rsidTr="0063624C">
        <w:trPr>
          <w:cantSplit/>
          <w:trHeight w:val="147"/>
        </w:trPr>
        <w:tc>
          <w:tcPr>
            <w:tcW w:w="4434" w:type="dxa"/>
          </w:tcPr>
          <w:p w:rsidR="00C45480" w:rsidRPr="002F4C13" w:rsidRDefault="00C45480" w:rsidP="0063624C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Náklady budúcich období</w:t>
            </w:r>
            <w:r>
              <w:rPr>
                <w:rFonts w:ascii="Calibri" w:hAnsi="Calibri"/>
                <w:b/>
                <w:szCs w:val="18"/>
              </w:rPr>
              <w:t xml:space="preserve"> </w:t>
            </w:r>
            <w:r w:rsidRPr="002F4C13">
              <w:rPr>
                <w:rFonts w:ascii="Calibri" w:hAnsi="Calibri"/>
                <w:b/>
                <w:szCs w:val="18"/>
              </w:rPr>
              <w:t>-</w:t>
            </w:r>
            <w:r>
              <w:rPr>
                <w:rFonts w:ascii="Calibri" w:hAnsi="Calibri"/>
                <w:b/>
                <w:szCs w:val="18"/>
              </w:rPr>
              <w:t xml:space="preserve"> </w:t>
            </w:r>
            <w:r w:rsidRPr="002F4C13">
              <w:rPr>
                <w:rFonts w:ascii="Calibri" w:hAnsi="Calibri"/>
                <w:b/>
                <w:szCs w:val="18"/>
              </w:rPr>
              <w:t>krátkodobé</w:t>
            </w:r>
          </w:p>
        </w:tc>
        <w:tc>
          <w:tcPr>
            <w:tcW w:w="1980" w:type="dxa"/>
          </w:tcPr>
          <w:p w:rsidR="00C45480" w:rsidRPr="002F4C13" w:rsidRDefault="00C45480" w:rsidP="0063624C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V EUR</w:t>
            </w:r>
          </w:p>
        </w:tc>
        <w:tc>
          <w:tcPr>
            <w:tcW w:w="2340" w:type="dxa"/>
          </w:tcPr>
          <w:p w:rsidR="00C45480" w:rsidRPr="002F4C13" w:rsidRDefault="00C45480" w:rsidP="0063624C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V EUR</w:t>
            </w:r>
          </w:p>
        </w:tc>
      </w:tr>
      <w:tr w:rsidR="00C45480" w:rsidRPr="002F4C13" w:rsidTr="0063624C">
        <w:trPr>
          <w:trHeight w:val="250"/>
        </w:trPr>
        <w:tc>
          <w:tcPr>
            <w:tcW w:w="4434" w:type="dxa"/>
          </w:tcPr>
          <w:p w:rsidR="00C45480" w:rsidRPr="002F4C13" w:rsidRDefault="00C45480" w:rsidP="0063624C">
            <w:pPr>
              <w:pStyle w:val="Tabulka"/>
              <w:rPr>
                <w:rFonts w:ascii="Calibri" w:hAnsi="Calibri"/>
                <w:szCs w:val="18"/>
              </w:rPr>
            </w:pPr>
            <w:bookmarkStart w:id="11" w:name="Textové161"/>
            <w:bookmarkStart w:id="12" w:name="Textové167"/>
            <w:r w:rsidRPr="002F4C13">
              <w:rPr>
                <w:rFonts w:ascii="Calibri" w:hAnsi="Calibri"/>
                <w:szCs w:val="18"/>
              </w:rPr>
              <w:t xml:space="preserve">381 – Náklady budúcich období                          </w:t>
            </w:r>
          </w:p>
        </w:tc>
        <w:bookmarkEnd w:id="11"/>
        <w:tc>
          <w:tcPr>
            <w:tcW w:w="1980" w:type="dxa"/>
          </w:tcPr>
          <w:p w:rsidR="00C45480" w:rsidRDefault="00C45480" w:rsidP="0063624C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125</w:t>
            </w:r>
          </w:p>
          <w:p w:rsidR="00C45480" w:rsidRPr="002F4C13" w:rsidRDefault="00C45480" w:rsidP="0063624C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</w:p>
        </w:tc>
        <w:bookmarkEnd w:id="12"/>
        <w:tc>
          <w:tcPr>
            <w:tcW w:w="2340" w:type="dxa"/>
          </w:tcPr>
          <w:p w:rsidR="00C45480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40</w:t>
            </w:r>
          </w:p>
          <w:p w:rsidR="00C45480" w:rsidRPr="002F4C13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</w:p>
        </w:tc>
      </w:tr>
      <w:tr w:rsidR="00C45480" w:rsidRPr="002F4C13" w:rsidTr="0063624C">
        <w:trPr>
          <w:trHeight w:val="250"/>
        </w:trPr>
        <w:tc>
          <w:tcPr>
            <w:tcW w:w="4434" w:type="dxa"/>
          </w:tcPr>
          <w:p w:rsidR="00C45480" w:rsidRPr="002F4C13" w:rsidRDefault="00C45480" w:rsidP="006362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385 – Príjmy budúcich období</w:t>
            </w:r>
          </w:p>
        </w:tc>
        <w:tc>
          <w:tcPr>
            <w:tcW w:w="1980" w:type="dxa"/>
          </w:tcPr>
          <w:p w:rsidR="00C45480" w:rsidRDefault="00C45480" w:rsidP="0063624C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45480" w:rsidRPr="002F4C13" w:rsidRDefault="00C45480" w:rsidP="0063624C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340" w:type="dxa"/>
          </w:tcPr>
          <w:p w:rsidR="00C45480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45480" w:rsidRPr="002F4C13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</w:p>
        </w:tc>
      </w:tr>
      <w:tr w:rsidR="00C45480" w:rsidRPr="002F4C13" w:rsidTr="0063624C">
        <w:trPr>
          <w:trHeight w:val="250"/>
        </w:trPr>
        <w:tc>
          <w:tcPr>
            <w:tcW w:w="4434" w:type="dxa"/>
          </w:tcPr>
          <w:p w:rsidR="00C45480" w:rsidRPr="002F4C13" w:rsidRDefault="00C45480" w:rsidP="0063624C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2F4C13">
              <w:rPr>
                <w:rFonts w:ascii="Calibri" w:hAnsi="Calibri"/>
                <w:b/>
                <w:color w:val="auto"/>
                <w:szCs w:val="18"/>
              </w:rPr>
              <w:t>S</w:t>
            </w:r>
            <w:bookmarkStart w:id="13" w:name="Textové172"/>
            <w:bookmarkStart w:id="14" w:name="Textové173"/>
            <w:r w:rsidRPr="002F4C13">
              <w:rPr>
                <w:rFonts w:ascii="Calibri" w:hAnsi="Calibri"/>
                <w:b/>
                <w:color w:val="auto"/>
                <w:szCs w:val="18"/>
              </w:rPr>
              <w:t xml:space="preserve">polu                                                                </w:t>
            </w:r>
          </w:p>
        </w:tc>
        <w:bookmarkEnd w:id="13"/>
        <w:tc>
          <w:tcPr>
            <w:tcW w:w="1980" w:type="dxa"/>
          </w:tcPr>
          <w:p w:rsidR="00C45480" w:rsidRDefault="00C45480" w:rsidP="0063624C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125</w:t>
            </w:r>
          </w:p>
          <w:p w:rsidR="00C45480" w:rsidRPr="002F4C13" w:rsidRDefault="00C45480" w:rsidP="0063624C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bookmarkEnd w:id="14"/>
        <w:tc>
          <w:tcPr>
            <w:tcW w:w="2340" w:type="dxa"/>
          </w:tcPr>
          <w:p w:rsidR="00C45480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40</w:t>
            </w:r>
          </w:p>
          <w:p w:rsidR="00C45480" w:rsidRPr="002F4C13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</w:tbl>
    <w:p w:rsidR="00C45480" w:rsidRDefault="00C45480" w:rsidP="0063624C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</w:t>
      </w:r>
    </w:p>
    <w:p w:rsidR="00C45480" w:rsidRDefault="00C45480" w:rsidP="0063624C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Default="00C45480" w:rsidP="0063624C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Default="00C45480" w:rsidP="0063624C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Default="00C45480" w:rsidP="0063624C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</w:p>
    <w:p w:rsidR="00C45480" w:rsidRPr="002F4C13" w:rsidRDefault="00C45480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G.   Informácie o údajoch na strane pasív súvahy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2F4C13" w:rsidRDefault="00C45480" w:rsidP="00143174">
      <w:pPr>
        <w:pStyle w:val="BodyText"/>
        <w:numPr>
          <w:ilvl w:val="0"/>
          <w:numId w:val="23"/>
        </w:numPr>
        <w:rPr>
          <w:rFonts w:ascii="Calibri" w:hAnsi="Calibri"/>
          <w:b/>
          <w:szCs w:val="18"/>
        </w:rPr>
      </w:pPr>
      <w:bookmarkStart w:id="15" w:name="_Toc530739908"/>
      <w:r w:rsidRPr="002F4C13">
        <w:rPr>
          <w:rFonts w:ascii="Calibri" w:hAnsi="Calibri"/>
          <w:b/>
          <w:szCs w:val="18"/>
        </w:rPr>
        <w:t>Údaje o vlastnom imaní</w:t>
      </w:r>
    </w:p>
    <w:p w:rsidR="00C45480" w:rsidRPr="002F4C13" w:rsidRDefault="00C45480" w:rsidP="00143174">
      <w:pPr>
        <w:pStyle w:val="BodyText"/>
        <w:ind w:left="80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- Popis základného imania, výška upísaného imania nezapísaného v obchodnom registri :</w:t>
      </w:r>
    </w:p>
    <w:p w:rsidR="00C45480" w:rsidRPr="002F4C13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C45480" w:rsidRPr="002F4C13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</w:tr>
      <w:tr w:rsidR="00C45480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2F4C13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C45480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7 967</w:t>
            </w:r>
          </w:p>
        </w:tc>
      </w:tr>
      <w:tr w:rsidR="00C45480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2F4C13" w:rsidRDefault="00C45480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</w:tr>
    </w:tbl>
    <w:p w:rsidR="00C45480" w:rsidRDefault="00C45480" w:rsidP="00C86490">
      <w:pPr>
        <w:rPr>
          <w:b/>
          <w:sz w:val="18"/>
          <w:szCs w:val="18"/>
        </w:rPr>
      </w:pPr>
      <w:r w:rsidRPr="00480542">
        <w:rPr>
          <w:b/>
          <w:sz w:val="18"/>
          <w:szCs w:val="18"/>
        </w:rPr>
        <w:t xml:space="preserve">            </w:t>
      </w:r>
    </w:p>
    <w:p w:rsidR="00C45480" w:rsidRDefault="00C45480" w:rsidP="00C86490">
      <w:pPr>
        <w:rPr>
          <w:b/>
          <w:sz w:val="18"/>
          <w:szCs w:val="18"/>
        </w:rPr>
      </w:pPr>
      <w:r w:rsidRPr="00480542">
        <w:rPr>
          <w:b/>
          <w:sz w:val="18"/>
          <w:szCs w:val="18"/>
        </w:rPr>
        <w:t xml:space="preserve">  Informácie o rozdelení účtovného zisku alebo o</w:t>
      </w:r>
      <w:r>
        <w:rPr>
          <w:b/>
          <w:sz w:val="18"/>
          <w:szCs w:val="18"/>
        </w:rPr>
        <w:t> </w:t>
      </w:r>
      <w:r w:rsidRPr="00480542">
        <w:rPr>
          <w:b/>
          <w:sz w:val="18"/>
          <w:szCs w:val="18"/>
        </w:rPr>
        <w:t>vysporiadaní</w:t>
      </w:r>
      <w:r>
        <w:rPr>
          <w:b/>
          <w:sz w:val="18"/>
          <w:szCs w:val="18"/>
        </w:rPr>
        <w:t xml:space="preserve"> </w:t>
      </w:r>
      <w:r w:rsidRPr="00480542">
        <w:rPr>
          <w:b/>
          <w:sz w:val="18"/>
          <w:szCs w:val="18"/>
        </w:rPr>
        <w:t xml:space="preserve"> účtovnej straty</w:t>
      </w:r>
    </w:p>
    <w:bookmarkEnd w:id="15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C45480" w:rsidRPr="00480542" w:rsidTr="0063624C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480" w:rsidRPr="00480542" w:rsidRDefault="00C45480" w:rsidP="0063624C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C45480" w:rsidRPr="00480542" w:rsidRDefault="00C45480" w:rsidP="0063624C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480" w:rsidRPr="00480542" w:rsidRDefault="00C45480" w:rsidP="0063624C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Bezprostredne predchádzajúce</w:t>
            </w:r>
          </w:p>
          <w:p w:rsidR="00C45480" w:rsidRPr="00480542" w:rsidRDefault="00C45480" w:rsidP="0063624C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účtovné obdobie</w:t>
            </w:r>
          </w:p>
        </w:tc>
      </w:tr>
      <w:tr w:rsidR="00C45480" w:rsidRPr="00480542" w:rsidTr="0063624C">
        <w:tc>
          <w:tcPr>
            <w:tcW w:w="6058" w:type="dxa"/>
            <w:tcBorders>
              <w:top w:val="single" w:sz="12" w:space="0" w:color="auto"/>
            </w:tcBorders>
          </w:tcPr>
          <w:p w:rsidR="00C45480" w:rsidRPr="00480542" w:rsidRDefault="00C45480" w:rsidP="0063624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Účtovný zisk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3 944</w:t>
            </w:r>
          </w:p>
        </w:tc>
      </w:tr>
      <w:tr w:rsidR="00C45480" w:rsidRPr="00480542" w:rsidTr="0063624C"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štatutárneho a ostatných fondov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3 944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Iné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C45480" w:rsidRPr="00480542" w:rsidTr="0063624C">
        <w:trPr>
          <w:trHeight w:val="70"/>
        </w:trPr>
        <w:tc>
          <w:tcPr>
            <w:tcW w:w="6058" w:type="dxa"/>
          </w:tcPr>
          <w:p w:rsidR="00C45480" w:rsidRPr="00480542" w:rsidRDefault="00C45480" w:rsidP="0063624C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C45480" w:rsidRPr="00480542" w:rsidRDefault="00C45480" w:rsidP="0063624C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3 944</w:t>
            </w:r>
          </w:p>
        </w:tc>
      </w:tr>
    </w:tbl>
    <w:p w:rsidR="00C45480" w:rsidRDefault="00C45480" w:rsidP="00FA372A">
      <w:pPr>
        <w:pStyle w:val="Heading2"/>
        <w:numPr>
          <w:ilvl w:val="0"/>
          <w:numId w:val="0"/>
        </w:numPr>
        <w:ind w:left="426"/>
        <w:rPr>
          <w:rFonts w:ascii="Calibri" w:hAnsi="Calibri"/>
          <w:bCs/>
        </w:rPr>
      </w:pPr>
    </w:p>
    <w:p w:rsidR="00C45480" w:rsidRDefault="00C45480" w:rsidP="00351948">
      <w:pPr>
        <w:pStyle w:val="Heading2"/>
        <w:numPr>
          <w:ilvl w:val="0"/>
          <w:numId w:val="23"/>
        </w:numPr>
        <w:rPr>
          <w:rFonts w:ascii="Calibri" w:hAnsi="Calibri"/>
          <w:bCs/>
        </w:rPr>
      </w:pPr>
      <w:r w:rsidRPr="00480542">
        <w:rPr>
          <w:rFonts w:ascii="Calibri" w:hAnsi="Calibri"/>
          <w:bCs/>
        </w:rPr>
        <w:t>Rezervy</w:t>
      </w:r>
    </w:p>
    <w:p w:rsidR="00C45480" w:rsidRPr="00480542" w:rsidRDefault="00C45480" w:rsidP="00351948">
      <w:pPr>
        <w:spacing w:line="240" w:lineRule="auto"/>
        <w:rPr>
          <w:sz w:val="18"/>
          <w:szCs w:val="18"/>
        </w:rPr>
      </w:pPr>
      <w:r w:rsidRPr="00480542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</w:t>
      </w:r>
      <w:r w:rsidRPr="00480542">
        <w:rPr>
          <w:sz w:val="18"/>
          <w:szCs w:val="18"/>
        </w:rPr>
        <w:t xml:space="preserve">  Prehľad o rezervách za bežné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C45480" w:rsidRPr="00480542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rPr>
                <w:sz w:val="18"/>
                <w:szCs w:val="18"/>
              </w:rPr>
            </w:pPr>
            <w:r w:rsidRPr="00480542">
              <w:rPr>
                <w:szCs w:val="18"/>
              </w:rPr>
              <w:t xml:space="preserve">        </w:t>
            </w:r>
            <w:r w:rsidRPr="00480542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</w:t>
            </w:r>
          </w:p>
        </w:tc>
      </w:tr>
      <w:tr w:rsidR="00C45480" w:rsidRPr="00480542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C45480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C45480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</w:tr>
      <w:tr w:rsidR="00C45480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</w:tr>
      <w:tr w:rsidR="00C45480" w:rsidRPr="00480542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165</w:t>
            </w:r>
          </w:p>
        </w:tc>
      </w:tr>
    </w:tbl>
    <w:p w:rsidR="00C45480" w:rsidRDefault="00C45480" w:rsidP="00D81232">
      <w:pPr>
        <w:pStyle w:val="BodyText"/>
        <w:rPr>
          <w:rFonts w:ascii="Calibri" w:hAnsi="Calibri"/>
          <w:b/>
        </w:rPr>
      </w:pPr>
    </w:p>
    <w:p w:rsidR="00C45480" w:rsidRDefault="00C45480" w:rsidP="00D81232">
      <w:pPr>
        <w:pStyle w:val="BodyText"/>
        <w:rPr>
          <w:rFonts w:ascii="Calibri" w:hAnsi="Calibri"/>
          <w:b/>
        </w:rPr>
      </w:pPr>
    </w:p>
    <w:p w:rsidR="00C45480" w:rsidRDefault="00C45480" w:rsidP="00D81232">
      <w:pPr>
        <w:pStyle w:val="BodyText"/>
        <w:rPr>
          <w:rFonts w:ascii="Calibri" w:hAnsi="Calibri"/>
          <w:b/>
        </w:rPr>
      </w:pPr>
    </w:p>
    <w:p w:rsidR="00C45480" w:rsidRPr="00351948" w:rsidRDefault="00C45480" w:rsidP="00D81232">
      <w:pPr>
        <w:rPr>
          <w:sz w:val="18"/>
          <w:szCs w:val="18"/>
        </w:rPr>
      </w:pPr>
      <w:r w:rsidRPr="00351948">
        <w:rPr>
          <w:sz w:val="18"/>
          <w:szCs w:val="18"/>
        </w:rPr>
        <w:t xml:space="preserve">     Prehľad o rezervách za bezprostredne predchádzajúce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C45480" w:rsidRPr="00351948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rPr>
                <w:sz w:val="18"/>
                <w:szCs w:val="18"/>
              </w:rPr>
            </w:pPr>
            <w:r w:rsidRPr="00351948">
              <w:rPr>
                <w:szCs w:val="18"/>
              </w:rPr>
              <w:t xml:space="preserve">        </w:t>
            </w:r>
            <w:r w:rsidRPr="00351948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stav</w:t>
            </w:r>
          </w:p>
        </w:tc>
      </w:tr>
      <w:tr w:rsidR="00C45480" w:rsidRPr="00351948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C45480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C45480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</w:tr>
      <w:tr w:rsidR="00C45480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2D496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165</w:t>
            </w:r>
          </w:p>
        </w:tc>
      </w:tr>
      <w:tr w:rsidR="00C45480" w:rsidRPr="00351948" w:rsidTr="00726B4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51948" w:rsidRDefault="00C45480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480542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165</w:t>
            </w:r>
          </w:p>
        </w:tc>
      </w:tr>
    </w:tbl>
    <w:p w:rsidR="00C45480" w:rsidRDefault="00C45480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bookmarkStart w:id="16" w:name="_Toc530739909"/>
    </w:p>
    <w:p w:rsidR="00C45480" w:rsidRDefault="00C45480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c) d)   Záväzky</w:t>
      </w:r>
      <w:bookmarkEnd w:id="16"/>
    </w:p>
    <w:p w:rsidR="00C45480" w:rsidRPr="00351948" w:rsidRDefault="00C45480" w:rsidP="00D81232">
      <w:pPr>
        <w:pStyle w:val="BodyText"/>
        <w:rPr>
          <w:rFonts w:ascii="Calibri" w:hAnsi="Calibri"/>
          <w:szCs w:val="18"/>
        </w:rPr>
      </w:pPr>
      <w:r w:rsidRPr="00351948">
        <w:rPr>
          <w:rFonts w:ascii="Calibri" w:hAnsi="Calibri"/>
          <w:szCs w:val="18"/>
        </w:rPr>
        <w:t>Štruktúra záväzkov podľa zostatkovej doby splatnosti je uvedená v nasledujúcej tabuľke:</w:t>
      </w:r>
    </w:p>
    <w:p w:rsidR="00C45480" w:rsidRPr="00351948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839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17"/>
        <w:gridCol w:w="1449"/>
      </w:tblGrid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17" w:type="dxa"/>
          </w:tcPr>
          <w:p w:rsidR="00C45480" w:rsidRPr="002F4C13" w:rsidRDefault="00C45480" w:rsidP="00F57132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449" w:type="dxa"/>
          </w:tcPr>
          <w:p w:rsidR="00C45480" w:rsidRPr="002F4C13" w:rsidRDefault="00C45480" w:rsidP="00F57132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Záväzky do lehoty splatnosti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41 239</w:t>
            </w:r>
          </w:p>
          <w:p w:rsidR="00C45480" w:rsidRPr="00351948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19 882</w:t>
            </w:r>
          </w:p>
          <w:p w:rsidR="00C45480" w:rsidRPr="00351948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 xml:space="preserve">Záväzky  po lehote splatnosti 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7 224</w:t>
            </w:r>
          </w:p>
          <w:p w:rsidR="00C45480" w:rsidRPr="00351948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5 451</w:t>
            </w:r>
          </w:p>
          <w:p w:rsidR="00C45480" w:rsidRPr="00351948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0332D4" w:rsidRDefault="00C45480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0332D4">
              <w:rPr>
                <w:rFonts w:ascii="Calibri" w:hAnsi="Calibri"/>
                <w:b/>
                <w:color w:val="auto"/>
                <w:szCs w:val="18"/>
              </w:rPr>
              <w:t xml:space="preserve">Záväzky z obchodného styku  spolu 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48 463</w:t>
            </w:r>
          </w:p>
          <w:p w:rsidR="00C45480" w:rsidRPr="000332D4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25 333</w:t>
            </w:r>
          </w:p>
          <w:p w:rsidR="00C45480" w:rsidRPr="000332D4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Prijaté prevádzkové zálohy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45480" w:rsidRPr="00351948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45480" w:rsidRPr="00351948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Záväzky voči spoločníkom 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3 288</w:t>
            </w:r>
          </w:p>
          <w:p w:rsidR="00C45480" w:rsidRPr="00351948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6 629</w:t>
            </w:r>
          </w:p>
          <w:p w:rsidR="00C45480" w:rsidRPr="00351948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Default="00C45480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Záväzky voči zamestnancom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288</w:t>
            </w:r>
          </w:p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343</w:t>
            </w:r>
          </w:p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Default="00C45480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Záväzky zo sociálneho poistenia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199</w:t>
            </w:r>
          </w:p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198</w:t>
            </w:r>
          </w:p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Default="00C45480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Daňové záväzky a dotácie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2 545</w:t>
            </w:r>
          </w:p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>Spolu krátkodobé záväzky – r. 10</w:t>
            </w:r>
            <w:r>
              <w:rPr>
                <w:rFonts w:ascii="Calibri" w:hAnsi="Calibri"/>
                <w:b/>
                <w:color w:val="auto"/>
                <w:szCs w:val="18"/>
              </w:rPr>
              <w:t>6</w:t>
            </w:r>
            <w:r w:rsidRPr="00351948">
              <w:rPr>
                <w:rFonts w:ascii="Calibri" w:hAnsi="Calibri"/>
                <w:b/>
                <w:color w:val="auto"/>
                <w:szCs w:val="18"/>
              </w:rPr>
              <w:t xml:space="preserve"> Súvahy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35 048</w:t>
            </w:r>
          </w:p>
          <w:p w:rsidR="00C45480" w:rsidRPr="00351948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35 048</w:t>
            </w:r>
          </w:p>
          <w:p w:rsidR="00C45480" w:rsidRPr="00351948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1 až 5 rokov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45480" w:rsidRPr="00351948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45480" w:rsidRPr="00351948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viac ako 5 rokov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45480" w:rsidRPr="00351948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  <w:p w:rsidR="00C45480" w:rsidRPr="00351948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  <w:tr w:rsidR="00C45480" w:rsidRPr="00351948" w:rsidTr="00612F65">
        <w:trPr>
          <w:trHeight w:val="250"/>
        </w:trPr>
        <w:tc>
          <w:tcPr>
            <w:tcW w:w="5528" w:type="dxa"/>
          </w:tcPr>
          <w:p w:rsidR="00C45480" w:rsidRPr="00351948" w:rsidRDefault="00C45480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>Spolu dlhodobé záväzky – r. 94  Súvahy -okrem pôžičiek</w:t>
            </w:r>
          </w:p>
        </w:tc>
        <w:tc>
          <w:tcPr>
            <w:tcW w:w="1417" w:type="dxa"/>
          </w:tcPr>
          <w:p w:rsidR="00C45480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380</w:t>
            </w:r>
          </w:p>
          <w:p w:rsidR="00C45480" w:rsidRPr="00351948" w:rsidRDefault="00C45480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C45480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353</w:t>
            </w:r>
          </w:p>
          <w:p w:rsidR="00C45480" w:rsidRPr="00351948" w:rsidRDefault="00C45480" w:rsidP="002D496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</w:p>
        </w:tc>
      </w:tr>
    </w:tbl>
    <w:p w:rsidR="00C45480" w:rsidRDefault="00C45480" w:rsidP="00D81232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C45480" w:rsidRPr="00687A3D" w:rsidRDefault="00C45480" w:rsidP="007B7FD4">
      <w:pPr>
        <w:pStyle w:val="BodyText"/>
        <w:ind w:left="0"/>
        <w:rPr>
          <w:rFonts w:ascii="Calibri" w:hAnsi="Calibri"/>
          <w:b/>
          <w:szCs w:val="18"/>
        </w:rPr>
      </w:pPr>
      <w:r w:rsidRPr="00687A3D">
        <w:rPr>
          <w:rFonts w:ascii="Calibri" w:hAnsi="Calibri"/>
          <w:b/>
          <w:szCs w:val="18"/>
        </w:rPr>
        <w:t xml:space="preserve">e)   Hodnota záväzkov zabezpečená záložným právom </w:t>
      </w:r>
    </w:p>
    <w:p w:rsidR="00C45480" w:rsidRPr="00687A3D" w:rsidRDefault="00C45480" w:rsidP="00FF0AEB">
      <w:pPr>
        <w:spacing w:line="240" w:lineRule="auto"/>
        <w:rPr>
          <w:sz w:val="18"/>
          <w:szCs w:val="18"/>
        </w:rPr>
      </w:pPr>
      <w:bookmarkStart w:id="17" w:name="_Toc530739911"/>
      <w:r w:rsidRPr="00687A3D">
        <w:rPr>
          <w:b/>
        </w:rPr>
        <w:t xml:space="preserve">         </w:t>
      </w:r>
      <w:r w:rsidRPr="00687A3D">
        <w:rPr>
          <w:sz w:val="18"/>
          <w:szCs w:val="18"/>
        </w:rPr>
        <w:t>Účtovná jednotka nemá náplň pre túto položku</w:t>
      </w:r>
    </w:p>
    <w:p w:rsidR="00C45480" w:rsidRPr="00687A3D" w:rsidRDefault="00C45480" w:rsidP="00687A3D">
      <w:pPr>
        <w:pStyle w:val="BodyText"/>
        <w:ind w:left="0"/>
        <w:rPr>
          <w:rFonts w:ascii="Calibri" w:hAnsi="Calibri"/>
          <w:b/>
        </w:rPr>
      </w:pPr>
      <w:r w:rsidRPr="00687A3D">
        <w:rPr>
          <w:rFonts w:ascii="Calibri" w:hAnsi="Calibri"/>
          <w:b/>
        </w:rPr>
        <w:t>f)  Spôsob vzniku odloženého záväzku</w:t>
      </w:r>
    </w:p>
    <w:p w:rsidR="00C45480" w:rsidRPr="00687A3D" w:rsidRDefault="00C45480" w:rsidP="00687A3D">
      <w:pPr>
        <w:pStyle w:val="BodyText"/>
        <w:rPr>
          <w:rFonts w:ascii="Calibri" w:hAnsi="Calibri"/>
        </w:rPr>
      </w:pPr>
      <w:r w:rsidRPr="00687A3D">
        <w:rPr>
          <w:rFonts w:ascii="Calibri" w:hAnsi="Calibri"/>
        </w:rPr>
        <w:t xml:space="preserve"> Účtovná jednotka nemá náplň pre túto položku</w:t>
      </w:r>
    </w:p>
    <w:p w:rsidR="00C45480" w:rsidRPr="00687A3D" w:rsidRDefault="00C45480" w:rsidP="00687A3D">
      <w:pPr>
        <w:pStyle w:val="BodyText"/>
        <w:rPr>
          <w:rFonts w:ascii="Calibri" w:hAnsi="Calibri"/>
        </w:rPr>
      </w:pPr>
    </w:p>
    <w:p w:rsidR="00C45480" w:rsidRPr="00687A3D" w:rsidRDefault="00C45480" w:rsidP="00687A3D">
      <w:pPr>
        <w:pStyle w:val="BodyText"/>
        <w:ind w:left="0"/>
        <w:rPr>
          <w:rFonts w:ascii="Calibri" w:hAnsi="Calibri"/>
          <w:b/>
        </w:rPr>
      </w:pPr>
      <w:r w:rsidRPr="00687A3D">
        <w:rPr>
          <w:rFonts w:ascii="Calibri" w:hAnsi="Calibri"/>
          <w:b/>
        </w:rPr>
        <w:t xml:space="preserve">g)     Záväzky zo sociálneho fondu </w:t>
      </w:r>
      <w:bookmarkEnd w:id="17"/>
    </w:p>
    <w:p w:rsidR="00C45480" w:rsidRDefault="00C45480" w:rsidP="005907D2">
      <w:pPr>
        <w:pStyle w:val="BodyText"/>
        <w:rPr>
          <w:szCs w:val="18"/>
        </w:rPr>
      </w:pPr>
      <w:r w:rsidRPr="007E79EB">
        <w:rPr>
          <w:rFonts w:ascii="Calibri" w:hAnsi="Calibri"/>
          <w:szCs w:val="18"/>
        </w:rPr>
        <w:t>Tvorba a čerpanie sociálneho fondu v priebehu účtovného obdobia sú znázornené v nasledujúcej tabuľke</w:t>
      </w:r>
      <w:r w:rsidRPr="00FF0AEB">
        <w:rPr>
          <w:szCs w:val="18"/>
        </w:rPr>
        <w:t>:</w:t>
      </w:r>
    </w:p>
    <w:p w:rsidR="00C45480" w:rsidRDefault="00C45480" w:rsidP="005907D2">
      <w:pPr>
        <w:pStyle w:val="BodyText"/>
        <w:rPr>
          <w:szCs w:val="18"/>
        </w:rPr>
      </w:pPr>
    </w:p>
    <w:p w:rsidR="00C45480" w:rsidRDefault="00C45480" w:rsidP="005907D2">
      <w:pPr>
        <w:pStyle w:val="BodyText"/>
        <w:rPr>
          <w:szCs w:val="18"/>
        </w:rPr>
      </w:pPr>
    </w:p>
    <w:p w:rsidR="00C45480" w:rsidRDefault="00C45480" w:rsidP="005907D2">
      <w:pPr>
        <w:pStyle w:val="BodyText"/>
        <w:rPr>
          <w:szCs w:val="18"/>
        </w:rPr>
      </w:pPr>
    </w:p>
    <w:p w:rsidR="00C45480" w:rsidRDefault="00C45480" w:rsidP="005907D2">
      <w:pPr>
        <w:pStyle w:val="BodyText"/>
        <w:rPr>
          <w:szCs w:val="18"/>
        </w:rPr>
      </w:pPr>
    </w:p>
    <w:p w:rsidR="00C45480" w:rsidRDefault="00C45480" w:rsidP="005907D2">
      <w:pPr>
        <w:pStyle w:val="BodyText"/>
        <w:rPr>
          <w:szCs w:val="18"/>
        </w:rPr>
      </w:pPr>
    </w:p>
    <w:p w:rsidR="00C45480" w:rsidRDefault="00C45480" w:rsidP="005907D2">
      <w:pPr>
        <w:pStyle w:val="BodyText"/>
        <w:rPr>
          <w:szCs w:val="18"/>
        </w:rPr>
      </w:pPr>
    </w:p>
    <w:p w:rsidR="00C45480" w:rsidRPr="00FF0AEB" w:rsidRDefault="00C45480" w:rsidP="005907D2">
      <w:pPr>
        <w:pStyle w:val="BodyText"/>
        <w:rPr>
          <w:szCs w:val="18"/>
        </w:rPr>
      </w:pPr>
    </w:p>
    <w:p w:rsidR="00C45480" w:rsidRPr="00FF0AEB" w:rsidRDefault="00C45480" w:rsidP="005907D2">
      <w:pPr>
        <w:pStyle w:val="BodyText"/>
        <w:rPr>
          <w:szCs w:val="18"/>
        </w:rPr>
      </w:pPr>
    </w:p>
    <w:tbl>
      <w:tblPr>
        <w:tblW w:w="476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620"/>
        <w:gridCol w:w="960"/>
        <w:gridCol w:w="1185"/>
      </w:tblGrid>
      <w:tr w:rsidR="00C45480" w:rsidRPr="00FF0AEB" w:rsidTr="007E79EB">
        <w:trPr>
          <w:trHeight w:val="25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FF0AEB" w:rsidRDefault="00C45480" w:rsidP="00D71EA1">
            <w:pPr>
              <w:ind w:left="426" w:hanging="426"/>
              <w:rPr>
                <w:b/>
                <w:bCs/>
                <w:sz w:val="18"/>
                <w:szCs w:val="18"/>
              </w:rPr>
            </w:pPr>
            <w:r w:rsidRPr="00FF0AEB">
              <w:rPr>
                <w:b/>
                <w:bCs/>
                <w:sz w:val="18"/>
                <w:szCs w:val="18"/>
              </w:rPr>
              <w:t>v celých EUR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7E79EB" w:rsidRDefault="00C45480" w:rsidP="00D71EA1">
            <w:pPr>
              <w:rPr>
                <w:b/>
                <w:bCs/>
                <w:sz w:val="18"/>
                <w:szCs w:val="18"/>
              </w:rPr>
            </w:pPr>
            <w:r w:rsidRPr="007E79EB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Pr="007E79EB" w:rsidRDefault="00C45480" w:rsidP="00D71EA1">
            <w:pPr>
              <w:rPr>
                <w:b/>
                <w:bCs/>
                <w:sz w:val="18"/>
                <w:szCs w:val="18"/>
              </w:rPr>
            </w:pPr>
            <w:r w:rsidRPr="007E79EB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45480" w:rsidRPr="00FF0AEB" w:rsidTr="007E79E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FF0AEB" w:rsidRDefault="00C45480" w:rsidP="00D71EA1">
            <w:pPr>
              <w:rPr>
                <w:sz w:val="18"/>
                <w:szCs w:val="18"/>
              </w:rPr>
            </w:pPr>
            <w:r w:rsidRPr="00FF0AEB">
              <w:rPr>
                <w:sz w:val="18"/>
                <w:szCs w:val="18"/>
              </w:rPr>
              <w:t>stav k 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7E79EB" w:rsidRDefault="00C45480" w:rsidP="00D71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7E79EB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</w:t>
            </w:r>
          </w:p>
        </w:tc>
      </w:tr>
      <w:tr w:rsidR="00C45480" w:rsidRPr="00FF0AEB" w:rsidTr="007E79E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FF0AEB" w:rsidRDefault="00C45480" w:rsidP="00D71EA1">
            <w:pPr>
              <w:rPr>
                <w:sz w:val="18"/>
                <w:szCs w:val="18"/>
              </w:rPr>
            </w:pPr>
            <w:r w:rsidRPr="00FF0AE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7E79EB" w:rsidRDefault="00C45480" w:rsidP="00D71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7E79EB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C45480" w:rsidRPr="00FF0AEB" w:rsidTr="007E79E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FF0AEB" w:rsidRDefault="00C45480" w:rsidP="00D71EA1">
            <w:pPr>
              <w:ind w:left="567" w:hanging="567"/>
              <w:rPr>
                <w:sz w:val="18"/>
                <w:szCs w:val="18"/>
              </w:rPr>
            </w:pPr>
            <w:r w:rsidRPr="00FF0AEB">
              <w:rPr>
                <w:sz w:val="18"/>
                <w:szCs w:val="18"/>
              </w:rPr>
              <w:t>tvorba zo zisku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7E79EB" w:rsidRDefault="00C45480" w:rsidP="00D71E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7E79EB" w:rsidRDefault="00C45480" w:rsidP="002D4962">
            <w:pPr>
              <w:jc w:val="center"/>
              <w:rPr>
                <w:sz w:val="18"/>
                <w:szCs w:val="18"/>
              </w:rPr>
            </w:pPr>
          </w:p>
        </w:tc>
      </w:tr>
      <w:tr w:rsidR="00C45480" w:rsidRPr="00FF0AEB" w:rsidTr="007E79E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FF0AEB" w:rsidRDefault="00C45480" w:rsidP="00D71EA1">
            <w:pPr>
              <w:rPr>
                <w:sz w:val="18"/>
                <w:szCs w:val="18"/>
              </w:rPr>
            </w:pPr>
            <w:r w:rsidRPr="00FF0AEB">
              <w:rPr>
                <w:sz w:val="18"/>
                <w:szCs w:val="18"/>
              </w:rPr>
              <w:t>čerpanie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7E79EB" w:rsidRDefault="00C45480" w:rsidP="00D71E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7E79EB" w:rsidRDefault="00C45480" w:rsidP="002D4962">
            <w:pPr>
              <w:jc w:val="center"/>
              <w:rPr>
                <w:sz w:val="18"/>
                <w:szCs w:val="18"/>
              </w:rPr>
            </w:pPr>
          </w:p>
        </w:tc>
      </w:tr>
      <w:tr w:rsidR="00C45480" w:rsidRPr="00FF0AEB" w:rsidTr="007E79E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FF0AEB" w:rsidRDefault="00C45480" w:rsidP="00D71EA1">
            <w:pPr>
              <w:rPr>
                <w:b/>
                <w:bCs/>
                <w:sz w:val="18"/>
                <w:szCs w:val="18"/>
              </w:rPr>
            </w:pPr>
            <w:r w:rsidRPr="00FF0AEB">
              <w:rPr>
                <w:b/>
                <w:bCs/>
                <w:sz w:val="18"/>
                <w:szCs w:val="18"/>
              </w:rPr>
              <w:t>stav k 31.12.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7E79EB" w:rsidRDefault="00C45480" w:rsidP="00D71E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7E79EB" w:rsidRDefault="00C45480" w:rsidP="002D496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353</w:t>
            </w:r>
          </w:p>
        </w:tc>
      </w:tr>
    </w:tbl>
    <w:p w:rsidR="00C45480" w:rsidRPr="00FF0AEB" w:rsidRDefault="00C45480" w:rsidP="005907D2">
      <w:pPr>
        <w:pStyle w:val="BodyText"/>
        <w:rPr>
          <w:szCs w:val="18"/>
        </w:rPr>
      </w:pPr>
    </w:p>
    <w:p w:rsidR="00C45480" w:rsidRPr="007E79EB" w:rsidRDefault="00C45480" w:rsidP="005907D2">
      <w:pPr>
        <w:pStyle w:val="BodyText"/>
        <w:rPr>
          <w:rFonts w:ascii="Calibri" w:hAnsi="Calibri"/>
          <w:szCs w:val="18"/>
        </w:rPr>
      </w:pPr>
      <w:r w:rsidRPr="007E79EB">
        <w:rPr>
          <w:rFonts w:ascii="Calibri" w:hAnsi="Calibri"/>
          <w:szCs w:val="18"/>
        </w:rPr>
        <w:t>Sociálny fond sa tvorí podľa zákona o sociálnom fonde na ťarchu nákladov.</w:t>
      </w:r>
    </w:p>
    <w:p w:rsidR="00C45480" w:rsidRPr="00723294" w:rsidRDefault="00C45480" w:rsidP="00723294">
      <w:pPr>
        <w:pStyle w:val="BodyText"/>
        <w:tabs>
          <w:tab w:val="left" w:pos="2265"/>
        </w:tabs>
        <w:ind w:firstLine="90"/>
        <w:rPr>
          <w:rFonts w:ascii="Calibri" w:hAnsi="Calibri"/>
          <w:szCs w:val="18"/>
        </w:rPr>
      </w:pPr>
    </w:p>
    <w:p w:rsidR="00C45480" w:rsidRPr="00687A3D" w:rsidRDefault="00C45480" w:rsidP="00687A3D">
      <w:pPr>
        <w:pStyle w:val="BodyText"/>
        <w:ind w:left="0"/>
        <w:rPr>
          <w:rFonts w:ascii="Calibri" w:hAnsi="Calibri"/>
          <w:b/>
        </w:rPr>
      </w:pPr>
      <w:r w:rsidRPr="00687A3D">
        <w:rPr>
          <w:b/>
        </w:rPr>
        <w:t xml:space="preserve">h)     </w:t>
      </w:r>
      <w:r w:rsidRPr="00687A3D">
        <w:rPr>
          <w:rFonts w:ascii="Calibri" w:hAnsi="Calibri"/>
          <w:b/>
        </w:rPr>
        <w:t>Vydané dlhopisy</w:t>
      </w:r>
    </w:p>
    <w:p w:rsidR="00C45480" w:rsidRDefault="00C45480" w:rsidP="00687A3D">
      <w:pPr>
        <w:pStyle w:val="BodyText"/>
        <w:rPr>
          <w:rFonts w:ascii="Calibri" w:hAnsi="Calibri"/>
        </w:rPr>
      </w:pPr>
      <w:r w:rsidRPr="00687A3D">
        <w:rPr>
          <w:rFonts w:ascii="Calibri" w:hAnsi="Calibri"/>
        </w:rPr>
        <w:t xml:space="preserve">   Účtovná jednotka nemá náplň pre túto položku</w:t>
      </w:r>
    </w:p>
    <w:p w:rsidR="00C45480" w:rsidRPr="00687A3D" w:rsidRDefault="00C45480" w:rsidP="00687A3D">
      <w:pPr>
        <w:pStyle w:val="BodyText"/>
        <w:rPr>
          <w:rFonts w:ascii="Calibri" w:hAnsi="Calibri"/>
        </w:rPr>
      </w:pPr>
    </w:p>
    <w:p w:rsidR="00C45480" w:rsidRPr="0008038A" w:rsidRDefault="00C45480" w:rsidP="0008038A">
      <w:pPr>
        <w:pStyle w:val="BodyText"/>
        <w:ind w:left="0"/>
        <w:rPr>
          <w:rFonts w:ascii="Calibri" w:hAnsi="Calibri"/>
          <w:b/>
        </w:rPr>
      </w:pPr>
      <w:r w:rsidRPr="0008038A">
        <w:rPr>
          <w:b/>
        </w:rPr>
        <w:t>i</w:t>
      </w:r>
      <w:r w:rsidRPr="0008038A">
        <w:rPr>
          <w:rFonts w:ascii="Calibri" w:hAnsi="Calibri"/>
          <w:b/>
        </w:rPr>
        <w:t>)     Bankové úvery</w:t>
      </w:r>
    </w:p>
    <w:p w:rsidR="00C45480" w:rsidRDefault="00C45480" w:rsidP="0008038A">
      <w:pPr>
        <w:pStyle w:val="BodyText"/>
        <w:rPr>
          <w:rFonts w:ascii="Calibri" w:hAnsi="Calibri"/>
        </w:rPr>
      </w:pPr>
      <w:r w:rsidRPr="0008038A">
        <w:rPr>
          <w:rFonts w:ascii="Calibri" w:hAnsi="Calibri"/>
        </w:rPr>
        <w:t xml:space="preserve">      Účtovná jedn</w:t>
      </w:r>
      <w:r>
        <w:rPr>
          <w:rFonts w:ascii="Calibri" w:hAnsi="Calibri"/>
        </w:rPr>
        <w:t>otka nemá náplň pre túto položku</w:t>
      </w:r>
    </w:p>
    <w:p w:rsidR="00C45480" w:rsidRPr="0008038A" w:rsidRDefault="00C45480" w:rsidP="0008038A">
      <w:pPr>
        <w:pStyle w:val="BodyText"/>
        <w:rPr>
          <w:rFonts w:ascii="Calibri" w:hAnsi="Calibri"/>
        </w:rPr>
      </w:pPr>
      <w:r w:rsidRPr="0008038A">
        <w:rPr>
          <w:rFonts w:ascii="Calibri" w:hAnsi="Calibri"/>
        </w:rPr>
        <w:t xml:space="preserve">   </w:t>
      </w:r>
      <w:r w:rsidRPr="0008038A">
        <w:rPr>
          <w:rFonts w:ascii="Calibri" w:hAnsi="Calibri"/>
          <w:b/>
        </w:rPr>
        <w:t>Pôžičky, návratné  finančné výpomoci</w:t>
      </w:r>
    </w:p>
    <w:p w:rsidR="00C45480" w:rsidRDefault="00C45480" w:rsidP="0008038A">
      <w:pPr>
        <w:pStyle w:val="BodyText"/>
        <w:rPr>
          <w:rFonts w:ascii="Calibri" w:hAnsi="Calibri"/>
        </w:rPr>
      </w:pPr>
      <w:r w:rsidRPr="0008038A">
        <w:rPr>
          <w:rFonts w:ascii="Calibri" w:hAnsi="Calibri"/>
        </w:rPr>
        <w:t xml:space="preserve">         Účtovná jednotka nemá náplň pre túto položku</w:t>
      </w:r>
    </w:p>
    <w:p w:rsidR="00C45480" w:rsidRPr="0008038A" w:rsidRDefault="00C45480" w:rsidP="0008038A">
      <w:pPr>
        <w:pStyle w:val="BodyText"/>
        <w:rPr>
          <w:rFonts w:ascii="Calibri" w:hAnsi="Calibri"/>
        </w:rPr>
      </w:pPr>
    </w:p>
    <w:p w:rsidR="00C45480" w:rsidRPr="002E7685" w:rsidRDefault="00C45480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r>
        <w:rPr>
          <w:rFonts w:ascii="Calibri" w:hAnsi="Calibri"/>
        </w:rPr>
        <w:t>j</w:t>
      </w:r>
      <w:r w:rsidRPr="002E7685">
        <w:rPr>
          <w:rFonts w:ascii="Calibri" w:hAnsi="Calibri"/>
        </w:rPr>
        <w:t xml:space="preserve"> )   Časové rozlíšenie na strane pasív</w:t>
      </w:r>
    </w:p>
    <w:p w:rsidR="00C45480" w:rsidRPr="002E7685" w:rsidRDefault="00C45480" w:rsidP="005907D2">
      <w:pPr>
        <w:pStyle w:val="BodyText"/>
      </w:pPr>
      <w:r w:rsidRPr="002E7685">
        <w:t>Ide o nasledovné položky:</w:t>
      </w:r>
    </w:p>
    <w:tbl>
      <w:tblPr>
        <w:tblW w:w="9213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103"/>
        <w:gridCol w:w="2031"/>
        <w:gridCol w:w="2079"/>
      </w:tblGrid>
      <w:tr w:rsidR="00C45480" w:rsidRPr="002E7685" w:rsidTr="005907D2">
        <w:trPr>
          <w:cantSplit/>
          <w:trHeight w:val="511"/>
        </w:trPr>
        <w:tc>
          <w:tcPr>
            <w:tcW w:w="5103" w:type="dxa"/>
          </w:tcPr>
          <w:p w:rsidR="00C45480" w:rsidRPr="002E7685" w:rsidRDefault="00C45480" w:rsidP="00D71EA1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 </w:t>
            </w:r>
          </w:p>
          <w:p w:rsidR="00C45480" w:rsidRPr="002E7685" w:rsidRDefault="00C45480" w:rsidP="00D71EA1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2031" w:type="dxa"/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079" w:type="dxa"/>
          </w:tcPr>
          <w:p w:rsidR="00C45480" w:rsidRPr="002F4C13" w:rsidRDefault="00C45480" w:rsidP="00492C33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2E7685" w:rsidTr="005907D2">
        <w:trPr>
          <w:cantSplit/>
          <w:trHeight w:val="147"/>
        </w:trPr>
        <w:tc>
          <w:tcPr>
            <w:tcW w:w="5103" w:type="dxa"/>
          </w:tcPr>
          <w:p w:rsidR="00C45480" w:rsidRPr="002E7685" w:rsidRDefault="00C45480" w:rsidP="00D71EA1">
            <w:pPr>
              <w:pStyle w:val="Tabulka"/>
              <w:rPr>
                <w:rFonts w:ascii="Calibri" w:hAnsi="Calibri"/>
                <w:b/>
              </w:rPr>
            </w:pPr>
            <w:r w:rsidRPr="002E7685">
              <w:rPr>
                <w:rFonts w:ascii="Calibri" w:hAnsi="Calibri"/>
                <w:b/>
              </w:rPr>
              <w:t>Výdavky budúcich období - krátkodobé</w:t>
            </w:r>
          </w:p>
        </w:tc>
        <w:tc>
          <w:tcPr>
            <w:tcW w:w="2031" w:type="dxa"/>
          </w:tcPr>
          <w:p w:rsidR="00C45480" w:rsidRPr="002E7685" w:rsidRDefault="00C45480" w:rsidP="00D71EA1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EUR</w:t>
            </w:r>
          </w:p>
        </w:tc>
        <w:tc>
          <w:tcPr>
            <w:tcW w:w="2079" w:type="dxa"/>
          </w:tcPr>
          <w:p w:rsidR="00C45480" w:rsidRPr="002E7685" w:rsidRDefault="00C45480" w:rsidP="00D71EA1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EUR</w:t>
            </w:r>
          </w:p>
        </w:tc>
      </w:tr>
      <w:tr w:rsidR="00C45480" w:rsidRPr="002E7685" w:rsidTr="005907D2">
        <w:trPr>
          <w:trHeight w:val="250"/>
        </w:trPr>
        <w:tc>
          <w:tcPr>
            <w:tcW w:w="5103" w:type="dxa"/>
          </w:tcPr>
          <w:p w:rsidR="00C45480" w:rsidRDefault="00C45480" w:rsidP="00D71EA1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383 –Výdavky budúcich období                          </w:t>
            </w:r>
          </w:p>
          <w:p w:rsidR="00C45480" w:rsidRPr="002E7685" w:rsidRDefault="00C45480" w:rsidP="00D71EA1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2031" w:type="dxa"/>
          </w:tcPr>
          <w:p w:rsidR="00C45480" w:rsidRPr="002E7685" w:rsidRDefault="00C45480" w:rsidP="00D71EA1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1 249</w:t>
            </w:r>
          </w:p>
        </w:tc>
        <w:tc>
          <w:tcPr>
            <w:tcW w:w="2079" w:type="dxa"/>
          </w:tcPr>
          <w:p w:rsidR="00C45480" w:rsidRPr="002E7685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137</w:t>
            </w:r>
          </w:p>
        </w:tc>
      </w:tr>
      <w:tr w:rsidR="00C45480" w:rsidRPr="002E7685" w:rsidTr="005907D2">
        <w:trPr>
          <w:trHeight w:val="250"/>
        </w:trPr>
        <w:tc>
          <w:tcPr>
            <w:tcW w:w="5103" w:type="dxa"/>
          </w:tcPr>
          <w:p w:rsidR="00C45480" w:rsidRDefault="00C45480" w:rsidP="00D71EA1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>384 – Výnosy budúcich období</w:t>
            </w:r>
          </w:p>
          <w:p w:rsidR="00C45480" w:rsidRPr="002E7685" w:rsidRDefault="00C45480" w:rsidP="00D71EA1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2031" w:type="dxa"/>
          </w:tcPr>
          <w:p w:rsidR="00C45480" w:rsidRPr="002E7685" w:rsidRDefault="00C45480" w:rsidP="00D71EA1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2079" w:type="dxa"/>
          </w:tcPr>
          <w:p w:rsidR="00C45480" w:rsidRPr="002E7685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45480" w:rsidRPr="002E7685" w:rsidTr="005907D2">
        <w:trPr>
          <w:trHeight w:val="250"/>
        </w:trPr>
        <w:tc>
          <w:tcPr>
            <w:tcW w:w="5103" w:type="dxa"/>
          </w:tcPr>
          <w:p w:rsidR="00C45480" w:rsidRDefault="00C45480" w:rsidP="00D71EA1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2E7685">
              <w:rPr>
                <w:rFonts w:ascii="Calibri" w:hAnsi="Calibri"/>
                <w:b/>
                <w:color w:val="auto"/>
              </w:rPr>
              <w:t xml:space="preserve">Spolu                                                                </w:t>
            </w:r>
          </w:p>
          <w:p w:rsidR="00C45480" w:rsidRPr="002E7685" w:rsidRDefault="00C45480" w:rsidP="00D71EA1">
            <w:pPr>
              <w:pStyle w:val="Tabulka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2031" w:type="dxa"/>
          </w:tcPr>
          <w:p w:rsidR="00C45480" w:rsidRPr="002E7685" w:rsidRDefault="00C45480" w:rsidP="00D71EA1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1 249</w:t>
            </w:r>
          </w:p>
        </w:tc>
        <w:tc>
          <w:tcPr>
            <w:tcW w:w="2079" w:type="dxa"/>
          </w:tcPr>
          <w:p w:rsidR="00C45480" w:rsidRPr="002E7685" w:rsidRDefault="00C45480" w:rsidP="002D4962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137</w:t>
            </w:r>
          </w:p>
        </w:tc>
      </w:tr>
    </w:tbl>
    <w:p w:rsidR="00C45480" w:rsidRDefault="00C45480" w:rsidP="005907D2">
      <w:pPr>
        <w:pStyle w:val="BodyText"/>
        <w:rPr>
          <w:rFonts w:ascii="Bookman Old Style" w:hAnsi="Bookman Old Style"/>
        </w:rPr>
      </w:pPr>
    </w:p>
    <w:p w:rsidR="00C45480" w:rsidRDefault="00C45480" w:rsidP="00D81232">
      <w:pPr>
        <w:pStyle w:val="BodyText"/>
        <w:ind w:left="0"/>
        <w:rPr>
          <w:rFonts w:ascii="Bookman Old Style" w:hAnsi="Bookman Old Style"/>
          <w:color w:val="FF0000"/>
        </w:rPr>
      </w:pPr>
    </w:p>
    <w:p w:rsidR="00C45480" w:rsidRPr="005748D3" w:rsidRDefault="00C45480" w:rsidP="005748D3">
      <w:pPr>
        <w:pStyle w:val="BodyText"/>
        <w:ind w:left="0"/>
        <w:rPr>
          <w:rFonts w:ascii="Calibri" w:hAnsi="Calibri"/>
          <w:b/>
        </w:rPr>
      </w:pPr>
      <w:r w:rsidRPr="005748D3">
        <w:rPr>
          <w:rFonts w:ascii="Calibri" w:hAnsi="Calibri"/>
          <w:b/>
        </w:rPr>
        <w:t xml:space="preserve">k) </w:t>
      </w:r>
      <w:r>
        <w:rPr>
          <w:rFonts w:ascii="Calibri" w:hAnsi="Calibri"/>
          <w:b/>
        </w:rPr>
        <w:t xml:space="preserve">   </w:t>
      </w:r>
      <w:r w:rsidRPr="005748D3">
        <w:rPr>
          <w:rFonts w:ascii="Calibri" w:hAnsi="Calibri"/>
          <w:b/>
        </w:rPr>
        <w:t>Významné položky derivátov</w:t>
      </w:r>
    </w:p>
    <w:p w:rsidR="00C45480" w:rsidRDefault="00C45480" w:rsidP="00D81232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C45480" w:rsidRDefault="00C45480" w:rsidP="00D81232">
      <w:pPr>
        <w:pStyle w:val="BodyText"/>
        <w:rPr>
          <w:rFonts w:ascii="Calibri" w:hAnsi="Calibri"/>
        </w:rPr>
      </w:pPr>
    </w:p>
    <w:p w:rsidR="00C45480" w:rsidRPr="005748D3" w:rsidRDefault="00C45480" w:rsidP="005748D3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l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a záväzky zabezpečené  derivátmi</w:t>
      </w:r>
    </w:p>
    <w:p w:rsidR="00C45480" w:rsidRDefault="00C45480" w:rsidP="005748D3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C45480" w:rsidRPr="005748D3" w:rsidRDefault="00C45480" w:rsidP="00443204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m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prenajatý formou finančného prenájmu – u nájomcu</w:t>
      </w:r>
    </w:p>
    <w:p w:rsidR="00C45480" w:rsidRPr="005748D3" w:rsidRDefault="00C45480" w:rsidP="00443204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C45480" w:rsidRPr="005748D3" w:rsidRDefault="00C45480" w:rsidP="005748D3">
      <w:pPr>
        <w:pStyle w:val="BodyText"/>
        <w:rPr>
          <w:rFonts w:ascii="Calibri" w:hAnsi="Calibri"/>
        </w:rPr>
      </w:pPr>
    </w:p>
    <w:p w:rsidR="00C45480" w:rsidRDefault="00C45480" w:rsidP="00D81232">
      <w:pPr>
        <w:pStyle w:val="BodyText"/>
        <w:rPr>
          <w:rFonts w:ascii="Calibri" w:hAnsi="Calibri"/>
        </w:rPr>
      </w:pPr>
    </w:p>
    <w:p w:rsidR="00C45480" w:rsidRPr="005748D3" w:rsidRDefault="00C45480" w:rsidP="00D81232">
      <w:pPr>
        <w:pStyle w:val="BodyText"/>
        <w:rPr>
          <w:rFonts w:ascii="Calibri" w:hAnsi="Calibri"/>
        </w:rPr>
      </w:pPr>
    </w:p>
    <w:p w:rsidR="00C45480" w:rsidRPr="00443204" w:rsidRDefault="00C45480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443204">
        <w:rPr>
          <w:rFonts w:ascii="Calibri" w:hAnsi="Calibri"/>
        </w:rPr>
        <w:t>H. informácie o výnosoch</w:t>
      </w:r>
    </w:p>
    <w:p w:rsidR="00C45480" w:rsidRPr="00443204" w:rsidRDefault="00C45480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18" w:name="_Toc530739914"/>
    </w:p>
    <w:p w:rsidR="00C45480" w:rsidRPr="00443204" w:rsidRDefault="00C45480" w:rsidP="00D81232">
      <w:pPr>
        <w:rPr>
          <w:b/>
        </w:rPr>
      </w:pPr>
      <w:r w:rsidRPr="00443204">
        <w:rPr>
          <w:b/>
        </w:rPr>
        <w:t xml:space="preserve">a)      </w:t>
      </w:r>
      <w:r w:rsidRPr="00443204">
        <w:rPr>
          <w:b/>
          <w:sz w:val="18"/>
          <w:szCs w:val="18"/>
        </w:rPr>
        <w:t>Tržby za vlastné výkony , tovar</w:t>
      </w:r>
      <w:bookmarkEnd w:id="18"/>
      <w:r w:rsidRPr="00443204">
        <w:rPr>
          <w:b/>
          <w:sz w:val="18"/>
          <w:szCs w:val="18"/>
        </w:rPr>
        <w:t xml:space="preserve"> a služby</w:t>
      </w:r>
    </w:p>
    <w:p w:rsidR="00C45480" w:rsidRPr="009A38F7" w:rsidRDefault="00C45480" w:rsidP="005907D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Prehľad  je uvedený v</w:t>
      </w:r>
      <w:r>
        <w:rPr>
          <w:rFonts w:ascii="Calibri" w:hAnsi="Calibri"/>
          <w:szCs w:val="18"/>
        </w:rPr>
        <w:t> </w:t>
      </w:r>
      <w:r w:rsidRPr="009A38F7">
        <w:rPr>
          <w:rFonts w:ascii="Calibri" w:hAnsi="Calibri"/>
          <w:szCs w:val="18"/>
        </w:rPr>
        <w:t>nasledujúcej tabuľke:</w:t>
      </w:r>
    </w:p>
    <w:p w:rsidR="00C45480" w:rsidRPr="009A38F7" w:rsidRDefault="00C45480" w:rsidP="005907D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C45480" w:rsidRPr="009A38F7" w:rsidTr="00D71EA1">
        <w:tc>
          <w:tcPr>
            <w:tcW w:w="5013" w:type="dxa"/>
          </w:tcPr>
          <w:p w:rsidR="00C45480" w:rsidRPr="009A38F7" w:rsidRDefault="00C45480" w:rsidP="00D71EA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800" w:type="dxa"/>
          </w:tcPr>
          <w:p w:rsidR="00C45480" w:rsidRPr="002F4C13" w:rsidRDefault="00C45480" w:rsidP="00492C33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9A38F7" w:rsidTr="00D71EA1">
        <w:trPr>
          <w:trHeight w:val="360"/>
        </w:trPr>
        <w:tc>
          <w:tcPr>
            <w:tcW w:w="5013" w:type="dxa"/>
          </w:tcPr>
          <w:p w:rsidR="00C45480" w:rsidRPr="009A38F7" w:rsidRDefault="00C45480" w:rsidP="00D71EA1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</w:t>
            </w:r>
            <w:r>
              <w:rPr>
                <w:rFonts w:ascii="Calibri" w:hAnsi="Calibri"/>
                <w:b/>
                <w:szCs w:val="18"/>
              </w:rPr>
              <w:t>04</w:t>
            </w:r>
            <w:r>
              <w:rPr>
                <w:rFonts w:ascii="Calibri" w:hAnsi="Calibri"/>
                <w:szCs w:val="18"/>
              </w:rPr>
              <w:t>– Tržby z predaja tovaru</w:t>
            </w:r>
          </w:p>
        </w:tc>
        <w:tc>
          <w:tcPr>
            <w:tcW w:w="1800" w:type="dxa"/>
          </w:tcPr>
          <w:p w:rsidR="00C45480" w:rsidRPr="009A38F7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428 768</w:t>
            </w:r>
          </w:p>
        </w:tc>
        <w:tc>
          <w:tcPr>
            <w:tcW w:w="1800" w:type="dxa"/>
          </w:tcPr>
          <w:p w:rsidR="00C45480" w:rsidRPr="009A38F7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432 683</w:t>
            </w:r>
          </w:p>
        </w:tc>
      </w:tr>
      <w:tr w:rsidR="00C45480" w:rsidRPr="009A38F7" w:rsidTr="00D71EA1">
        <w:trPr>
          <w:trHeight w:val="360"/>
        </w:trPr>
        <w:tc>
          <w:tcPr>
            <w:tcW w:w="5013" w:type="dxa"/>
          </w:tcPr>
          <w:p w:rsidR="00C45480" w:rsidRPr="009A38F7" w:rsidRDefault="00C45480" w:rsidP="00D71EA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Účet 602 </w:t>
            </w:r>
            <w:r w:rsidRPr="0008038A">
              <w:rPr>
                <w:rFonts w:ascii="Calibri" w:hAnsi="Calibri"/>
                <w:szCs w:val="18"/>
              </w:rPr>
              <w:t xml:space="preserve">– </w:t>
            </w:r>
            <w:r>
              <w:rPr>
                <w:rFonts w:ascii="Calibri" w:hAnsi="Calibri"/>
                <w:szCs w:val="18"/>
              </w:rPr>
              <w:t>Tržby z predaja vlastných výrobkov a služieb</w:t>
            </w:r>
          </w:p>
        </w:tc>
        <w:tc>
          <w:tcPr>
            <w:tcW w:w="1800" w:type="dxa"/>
          </w:tcPr>
          <w:p w:rsidR="00C45480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C45480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4 887</w:t>
            </w:r>
          </w:p>
        </w:tc>
      </w:tr>
      <w:tr w:rsidR="00C45480" w:rsidRPr="009A38F7" w:rsidTr="00D71EA1">
        <w:tc>
          <w:tcPr>
            <w:tcW w:w="5013" w:type="dxa"/>
          </w:tcPr>
          <w:p w:rsidR="00C45480" w:rsidRPr="009A38F7" w:rsidRDefault="00C45480" w:rsidP="00D71EA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C45480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428 768</w:t>
            </w:r>
          </w:p>
          <w:p w:rsidR="00C45480" w:rsidRPr="009A38F7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C45480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437 570</w:t>
            </w:r>
          </w:p>
          <w:p w:rsidR="00C45480" w:rsidRPr="009A38F7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C45480" w:rsidRPr="00443204" w:rsidRDefault="00C45480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443204">
        <w:rPr>
          <w:rFonts w:ascii="Calibri" w:hAnsi="Calibri"/>
          <w:szCs w:val="18"/>
        </w:rPr>
        <w:t xml:space="preserve">b) </w:t>
      </w:r>
      <w:r>
        <w:rPr>
          <w:rFonts w:ascii="Calibri" w:hAnsi="Calibri"/>
          <w:szCs w:val="18"/>
        </w:rPr>
        <w:t xml:space="preserve">        </w:t>
      </w:r>
      <w:r w:rsidRPr="00443204">
        <w:rPr>
          <w:rFonts w:ascii="Calibri" w:hAnsi="Calibri"/>
          <w:szCs w:val="18"/>
        </w:rPr>
        <w:t>Výnosy  z hospodárskej činnosti</w:t>
      </w:r>
    </w:p>
    <w:p w:rsidR="00C45480" w:rsidRPr="00443204" w:rsidRDefault="00C45480" w:rsidP="005907D2">
      <w:pPr>
        <w:ind w:left="360"/>
        <w:rPr>
          <w:sz w:val="18"/>
          <w:szCs w:val="18"/>
        </w:rPr>
      </w:pPr>
      <w:r w:rsidRPr="00443204">
        <w:rPr>
          <w:sz w:val="18"/>
          <w:szCs w:val="18"/>
        </w:rPr>
        <w:t>Prehľad o ostatných výnosoch z hospodárskej činnosti je uvedený v nasledujúcej tabuľke: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C45480" w:rsidRPr="009A38F7" w:rsidTr="00D71EA1">
        <w:trPr>
          <w:trHeight w:val="572"/>
        </w:trPr>
        <w:tc>
          <w:tcPr>
            <w:tcW w:w="5013" w:type="dxa"/>
          </w:tcPr>
          <w:p w:rsidR="00C45480" w:rsidRPr="009A38F7" w:rsidRDefault="00C45480" w:rsidP="00D71EA1">
            <w:pPr>
              <w:rPr>
                <w:sz w:val="18"/>
                <w:szCs w:val="18"/>
              </w:rPr>
            </w:pPr>
            <w:r w:rsidRPr="009A38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800" w:type="dxa"/>
          </w:tcPr>
          <w:p w:rsidR="00C45480" w:rsidRPr="002F4C13" w:rsidRDefault="00C45480" w:rsidP="00492C33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9A38F7" w:rsidTr="00492C33">
        <w:trPr>
          <w:trHeight w:val="325"/>
        </w:trPr>
        <w:tc>
          <w:tcPr>
            <w:tcW w:w="5013" w:type="dxa"/>
          </w:tcPr>
          <w:p w:rsidR="00C45480" w:rsidRPr="009A38F7" w:rsidRDefault="00C45480" w:rsidP="00D71EA1">
            <w:pPr>
              <w:rPr>
                <w:sz w:val="18"/>
                <w:szCs w:val="18"/>
              </w:rPr>
            </w:pPr>
            <w:r w:rsidRPr="009A38F7">
              <w:rPr>
                <w:b/>
                <w:sz w:val="18"/>
                <w:szCs w:val="18"/>
              </w:rPr>
              <w:t>Účet 648</w:t>
            </w:r>
            <w:r>
              <w:rPr>
                <w:sz w:val="18"/>
                <w:szCs w:val="18"/>
              </w:rPr>
              <w:t xml:space="preserve"> – Ostatné prevádzkové </w:t>
            </w:r>
            <w:r w:rsidRPr="009A38F7">
              <w:rPr>
                <w:sz w:val="18"/>
                <w:szCs w:val="18"/>
              </w:rPr>
              <w:t xml:space="preserve"> výnosy</w:t>
            </w:r>
          </w:p>
        </w:tc>
        <w:tc>
          <w:tcPr>
            <w:tcW w:w="1800" w:type="dxa"/>
          </w:tcPr>
          <w:p w:rsidR="00C45480" w:rsidRPr="009A38F7" w:rsidRDefault="00C45480" w:rsidP="00D71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C45480" w:rsidRPr="009A38F7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C45480" w:rsidRPr="009A38F7" w:rsidTr="00492C33">
        <w:trPr>
          <w:trHeight w:val="403"/>
        </w:trPr>
        <w:tc>
          <w:tcPr>
            <w:tcW w:w="5013" w:type="dxa"/>
          </w:tcPr>
          <w:p w:rsidR="00C45480" w:rsidRPr="009A38F7" w:rsidRDefault="00C45480" w:rsidP="00D71EA1">
            <w:pPr>
              <w:rPr>
                <w:sz w:val="18"/>
                <w:szCs w:val="18"/>
              </w:rPr>
            </w:pPr>
            <w:r w:rsidRPr="009A38F7">
              <w:rPr>
                <w:b/>
                <w:sz w:val="18"/>
                <w:szCs w:val="18"/>
              </w:rPr>
              <w:t xml:space="preserve">Účet </w:t>
            </w:r>
            <w:r>
              <w:rPr>
                <w:b/>
                <w:sz w:val="18"/>
                <w:szCs w:val="18"/>
              </w:rPr>
              <w:t xml:space="preserve">645 – </w:t>
            </w:r>
            <w:r>
              <w:rPr>
                <w:sz w:val="18"/>
                <w:szCs w:val="18"/>
              </w:rPr>
              <w:t>Ostatné pokuty a penále</w:t>
            </w:r>
          </w:p>
        </w:tc>
        <w:tc>
          <w:tcPr>
            <w:tcW w:w="1800" w:type="dxa"/>
          </w:tcPr>
          <w:p w:rsidR="00C45480" w:rsidRPr="009A38F7" w:rsidRDefault="00C45480" w:rsidP="00D71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0" w:type="dxa"/>
          </w:tcPr>
          <w:p w:rsidR="00C45480" w:rsidRPr="009A38F7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9A38F7" w:rsidTr="00492C33">
        <w:trPr>
          <w:trHeight w:val="302"/>
        </w:trPr>
        <w:tc>
          <w:tcPr>
            <w:tcW w:w="5013" w:type="dxa"/>
          </w:tcPr>
          <w:p w:rsidR="00C45480" w:rsidRPr="009A38F7" w:rsidRDefault="00C45480" w:rsidP="00D71EA1">
            <w:pPr>
              <w:rPr>
                <w:b/>
                <w:sz w:val="18"/>
                <w:szCs w:val="18"/>
              </w:rPr>
            </w:pPr>
            <w:r w:rsidRPr="009A38F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800" w:type="dxa"/>
          </w:tcPr>
          <w:p w:rsidR="00C45480" w:rsidRPr="009A38F7" w:rsidRDefault="00C45480" w:rsidP="00D71E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C45480" w:rsidRPr="009A38F7" w:rsidRDefault="00C45480" w:rsidP="002D496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</w:tr>
    </w:tbl>
    <w:p w:rsidR="00C45480" w:rsidRDefault="00C45480" w:rsidP="00723294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C45480" w:rsidRPr="009A38F7" w:rsidRDefault="00C45480" w:rsidP="00723294">
      <w:pPr>
        <w:pStyle w:val="Heading2"/>
        <w:numPr>
          <w:ilvl w:val="0"/>
          <w:numId w:val="23"/>
        </w:numPr>
        <w:tabs>
          <w:tab w:val="clear" w:pos="801"/>
          <w:tab w:val="num" w:pos="180"/>
        </w:tabs>
        <w:ind w:hanging="801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</w:t>
      </w:r>
      <w:r w:rsidRPr="009A38F7">
        <w:rPr>
          <w:rFonts w:ascii="Calibri" w:hAnsi="Calibri"/>
          <w:szCs w:val="18"/>
        </w:rPr>
        <w:t>Výnosy z</w:t>
      </w:r>
      <w:r>
        <w:rPr>
          <w:rFonts w:ascii="Calibri" w:hAnsi="Calibri"/>
          <w:szCs w:val="18"/>
        </w:rPr>
        <w:t> </w:t>
      </w:r>
      <w:r w:rsidRPr="009A38F7">
        <w:rPr>
          <w:rFonts w:ascii="Calibri" w:hAnsi="Calibri"/>
          <w:szCs w:val="18"/>
        </w:rPr>
        <w:t>finančnej činnosti</w:t>
      </w:r>
    </w:p>
    <w:p w:rsidR="00C45480" w:rsidRPr="009A38F7" w:rsidRDefault="00C45480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Prehľad  je uvedený v</w:t>
      </w:r>
      <w:r>
        <w:rPr>
          <w:rFonts w:ascii="Calibri" w:hAnsi="Calibri"/>
          <w:szCs w:val="18"/>
        </w:rPr>
        <w:t> </w:t>
      </w:r>
      <w:r w:rsidRPr="009A38F7">
        <w:rPr>
          <w:rFonts w:ascii="Calibri" w:hAnsi="Calibri"/>
          <w:szCs w:val="18"/>
        </w:rPr>
        <w:t>nasledujúcej tabuľke:</w:t>
      </w:r>
    </w:p>
    <w:p w:rsidR="00C45480" w:rsidRPr="009A38F7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C45480" w:rsidRPr="009A38F7" w:rsidTr="00EA675F">
        <w:tc>
          <w:tcPr>
            <w:tcW w:w="5013" w:type="dxa"/>
          </w:tcPr>
          <w:p w:rsidR="00C45480" w:rsidRPr="009A38F7" w:rsidRDefault="00C45480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800" w:type="dxa"/>
          </w:tcPr>
          <w:p w:rsidR="00C45480" w:rsidRPr="002F4C13" w:rsidRDefault="00C45480" w:rsidP="00492C33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9A38F7" w:rsidTr="00EA675F">
        <w:trPr>
          <w:trHeight w:val="360"/>
        </w:trPr>
        <w:tc>
          <w:tcPr>
            <w:tcW w:w="5013" w:type="dxa"/>
          </w:tcPr>
          <w:p w:rsidR="00C45480" w:rsidRPr="009A38F7" w:rsidRDefault="00C45480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662</w:t>
            </w:r>
            <w:r>
              <w:rPr>
                <w:rFonts w:ascii="Calibri" w:hAnsi="Calibri"/>
                <w:szCs w:val="18"/>
              </w:rPr>
              <w:t>– výnosové úroky</w:t>
            </w:r>
          </w:p>
        </w:tc>
        <w:tc>
          <w:tcPr>
            <w:tcW w:w="1800" w:type="dxa"/>
          </w:tcPr>
          <w:p w:rsidR="00C45480" w:rsidRPr="009A38F7" w:rsidRDefault="00C45480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C45480" w:rsidRPr="009A38F7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</w:tc>
      </w:tr>
      <w:tr w:rsidR="00C45480" w:rsidRPr="009A38F7" w:rsidTr="00EA675F">
        <w:trPr>
          <w:trHeight w:val="360"/>
        </w:trPr>
        <w:tc>
          <w:tcPr>
            <w:tcW w:w="5013" w:type="dxa"/>
          </w:tcPr>
          <w:p w:rsidR="00C45480" w:rsidRPr="009A38F7" w:rsidRDefault="00C45480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Účet 663 </w:t>
            </w:r>
            <w:r w:rsidRPr="0008038A">
              <w:rPr>
                <w:rFonts w:ascii="Calibri" w:hAnsi="Calibri"/>
                <w:szCs w:val="18"/>
              </w:rPr>
              <w:t xml:space="preserve">– kurzové </w:t>
            </w:r>
            <w:r>
              <w:rPr>
                <w:rFonts w:ascii="Calibri" w:hAnsi="Calibri"/>
                <w:szCs w:val="18"/>
              </w:rPr>
              <w:t>zisky</w:t>
            </w:r>
          </w:p>
        </w:tc>
        <w:tc>
          <w:tcPr>
            <w:tcW w:w="1800" w:type="dxa"/>
          </w:tcPr>
          <w:p w:rsidR="00C45480" w:rsidRDefault="00C45480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14 087</w:t>
            </w:r>
          </w:p>
        </w:tc>
        <w:tc>
          <w:tcPr>
            <w:tcW w:w="1800" w:type="dxa"/>
          </w:tcPr>
          <w:p w:rsidR="00C45480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1 984</w:t>
            </w:r>
          </w:p>
        </w:tc>
      </w:tr>
      <w:tr w:rsidR="00C45480" w:rsidRPr="009A38F7" w:rsidTr="00EA675F">
        <w:trPr>
          <w:trHeight w:val="360"/>
        </w:trPr>
        <w:tc>
          <w:tcPr>
            <w:tcW w:w="5013" w:type="dxa"/>
          </w:tcPr>
          <w:p w:rsidR="00C45480" w:rsidRPr="009A38F7" w:rsidRDefault="00C45480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668</w:t>
            </w:r>
            <w:r>
              <w:rPr>
                <w:rFonts w:ascii="Calibri" w:hAnsi="Calibri"/>
                <w:szCs w:val="18"/>
              </w:rPr>
              <w:t xml:space="preserve"> – ostatné finančné výnosy</w:t>
            </w:r>
          </w:p>
        </w:tc>
        <w:tc>
          <w:tcPr>
            <w:tcW w:w="1800" w:type="dxa"/>
          </w:tcPr>
          <w:p w:rsidR="00C45480" w:rsidRPr="009A38F7" w:rsidRDefault="00C45480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C45480" w:rsidRPr="009A38F7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C45480" w:rsidRPr="009A38F7" w:rsidTr="00EA675F">
        <w:tc>
          <w:tcPr>
            <w:tcW w:w="5013" w:type="dxa"/>
          </w:tcPr>
          <w:p w:rsidR="00C45480" w:rsidRPr="009A38F7" w:rsidRDefault="00C45480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C45480" w:rsidRDefault="00C45480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14 087</w:t>
            </w:r>
          </w:p>
          <w:p w:rsidR="00C45480" w:rsidRPr="009A38F7" w:rsidRDefault="00C45480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C45480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1 985</w:t>
            </w:r>
          </w:p>
          <w:p w:rsidR="00C45480" w:rsidRPr="009A38F7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C45480" w:rsidRPr="009A38F7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9A38F7" w:rsidRDefault="00C45480" w:rsidP="00D81232">
      <w:pPr>
        <w:pStyle w:val="Heading2"/>
        <w:numPr>
          <w:ilvl w:val="0"/>
          <w:numId w:val="9"/>
        </w:numPr>
        <w:rPr>
          <w:rFonts w:ascii="Calibri" w:hAnsi="Calibri"/>
          <w:szCs w:val="18"/>
        </w:rPr>
      </w:pPr>
      <w:bookmarkStart w:id="19" w:name="_Toc530739918"/>
      <w:r w:rsidRPr="009A38F7">
        <w:rPr>
          <w:rFonts w:ascii="Calibri" w:hAnsi="Calibri"/>
          <w:szCs w:val="18"/>
        </w:rPr>
        <w:t>Mimoriadne výnosy</w:t>
      </w:r>
      <w:bookmarkEnd w:id="19"/>
    </w:p>
    <w:p w:rsidR="00C45480" w:rsidRPr="009A38F7" w:rsidRDefault="00C45480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9A38F7">
        <w:rPr>
          <w:rFonts w:ascii="Calibri" w:hAnsi="Calibri"/>
          <w:szCs w:val="18"/>
        </w:rPr>
        <w:t xml:space="preserve"> nemala žiadne mimoriadne výnosy. </w:t>
      </w:r>
    </w:p>
    <w:p w:rsidR="00C45480" w:rsidRPr="009A38F7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9A38F7" w:rsidRDefault="00C45480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I.     Informácie o nákladoch</w:t>
      </w:r>
    </w:p>
    <w:p w:rsidR="00C45480" w:rsidRPr="009A38F7" w:rsidRDefault="00C45480" w:rsidP="00D81232">
      <w:pPr>
        <w:pStyle w:val="BodyText"/>
        <w:ind w:left="0"/>
        <w:rPr>
          <w:rFonts w:ascii="Calibri" w:hAnsi="Calibri"/>
          <w:szCs w:val="18"/>
        </w:rPr>
      </w:pPr>
    </w:p>
    <w:p w:rsidR="00C45480" w:rsidRPr="009A38F7" w:rsidRDefault="00C45480" w:rsidP="00D81232">
      <w:pPr>
        <w:rPr>
          <w:b/>
          <w:sz w:val="18"/>
          <w:szCs w:val="18"/>
        </w:rPr>
      </w:pPr>
      <w:r w:rsidRPr="009A38F7">
        <w:rPr>
          <w:b/>
          <w:sz w:val="18"/>
          <w:szCs w:val="18"/>
        </w:rPr>
        <w:t>a)    Náklady na predaný tovar, poskytnuté služby, spotreba materiálu a energie</w:t>
      </w:r>
    </w:p>
    <w:p w:rsidR="00C45480" w:rsidRPr="009A38F7" w:rsidRDefault="00C45480" w:rsidP="00D81232">
      <w:pPr>
        <w:pStyle w:val="Heading2"/>
        <w:numPr>
          <w:ilvl w:val="0"/>
          <w:numId w:val="0"/>
        </w:numPr>
        <w:rPr>
          <w:rFonts w:ascii="Calibri" w:hAnsi="Calibri"/>
          <w:b w:val="0"/>
        </w:rPr>
      </w:pPr>
      <w:r w:rsidRPr="009A38F7">
        <w:rPr>
          <w:rFonts w:ascii="Calibri" w:hAnsi="Calibri"/>
        </w:rPr>
        <w:t xml:space="preserve">      </w:t>
      </w:r>
      <w:r w:rsidRPr="009A38F7">
        <w:rPr>
          <w:rFonts w:ascii="Calibri" w:hAnsi="Calibri"/>
          <w:b w:val="0"/>
        </w:rPr>
        <w:t>Prehľad o nákladoch na poskytnuté služby, materiál a energie je znázornený v nasledujúcej tabuľke:</w:t>
      </w:r>
    </w:p>
    <w:p w:rsidR="00C45480" w:rsidRPr="009A38F7" w:rsidRDefault="00C45480" w:rsidP="00D81232">
      <w:pPr>
        <w:pStyle w:val="BodyText"/>
        <w:rPr>
          <w:rFonts w:ascii="Calibri" w:hAnsi="Calibri"/>
        </w:rPr>
      </w:pPr>
    </w:p>
    <w:tbl>
      <w:tblPr>
        <w:tblW w:w="9568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074"/>
        <w:gridCol w:w="25"/>
        <w:gridCol w:w="2855"/>
        <w:gridCol w:w="2614"/>
      </w:tblGrid>
      <w:tr w:rsidR="00C45480" w:rsidRPr="009A38F7" w:rsidTr="00842EDB">
        <w:trPr>
          <w:trHeight w:val="558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A38F7" w:rsidRDefault="00C45480" w:rsidP="003B79AC">
            <w:pPr>
              <w:rPr>
                <w:b/>
                <w:bCs/>
                <w:sz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5480" w:rsidRPr="009A38F7" w:rsidRDefault="00C45480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Pr="002F4C13" w:rsidRDefault="00C45480" w:rsidP="00492C33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9A38F7" w:rsidTr="00492C33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A38F7" w:rsidRDefault="00C45480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Účet 501 - </w:t>
            </w:r>
            <w:r w:rsidRPr="00492C33">
              <w:rPr>
                <w:bCs/>
                <w:sz w:val="18"/>
              </w:rPr>
              <w:t>Spotreba materiálu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5480" w:rsidRPr="009A38F7" w:rsidRDefault="00C45480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A38F7" w:rsidRDefault="00C45480" w:rsidP="00726B43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9A38F7" w:rsidRDefault="00C45480" w:rsidP="002D4962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C45480" w:rsidRPr="009A38F7" w:rsidTr="00492C33">
        <w:trPr>
          <w:trHeight w:val="224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A38F7" w:rsidRDefault="00C45480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Účet 504 – </w:t>
            </w:r>
            <w:r w:rsidRPr="00492C33">
              <w:rPr>
                <w:bCs/>
                <w:sz w:val="18"/>
              </w:rPr>
              <w:t>Predaný tovar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5480" w:rsidRPr="009A38F7" w:rsidRDefault="00C45480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A38F7" w:rsidRDefault="00C45480" w:rsidP="00726B43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415 271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9A38F7" w:rsidRDefault="00C45480" w:rsidP="002D4962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414 424</w:t>
            </w:r>
          </w:p>
        </w:tc>
      </w:tr>
      <w:tr w:rsidR="00C45480" w:rsidRPr="009A38F7" w:rsidTr="00AC127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A38F7" w:rsidRDefault="00C45480" w:rsidP="00726B43">
            <w:pPr>
              <w:ind w:left="426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Účty  51 - </w:t>
            </w:r>
            <w:r w:rsidRPr="00492C33">
              <w:rPr>
                <w:sz w:val="18"/>
              </w:rPr>
              <w:t>Služby spolu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5480" w:rsidRPr="009A38F7" w:rsidRDefault="00C45480" w:rsidP="00726B43">
            <w:pPr>
              <w:ind w:left="426" w:hanging="426"/>
              <w:jc w:val="center"/>
              <w:rPr>
                <w:b/>
                <w:sz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A38F7" w:rsidRDefault="00C45480" w:rsidP="00726B43">
            <w:pPr>
              <w:ind w:left="426" w:hanging="426"/>
              <w:jc w:val="center"/>
              <w:rPr>
                <w:sz w:val="18"/>
              </w:rPr>
            </w:pPr>
            <w:r>
              <w:rPr>
                <w:sz w:val="18"/>
              </w:rPr>
              <w:t>7 103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9A38F7" w:rsidRDefault="00C45480" w:rsidP="002D4962">
            <w:pPr>
              <w:ind w:left="426" w:hanging="426"/>
              <w:jc w:val="center"/>
              <w:rPr>
                <w:sz w:val="18"/>
              </w:rPr>
            </w:pPr>
            <w:r>
              <w:rPr>
                <w:sz w:val="18"/>
              </w:rPr>
              <w:t>7 436</w:t>
            </w:r>
          </w:p>
        </w:tc>
      </w:tr>
      <w:tr w:rsidR="00C45480" w:rsidRPr="009A38F7" w:rsidTr="00AC127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A38F7" w:rsidRDefault="00C45480" w:rsidP="00726B43">
            <w:pPr>
              <w:rPr>
                <w:b/>
                <w:bCs/>
                <w:sz w:val="18"/>
              </w:rPr>
            </w:pPr>
            <w:r w:rsidRPr="009A38F7">
              <w:rPr>
                <w:b/>
                <w:bCs/>
                <w:sz w:val="18"/>
              </w:rPr>
              <w:t>Spolu materiál,</w:t>
            </w:r>
            <w:r>
              <w:rPr>
                <w:b/>
                <w:bCs/>
                <w:sz w:val="18"/>
              </w:rPr>
              <w:t xml:space="preserve"> energie, </w:t>
            </w:r>
            <w:r w:rsidRPr="009A38F7">
              <w:rPr>
                <w:b/>
                <w:bCs/>
                <w:sz w:val="18"/>
              </w:rPr>
              <w:t>služby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5480" w:rsidRPr="009A38F7" w:rsidRDefault="00C45480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AC1279" w:rsidRDefault="00C45480" w:rsidP="00726B4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422 383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5480" w:rsidRPr="00AC1279" w:rsidRDefault="00C45480" w:rsidP="002D4962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421 860</w:t>
            </w:r>
          </w:p>
        </w:tc>
      </w:tr>
    </w:tbl>
    <w:p w:rsidR="00C45480" w:rsidRDefault="00C45480" w:rsidP="00D81232">
      <w:pPr>
        <w:pStyle w:val="BodyText"/>
        <w:rPr>
          <w:rFonts w:ascii="Bookman Old Style" w:hAnsi="Bookman Old Style"/>
        </w:rPr>
      </w:pPr>
    </w:p>
    <w:p w:rsidR="00C45480" w:rsidRDefault="00C45480" w:rsidP="00D81232">
      <w:pPr>
        <w:pStyle w:val="BodyText"/>
        <w:ind w:left="0"/>
        <w:rPr>
          <w:rFonts w:ascii="Calibri" w:hAnsi="Calibri"/>
          <w:b/>
        </w:rPr>
      </w:pPr>
      <w:r w:rsidRPr="00AC1279">
        <w:rPr>
          <w:rFonts w:ascii="Calibri" w:hAnsi="Calibri"/>
          <w:b/>
        </w:rPr>
        <w:t>b)    Náklady na hospodársku činnosti</w:t>
      </w:r>
    </w:p>
    <w:p w:rsidR="00C45480" w:rsidRPr="00AC1279" w:rsidRDefault="00C45480" w:rsidP="00D81232">
      <w:pPr>
        <w:pStyle w:val="BodyText"/>
        <w:ind w:left="0"/>
        <w:rPr>
          <w:rFonts w:ascii="Calibri" w:hAnsi="Calibri"/>
          <w:b/>
        </w:rPr>
      </w:pPr>
    </w:p>
    <w:p w:rsidR="00C45480" w:rsidRPr="00492C33" w:rsidRDefault="00C45480" w:rsidP="00262E03">
      <w:pPr>
        <w:pStyle w:val="BodyText"/>
        <w:ind w:left="0"/>
        <w:rPr>
          <w:rFonts w:ascii="Calibri" w:hAnsi="Calibri"/>
        </w:rPr>
      </w:pPr>
      <w:r>
        <w:rPr>
          <w:rFonts w:ascii="Calibri" w:hAnsi="Calibri"/>
          <w:b/>
        </w:rPr>
        <w:t xml:space="preserve"> </w:t>
      </w:r>
      <w:r w:rsidRPr="00492C33">
        <w:rPr>
          <w:rFonts w:ascii="Calibri" w:hAnsi="Calibri"/>
        </w:rPr>
        <w:t xml:space="preserve">Prehľad o nákladoch na hospodársku činnosť je znázornený v nasledujúcej tabuľke       </w:t>
      </w:r>
    </w:p>
    <w:p w:rsidR="00C45480" w:rsidRPr="00AC1279" w:rsidRDefault="00C45480" w:rsidP="00262E03">
      <w:pPr>
        <w:pStyle w:val="BodyText"/>
        <w:ind w:left="0"/>
      </w:pPr>
      <w:r w:rsidRPr="00AC1279">
        <w:t xml:space="preserve">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4"/>
        <w:gridCol w:w="2880"/>
        <w:gridCol w:w="2520"/>
      </w:tblGrid>
      <w:tr w:rsidR="00C45480" w:rsidRPr="00AC1279" w:rsidTr="00D71EA1">
        <w:tc>
          <w:tcPr>
            <w:tcW w:w="4074" w:type="dxa"/>
          </w:tcPr>
          <w:p w:rsidR="00C45480" w:rsidRPr="00A02A5B" w:rsidRDefault="00C45480" w:rsidP="00D71EA1">
            <w:pPr>
              <w:pStyle w:val="BodyText"/>
              <w:ind w:left="0"/>
            </w:pPr>
          </w:p>
        </w:tc>
        <w:tc>
          <w:tcPr>
            <w:tcW w:w="2880" w:type="dxa"/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520" w:type="dxa"/>
          </w:tcPr>
          <w:p w:rsidR="00C45480" w:rsidRPr="002F4C13" w:rsidRDefault="00C45480" w:rsidP="00492C33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AC1279" w:rsidTr="00D71EA1">
        <w:tc>
          <w:tcPr>
            <w:tcW w:w="4074" w:type="dxa"/>
          </w:tcPr>
          <w:p w:rsidR="00C45480" w:rsidRPr="00492C33" w:rsidRDefault="00C45480" w:rsidP="00D71EA1">
            <w:pPr>
              <w:pStyle w:val="BodyText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Účty - </w:t>
            </w:r>
            <w:r w:rsidRPr="00492C33">
              <w:rPr>
                <w:rFonts w:ascii="Calibri" w:hAnsi="Calibri"/>
                <w:b/>
              </w:rPr>
              <w:t xml:space="preserve">521, 524, 527 - </w:t>
            </w:r>
            <w:r w:rsidRPr="00492C33">
              <w:rPr>
                <w:rFonts w:ascii="Calibri" w:hAnsi="Calibri"/>
              </w:rPr>
              <w:t>Osobné náklady</w:t>
            </w:r>
          </w:p>
        </w:tc>
        <w:tc>
          <w:tcPr>
            <w:tcW w:w="2880" w:type="dxa"/>
          </w:tcPr>
          <w:p w:rsidR="00C45480" w:rsidRPr="00900BFD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900BFD">
              <w:rPr>
                <w:rFonts w:ascii="Calibri" w:hAnsi="Calibri"/>
              </w:rPr>
              <w:t>6 697</w:t>
            </w:r>
          </w:p>
          <w:p w:rsidR="00C45480" w:rsidRPr="00900BFD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C45480" w:rsidRPr="00900BFD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900BFD">
              <w:rPr>
                <w:rFonts w:ascii="Calibri" w:hAnsi="Calibri"/>
              </w:rPr>
              <w:t>7 935</w:t>
            </w:r>
          </w:p>
          <w:p w:rsidR="00C45480" w:rsidRPr="00900BFD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C45480" w:rsidRPr="00AC1279" w:rsidTr="00D71EA1">
        <w:tc>
          <w:tcPr>
            <w:tcW w:w="4074" w:type="dxa"/>
          </w:tcPr>
          <w:p w:rsidR="00C45480" w:rsidRPr="00492C33" w:rsidRDefault="00C45480" w:rsidP="00D71EA1">
            <w:pPr>
              <w:pStyle w:val="BodyText"/>
              <w:ind w:left="0"/>
              <w:rPr>
                <w:rFonts w:ascii="Calibri" w:hAnsi="Calibri"/>
              </w:rPr>
            </w:pPr>
            <w:r w:rsidRPr="00492C33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Účty  - </w:t>
            </w:r>
            <w:r w:rsidRPr="00492C33">
              <w:rPr>
                <w:rFonts w:ascii="Calibri" w:hAnsi="Calibri"/>
                <w:b/>
              </w:rPr>
              <w:t xml:space="preserve">53 - </w:t>
            </w:r>
            <w:r w:rsidRPr="00492C33">
              <w:rPr>
                <w:rFonts w:ascii="Calibri" w:hAnsi="Calibri"/>
              </w:rPr>
              <w:t>Dane a poplatky</w:t>
            </w:r>
          </w:p>
        </w:tc>
        <w:tc>
          <w:tcPr>
            <w:tcW w:w="2880" w:type="dxa"/>
          </w:tcPr>
          <w:p w:rsidR="00C45480" w:rsidRPr="00900BFD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132</w:t>
            </w:r>
          </w:p>
          <w:p w:rsidR="00C45480" w:rsidRPr="00900BFD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C45480" w:rsidRPr="00900BFD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900BFD">
              <w:rPr>
                <w:rFonts w:ascii="Calibri" w:hAnsi="Calibri"/>
              </w:rPr>
              <w:t>0</w:t>
            </w:r>
          </w:p>
          <w:p w:rsidR="00C45480" w:rsidRPr="00900BFD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C45480" w:rsidRPr="00AC1279" w:rsidTr="00D71EA1">
        <w:tc>
          <w:tcPr>
            <w:tcW w:w="4074" w:type="dxa"/>
          </w:tcPr>
          <w:p w:rsidR="00C45480" w:rsidRPr="00492C33" w:rsidRDefault="00C45480" w:rsidP="00D71EA1">
            <w:pPr>
              <w:pStyle w:val="BodyText"/>
              <w:ind w:left="0"/>
              <w:rPr>
                <w:rFonts w:ascii="Calibri" w:hAnsi="Calibri"/>
              </w:rPr>
            </w:pPr>
            <w:r w:rsidRPr="00492C33">
              <w:rPr>
                <w:rFonts w:ascii="Calibri" w:hAnsi="Calibri"/>
              </w:rPr>
              <w:t xml:space="preserve"> </w:t>
            </w:r>
            <w:r w:rsidRPr="00492C33">
              <w:rPr>
                <w:rFonts w:ascii="Calibri" w:hAnsi="Calibri"/>
                <w:b/>
              </w:rPr>
              <w:t xml:space="preserve">Účet </w:t>
            </w:r>
            <w:r>
              <w:rPr>
                <w:rFonts w:ascii="Calibri" w:hAnsi="Calibri"/>
              </w:rPr>
              <w:t xml:space="preserve">- </w:t>
            </w:r>
            <w:r w:rsidRPr="00492C33">
              <w:rPr>
                <w:rFonts w:ascii="Calibri" w:hAnsi="Calibri"/>
                <w:b/>
              </w:rPr>
              <w:t xml:space="preserve">551 - </w:t>
            </w:r>
            <w:r w:rsidRPr="00492C33">
              <w:rPr>
                <w:rFonts w:ascii="Calibri" w:hAnsi="Calibri"/>
              </w:rPr>
              <w:t>Odpisy</w:t>
            </w:r>
          </w:p>
        </w:tc>
        <w:tc>
          <w:tcPr>
            <w:tcW w:w="2880" w:type="dxa"/>
          </w:tcPr>
          <w:p w:rsidR="00C45480" w:rsidRPr="00900BFD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900BFD">
              <w:rPr>
                <w:rFonts w:ascii="Calibri" w:hAnsi="Calibri"/>
              </w:rPr>
              <w:t>0</w:t>
            </w:r>
          </w:p>
          <w:p w:rsidR="00C45480" w:rsidRPr="00900BFD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2520" w:type="dxa"/>
          </w:tcPr>
          <w:p w:rsidR="00C45480" w:rsidRPr="00900BFD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900BFD">
              <w:rPr>
                <w:rFonts w:ascii="Calibri" w:hAnsi="Calibri"/>
              </w:rPr>
              <w:t>0</w:t>
            </w:r>
          </w:p>
          <w:p w:rsidR="00C45480" w:rsidRPr="00900BFD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C45480" w:rsidRPr="00AC1279" w:rsidTr="00D71EA1">
        <w:tc>
          <w:tcPr>
            <w:tcW w:w="4074" w:type="dxa"/>
          </w:tcPr>
          <w:p w:rsidR="00C45480" w:rsidRPr="00492C33" w:rsidRDefault="00C45480" w:rsidP="00492C33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492C33">
              <w:rPr>
                <w:rFonts w:ascii="Calibri" w:hAnsi="Calibri"/>
              </w:rPr>
              <w:t xml:space="preserve"> </w:t>
            </w:r>
            <w:r w:rsidRPr="00492C33">
              <w:rPr>
                <w:rFonts w:ascii="Calibri" w:hAnsi="Calibri"/>
                <w:b/>
              </w:rPr>
              <w:t xml:space="preserve">Účty - 544,545,548   - </w:t>
            </w:r>
            <w:r w:rsidRPr="00492C33">
              <w:rPr>
                <w:rFonts w:ascii="Calibri" w:hAnsi="Calibri"/>
              </w:rPr>
              <w:t>Ostatné náklady na hospodársku činnosť</w:t>
            </w:r>
          </w:p>
        </w:tc>
        <w:tc>
          <w:tcPr>
            <w:tcW w:w="2880" w:type="dxa"/>
          </w:tcPr>
          <w:p w:rsidR="00C45480" w:rsidRPr="00900BFD" w:rsidRDefault="00C45480" w:rsidP="00900BFD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1 340</w:t>
            </w:r>
          </w:p>
        </w:tc>
        <w:tc>
          <w:tcPr>
            <w:tcW w:w="2520" w:type="dxa"/>
          </w:tcPr>
          <w:p w:rsidR="00C45480" w:rsidRPr="00900BFD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900BFD">
              <w:rPr>
                <w:rFonts w:ascii="Calibri" w:hAnsi="Calibri"/>
              </w:rPr>
              <w:t>275</w:t>
            </w:r>
          </w:p>
        </w:tc>
      </w:tr>
      <w:tr w:rsidR="00C45480" w:rsidRPr="00AC1279" w:rsidTr="00D71EA1">
        <w:trPr>
          <w:trHeight w:val="453"/>
        </w:trPr>
        <w:tc>
          <w:tcPr>
            <w:tcW w:w="4074" w:type="dxa"/>
          </w:tcPr>
          <w:p w:rsidR="00C45480" w:rsidRPr="00492C33" w:rsidRDefault="00C45480" w:rsidP="00D71EA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492C33">
              <w:rPr>
                <w:rFonts w:ascii="Calibri" w:hAnsi="Calibri"/>
                <w:b/>
              </w:rPr>
              <w:t>Spolu</w:t>
            </w:r>
          </w:p>
        </w:tc>
        <w:tc>
          <w:tcPr>
            <w:tcW w:w="2880" w:type="dxa"/>
          </w:tcPr>
          <w:p w:rsidR="00C45480" w:rsidRPr="00900BFD" w:rsidRDefault="00C45480" w:rsidP="00D71EA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8 169</w:t>
            </w:r>
          </w:p>
        </w:tc>
        <w:tc>
          <w:tcPr>
            <w:tcW w:w="2520" w:type="dxa"/>
          </w:tcPr>
          <w:p w:rsidR="00C45480" w:rsidRPr="00900BFD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900BFD">
              <w:rPr>
                <w:rFonts w:ascii="Calibri" w:hAnsi="Calibri"/>
                <w:b/>
              </w:rPr>
              <w:t>8 210</w:t>
            </w:r>
          </w:p>
        </w:tc>
      </w:tr>
    </w:tbl>
    <w:p w:rsidR="00C45480" w:rsidRDefault="00C45480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c)    Náklady na finančnú činnosť</w:t>
      </w:r>
    </w:p>
    <w:p w:rsidR="00C45480" w:rsidRPr="00915DD9" w:rsidRDefault="00C45480" w:rsidP="00915DD9">
      <w:pPr>
        <w:rPr>
          <w:sz w:val="18"/>
          <w:szCs w:val="18"/>
        </w:rPr>
      </w:pPr>
      <w:r w:rsidRPr="00915DD9">
        <w:rPr>
          <w:sz w:val="18"/>
          <w:szCs w:val="18"/>
        </w:rPr>
        <w:t xml:space="preserve">      Prehľad o nákladoch na finančnú činnosť je znázornený v nasledujúcej tabuľke          </w:t>
      </w:r>
    </w:p>
    <w:tbl>
      <w:tblPr>
        <w:tblW w:w="947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074"/>
        <w:gridCol w:w="2880"/>
        <w:gridCol w:w="2520"/>
      </w:tblGrid>
      <w:tr w:rsidR="00C45480" w:rsidRPr="00915DD9" w:rsidTr="00915DD9">
        <w:trPr>
          <w:trHeight w:val="255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15DD9" w:rsidRDefault="00C45480" w:rsidP="00726B4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Pr="002F4C13" w:rsidRDefault="00C45480" w:rsidP="00492C3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Pr="002F4C13" w:rsidRDefault="00C45480" w:rsidP="00492C33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C45480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326E59" w:rsidRDefault="00C45480" w:rsidP="00726B4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Účet - 563 – </w:t>
            </w:r>
            <w:r>
              <w:rPr>
                <w:sz w:val="18"/>
                <w:szCs w:val="18"/>
              </w:rPr>
              <w:t>Kurzové straty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Default="00C45480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7 468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5 221</w:t>
            </w:r>
          </w:p>
        </w:tc>
      </w:tr>
      <w:tr w:rsidR="00C45480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15DD9" w:rsidRDefault="00C45480" w:rsidP="00726B43">
            <w:pPr>
              <w:rPr>
                <w:sz w:val="18"/>
                <w:szCs w:val="18"/>
              </w:rPr>
            </w:pPr>
            <w:r w:rsidRPr="00492C33">
              <w:rPr>
                <w:b/>
                <w:sz w:val="18"/>
                <w:szCs w:val="18"/>
              </w:rPr>
              <w:t xml:space="preserve"> Účet</w:t>
            </w:r>
            <w:r>
              <w:rPr>
                <w:sz w:val="18"/>
                <w:szCs w:val="18"/>
              </w:rPr>
              <w:t xml:space="preserve"> - </w:t>
            </w:r>
            <w:r w:rsidRPr="00326E59">
              <w:rPr>
                <w:b/>
                <w:sz w:val="18"/>
                <w:szCs w:val="18"/>
              </w:rPr>
              <w:t>568</w:t>
            </w:r>
            <w:r>
              <w:rPr>
                <w:sz w:val="18"/>
                <w:szCs w:val="18"/>
              </w:rPr>
              <w:t xml:space="preserve"> - </w:t>
            </w:r>
            <w:r w:rsidRPr="00915DD9">
              <w:rPr>
                <w:sz w:val="18"/>
                <w:szCs w:val="18"/>
              </w:rPr>
              <w:t xml:space="preserve">Ostatné náklady </w:t>
            </w:r>
            <w:r>
              <w:rPr>
                <w:sz w:val="18"/>
                <w:szCs w:val="18"/>
              </w:rPr>
              <w:t>na finančnú činnosť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Pr="00915DD9" w:rsidRDefault="00C45480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Pr="00915DD9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</w:p>
        </w:tc>
      </w:tr>
      <w:tr w:rsidR="00C45480" w:rsidRPr="00915DD9" w:rsidTr="00915DD9">
        <w:trPr>
          <w:trHeight w:val="255"/>
        </w:trPr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15DD9" w:rsidRDefault="00C45480" w:rsidP="00726B43">
            <w:pPr>
              <w:rPr>
                <w:b/>
                <w:bCs/>
                <w:sz w:val="18"/>
                <w:szCs w:val="18"/>
              </w:rPr>
            </w:pPr>
            <w:r w:rsidRPr="00915DD9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Pr="00915DD9" w:rsidRDefault="00C45480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8 214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480" w:rsidRPr="00915DD9" w:rsidRDefault="00C45480" w:rsidP="002D496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5 596</w:t>
            </w:r>
          </w:p>
        </w:tc>
      </w:tr>
    </w:tbl>
    <w:p w:rsidR="00C45480" w:rsidRPr="00915DD9" w:rsidRDefault="00C45480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20" w:name="_Toc530739917"/>
      <w:r w:rsidRPr="00915DD9">
        <w:rPr>
          <w:rFonts w:ascii="Calibri" w:hAnsi="Calibri"/>
          <w:szCs w:val="18"/>
        </w:rPr>
        <w:t>d)    Mimoriadne náklady</w:t>
      </w:r>
      <w:bookmarkEnd w:id="20"/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mimoriadne náklady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nemala.</w:t>
      </w:r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915DD9" w:rsidRDefault="00C45480" w:rsidP="00A70295">
      <w:pPr>
        <w:pStyle w:val="Heading1"/>
        <w:numPr>
          <w:ilvl w:val="0"/>
          <w:numId w:val="24"/>
        </w:numPr>
        <w:ind w:hanging="102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I</w:t>
      </w:r>
      <w:r w:rsidRPr="00915DD9">
        <w:rPr>
          <w:rFonts w:ascii="Calibri" w:hAnsi="Calibri"/>
          <w:szCs w:val="18"/>
        </w:rPr>
        <w:t>nformácie o daniach z príjmov</w:t>
      </w:r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vykázala daňový základ  vo výške  </w:t>
      </w:r>
      <w:r>
        <w:rPr>
          <w:rFonts w:ascii="Calibri" w:hAnsi="Calibri"/>
          <w:szCs w:val="18"/>
        </w:rPr>
        <w:t>-       5 910</w:t>
      </w:r>
      <w:r w:rsidRPr="00915DD9">
        <w:rPr>
          <w:rFonts w:ascii="Calibri" w:hAnsi="Calibri"/>
          <w:szCs w:val="18"/>
        </w:rPr>
        <w:t xml:space="preserve"> € </w:t>
      </w:r>
    </w:p>
    <w:p w:rsidR="00C45480" w:rsidRDefault="00C45480" w:rsidP="00D20DF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Daňový základ bol upravený o nasledovné položky              + </w:t>
      </w:r>
      <w:r>
        <w:rPr>
          <w:rFonts w:ascii="Calibri" w:hAnsi="Calibri"/>
          <w:szCs w:val="18"/>
        </w:rPr>
        <w:t xml:space="preserve">     1 340 €</w:t>
      </w:r>
      <w:r w:rsidRPr="00915DD9">
        <w:rPr>
          <w:rFonts w:ascii="Calibri" w:hAnsi="Calibri"/>
          <w:szCs w:val="18"/>
        </w:rPr>
        <w:t xml:space="preserve"> - daňovo neuznané náklady</w:t>
      </w:r>
    </w:p>
    <w:p w:rsidR="00C45480" w:rsidRPr="00915DD9" w:rsidRDefault="00C45480" w:rsidP="00D20DF2">
      <w:pPr>
        <w:pStyle w:val="BodyText"/>
        <w:ind w:left="198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                0 €- úroky na bežnom účte zdanené zrážkovou daňou</w:t>
      </w:r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                                                                                     ___________________________________________</w:t>
      </w:r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                                       -       4 570 €  </w:t>
      </w:r>
      <w:r w:rsidRPr="00915DD9">
        <w:rPr>
          <w:rFonts w:ascii="Calibri" w:hAnsi="Calibri"/>
          <w:szCs w:val="18"/>
        </w:rPr>
        <w:t xml:space="preserve"> základ dane pred zdanením </w:t>
      </w:r>
    </w:p>
    <w:p w:rsidR="00C45480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Default="00C45480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275"/>
        <w:gridCol w:w="1134"/>
        <w:gridCol w:w="1134"/>
        <w:gridCol w:w="1276"/>
        <w:gridCol w:w="1134"/>
        <w:gridCol w:w="929"/>
      </w:tblGrid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3543" w:type="dxa"/>
            <w:gridSpan w:val="3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Bežné obdobie</w:t>
            </w:r>
          </w:p>
        </w:tc>
        <w:tc>
          <w:tcPr>
            <w:tcW w:w="3339" w:type="dxa"/>
            <w:gridSpan w:val="3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C45480" w:rsidRPr="00915DD9" w:rsidTr="0019429C">
        <w:trPr>
          <w:trHeight w:val="789"/>
        </w:trPr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  <w:tc>
          <w:tcPr>
            <w:tcW w:w="1276" w:type="dxa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929" w:type="dxa"/>
          </w:tcPr>
          <w:p w:rsidR="00C45480" w:rsidRPr="00915DD9" w:rsidRDefault="00C45480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Výsledok hospodárenia pred zdanením, z toho :</w:t>
            </w: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- 5 910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3 944</w:t>
            </w:r>
          </w:p>
        </w:tc>
        <w:tc>
          <w:tcPr>
            <w:tcW w:w="1134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Teoretická daň</w:t>
            </w:r>
          </w:p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749</w:t>
            </w: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Daňovo neuznané náklady</w:t>
            </w: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1 340</w:t>
            </w:r>
          </w:p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954B78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276</w:t>
            </w:r>
          </w:p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Výnosy nepodliehajúce dani</w:t>
            </w: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</w:t>
            </w:r>
          </w:p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Umorenie daňovej straty</w:t>
            </w:r>
          </w:p>
        </w:tc>
        <w:tc>
          <w:tcPr>
            <w:tcW w:w="1275" w:type="dxa"/>
          </w:tcPr>
          <w:p w:rsidR="00C45480" w:rsidRPr="00915DD9" w:rsidRDefault="00C45480" w:rsidP="006910B6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- 4 570</w:t>
            </w:r>
          </w:p>
        </w:tc>
        <w:tc>
          <w:tcPr>
            <w:tcW w:w="1134" w:type="dxa"/>
          </w:tcPr>
          <w:p w:rsidR="00C45480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4 219</w:t>
            </w:r>
          </w:p>
        </w:tc>
        <w:tc>
          <w:tcPr>
            <w:tcW w:w="1134" w:type="dxa"/>
          </w:tcPr>
          <w:p w:rsidR="00C45480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Spolu</w:t>
            </w:r>
          </w:p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749</w:t>
            </w: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Splatná daň z príjmov</w:t>
            </w:r>
          </w:p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Odložená daň z príjmov</w:t>
            </w: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19</w:t>
            </w:r>
          </w:p>
        </w:tc>
      </w:tr>
      <w:tr w:rsidR="00C45480" w:rsidRPr="00915DD9" w:rsidTr="0019429C">
        <w:tc>
          <w:tcPr>
            <w:tcW w:w="2376" w:type="dxa"/>
          </w:tcPr>
          <w:p w:rsidR="00C45480" w:rsidRPr="00915DD9" w:rsidRDefault="00C45480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Celková daň z príjmov</w:t>
            </w:r>
          </w:p>
        </w:tc>
        <w:tc>
          <w:tcPr>
            <w:tcW w:w="1275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C45480" w:rsidRPr="00915DD9" w:rsidRDefault="00C45480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C45480" w:rsidRPr="00915DD9" w:rsidRDefault="00C45480" w:rsidP="002D4962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</w:tbl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915DD9" w:rsidRDefault="00C45480" w:rsidP="00D81232">
      <w:pPr>
        <w:pStyle w:val="BodyText"/>
        <w:ind w:left="0"/>
        <w:rPr>
          <w:rFonts w:ascii="Calibri" w:hAnsi="Calibri"/>
          <w:szCs w:val="18"/>
        </w:rPr>
      </w:pPr>
    </w:p>
    <w:p w:rsidR="00C45480" w:rsidRPr="00915DD9" w:rsidRDefault="00C45480" w:rsidP="00D81232">
      <w:pPr>
        <w:pStyle w:val="Heading1"/>
        <w:tabs>
          <w:tab w:val="clear" w:pos="360"/>
        </w:tabs>
        <w:ind w:left="426" w:hanging="426"/>
        <w:rPr>
          <w:rFonts w:ascii="Calibri" w:hAnsi="Calibri"/>
          <w:szCs w:val="18"/>
        </w:rPr>
      </w:pPr>
      <w:bookmarkStart w:id="21" w:name="_Toc530739925"/>
      <w:r w:rsidRPr="00915DD9">
        <w:rPr>
          <w:rFonts w:ascii="Calibri" w:hAnsi="Calibri"/>
          <w:szCs w:val="18"/>
        </w:rPr>
        <w:t>k.    Informácie o </w:t>
      </w:r>
      <w:bookmarkEnd w:id="21"/>
      <w:r w:rsidRPr="00915DD9">
        <w:rPr>
          <w:rFonts w:ascii="Calibri" w:hAnsi="Calibri"/>
          <w:szCs w:val="18"/>
        </w:rPr>
        <w:t xml:space="preserve">Podsúvahových účtoch </w:t>
      </w:r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neúčtovala na podsúvahových účtoch.</w:t>
      </w:r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915DD9" w:rsidRDefault="00C45480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bookmarkStart w:id="22" w:name="_Toc530739907"/>
      <w:r w:rsidRPr="00915DD9">
        <w:rPr>
          <w:rFonts w:ascii="Calibri" w:hAnsi="Calibri"/>
          <w:szCs w:val="18"/>
        </w:rPr>
        <w:t xml:space="preserve">l.      </w:t>
      </w:r>
      <w:bookmarkEnd w:id="22"/>
      <w:r w:rsidRPr="00915DD9">
        <w:rPr>
          <w:rFonts w:ascii="Calibri" w:hAnsi="Calibri"/>
          <w:szCs w:val="18"/>
        </w:rPr>
        <w:t xml:space="preserve">informácie o iných aktívach a iných pasívach </w:t>
      </w:r>
    </w:p>
    <w:p w:rsidR="00C45480" w:rsidRPr="00915DD9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AA4A84" w:rsidRDefault="00C45480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 xml:space="preserve"> Podmienené záväzky –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 xml:space="preserve"> )</w:t>
      </w:r>
    </w:p>
    <w:p w:rsidR="00C45480" w:rsidRPr="00AA4A84" w:rsidRDefault="00C45480" w:rsidP="00D81232">
      <w:pPr>
        <w:pStyle w:val="BodyText"/>
        <w:rPr>
          <w:rFonts w:ascii="Calibri" w:hAnsi="Calibri"/>
          <w:szCs w:val="18"/>
        </w:rPr>
      </w:pPr>
    </w:p>
    <w:p w:rsidR="00C45480" w:rsidRPr="00AA4A84" w:rsidRDefault="00C45480" w:rsidP="00D81232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C45480" w:rsidRPr="00AA4A84" w:rsidRDefault="00C45480" w:rsidP="00D81232">
      <w:pPr>
        <w:pStyle w:val="BodyText"/>
        <w:rPr>
          <w:rFonts w:ascii="Calibri" w:hAnsi="Calibri"/>
        </w:rPr>
      </w:pPr>
    </w:p>
    <w:p w:rsidR="00C45480" w:rsidRPr="00AA4A84" w:rsidRDefault="00C45480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>Podmienený majetok -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 xml:space="preserve"> )</w:t>
      </w:r>
    </w:p>
    <w:p w:rsidR="00C45480" w:rsidRPr="00AA4A84" w:rsidRDefault="00C45480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</w:t>
      </w:r>
    </w:p>
    <w:p w:rsidR="00C45480" w:rsidRPr="00AA4A84" w:rsidRDefault="00C45480" w:rsidP="00AA4A84">
      <w:pPr>
        <w:pStyle w:val="BodyText"/>
        <w:rPr>
          <w:rFonts w:ascii="Calibri" w:hAnsi="Calibri"/>
        </w:rPr>
      </w:pPr>
      <w:r>
        <w:rPr>
          <w:rFonts w:ascii="Bookman Old Style" w:hAnsi="Bookman Old Style"/>
        </w:rPr>
        <w:t xml:space="preserve">  </w:t>
      </w: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C45480" w:rsidRDefault="00C45480" w:rsidP="00D81232">
      <w:pPr>
        <w:pStyle w:val="BodyTex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C45480" w:rsidRDefault="00C45480" w:rsidP="00D81232">
      <w:pPr>
        <w:pStyle w:val="BodyText"/>
        <w:rPr>
          <w:rFonts w:ascii="Bookman Old Style" w:hAnsi="Bookman Old Style"/>
        </w:rPr>
      </w:pPr>
    </w:p>
    <w:p w:rsidR="00C45480" w:rsidRDefault="00C45480" w:rsidP="00D81232">
      <w:pPr>
        <w:pStyle w:val="BodyText"/>
        <w:rPr>
          <w:rFonts w:ascii="Bookman Old Style" w:hAnsi="Bookman Old Style"/>
        </w:rPr>
      </w:pPr>
    </w:p>
    <w:p w:rsidR="00C45480" w:rsidRDefault="00C45480" w:rsidP="00D81232">
      <w:pPr>
        <w:pStyle w:val="BodyText"/>
        <w:rPr>
          <w:rFonts w:ascii="Bookman Old Style" w:hAnsi="Bookman Old Style"/>
        </w:rPr>
      </w:pPr>
    </w:p>
    <w:p w:rsidR="00C45480" w:rsidRPr="00915DD9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15DD9">
        <w:rPr>
          <w:rFonts w:ascii="Calibri" w:hAnsi="Calibri"/>
          <w:b/>
          <w:szCs w:val="18"/>
        </w:rPr>
        <w:t>M. O PRÍJMOCH A VÝHODÁCH ČLENOV ŠTATUTÁRNYCH ORGÁNOV,DOZORNÝCH ORGÁNOV</w:t>
      </w:r>
    </w:p>
    <w:p w:rsidR="00C45480" w:rsidRDefault="00C45480" w:rsidP="00D81232">
      <w:pPr>
        <w:pStyle w:val="BodyText"/>
        <w:rPr>
          <w:rFonts w:ascii="Calibri" w:hAnsi="Calibri"/>
          <w:b/>
          <w:szCs w:val="18"/>
        </w:rPr>
      </w:pPr>
    </w:p>
    <w:p w:rsidR="00C45480" w:rsidRPr="00AA4A84" w:rsidRDefault="00C45480" w:rsidP="00AA4A84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C45480" w:rsidRDefault="00C45480" w:rsidP="00D81232">
      <w:pPr>
        <w:pStyle w:val="BodyText"/>
        <w:rPr>
          <w:rFonts w:ascii="Bookman Old Style" w:hAnsi="Bookman Old Style"/>
        </w:rPr>
      </w:pPr>
    </w:p>
    <w:p w:rsidR="00C45480" w:rsidRPr="0094375D" w:rsidRDefault="00C45480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N. EKONOMICKÉ VZŤAHY ÚČTOVNEJ JEDNOTKY A SPRIAZNENÝCH OSOB </w:t>
      </w: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</w:p>
    <w:p w:rsidR="00C45480" w:rsidRPr="00AA4A84" w:rsidRDefault="00C45480" w:rsidP="00AA4A84">
      <w:pPr>
        <w:pStyle w:val="BodyText"/>
        <w:rPr>
          <w:rFonts w:ascii="Calibri" w:hAnsi="Calibri"/>
        </w:rPr>
      </w:pPr>
      <w:r>
        <w:rPr>
          <w:rFonts w:ascii="Calibri" w:hAnsi="Calibri"/>
          <w:szCs w:val="18"/>
        </w:rPr>
        <w:t xml:space="preserve">     </w:t>
      </w:r>
      <w:r w:rsidRPr="00AA4A84">
        <w:rPr>
          <w:rFonts w:ascii="Calibri" w:hAnsi="Calibri"/>
        </w:rPr>
        <w:t xml:space="preserve"> Účtovná jednotka nemá</w:t>
      </w:r>
      <w:r>
        <w:rPr>
          <w:rFonts w:ascii="Calibri" w:hAnsi="Calibri"/>
        </w:rPr>
        <w:t xml:space="preserve"> náplň pre túto položku</w:t>
      </w:r>
    </w:p>
    <w:p w:rsidR="00C45480" w:rsidRDefault="00C45480" w:rsidP="00D81232">
      <w:pPr>
        <w:pStyle w:val="BodyText"/>
        <w:ind w:left="0"/>
        <w:rPr>
          <w:rFonts w:ascii="Calibri" w:hAnsi="Calibri"/>
          <w:szCs w:val="18"/>
        </w:rPr>
      </w:pPr>
    </w:p>
    <w:p w:rsidR="00C45480" w:rsidRPr="0094375D" w:rsidRDefault="00C45480" w:rsidP="00D81232">
      <w:pPr>
        <w:pStyle w:val="Heading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</w:t>
      </w:r>
      <w:r w:rsidRPr="0094375D">
        <w:rPr>
          <w:rFonts w:ascii="Calibri" w:hAnsi="Calibri"/>
          <w:sz w:val="18"/>
          <w:szCs w:val="18"/>
        </w:rPr>
        <w:t xml:space="preserve"> .  SKUTOČNOSTI, KTORÉ NASTALI PO DNI, KU KTORÉMU SA ZOSTAVUJE ÚČTOVNÁ     </w:t>
      </w:r>
    </w:p>
    <w:p w:rsidR="00C45480" w:rsidRPr="0094375D" w:rsidRDefault="00C45480" w:rsidP="00D81232">
      <w:pPr>
        <w:rPr>
          <w:b/>
          <w:sz w:val="18"/>
          <w:szCs w:val="18"/>
        </w:rPr>
      </w:pPr>
      <w:r w:rsidRPr="0094375D">
        <w:rPr>
          <w:b/>
          <w:sz w:val="18"/>
          <w:szCs w:val="18"/>
        </w:rPr>
        <w:t xml:space="preserve">       ZÁVIEKA DO DŇA ZOSTAVENIA ÚČTOVNEJ ZÁVIERKY</w:t>
      </w:r>
    </w:p>
    <w:p w:rsidR="00C45480" w:rsidRPr="0094375D" w:rsidRDefault="00C45480" w:rsidP="00954B78">
      <w:pPr>
        <w:rPr>
          <w:b/>
          <w:bCs/>
          <w:sz w:val="18"/>
          <w:szCs w:val="18"/>
        </w:rPr>
      </w:pPr>
      <w:r w:rsidRPr="0094375D">
        <w:rPr>
          <w:sz w:val="18"/>
          <w:szCs w:val="18"/>
        </w:rPr>
        <w:t xml:space="preserve">Popis ďalších skutočnosti, ktoré nastali v čase odo dňa, ku ktorému sa zostavuje účtovná závierka, do dňa zostavenia účtovnej závierky – </w:t>
      </w:r>
      <w:r w:rsidRPr="0094375D">
        <w:rPr>
          <w:b/>
          <w:bCs/>
          <w:sz w:val="18"/>
          <w:szCs w:val="18"/>
        </w:rPr>
        <w:t>nenastali</w:t>
      </w:r>
    </w:p>
    <w:p w:rsidR="00C45480" w:rsidRPr="0094375D" w:rsidRDefault="00C45480" w:rsidP="00F32C1D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P .   NFORMÁCIE  K ÚDAJOM O ZMENÁCH  VLASTNÉHO IMANIA</w:t>
      </w:r>
    </w:p>
    <w:p w:rsidR="00C45480" w:rsidRPr="0094375D" w:rsidRDefault="00C45480" w:rsidP="00F32C1D">
      <w:pPr>
        <w:pStyle w:val="BodyText"/>
        <w:ind w:left="0"/>
        <w:rPr>
          <w:rFonts w:ascii="Calibri" w:hAnsi="Calibri"/>
          <w:szCs w:val="18"/>
        </w:rPr>
      </w:pPr>
    </w:p>
    <w:p w:rsidR="00C45480" w:rsidRPr="0094375D" w:rsidRDefault="00C45480" w:rsidP="00F32C1D">
      <w:pPr>
        <w:pStyle w:val="BodyText"/>
        <w:ind w:left="0"/>
        <w:rPr>
          <w:rFonts w:ascii="Calibri" w:hAnsi="Calibri"/>
          <w:szCs w:val="18"/>
        </w:rPr>
      </w:pPr>
      <w:r w:rsidRPr="0094375D">
        <w:rPr>
          <w:rFonts w:ascii="Calibri" w:hAnsi="Calibri"/>
          <w:szCs w:val="18"/>
        </w:rPr>
        <w:t>Prehľad o pohybe vlastného imania v priebehu účtovného obdobia je uvedený v nasledujúcej tabuľke:</w:t>
      </w:r>
    </w:p>
    <w:p w:rsidR="00C45480" w:rsidRDefault="00C45480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 </w:t>
      </w:r>
    </w:p>
    <w:p w:rsidR="00C45480" w:rsidRPr="0094375D" w:rsidRDefault="00C45480" w:rsidP="00143174">
      <w:pPr>
        <w:pStyle w:val="BodyText"/>
        <w:rPr>
          <w:rFonts w:ascii="Calibri" w:hAnsi="Calibri"/>
          <w:b/>
          <w:szCs w:val="18"/>
        </w:rPr>
      </w:pPr>
    </w:p>
    <w:p w:rsidR="00C45480" w:rsidRPr="0094375D" w:rsidRDefault="00C45480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Informácie o vlastnom  imaní bežného roka</w:t>
      </w:r>
    </w:p>
    <w:p w:rsidR="00C45480" w:rsidRPr="0094375D" w:rsidRDefault="00C45480" w:rsidP="00143174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C45480" w:rsidRPr="0094375D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7 967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-69 214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-69 214 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27 123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31 067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- 5 910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- 5 910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- 29 782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- 1 568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3 944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- 35 692</w:t>
            </w:r>
          </w:p>
        </w:tc>
      </w:tr>
    </w:tbl>
    <w:p w:rsidR="00C45480" w:rsidRPr="0094375D" w:rsidRDefault="00C45480" w:rsidP="00143174">
      <w:pPr>
        <w:pStyle w:val="BodyText"/>
        <w:rPr>
          <w:rFonts w:ascii="Calibri" w:hAnsi="Calibri"/>
          <w:szCs w:val="18"/>
        </w:rPr>
      </w:pPr>
    </w:p>
    <w:p w:rsidR="00C45480" w:rsidRPr="0094375D" w:rsidRDefault="00C45480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Informácie o vlastnom  imaní bezprostredne predchádzajúceho účtovného obdobia</w:t>
      </w:r>
    </w:p>
    <w:p w:rsidR="00C45480" w:rsidRPr="0094375D" w:rsidRDefault="00C45480" w:rsidP="00143174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C45480" w:rsidRPr="0094375D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7 967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-69 214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-69 214 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22 172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27 123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5 349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3 944</w:t>
            </w:r>
          </w:p>
        </w:tc>
      </w:tr>
      <w:tr w:rsidR="00C45480" w:rsidRPr="0094375D" w:rsidTr="009C6B06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16484B">
            <w:pPr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-33 726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9 293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5 349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45480" w:rsidRPr="0094375D" w:rsidRDefault="00C45480" w:rsidP="002D496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- 29 782</w:t>
            </w:r>
          </w:p>
        </w:tc>
      </w:tr>
    </w:tbl>
    <w:p w:rsidR="00C45480" w:rsidRPr="0094375D" w:rsidRDefault="00C45480" w:rsidP="007B47D7">
      <w:pPr>
        <w:spacing w:after="0" w:line="240" w:lineRule="auto"/>
        <w:rPr>
          <w:sz w:val="18"/>
          <w:szCs w:val="18"/>
        </w:rPr>
      </w:pPr>
    </w:p>
    <w:sectPr w:rsidR="00C45480" w:rsidRPr="0094375D" w:rsidSect="00047A74">
      <w:footerReference w:type="even" r:id="rId7"/>
      <w:footerReference w:type="default" r:id="rId8"/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480" w:rsidRDefault="00C45480">
      <w:r>
        <w:separator/>
      </w:r>
    </w:p>
  </w:endnote>
  <w:endnote w:type="continuationSeparator" w:id="0">
    <w:p w:rsidR="00C45480" w:rsidRDefault="00C45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80" w:rsidRDefault="00C45480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45480" w:rsidRDefault="00C45480" w:rsidP="005F16A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80" w:rsidRDefault="00C45480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C45480" w:rsidRDefault="00C45480" w:rsidP="005F16A4">
    <w:pPr>
      <w:pStyle w:val="Footer"/>
      <w:ind w:right="360"/>
    </w:pPr>
    <w:r>
      <w:t>VDP CZ s.r.o., Modlatín 471, 018 03 Horná Maríková,  IČO : 36 328 065, DIČ : 2020116835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480" w:rsidRDefault="00C45480">
      <w:r>
        <w:separator/>
      </w:r>
    </w:p>
  </w:footnote>
  <w:footnote w:type="continuationSeparator" w:id="0">
    <w:p w:rsidR="00C45480" w:rsidRDefault="00C454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2602F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8A821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29A37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0726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346F7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323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46C7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F644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BCD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AC09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D3A65"/>
    <w:multiLevelType w:val="hybridMultilevel"/>
    <w:tmpl w:val="5AFCE594"/>
    <w:lvl w:ilvl="0" w:tplc="4A342B4C">
      <w:start w:val="10"/>
      <w:numFmt w:val="upperLetter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3FA3607"/>
    <w:multiLevelType w:val="hybridMultilevel"/>
    <w:tmpl w:val="799010FA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8514254"/>
    <w:multiLevelType w:val="hybridMultilevel"/>
    <w:tmpl w:val="C1DA3A2A"/>
    <w:lvl w:ilvl="0" w:tplc="AA946258">
      <w:start w:val="1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7D3391"/>
    <w:multiLevelType w:val="hybridMultilevel"/>
    <w:tmpl w:val="4A9CDBC6"/>
    <w:lvl w:ilvl="0" w:tplc="6680CA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426DE1"/>
    <w:multiLevelType w:val="hybridMultilevel"/>
    <w:tmpl w:val="7AB876EE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6765F10"/>
    <w:multiLevelType w:val="hybridMultilevel"/>
    <w:tmpl w:val="7C96FFBA"/>
    <w:lvl w:ilvl="0" w:tplc="A7A87792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1DE33343"/>
    <w:multiLevelType w:val="hybridMultilevel"/>
    <w:tmpl w:val="2F7C0676"/>
    <w:lvl w:ilvl="0" w:tplc="E7A43FA0">
      <w:start w:val="9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1E8644EA"/>
    <w:multiLevelType w:val="hybridMultilevel"/>
    <w:tmpl w:val="243A1B08"/>
    <w:lvl w:ilvl="0" w:tplc="2982D9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E6218"/>
    <w:multiLevelType w:val="hybridMultilevel"/>
    <w:tmpl w:val="337812AE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3002786B"/>
    <w:multiLevelType w:val="hybridMultilevel"/>
    <w:tmpl w:val="78FE1144"/>
    <w:lvl w:ilvl="0" w:tplc="1E5C0F60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FB1C1392">
      <w:start w:val="8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A3E630C8">
      <w:start w:val="24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4751CF"/>
    <w:multiLevelType w:val="hybridMultilevel"/>
    <w:tmpl w:val="27E043A8"/>
    <w:lvl w:ilvl="0" w:tplc="FA4CE336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>
    <w:nsid w:val="305F654E"/>
    <w:multiLevelType w:val="hybridMultilevel"/>
    <w:tmpl w:val="3748541C"/>
    <w:lvl w:ilvl="0" w:tplc="76F4D414">
      <w:start w:val="5"/>
      <w:numFmt w:val="upperLetter"/>
      <w:lvlText w:val="%1)"/>
      <w:lvlJc w:val="left"/>
      <w:pPr>
        <w:tabs>
          <w:tab w:val="num" w:pos="630"/>
        </w:tabs>
        <w:ind w:left="630" w:hanging="360"/>
      </w:pPr>
      <w:rPr>
        <w:rFonts w:cs="Times New Roman" w:hint="default"/>
        <w:b/>
      </w:rPr>
    </w:lvl>
    <w:lvl w:ilvl="1" w:tplc="332453F6">
      <w:start w:val="15"/>
      <w:numFmt w:val="bullet"/>
      <w:lvlText w:val="%2)"/>
      <w:lvlJc w:val="left"/>
      <w:pPr>
        <w:tabs>
          <w:tab w:val="num" w:pos="1350"/>
        </w:tabs>
        <w:ind w:left="1350" w:hanging="360"/>
      </w:pPr>
      <w:rPr>
        <w:rFonts w:ascii="Symbol" w:eastAsia="Times New Roman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2">
    <w:nsid w:val="30BE1B45"/>
    <w:multiLevelType w:val="hybridMultilevel"/>
    <w:tmpl w:val="467EB446"/>
    <w:lvl w:ilvl="0" w:tplc="F6FE342E">
      <w:start w:val="4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35DB3F20"/>
    <w:multiLevelType w:val="hybridMultilevel"/>
    <w:tmpl w:val="6818FE88"/>
    <w:lvl w:ilvl="0" w:tplc="2604D6FE">
      <w:start w:val="10"/>
      <w:numFmt w:val="bullet"/>
      <w:lvlText w:val="-"/>
      <w:lvlJc w:val="left"/>
      <w:pPr>
        <w:tabs>
          <w:tab w:val="num" w:pos="6336"/>
        </w:tabs>
        <w:ind w:left="6336" w:hanging="72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5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3A2A2E4A"/>
    <w:multiLevelType w:val="hybridMultilevel"/>
    <w:tmpl w:val="7DEEA974"/>
    <w:lvl w:ilvl="0" w:tplc="2EB2BF96">
      <w:start w:val="385"/>
      <w:numFmt w:val="decimal"/>
      <w:lvlText w:val="%1"/>
      <w:lvlJc w:val="left"/>
      <w:pPr>
        <w:tabs>
          <w:tab w:val="num" w:pos="1020"/>
        </w:tabs>
        <w:ind w:left="1020" w:hanging="48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3ABC792B"/>
    <w:multiLevelType w:val="hybridMultilevel"/>
    <w:tmpl w:val="DFE8456E"/>
    <w:lvl w:ilvl="0" w:tplc="6046F260">
      <w:start w:val="10"/>
      <w:numFmt w:val="bullet"/>
      <w:lvlText w:val="-"/>
      <w:lvlJc w:val="left"/>
      <w:pPr>
        <w:tabs>
          <w:tab w:val="num" w:pos="5976"/>
        </w:tabs>
        <w:ind w:left="5976" w:hanging="36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8">
    <w:nsid w:val="4A457D93"/>
    <w:multiLevelType w:val="hybridMultilevel"/>
    <w:tmpl w:val="F2DA338C"/>
    <w:lvl w:ilvl="0" w:tplc="EB78FF48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>
    <w:nsid w:val="59AC646C"/>
    <w:multiLevelType w:val="hybridMultilevel"/>
    <w:tmpl w:val="1AA0DDA6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342C828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DA6E2D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6A5C0F"/>
    <w:multiLevelType w:val="hybridMultilevel"/>
    <w:tmpl w:val="E40645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9A0711"/>
    <w:multiLevelType w:val="hybridMultilevel"/>
    <w:tmpl w:val="C8749CCC"/>
    <w:lvl w:ilvl="0" w:tplc="66E84E3C">
      <w:start w:val="1"/>
      <w:numFmt w:val="lowerLetter"/>
      <w:lvlText w:val="%1)"/>
      <w:lvlJc w:val="left"/>
      <w:pPr>
        <w:tabs>
          <w:tab w:val="num" w:pos="369"/>
        </w:tabs>
        <w:ind w:left="369" w:hanging="375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  <w:rPr>
        <w:rFonts w:cs="Times New Roman"/>
      </w:rPr>
    </w:lvl>
  </w:abstractNum>
  <w:abstractNum w:abstractNumId="32">
    <w:nsid w:val="70873B8D"/>
    <w:multiLevelType w:val="hybridMultilevel"/>
    <w:tmpl w:val="238ADE9C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28"/>
  </w:num>
  <w:num w:numId="4">
    <w:abstractNumId w:val="25"/>
  </w:num>
  <w:num w:numId="5">
    <w:abstractNumId w:val="23"/>
  </w:num>
  <w:num w:numId="6">
    <w:abstractNumId w:val="25"/>
    <w:lvlOverride w:ilvl="0">
      <w:startOverride w:val="1"/>
    </w:lvlOverride>
  </w:num>
  <w:num w:numId="7">
    <w:abstractNumId w:val="29"/>
  </w:num>
  <w:num w:numId="8">
    <w:abstractNumId w:val="15"/>
  </w:num>
  <w:num w:numId="9">
    <w:abstractNumId w:val="22"/>
  </w:num>
  <w:num w:numId="10">
    <w:abstractNumId w:val="2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6"/>
  </w:num>
  <w:num w:numId="22">
    <w:abstractNumId w:val="27"/>
  </w:num>
  <w:num w:numId="23">
    <w:abstractNumId w:val="20"/>
  </w:num>
  <w:num w:numId="24">
    <w:abstractNumId w:val="10"/>
  </w:num>
  <w:num w:numId="25">
    <w:abstractNumId w:val="32"/>
  </w:num>
  <w:num w:numId="26">
    <w:abstractNumId w:val="30"/>
  </w:num>
  <w:num w:numId="27">
    <w:abstractNumId w:val="21"/>
  </w:num>
  <w:num w:numId="28">
    <w:abstractNumId w:val="19"/>
  </w:num>
  <w:num w:numId="29">
    <w:abstractNumId w:val="12"/>
  </w:num>
  <w:num w:numId="30">
    <w:abstractNumId w:val="18"/>
  </w:num>
  <w:num w:numId="31">
    <w:abstractNumId w:val="16"/>
  </w:num>
  <w:num w:numId="32">
    <w:abstractNumId w:val="14"/>
  </w:num>
  <w:num w:numId="33">
    <w:abstractNumId w:val="11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E70"/>
    <w:rsid w:val="00001099"/>
    <w:rsid w:val="00007992"/>
    <w:rsid w:val="0001228F"/>
    <w:rsid w:val="00032D2E"/>
    <w:rsid w:val="000332D4"/>
    <w:rsid w:val="00034E08"/>
    <w:rsid w:val="00047A74"/>
    <w:rsid w:val="0005404C"/>
    <w:rsid w:val="0006564C"/>
    <w:rsid w:val="00073EA3"/>
    <w:rsid w:val="0008038A"/>
    <w:rsid w:val="0008254F"/>
    <w:rsid w:val="000838BD"/>
    <w:rsid w:val="0009202F"/>
    <w:rsid w:val="000968E1"/>
    <w:rsid w:val="000A5483"/>
    <w:rsid w:val="000B006A"/>
    <w:rsid w:val="000B5D40"/>
    <w:rsid w:val="000C0180"/>
    <w:rsid w:val="000E37B7"/>
    <w:rsid w:val="000F0647"/>
    <w:rsid w:val="000F7537"/>
    <w:rsid w:val="001048C3"/>
    <w:rsid w:val="00104D67"/>
    <w:rsid w:val="00112137"/>
    <w:rsid w:val="00112E07"/>
    <w:rsid w:val="00113F68"/>
    <w:rsid w:val="00126367"/>
    <w:rsid w:val="00132F75"/>
    <w:rsid w:val="00143174"/>
    <w:rsid w:val="0016484B"/>
    <w:rsid w:val="00165074"/>
    <w:rsid w:val="001773D7"/>
    <w:rsid w:val="00183710"/>
    <w:rsid w:val="00192737"/>
    <w:rsid w:val="0019429C"/>
    <w:rsid w:val="001C3D21"/>
    <w:rsid w:val="001E4522"/>
    <w:rsid w:val="00222B92"/>
    <w:rsid w:val="0022358E"/>
    <w:rsid w:val="00231076"/>
    <w:rsid w:val="00233717"/>
    <w:rsid w:val="002368F8"/>
    <w:rsid w:val="002448E2"/>
    <w:rsid w:val="002464B3"/>
    <w:rsid w:val="002542D4"/>
    <w:rsid w:val="002612DC"/>
    <w:rsid w:val="00262E03"/>
    <w:rsid w:val="002678C0"/>
    <w:rsid w:val="002706A8"/>
    <w:rsid w:val="00281E3D"/>
    <w:rsid w:val="00285101"/>
    <w:rsid w:val="00287A0B"/>
    <w:rsid w:val="002916F6"/>
    <w:rsid w:val="0029393E"/>
    <w:rsid w:val="002A1472"/>
    <w:rsid w:val="002D4962"/>
    <w:rsid w:val="002D6997"/>
    <w:rsid w:val="002E5A8B"/>
    <w:rsid w:val="002E7685"/>
    <w:rsid w:val="002F4C13"/>
    <w:rsid w:val="002F763F"/>
    <w:rsid w:val="00326E59"/>
    <w:rsid w:val="003433D5"/>
    <w:rsid w:val="00346755"/>
    <w:rsid w:val="00351948"/>
    <w:rsid w:val="0036179B"/>
    <w:rsid w:val="00362D37"/>
    <w:rsid w:val="00367752"/>
    <w:rsid w:val="0037345B"/>
    <w:rsid w:val="00385743"/>
    <w:rsid w:val="0039459B"/>
    <w:rsid w:val="003A4141"/>
    <w:rsid w:val="003B79AC"/>
    <w:rsid w:val="003C6F7B"/>
    <w:rsid w:val="003D3808"/>
    <w:rsid w:val="003D4C2D"/>
    <w:rsid w:val="003E4521"/>
    <w:rsid w:val="003F1019"/>
    <w:rsid w:val="003F5F49"/>
    <w:rsid w:val="003F6C70"/>
    <w:rsid w:val="00415E55"/>
    <w:rsid w:val="00422FA5"/>
    <w:rsid w:val="00425934"/>
    <w:rsid w:val="00427883"/>
    <w:rsid w:val="004321B1"/>
    <w:rsid w:val="00440899"/>
    <w:rsid w:val="00443204"/>
    <w:rsid w:val="00443B5A"/>
    <w:rsid w:val="00451640"/>
    <w:rsid w:val="0045753C"/>
    <w:rsid w:val="00465ACC"/>
    <w:rsid w:val="00467F72"/>
    <w:rsid w:val="00472530"/>
    <w:rsid w:val="00475FB4"/>
    <w:rsid w:val="00480542"/>
    <w:rsid w:val="00484571"/>
    <w:rsid w:val="00492961"/>
    <w:rsid w:val="00492C33"/>
    <w:rsid w:val="004C6180"/>
    <w:rsid w:val="004D6E5B"/>
    <w:rsid w:val="004E0B0B"/>
    <w:rsid w:val="004E20C4"/>
    <w:rsid w:val="004E5FB4"/>
    <w:rsid w:val="005003E7"/>
    <w:rsid w:val="005012CF"/>
    <w:rsid w:val="0050211B"/>
    <w:rsid w:val="00504F8D"/>
    <w:rsid w:val="0051117B"/>
    <w:rsid w:val="005219DF"/>
    <w:rsid w:val="00524549"/>
    <w:rsid w:val="005362E4"/>
    <w:rsid w:val="00544919"/>
    <w:rsid w:val="00551111"/>
    <w:rsid w:val="005534D5"/>
    <w:rsid w:val="0056059F"/>
    <w:rsid w:val="0056128A"/>
    <w:rsid w:val="00563BA8"/>
    <w:rsid w:val="005641BB"/>
    <w:rsid w:val="00572391"/>
    <w:rsid w:val="00572454"/>
    <w:rsid w:val="005732AC"/>
    <w:rsid w:val="005747D7"/>
    <w:rsid w:val="005748D3"/>
    <w:rsid w:val="00582F8F"/>
    <w:rsid w:val="005907D2"/>
    <w:rsid w:val="00590B3A"/>
    <w:rsid w:val="005A6282"/>
    <w:rsid w:val="005E04BA"/>
    <w:rsid w:val="005E2294"/>
    <w:rsid w:val="005E403D"/>
    <w:rsid w:val="005E7BD9"/>
    <w:rsid w:val="005F16A4"/>
    <w:rsid w:val="005F54A0"/>
    <w:rsid w:val="0061042D"/>
    <w:rsid w:val="00612F65"/>
    <w:rsid w:val="00614AE8"/>
    <w:rsid w:val="00615D16"/>
    <w:rsid w:val="00616D7E"/>
    <w:rsid w:val="00632A94"/>
    <w:rsid w:val="00634816"/>
    <w:rsid w:val="0063624C"/>
    <w:rsid w:val="0063629C"/>
    <w:rsid w:val="006364CC"/>
    <w:rsid w:val="00687A3D"/>
    <w:rsid w:val="006910B6"/>
    <w:rsid w:val="006A5B80"/>
    <w:rsid w:val="006B70D9"/>
    <w:rsid w:val="006D65D8"/>
    <w:rsid w:val="006E4ED9"/>
    <w:rsid w:val="006E751E"/>
    <w:rsid w:val="00700EB8"/>
    <w:rsid w:val="0070262D"/>
    <w:rsid w:val="00713744"/>
    <w:rsid w:val="00723294"/>
    <w:rsid w:val="00726B43"/>
    <w:rsid w:val="007369C2"/>
    <w:rsid w:val="00741732"/>
    <w:rsid w:val="0074604C"/>
    <w:rsid w:val="00797114"/>
    <w:rsid w:val="007B47D7"/>
    <w:rsid w:val="007B7FD4"/>
    <w:rsid w:val="007C231E"/>
    <w:rsid w:val="007E2440"/>
    <w:rsid w:val="007E639C"/>
    <w:rsid w:val="007E79EB"/>
    <w:rsid w:val="007F1C76"/>
    <w:rsid w:val="007F57FA"/>
    <w:rsid w:val="00821AEE"/>
    <w:rsid w:val="00823E90"/>
    <w:rsid w:val="00830E26"/>
    <w:rsid w:val="008368EB"/>
    <w:rsid w:val="00842EDB"/>
    <w:rsid w:val="008436AD"/>
    <w:rsid w:val="008478D5"/>
    <w:rsid w:val="00853711"/>
    <w:rsid w:val="00865865"/>
    <w:rsid w:val="0087057A"/>
    <w:rsid w:val="0087620D"/>
    <w:rsid w:val="00877A31"/>
    <w:rsid w:val="008809C7"/>
    <w:rsid w:val="008B3E2A"/>
    <w:rsid w:val="008B49FB"/>
    <w:rsid w:val="008C7C4A"/>
    <w:rsid w:val="008D52D0"/>
    <w:rsid w:val="008E2A8C"/>
    <w:rsid w:val="008E5FA0"/>
    <w:rsid w:val="008F63F0"/>
    <w:rsid w:val="00900BFD"/>
    <w:rsid w:val="00901E24"/>
    <w:rsid w:val="00911ACE"/>
    <w:rsid w:val="00915DD9"/>
    <w:rsid w:val="00926037"/>
    <w:rsid w:val="00935481"/>
    <w:rsid w:val="0094375D"/>
    <w:rsid w:val="00944699"/>
    <w:rsid w:val="00954B78"/>
    <w:rsid w:val="00975A00"/>
    <w:rsid w:val="00980656"/>
    <w:rsid w:val="00981329"/>
    <w:rsid w:val="00996BC1"/>
    <w:rsid w:val="009A38F7"/>
    <w:rsid w:val="009A5919"/>
    <w:rsid w:val="009B6257"/>
    <w:rsid w:val="009B7A09"/>
    <w:rsid w:val="009C3323"/>
    <w:rsid w:val="009C6B06"/>
    <w:rsid w:val="009C6CBD"/>
    <w:rsid w:val="009E1738"/>
    <w:rsid w:val="009E4CE5"/>
    <w:rsid w:val="00A02A5B"/>
    <w:rsid w:val="00A04E5F"/>
    <w:rsid w:val="00A12635"/>
    <w:rsid w:val="00A16BF3"/>
    <w:rsid w:val="00A240C6"/>
    <w:rsid w:val="00A2715C"/>
    <w:rsid w:val="00A32296"/>
    <w:rsid w:val="00A348A7"/>
    <w:rsid w:val="00A35077"/>
    <w:rsid w:val="00A36230"/>
    <w:rsid w:val="00A54563"/>
    <w:rsid w:val="00A63799"/>
    <w:rsid w:val="00A70295"/>
    <w:rsid w:val="00A74928"/>
    <w:rsid w:val="00A772B2"/>
    <w:rsid w:val="00A93748"/>
    <w:rsid w:val="00A9557F"/>
    <w:rsid w:val="00AA4A84"/>
    <w:rsid w:val="00AB063E"/>
    <w:rsid w:val="00AC0A28"/>
    <w:rsid w:val="00AC0A42"/>
    <w:rsid w:val="00AC1279"/>
    <w:rsid w:val="00AC3474"/>
    <w:rsid w:val="00AC51D4"/>
    <w:rsid w:val="00AE55A2"/>
    <w:rsid w:val="00B0144C"/>
    <w:rsid w:val="00B30E1C"/>
    <w:rsid w:val="00B363B4"/>
    <w:rsid w:val="00B37F7D"/>
    <w:rsid w:val="00B83F5A"/>
    <w:rsid w:val="00B870F3"/>
    <w:rsid w:val="00BB1FA5"/>
    <w:rsid w:val="00BB2353"/>
    <w:rsid w:val="00BB7481"/>
    <w:rsid w:val="00BD3E70"/>
    <w:rsid w:val="00BD7581"/>
    <w:rsid w:val="00BE5A4B"/>
    <w:rsid w:val="00C0021D"/>
    <w:rsid w:val="00C07B4E"/>
    <w:rsid w:val="00C122A0"/>
    <w:rsid w:val="00C12AB4"/>
    <w:rsid w:val="00C15B7F"/>
    <w:rsid w:val="00C3414D"/>
    <w:rsid w:val="00C45074"/>
    <w:rsid w:val="00C45480"/>
    <w:rsid w:val="00C4740A"/>
    <w:rsid w:val="00C804E4"/>
    <w:rsid w:val="00C86490"/>
    <w:rsid w:val="00C918A0"/>
    <w:rsid w:val="00C95FFF"/>
    <w:rsid w:val="00CA023D"/>
    <w:rsid w:val="00CB2A45"/>
    <w:rsid w:val="00CD6ABE"/>
    <w:rsid w:val="00CD7283"/>
    <w:rsid w:val="00CE17CB"/>
    <w:rsid w:val="00CE6919"/>
    <w:rsid w:val="00CF42A1"/>
    <w:rsid w:val="00D06860"/>
    <w:rsid w:val="00D06DC1"/>
    <w:rsid w:val="00D174F6"/>
    <w:rsid w:val="00D20DF2"/>
    <w:rsid w:val="00D33284"/>
    <w:rsid w:val="00D356ED"/>
    <w:rsid w:val="00D42227"/>
    <w:rsid w:val="00D425FB"/>
    <w:rsid w:val="00D518A3"/>
    <w:rsid w:val="00D5660E"/>
    <w:rsid w:val="00D71EA1"/>
    <w:rsid w:val="00D81232"/>
    <w:rsid w:val="00D836D2"/>
    <w:rsid w:val="00DA66A3"/>
    <w:rsid w:val="00DA75EE"/>
    <w:rsid w:val="00DD2BC5"/>
    <w:rsid w:val="00DE01B8"/>
    <w:rsid w:val="00DE3A9D"/>
    <w:rsid w:val="00E070C5"/>
    <w:rsid w:val="00E14CBB"/>
    <w:rsid w:val="00E20E33"/>
    <w:rsid w:val="00E33357"/>
    <w:rsid w:val="00E45669"/>
    <w:rsid w:val="00E62000"/>
    <w:rsid w:val="00E76AEF"/>
    <w:rsid w:val="00E80B8A"/>
    <w:rsid w:val="00E90289"/>
    <w:rsid w:val="00E9339B"/>
    <w:rsid w:val="00EA58E9"/>
    <w:rsid w:val="00EA675F"/>
    <w:rsid w:val="00EC14C4"/>
    <w:rsid w:val="00EE3134"/>
    <w:rsid w:val="00EE697D"/>
    <w:rsid w:val="00EF5815"/>
    <w:rsid w:val="00F02166"/>
    <w:rsid w:val="00F22AAE"/>
    <w:rsid w:val="00F32C1D"/>
    <w:rsid w:val="00F53434"/>
    <w:rsid w:val="00F5682E"/>
    <w:rsid w:val="00F57132"/>
    <w:rsid w:val="00F645CE"/>
    <w:rsid w:val="00F708CA"/>
    <w:rsid w:val="00F843C3"/>
    <w:rsid w:val="00F878B4"/>
    <w:rsid w:val="00F906C6"/>
    <w:rsid w:val="00F91F02"/>
    <w:rsid w:val="00FA372A"/>
    <w:rsid w:val="00FB2B77"/>
    <w:rsid w:val="00FB4107"/>
    <w:rsid w:val="00FC3D7D"/>
    <w:rsid w:val="00FD3ECA"/>
    <w:rsid w:val="00FD7B8B"/>
    <w:rsid w:val="00FE5E9E"/>
    <w:rsid w:val="00FF0AEB"/>
    <w:rsid w:val="00FF364F"/>
    <w:rsid w:val="00FF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B5D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81232"/>
    <w:pPr>
      <w:keepNext/>
      <w:tabs>
        <w:tab w:val="num" w:pos="360"/>
      </w:tabs>
      <w:spacing w:after="0" w:line="240" w:lineRule="auto"/>
      <w:ind w:left="360" w:hanging="360"/>
      <w:outlineLvl w:val="0"/>
    </w:pPr>
    <w:rPr>
      <w:rFonts w:ascii="Times New Roman" w:hAnsi="Times New Roman"/>
      <w:b/>
      <w:caps/>
      <w:sz w:val="18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D81232"/>
    <w:pPr>
      <w:keepNext/>
      <w:numPr>
        <w:numId w:val="4"/>
      </w:numPr>
      <w:spacing w:after="0" w:line="240" w:lineRule="auto"/>
      <w:outlineLvl w:val="1"/>
    </w:pPr>
    <w:rPr>
      <w:rFonts w:ascii="Times New Roman" w:hAnsi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81232"/>
    <w:pPr>
      <w:keepNext/>
      <w:spacing w:after="0" w:line="240" w:lineRule="auto"/>
      <w:outlineLvl w:val="2"/>
    </w:pPr>
    <w:rPr>
      <w:rFonts w:ascii="Geneva" w:hAnsi="Geneva"/>
      <w:b/>
      <w:i/>
      <w:color w:val="000000"/>
      <w:sz w:val="16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D81232"/>
    <w:pPr>
      <w:keepNext/>
      <w:spacing w:after="0" w:line="240" w:lineRule="auto"/>
      <w:outlineLvl w:val="3"/>
    </w:pPr>
    <w:rPr>
      <w:rFonts w:ascii="Times New Roman" w:hAnsi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D81232"/>
    <w:pPr>
      <w:keepNext/>
      <w:spacing w:after="0" w:line="240" w:lineRule="auto"/>
      <w:outlineLvl w:val="4"/>
    </w:pPr>
    <w:rPr>
      <w:rFonts w:ascii="Times New Roman" w:hAnsi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D81232"/>
    <w:pPr>
      <w:keepNext/>
      <w:spacing w:after="0" w:line="240" w:lineRule="auto"/>
      <w:outlineLvl w:val="5"/>
    </w:pPr>
    <w:rPr>
      <w:rFonts w:ascii="Times New Roman" w:hAnsi="Times New Roman"/>
      <w:b/>
      <w:caps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D81232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5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D81232"/>
    <w:pPr>
      <w:keepNext/>
      <w:spacing w:after="0" w:line="240" w:lineRule="auto"/>
      <w:jc w:val="center"/>
      <w:outlineLvl w:val="7"/>
    </w:pPr>
    <w:rPr>
      <w:rFonts w:ascii="Geneva" w:hAnsi="Geneva"/>
      <w:color w:val="000000"/>
      <w:sz w:val="14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D81232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231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C231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231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C231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C231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231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C231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C231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C231E"/>
    <w:rPr>
      <w:rFonts w:ascii="Cambria" w:hAnsi="Cambria" w:cs="Times New Roman"/>
      <w:lang w:eastAsia="en-US"/>
    </w:rPr>
  </w:style>
  <w:style w:type="table" w:styleId="TableGrid">
    <w:name w:val="Table Grid"/>
    <w:basedOn w:val="TableNormal"/>
    <w:uiPriority w:val="99"/>
    <w:rsid w:val="00DD2B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07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231E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231E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8123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812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C231E"/>
    <w:rPr>
      <w:rFonts w:cs="Times New Roman"/>
      <w:lang w:eastAsia="en-US"/>
    </w:rPr>
  </w:style>
  <w:style w:type="paragraph" w:customStyle="1" w:styleId="Uvod">
    <w:name w:val="Uvod"/>
    <w:basedOn w:val="Normal"/>
    <w:uiPriority w:val="99"/>
    <w:rsid w:val="00D81232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abulka">
    <w:name w:val="Tabulka"/>
    <w:basedOn w:val="Normal"/>
    <w:uiPriority w:val="99"/>
    <w:rsid w:val="00D81232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D81232"/>
    <w:pPr>
      <w:numPr>
        <w:numId w:val="3"/>
      </w:num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D81232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TOC2">
    <w:name w:val="toc 2"/>
    <w:basedOn w:val="Normal"/>
    <w:next w:val="Normal"/>
    <w:autoRedefine/>
    <w:uiPriority w:val="99"/>
    <w:semiHidden/>
    <w:locked/>
    <w:rsid w:val="00D81232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TOC3">
    <w:name w:val="toc 3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link">
    <w:name w:val="Hyperlink"/>
    <w:basedOn w:val="DefaultParagraphFont"/>
    <w:uiPriority w:val="99"/>
    <w:rsid w:val="00D812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81232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8123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231E"/>
    <w:rPr>
      <w:rFonts w:cs="Times New Roman"/>
      <w:lang w:eastAsia="en-US"/>
    </w:rPr>
  </w:style>
  <w:style w:type="character" w:customStyle="1" w:styleId="ra">
    <w:name w:val="ra"/>
    <w:basedOn w:val="DefaultParagraphFont"/>
    <w:uiPriority w:val="99"/>
    <w:rsid w:val="00D81232"/>
    <w:rPr>
      <w:rFonts w:cs="Times New Roman"/>
    </w:rPr>
  </w:style>
  <w:style w:type="character" w:customStyle="1" w:styleId="tl">
    <w:name w:val="tl"/>
    <w:basedOn w:val="DefaultParagraphFont"/>
    <w:uiPriority w:val="99"/>
    <w:rsid w:val="00D8123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8123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8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231E"/>
    <w:rPr>
      <w:rFonts w:ascii="Times New Roman" w:hAnsi="Times New Roman" w:cs="Times New Roman"/>
      <w:sz w:val="2"/>
      <w:lang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D81232"/>
    <w:rPr>
      <w:rFonts w:cs="Times New Roman"/>
      <w:b/>
      <w:sz w:val="18"/>
      <w:lang w:val="sk-SK" w:eastAsia="en-US" w:bidi="ar-SA"/>
    </w:rPr>
  </w:style>
  <w:style w:type="paragraph" w:customStyle="1" w:styleId="podnadpis2">
    <w:name w:val="podnadpis2"/>
    <w:basedOn w:val="Normal"/>
    <w:uiPriority w:val="99"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locked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0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13</Pages>
  <Words>3796</Words>
  <Characters>21642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INCOMP</dc:creator>
  <cp:keywords/>
  <dc:description/>
  <cp:lastModifiedBy>.</cp:lastModifiedBy>
  <cp:revision>3</cp:revision>
  <cp:lastPrinted>2013-10-23T04:49:00Z</cp:lastPrinted>
  <dcterms:created xsi:type="dcterms:W3CDTF">2014-03-30T23:04:00Z</dcterms:created>
  <dcterms:modified xsi:type="dcterms:W3CDTF">2014-03-30T23:05:00Z</dcterms:modified>
</cp:coreProperties>
</file>