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2C" w:rsidRDefault="001C3D31" w:rsidP="001C3D31">
      <w:pPr>
        <w:jc w:val="center"/>
        <w:rPr>
          <w:b/>
          <w:sz w:val="32"/>
          <w:szCs w:val="32"/>
        </w:rPr>
      </w:pPr>
      <w:r w:rsidRPr="001C3D31">
        <w:rPr>
          <w:b/>
          <w:sz w:val="32"/>
          <w:szCs w:val="32"/>
        </w:rPr>
        <w:t>Poznámky</w:t>
      </w:r>
      <w:r w:rsidR="00023BA4">
        <w:rPr>
          <w:b/>
          <w:sz w:val="32"/>
          <w:szCs w:val="32"/>
        </w:rPr>
        <w:t xml:space="preserve"> k účtovnej závierke k 31.12.2013</w:t>
      </w:r>
    </w:p>
    <w:p w:rsidR="001C3D31" w:rsidRPr="001C3D31" w:rsidRDefault="001C3D31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</w:t>
      </w:r>
      <w:r w:rsidRPr="001C3D31">
        <w:rPr>
          <w:b/>
          <w:sz w:val="24"/>
          <w:szCs w:val="24"/>
        </w:rPr>
        <w:t>:</w:t>
      </w:r>
      <w:r w:rsidRPr="001C3D31">
        <w:rPr>
          <w:b/>
          <w:sz w:val="24"/>
          <w:szCs w:val="24"/>
        </w:rPr>
        <w:tab/>
      </w:r>
      <w:r w:rsidR="001466AB">
        <w:rPr>
          <w:b/>
          <w:sz w:val="24"/>
          <w:szCs w:val="24"/>
        </w:rPr>
        <w:t xml:space="preserve">DENMAR </w:t>
      </w:r>
      <w:r w:rsidR="00BD725C">
        <w:rPr>
          <w:b/>
          <w:sz w:val="24"/>
          <w:szCs w:val="24"/>
        </w:rPr>
        <w:t xml:space="preserve"> s.r.o.</w:t>
      </w:r>
    </w:p>
    <w:p w:rsidR="001C3D31" w:rsidRDefault="001C3D31" w:rsidP="001C3D31">
      <w:pPr>
        <w:rPr>
          <w:b/>
          <w:sz w:val="24"/>
          <w:szCs w:val="24"/>
        </w:rPr>
      </w:pPr>
      <w:r w:rsidRPr="001C3D31">
        <w:rPr>
          <w:b/>
          <w:sz w:val="24"/>
          <w:szCs w:val="24"/>
        </w:rPr>
        <w:t>Sídlo spoločnosti:</w:t>
      </w:r>
      <w:r w:rsidRPr="001C3D31">
        <w:rPr>
          <w:b/>
          <w:sz w:val="24"/>
          <w:szCs w:val="24"/>
        </w:rPr>
        <w:tab/>
      </w:r>
      <w:r w:rsidR="001466AB">
        <w:rPr>
          <w:b/>
          <w:sz w:val="24"/>
          <w:szCs w:val="24"/>
        </w:rPr>
        <w:t>Rokošova I. 189/7</w:t>
      </w:r>
    </w:p>
    <w:p w:rsidR="001466AB" w:rsidRDefault="001C3D31" w:rsidP="001C3D31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</w:pPr>
      <w:r>
        <w:rPr>
          <w:b/>
          <w:sz w:val="24"/>
          <w:szCs w:val="24"/>
        </w:rPr>
        <w:t>Zapísaná: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OR </w:t>
      </w:r>
      <w:r w:rsidR="001466AB">
        <w:rPr>
          <w:b/>
          <w:sz w:val="24"/>
          <w:szCs w:val="24"/>
        </w:rPr>
        <w:t>Trnava</w:t>
      </w:r>
      <w:r>
        <w:rPr>
          <w:b/>
          <w:sz w:val="24"/>
          <w:szCs w:val="24"/>
        </w:rPr>
        <w:t>, Oddiel:  Sro, Vl</w:t>
      </w:r>
      <w:r w:rsidR="00023BA4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žka číslo </w:t>
      </w:r>
      <w:r w:rsidR="001466AB">
        <w:rPr>
          <w:rStyle w:val="apple-converted-space"/>
        </w:rPr>
        <w:t> </w:t>
      </w:r>
      <w:r w:rsidR="001466AB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31047/T</w:t>
      </w:r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466AB">
        <w:rPr>
          <w:b/>
          <w:sz w:val="24"/>
          <w:szCs w:val="24"/>
        </w:rPr>
        <w:t>47024747</w:t>
      </w:r>
    </w:p>
    <w:p w:rsidR="001466AB" w:rsidRDefault="00BD725C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466AB" w:rsidRPr="001466AB">
        <w:rPr>
          <w:b/>
          <w:sz w:val="24"/>
          <w:szCs w:val="24"/>
        </w:rPr>
        <w:t>2023713956</w:t>
      </w:r>
    </w:p>
    <w:p w:rsidR="001C3D31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466AB">
        <w:rPr>
          <w:b/>
          <w:sz w:val="24"/>
          <w:szCs w:val="24"/>
        </w:rPr>
        <w:t>16.02.</w:t>
      </w:r>
      <w:r w:rsidR="00BD725C">
        <w:rPr>
          <w:b/>
          <w:sz w:val="24"/>
          <w:szCs w:val="24"/>
        </w:rPr>
        <w:t>2013</w:t>
      </w:r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Spoločníci: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Ing</w:t>
      </w:r>
      <w:r w:rsidR="001466AB">
        <w:rPr>
          <w:b/>
          <w:sz w:val="24"/>
          <w:szCs w:val="24"/>
        </w:rPr>
        <w:t>. Marek Lenický – 100% podiel na ZI</w:t>
      </w:r>
    </w:p>
    <w:p w:rsidR="00BA7E15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Konateľ: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A7E15">
        <w:rPr>
          <w:b/>
          <w:sz w:val="24"/>
          <w:szCs w:val="24"/>
        </w:rPr>
        <w:t xml:space="preserve">Ing. </w:t>
      </w:r>
      <w:r w:rsidR="001466AB">
        <w:rPr>
          <w:b/>
          <w:sz w:val="24"/>
          <w:szCs w:val="24"/>
        </w:rPr>
        <w:t>Marek Lenický</w:t>
      </w:r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imanie:</w:t>
      </w:r>
      <w:r>
        <w:rPr>
          <w:b/>
          <w:sz w:val="24"/>
          <w:szCs w:val="24"/>
        </w:rPr>
        <w:tab/>
        <w:t>5 000,- EUR – splatené</w:t>
      </w:r>
    </w:p>
    <w:p w:rsidR="00023BA4" w:rsidRDefault="00023BA4" w:rsidP="00BA7E15">
      <w:pPr>
        <w:ind w:left="2124" w:hanging="2124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sz w:val="24"/>
          <w:szCs w:val="24"/>
        </w:rPr>
        <w:t>Hlavná činnosť:</w:t>
      </w:r>
      <w:r>
        <w:rPr>
          <w:b/>
          <w:sz w:val="24"/>
          <w:szCs w:val="24"/>
        </w:rPr>
        <w:tab/>
      </w:r>
      <w:r w:rsidR="001466A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Vypracovanie dokumentácie a projektu jednoduchých stavieb, drobných stavieb a zmien týchto stavieb - technická, technologická a energetická časť</w:t>
      </w:r>
      <w:r w:rsidR="001466AB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1466AB" w:rsidRPr="001466AB" w:rsidRDefault="001466AB" w:rsidP="001466AB">
      <w:pPr>
        <w:ind w:left="2124" w:firstLine="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466AB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>Energetická certifikácia pre miesto spotreby energie: Vykurovanie a príprava teplej vody </w:t>
      </w:r>
    </w:p>
    <w:p w:rsidR="00023BA4" w:rsidRDefault="00023BA4" w:rsidP="001466AB">
      <w:pPr>
        <w:rPr>
          <w:rStyle w:val="ra"/>
          <w:b/>
        </w:rPr>
      </w:pPr>
      <w:r>
        <w:rPr>
          <w:rStyle w:val="ra"/>
          <w:b/>
        </w:rPr>
        <w:t>Zamestnanci:</w:t>
      </w:r>
      <w:r>
        <w:rPr>
          <w:rStyle w:val="ra"/>
          <w:b/>
        </w:rPr>
        <w:tab/>
      </w:r>
      <w:r w:rsidR="001466AB">
        <w:rPr>
          <w:rStyle w:val="ra"/>
          <w:b/>
        </w:rPr>
        <w:tab/>
      </w:r>
      <w:r>
        <w:rPr>
          <w:rStyle w:val="ra"/>
          <w:b/>
        </w:rPr>
        <w:t xml:space="preserve">spoločnosť v roku </w:t>
      </w:r>
      <w:r w:rsidR="00BA7E15">
        <w:rPr>
          <w:rStyle w:val="ra"/>
          <w:b/>
        </w:rPr>
        <w:t xml:space="preserve">mala 2 </w:t>
      </w:r>
      <w:r w:rsidR="001466AB">
        <w:rPr>
          <w:rStyle w:val="ra"/>
          <w:b/>
        </w:rPr>
        <w:t>zamestnancov</w:t>
      </w:r>
    </w:p>
    <w:p w:rsidR="00D52954" w:rsidRDefault="00D5295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Dobrovoľníci:</w:t>
      </w:r>
      <w:r>
        <w:rPr>
          <w:rStyle w:val="ra"/>
          <w:b/>
        </w:rPr>
        <w:tab/>
        <w:t>spoločnosť nevyslala žiadnych dobrovoľníkov a žiadni dobrovoľníci pre ňu nevykonávali činnosť</w:t>
      </w:r>
    </w:p>
    <w:p w:rsidR="00D52954" w:rsidRDefault="00D5295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Článok II.</w:t>
      </w:r>
    </w:p>
    <w:p w:rsidR="00D52954" w:rsidRPr="00D52954" w:rsidRDefault="00D52954" w:rsidP="00D52954">
      <w:pPr>
        <w:pStyle w:val="Odstavecseseznamem"/>
        <w:numPr>
          <w:ilvl w:val="0"/>
          <w:numId w:val="1"/>
        </w:numPr>
        <w:rPr>
          <w:rStyle w:val="ra"/>
          <w:b/>
        </w:rPr>
      </w:pPr>
      <w:r>
        <w:rPr>
          <w:rStyle w:val="ra"/>
          <w:b/>
        </w:rPr>
        <w:t>Spoločnosť zostavila účtovnú závierku k 31.12.2013 s predpokladom ďalšieho nepretržitého fungovania.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nehmotný majetok.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obstarané kúpou oceňovala obstarávacími nákladmi.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vytvorené vlastnou činnosťou spoločnosť nevlastní.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 spoločnosti sú krátkodobé, v lehote splatnosti, evidované v nominálnej hodnote.</w:t>
      </w:r>
    </w:p>
    <w:p w:rsidR="00FC6278" w:rsidRDefault="00FC6278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Krátkodobý finančný majetok predstavujú peniaze v pokladni a na účte spoločnosti </w:t>
      </w:r>
    </w:p>
    <w:p w:rsidR="00FC6278" w:rsidRDefault="00FC6278" w:rsidP="00FC6278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v nominálnej hodnote.</w:t>
      </w:r>
    </w:p>
    <w:p w:rsidR="001466AB" w:rsidRPr="001466AB" w:rsidRDefault="001466AB" w:rsidP="001466A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- </w:t>
      </w:r>
      <w:r>
        <w:rPr>
          <w:b/>
          <w:sz w:val="24"/>
          <w:szCs w:val="24"/>
        </w:rPr>
        <w:tab/>
        <w:t>Spoločnosť vlastní autá, ktoré do podnikania vložil spoločník.</w:t>
      </w:r>
    </w:p>
    <w:p w:rsidR="00BA7E15" w:rsidRDefault="00BA7E15" w:rsidP="00FC6278">
      <w:pPr>
        <w:pStyle w:val="Odstavecseseznamem"/>
        <w:rPr>
          <w:b/>
          <w:sz w:val="24"/>
          <w:szCs w:val="24"/>
        </w:rPr>
      </w:pPr>
    </w:p>
    <w:p w:rsidR="001466AB" w:rsidRDefault="001466AB" w:rsidP="00BA7E15">
      <w:pPr>
        <w:pStyle w:val="Odstavecseseznamem"/>
        <w:ind w:left="3552" w:firstLine="696"/>
        <w:rPr>
          <w:b/>
          <w:sz w:val="24"/>
          <w:szCs w:val="24"/>
        </w:rPr>
      </w:pPr>
    </w:p>
    <w:p w:rsidR="001466AB" w:rsidRDefault="001466AB" w:rsidP="00BA7E15">
      <w:pPr>
        <w:pStyle w:val="Odstavecseseznamem"/>
        <w:ind w:left="3552" w:firstLine="696"/>
        <w:rPr>
          <w:b/>
          <w:sz w:val="24"/>
          <w:szCs w:val="24"/>
        </w:rPr>
      </w:pPr>
    </w:p>
    <w:p w:rsidR="001466AB" w:rsidRDefault="001466AB" w:rsidP="00BA7E15">
      <w:pPr>
        <w:pStyle w:val="Odstavecseseznamem"/>
        <w:ind w:left="3552" w:firstLine="696"/>
        <w:rPr>
          <w:b/>
          <w:sz w:val="24"/>
          <w:szCs w:val="24"/>
        </w:rPr>
      </w:pPr>
    </w:p>
    <w:p w:rsidR="00BA7E15" w:rsidRDefault="00BA7E15" w:rsidP="00BA7E15">
      <w:pPr>
        <w:pStyle w:val="Odstavecseseznamem"/>
        <w:ind w:left="3552" w:firstLine="696"/>
        <w:rPr>
          <w:b/>
          <w:sz w:val="24"/>
          <w:szCs w:val="24"/>
        </w:rPr>
      </w:pPr>
      <w:r>
        <w:rPr>
          <w:b/>
          <w:sz w:val="24"/>
          <w:szCs w:val="24"/>
        </w:rPr>
        <w:t>-  2  -</w:t>
      </w:r>
    </w:p>
    <w:p w:rsidR="00BA7E15" w:rsidRDefault="00BA7E15" w:rsidP="00FC6278">
      <w:pPr>
        <w:pStyle w:val="Odstavecseseznamem"/>
        <w:rPr>
          <w:b/>
          <w:sz w:val="24"/>
          <w:szCs w:val="24"/>
        </w:rPr>
      </w:pPr>
    </w:p>
    <w:p w:rsidR="00FC6278" w:rsidRDefault="00BA7E15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FC6278">
        <w:rPr>
          <w:b/>
          <w:sz w:val="24"/>
          <w:szCs w:val="24"/>
        </w:rPr>
        <w:t>účtovala o časovo</w:t>
      </w:r>
      <w:r>
        <w:rPr>
          <w:b/>
          <w:sz w:val="24"/>
          <w:szCs w:val="24"/>
        </w:rPr>
        <w:t>m</w:t>
      </w:r>
      <w:r w:rsidR="00FC6278">
        <w:rPr>
          <w:b/>
          <w:sz w:val="24"/>
          <w:szCs w:val="24"/>
        </w:rPr>
        <w:t xml:space="preserve"> rozlíšení </w:t>
      </w:r>
      <w:r>
        <w:rPr>
          <w:b/>
          <w:sz w:val="24"/>
          <w:szCs w:val="24"/>
        </w:rPr>
        <w:t xml:space="preserve">v prípade poistenia majetku na účte 381 v sume </w:t>
      </w:r>
      <w:r w:rsidR="001466AB">
        <w:rPr>
          <w:b/>
          <w:sz w:val="24"/>
          <w:szCs w:val="24"/>
        </w:rPr>
        <w:t>369</w:t>
      </w:r>
      <w:r>
        <w:rPr>
          <w:b/>
          <w:sz w:val="24"/>
          <w:szCs w:val="24"/>
        </w:rPr>
        <w:t>,- Eur</w:t>
      </w:r>
      <w:r w:rsidR="00FC6278">
        <w:rPr>
          <w:b/>
          <w:sz w:val="24"/>
          <w:szCs w:val="24"/>
        </w:rPr>
        <w:t>.</w:t>
      </w:r>
    </w:p>
    <w:p w:rsidR="00FC6278" w:rsidRDefault="006D0E99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eviduje  záväz</w:t>
      </w:r>
      <w:r w:rsidR="00FC6278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 w:rsidR="00FC6278">
        <w:rPr>
          <w:b/>
          <w:sz w:val="24"/>
          <w:szCs w:val="24"/>
        </w:rPr>
        <w:t xml:space="preserve"> z hospodárskeho styku v hodnote </w:t>
      </w:r>
      <w:r w:rsidR="001466AB">
        <w:rPr>
          <w:b/>
          <w:sz w:val="24"/>
          <w:szCs w:val="24"/>
        </w:rPr>
        <w:t>22 489,-</w:t>
      </w:r>
      <w:r>
        <w:rPr>
          <w:b/>
          <w:sz w:val="24"/>
          <w:szCs w:val="24"/>
        </w:rPr>
        <w:t xml:space="preserve"> Eur na účte na účte 321.001 </w:t>
      </w:r>
      <w:r w:rsidR="00FC6278">
        <w:rPr>
          <w:b/>
          <w:sz w:val="24"/>
          <w:szCs w:val="24"/>
        </w:rPr>
        <w:t>v lehote splatnosti, nevlastní dlhopisy, nemá úvery  pôžičky ani dotácie</w:t>
      </w:r>
      <w:r>
        <w:rPr>
          <w:b/>
          <w:sz w:val="24"/>
          <w:szCs w:val="24"/>
        </w:rPr>
        <w:t xml:space="preserve">, </w:t>
      </w:r>
      <w:r w:rsidR="00FC6278">
        <w:rPr>
          <w:b/>
          <w:sz w:val="24"/>
          <w:szCs w:val="24"/>
        </w:rPr>
        <w:t xml:space="preserve"> žiadne deriváty, ani majetok zabezpečený derivátmi.</w:t>
      </w:r>
    </w:p>
    <w:p w:rsidR="00FC6278" w:rsidRDefault="00FC6278" w:rsidP="00FC627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III.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vlastní </w:t>
      </w:r>
      <w:r w:rsidR="006D0E99">
        <w:rPr>
          <w:b/>
          <w:sz w:val="24"/>
          <w:szCs w:val="24"/>
        </w:rPr>
        <w:t xml:space="preserve">auto nadobudnuté </w:t>
      </w:r>
      <w:r w:rsidR="001466AB">
        <w:rPr>
          <w:b/>
          <w:sz w:val="24"/>
          <w:szCs w:val="24"/>
        </w:rPr>
        <w:t>vložené spoločníkom</w:t>
      </w:r>
      <w:r w:rsidR="006D0E99">
        <w:rPr>
          <w:b/>
          <w:sz w:val="24"/>
          <w:szCs w:val="24"/>
        </w:rPr>
        <w:t>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netvorila oprávky a opravné položky k dlhodobému majetku.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žiadny majetok so záložným právom.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má uzatvorené poistné zmluvy na </w:t>
      </w:r>
      <w:r w:rsidR="006D0E99">
        <w:rPr>
          <w:b/>
          <w:sz w:val="24"/>
          <w:szCs w:val="24"/>
        </w:rPr>
        <w:t>auto a na poistenie zodpovednosti za škodu</w:t>
      </w:r>
      <w:r>
        <w:rPr>
          <w:b/>
          <w:sz w:val="24"/>
          <w:szCs w:val="24"/>
        </w:rPr>
        <w:t>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  <w:r w:rsidR="002174D0">
        <w:rPr>
          <w:b/>
          <w:sz w:val="24"/>
          <w:szCs w:val="24"/>
        </w:rPr>
        <w:t>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významné položky krátkodobého finančného majetku.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zásoby a netvorila opravné položky k zásobám.</w:t>
      </w:r>
    </w:p>
    <w:p w:rsidR="002174D0" w:rsidRPr="006D0E99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D0E99">
        <w:rPr>
          <w:b/>
          <w:sz w:val="24"/>
          <w:szCs w:val="24"/>
        </w:rPr>
        <w:t>Spoločnosť eviduje pohľadávk</w:t>
      </w:r>
      <w:r w:rsidR="006D0E99" w:rsidRPr="006D0E99">
        <w:rPr>
          <w:b/>
          <w:sz w:val="24"/>
          <w:szCs w:val="24"/>
        </w:rPr>
        <w:t>y</w:t>
      </w:r>
      <w:r w:rsidRPr="006D0E99">
        <w:rPr>
          <w:b/>
          <w:sz w:val="24"/>
          <w:szCs w:val="24"/>
        </w:rPr>
        <w:t xml:space="preserve"> v celkovej </w:t>
      </w:r>
      <w:r w:rsidR="006D0E99" w:rsidRPr="006D0E99">
        <w:rPr>
          <w:b/>
          <w:sz w:val="24"/>
          <w:szCs w:val="24"/>
        </w:rPr>
        <w:t xml:space="preserve">hodnote </w:t>
      </w:r>
      <w:r w:rsidR="001466AB">
        <w:rPr>
          <w:b/>
          <w:sz w:val="24"/>
          <w:szCs w:val="24"/>
        </w:rPr>
        <w:t>4 819,-</w:t>
      </w:r>
      <w:r w:rsidRPr="006D0E99">
        <w:rPr>
          <w:b/>
          <w:sz w:val="24"/>
          <w:szCs w:val="24"/>
        </w:rPr>
        <w:t xml:space="preserve"> Eur z hospodárskej činnosti,</w:t>
      </w:r>
      <w:r w:rsidR="006D0E99" w:rsidRPr="006D0E99">
        <w:rPr>
          <w:b/>
          <w:sz w:val="24"/>
          <w:szCs w:val="24"/>
        </w:rPr>
        <w:t xml:space="preserve"> z ktorých časť</w:t>
      </w:r>
      <w:r w:rsidRPr="006D0E99">
        <w:rPr>
          <w:b/>
          <w:sz w:val="24"/>
          <w:szCs w:val="24"/>
        </w:rPr>
        <w:t xml:space="preserve"> je v lehote splatnosti.</w:t>
      </w:r>
      <w:r w:rsidR="006D0E99" w:rsidRPr="006D0E99">
        <w:rPr>
          <w:b/>
          <w:sz w:val="24"/>
          <w:szCs w:val="24"/>
        </w:rPr>
        <w:t xml:space="preserve"> Po splatnosti sú </w:t>
      </w:r>
      <w:r w:rsidR="00EC126F">
        <w:rPr>
          <w:b/>
          <w:sz w:val="24"/>
          <w:szCs w:val="24"/>
        </w:rPr>
        <w:t>4</w:t>
      </w:r>
      <w:r w:rsidR="006D0E99" w:rsidRPr="006D0E99">
        <w:rPr>
          <w:b/>
          <w:sz w:val="24"/>
          <w:szCs w:val="24"/>
        </w:rPr>
        <w:t xml:space="preserve"> pohľadávky v úhrnnej </w:t>
      </w:r>
      <w:r w:rsidR="006D0E99">
        <w:rPr>
          <w:b/>
          <w:sz w:val="24"/>
          <w:szCs w:val="24"/>
        </w:rPr>
        <w:t xml:space="preserve">sume </w:t>
      </w:r>
      <w:r w:rsidR="00EC126F">
        <w:rPr>
          <w:b/>
          <w:sz w:val="24"/>
          <w:szCs w:val="24"/>
        </w:rPr>
        <w:t>3 084</w:t>
      </w:r>
      <w:r w:rsidR="006D0E99" w:rsidRPr="006D0E99">
        <w:rPr>
          <w:b/>
          <w:sz w:val="24"/>
          <w:szCs w:val="24"/>
        </w:rPr>
        <w:t>,-  Eur.</w:t>
      </w:r>
      <w:r w:rsidR="006D0E99">
        <w:rPr>
          <w:b/>
          <w:sz w:val="24"/>
          <w:szCs w:val="24"/>
        </w:rPr>
        <w:t xml:space="preserve"> </w:t>
      </w:r>
      <w:r w:rsidRPr="006D0E99">
        <w:rPr>
          <w:b/>
          <w:sz w:val="24"/>
          <w:szCs w:val="24"/>
        </w:rPr>
        <w:t>Spoločnosť netvorila opravné položky k pohľadávkam. Vznikla v roku 2013 a na začiatku obdobia neevidovala žiadne pohľadávky.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Základné imanie spoločnosti je 5 000,- Eur splatené spoločník</w:t>
      </w:r>
      <w:r w:rsidR="00EC126F">
        <w:rPr>
          <w:b/>
          <w:sz w:val="24"/>
          <w:szCs w:val="24"/>
        </w:rPr>
        <w:t>om</w:t>
      </w:r>
      <w:r>
        <w:rPr>
          <w:b/>
          <w:sz w:val="24"/>
          <w:szCs w:val="24"/>
        </w:rPr>
        <w:t xml:space="preserve"> do pokladne v hotovosti v plnej výške.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bude tvoriť iba „Zákonný rezervný fond“, ktorý bude naplnený zo zisku v zmysle zákona.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vznikla v roku 2013, s výsledkom hospodárenia bude nakladané podľa rozhodnutia Valného zhromaždenia.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začiatku obdobia spoločnosť nemala utvorené rezervy.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účtoch 325 a 379 neeviduje firma žiadne záväzky.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tvorí SF</w:t>
      </w:r>
      <w:r w:rsidR="00E07549">
        <w:rPr>
          <w:b/>
          <w:sz w:val="24"/>
          <w:szCs w:val="24"/>
        </w:rPr>
        <w:t xml:space="preserve"> na vrub nákladov vo výške 1% z objemu hrubých miezd</w:t>
      </w:r>
      <w:r>
        <w:rPr>
          <w:b/>
          <w:sz w:val="24"/>
          <w:szCs w:val="24"/>
        </w:rPr>
        <w:t>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nemá úvery, pôžičky, ani výpomoc</w:t>
      </w:r>
      <w:r w:rsidR="00217ADC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</w:t>
      </w:r>
    </w:p>
    <w:p w:rsidR="00217ADC" w:rsidRDefault="00217ADC" w:rsidP="00EC126F">
      <w:pPr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Článok IV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Všetky tržby spoločnosti má spoločnosť z bežnej hospodárskej činnosti, ktoré boli fakturované  za </w:t>
      </w:r>
      <w:r w:rsidR="00E07549">
        <w:rPr>
          <w:b/>
          <w:sz w:val="24"/>
          <w:szCs w:val="24"/>
        </w:rPr>
        <w:t>predmet</w:t>
      </w:r>
      <w:r w:rsidR="00EC126F">
        <w:rPr>
          <w:b/>
          <w:sz w:val="24"/>
          <w:szCs w:val="24"/>
        </w:rPr>
        <w:t>y</w:t>
      </w:r>
      <w:r w:rsidR="00E07549">
        <w:rPr>
          <w:b/>
          <w:sz w:val="24"/>
          <w:szCs w:val="24"/>
        </w:rPr>
        <w:t xml:space="preserve"> činnosti</w:t>
      </w:r>
      <w:r w:rsidR="00EC126F">
        <w:rPr>
          <w:b/>
          <w:sz w:val="24"/>
          <w:szCs w:val="24"/>
        </w:rPr>
        <w:t>, hlavne za projektové práce, energetické certifikáty, tovar a tiež upratovacie práce</w:t>
      </w:r>
      <w:r w:rsidR="00E07549">
        <w:rPr>
          <w:b/>
          <w:sz w:val="24"/>
          <w:szCs w:val="24"/>
        </w:rPr>
        <w:t>.</w:t>
      </w:r>
    </w:p>
    <w:p w:rsidR="00217ADC" w:rsidRDefault="00217ADC" w:rsidP="00EC126F">
      <w:pPr>
        <w:pStyle w:val="Odstavecseseznamem"/>
        <w:rPr>
          <w:b/>
          <w:sz w:val="24"/>
          <w:szCs w:val="24"/>
        </w:rPr>
      </w:pPr>
    </w:p>
    <w:p w:rsidR="00EC126F" w:rsidRDefault="00EC126F" w:rsidP="00EC126F">
      <w:pPr>
        <w:pStyle w:val="Odstavecseseznamem"/>
        <w:rPr>
          <w:b/>
          <w:sz w:val="24"/>
          <w:szCs w:val="24"/>
        </w:rPr>
      </w:pPr>
    </w:p>
    <w:p w:rsidR="00EC126F" w:rsidRDefault="00EC126F" w:rsidP="00EC126F">
      <w:pPr>
        <w:pStyle w:val="Odstavecseseznamem"/>
        <w:rPr>
          <w:b/>
          <w:sz w:val="24"/>
          <w:szCs w:val="24"/>
        </w:rPr>
      </w:pPr>
    </w:p>
    <w:p w:rsidR="00131E0C" w:rsidRPr="00E07549" w:rsidRDefault="00131E0C" w:rsidP="00131E0C">
      <w:pPr>
        <w:pStyle w:val="Odstavecseseznamem"/>
        <w:ind w:left="3552" w:firstLine="696"/>
        <w:rPr>
          <w:b/>
          <w:sz w:val="24"/>
          <w:szCs w:val="24"/>
        </w:rPr>
      </w:pPr>
      <w:r w:rsidRPr="00E07549">
        <w:rPr>
          <w:b/>
          <w:sz w:val="24"/>
          <w:szCs w:val="24"/>
        </w:rPr>
        <w:lastRenderedPageBreak/>
        <w:t xml:space="preserve">-     3  </w:t>
      </w:r>
      <w:r w:rsidRPr="00E07549">
        <w:rPr>
          <w:b/>
          <w:sz w:val="24"/>
          <w:szCs w:val="24"/>
        </w:rPr>
        <w:tab/>
        <w:t>-</w:t>
      </w:r>
    </w:p>
    <w:p w:rsidR="00131E0C" w:rsidRDefault="00131E0C" w:rsidP="00131E0C">
      <w:pPr>
        <w:pStyle w:val="Odstavecseseznamem"/>
        <w:rPr>
          <w:b/>
          <w:sz w:val="24"/>
          <w:szCs w:val="24"/>
        </w:rPr>
      </w:pPr>
    </w:p>
    <w:p w:rsidR="00E07549" w:rsidRPr="00131E0C" w:rsidRDefault="00217ADC" w:rsidP="00E0754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dotácie ani granty.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neúčtovala o finančných výnosoch, kurzových ziskoch ani kurzových stratách.</w:t>
      </w:r>
    </w:p>
    <w:p w:rsidR="00217ADC" w:rsidRP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účte ostatné služby spoločnosť účtovala iba o bežných službách súvisiacich s činnosťou spoločnosti – založenie spoločnosti,</w:t>
      </w:r>
      <w:r w:rsidR="002578A8">
        <w:rPr>
          <w:b/>
          <w:sz w:val="24"/>
          <w:szCs w:val="24"/>
        </w:rPr>
        <w:t xml:space="preserve"> notárske služby, </w:t>
      </w:r>
      <w:r>
        <w:rPr>
          <w:b/>
          <w:sz w:val="24"/>
          <w:szCs w:val="24"/>
        </w:rPr>
        <w:t xml:space="preserve"> vedenie účtovníctva, telefón, internet</w:t>
      </w:r>
      <w:r w:rsidR="00635C16">
        <w:rPr>
          <w:b/>
          <w:sz w:val="24"/>
          <w:szCs w:val="24"/>
        </w:rPr>
        <w:t>, kopírovanie, poštovné, projektové práce, sprostredkovanie, vystavenie energetických certifikátov</w:t>
      </w:r>
      <w:r>
        <w:rPr>
          <w:b/>
          <w:sz w:val="24"/>
          <w:szCs w:val="24"/>
        </w:rPr>
        <w:t>.</w:t>
      </w:r>
    </w:p>
    <w:p w:rsidR="002174D0" w:rsidRDefault="002578A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povinnosť overenia účtovnej závierky audítorom.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neúčtovala na podsúvahových účtoch.</w:t>
      </w:r>
    </w:p>
    <w:p w:rsidR="002578A8" w:rsidRDefault="002578A8" w:rsidP="002578A8">
      <w:pPr>
        <w:rPr>
          <w:b/>
          <w:sz w:val="24"/>
          <w:szCs w:val="24"/>
        </w:rPr>
      </w:pP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Spoločnosť nemá majetok, ktorý by vznikol v</w:t>
      </w:r>
      <w:r w:rsidR="003E25FE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dôsledku</w:t>
      </w:r>
      <w:r w:rsidR="003E25FE">
        <w:rPr>
          <w:b/>
          <w:sz w:val="24"/>
          <w:szCs w:val="24"/>
        </w:rPr>
        <w:t xml:space="preserve"> minulých udalostí.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pasíva, ktoré by vznikli v dôsledku minulých udalostí.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nemý finančné povinnosti, o ktorých sa neúčtuje.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nevlastní kultúrne pamiatky.</w:t>
      </w:r>
    </w:p>
    <w:p w:rsidR="003E25FE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3E25FE" w:rsidRDefault="003E25FE" w:rsidP="003E25FE">
      <w:pPr>
        <w:ind w:left="705" w:hanging="705"/>
        <w:rPr>
          <w:b/>
          <w:sz w:val="24"/>
          <w:szCs w:val="24"/>
        </w:rPr>
      </w:pPr>
    </w:p>
    <w:p w:rsidR="003E25FE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V Bratislave,</w:t>
      </w:r>
    </w:p>
    <w:p w:rsidR="003E25FE" w:rsidRDefault="00E07549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35C16">
        <w:rPr>
          <w:b/>
          <w:sz w:val="24"/>
          <w:szCs w:val="24"/>
        </w:rPr>
        <w:t>8</w:t>
      </w:r>
      <w:r w:rsidR="003E25FE">
        <w:rPr>
          <w:b/>
          <w:sz w:val="24"/>
          <w:szCs w:val="24"/>
        </w:rPr>
        <w:t>.03.2014</w:t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  <w:t>...............................................</w:t>
      </w:r>
    </w:p>
    <w:p w:rsidR="003E25FE" w:rsidRPr="002578A8" w:rsidRDefault="003E25FE" w:rsidP="00635C16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35C1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Ing</w:t>
      </w:r>
      <w:r w:rsidR="00635C16">
        <w:rPr>
          <w:b/>
          <w:sz w:val="24"/>
          <w:szCs w:val="24"/>
        </w:rPr>
        <w:t>. Marek Lenický</w:t>
      </w:r>
      <w:r w:rsidR="00E07549">
        <w:rPr>
          <w:b/>
          <w:sz w:val="24"/>
          <w:szCs w:val="24"/>
        </w:rPr>
        <w:t>, konateľ</w:t>
      </w:r>
    </w:p>
    <w:p w:rsidR="002578A8" w:rsidRDefault="002578A8" w:rsidP="002578A8">
      <w:pPr>
        <w:pStyle w:val="Odstavecseseznamem"/>
        <w:rPr>
          <w:b/>
          <w:sz w:val="24"/>
          <w:szCs w:val="24"/>
        </w:rPr>
      </w:pPr>
    </w:p>
    <w:p w:rsidR="002578A8" w:rsidRPr="002578A8" w:rsidRDefault="002578A8" w:rsidP="002578A8">
      <w:pPr>
        <w:rPr>
          <w:b/>
          <w:sz w:val="24"/>
          <w:szCs w:val="24"/>
        </w:rPr>
      </w:pPr>
    </w:p>
    <w:p w:rsidR="002578A8" w:rsidRDefault="002578A8" w:rsidP="002578A8">
      <w:pPr>
        <w:pStyle w:val="Odstavecseseznamem"/>
        <w:rPr>
          <w:b/>
          <w:sz w:val="24"/>
          <w:szCs w:val="24"/>
        </w:rPr>
      </w:pPr>
    </w:p>
    <w:p w:rsidR="002578A8" w:rsidRPr="00FC6278" w:rsidRDefault="002578A8" w:rsidP="002578A8">
      <w:pPr>
        <w:pStyle w:val="Odstavecseseznamem"/>
        <w:rPr>
          <w:b/>
          <w:sz w:val="24"/>
          <w:szCs w:val="24"/>
        </w:rPr>
      </w:pPr>
    </w:p>
    <w:p w:rsidR="00FC6278" w:rsidRPr="00FC6278" w:rsidRDefault="00FC6278" w:rsidP="00FC6278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1C3D31" w:rsidRPr="001C3D31" w:rsidRDefault="001C3D31" w:rsidP="001C3D31">
      <w:pPr>
        <w:rPr>
          <w:b/>
          <w:sz w:val="24"/>
          <w:szCs w:val="24"/>
        </w:rPr>
      </w:pPr>
    </w:p>
    <w:p w:rsidR="001C3D31" w:rsidRPr="001C3D31" w:rsidRDefault="001C3D31" w:rsidP="001C3D31">
      <w:pPr>
        <w:rPr>
          <w:b/>
          <w:sz w:val="32"/>
          <w:szCs w:val="32"/>
        </w:rPr>
      </w:pPr>
    </w:p>
    <w:p w:rsidR="001C3D31" w:rsidRPr="001C3D31" w:rsidRDefault="001C3D31" w:rsidP="001C3D31">
      <w:pPr>
        <w:rPr>
          <w:b/>
        </w:rPr>
      </w:pPr>
    </w:p>
    <w:sectPr w:rsidR="001C3D31" w:rsidRPr="001C3D31" w:rsidSect="007F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compat/>
  <w:rsids>
    <w:rsidRoot w:val="000A7FEF"/>
    <w:rsid w:val="00023BA4"/>
    <w:rsid w:val="000A7FEF"/>
    <w:rsid w:val="00131E0C"/>
    <w:rsid w:val="001466AB"/>
    <w:rsid w:val="001C3D31"/>
    <w:rsid w:val="002174D0"/>
    <w:rsid w:val="00217ADC"/>
    <w:rsid w:val="002578A8"/>
    <w:rsid w:val="003E25FE"/>
    <w:rsid w:val="00594156"/>
    <w:rsid w:val="00635C16"/>
    <w:rsid w:val="006D0E99"/>
    <w:rsid w:val="006E16E2"/>
    <w:rsid w:val="007F582C"/>
    <w:rsid w:val="00963A61"/>
    <w:rsid w:val="00BA7E15"/>
    <w:rsid w:val="00BD725C"/>
    <w:rsid w:val="00C6781B"/>
    <w:rsid w:val="00D52954"/>
    <w:rsid w:val="00E07549"/>
    <w:rsid w:val="00E5066C"/>
    <w:rsid w:val="00EC126F"/>
    <w:rsid w:val="00F22B78"/>
    <w:rsid w:val="00F705F6"/>
    <w:rsid w:val="00FC6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58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023BA4"/>
  </w:style>
  <w:style w:type="paragraph" w:styleId="Odstavecseseznamem">
    <w:name w:val="List Paragraph"/>
    <w:basedOn w:val="Normln"/>
    <w:uiPriority w:val="34"/>
    <w:qFormat/>
    <w:rsid w:val="00D52954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BA7E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DENMAR%20sro%20DPPO%202013\Pozn&#225;mky_textov&#225;_&#269;as&#357;_DENMAR_sro_201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Poznámky_textová_časť_DENMAR_sro_2013</Template>
  <TotalTime>1</TotalTime>
  <Pages>4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2014-03-31T10:59:00Z</dcterms:created>
  <dcterms:modified xsi:type="dcterms:W3CDTF">2014-03-31T11:00:00Z</dcterms:modified>
</cp:coreProperties>
</file>