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CA" w:rsidRPr="002B2E75" w:rsidRDefault="00255CCA" w:rsidP="008554E1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255CCA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255CCA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 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255CCA" w:rsidRPr="002B2E75" w:rsidRDefault="00255CCA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255CCA" w:rsidRPr="002B2E75" w:rsidRDefault="00255CCA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255CCA" w:rsidRPr="002B2E75" w:rsidRDefault="00255CCA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255CCA" w:rsidRPr="002B2E75" w:rsidRDefault="00255CCA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255CCA" w:rsidRPr="002B2E75" w:rsidRDefault="00255CCA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255CCA" w:rsidRPr="002B2E75" w:rsidRDefault="00255CCA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AD0E3A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bCs/>
                <w:lang w:eastAsia="sk-SK"/>
              </w:rPr>
            </w:pPr>
            <w:r w:rsidRPr="00AD0E3A">
              <w:rPr>
                <w:rFonts w:cs="Arial"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s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.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r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.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AD0E3A" w:rsidRDefault="00255CCA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AD0E3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55CCA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255CCA" w:rsidRPr="002B2E75" w:rsidRDefault="00255CCA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255CCA" w:rsidRPr="002B2E75" w:rsidRDefault="00255CCA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55CCA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255CCA" w:rsidRPr="002B2E75" w:rsidRDefault="00255CCA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55CC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  <w:tr w:rsidR="00255CCA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5CCA" w:rsidRDefault="00255CCA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255CCA" w:rsidRPr="002B2E75" w:rsidRDefault="00255CCA" w:rsidP="00CD3B2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11.03.2014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55CCA" w:rsidRPr="002B2E75" w:rsidRDefault="00255CCA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55CCA" w:rsidRPr="002B2E75" w:rsidRDefault="00255CCA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55CCA" w:rsidRPr="002B2E75" w:rsidRDefault="00255CCA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55CCA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5CCA" w:rsidRPr="002B2E75" w:rsidRDefault="00255CCA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5CCA" w:rsidRPr="002B2E75" w:rsidRDefault="00255CCA" w:rsidP="00BF2C43">
            <w:pPr>
              <w:rPr>
                <w:rFonts w:cs="Arial"/>
                <w:lang w:eastAsia="sk-SK"/>
              </w:rPr>
            </w:pPr>
          </w:p>
        </w:tc>
      </w:tr>
    </w:tbl>
    <w:p w:rsidR="00255CCA" w:rsidRDefault="00255CCA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255CCA" w:rsidRPr="007C40F2" w:rsidRDefault="00255CCA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255CCA" w:rsidRPr="002B2E75" w:rsidRDefault="00255CCA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255CC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255CC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255CC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1B6F4E"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55CCA" w:rsidRPr="002B2E75" w:rsidRDefault="00255CCA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255CCA" w:rsidRPr="002B2E75" w:rsidRDefault="00255CCA" w:rsidP="00517A7A">
      <w:pPr>
        <w:pStyle w:val="Title"/>
        <w:spacing w:before="0" w:beforeAutospacing="0" w:after="0"/>
        <w:jc w:val="left"/>
      </w:pPr>
    </w:p>
    <w:p w:rsidR="00255CCA" w:rsidRPr="002B2E75" w:rsidRDefault="00255CCA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55CCA" w:rsidRPr="002B2E75" w:rsidRDefault="00255CCA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255CCA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55CCA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5CCA" w:rsidRPr="002B2E75" w:rsidRDefault="00255CCA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5CCA" w:rsidRPr="002B2E75" w:rsidRDefault="00255CCA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55CCA" w:rsidRPr="002B2E75" w:rsidRDefault="00255CCA" w:rsidP="00453B94">
            <w:pPr>
              <w:jc w:val="center"/>
            </w:pPr>
            <w:r w:rsidRPr="002B2E75">
              <w:t>e</w:t>
            </w:r>
          </w:p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6C2BCB">
            <w:smartTag w:uri="urn:schemas-microsoft-com:office:smarttags" w:element="PersonName">
              <w:smartTagPr>
                <w:attr w:name="ProductID" w:val="JUDr. Eva"/>
              </w:smartTagPr>
              <w:r>
                <w:t>JUDr. Eva</w:t>
              </w:r>
            </w:smartTag>
            <w:r>
              <w:t xml:space="preserve"> Petránová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3320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6C2BCB">
            <w:r>
              <w:t xml:space="preserve">         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6C2BCB">
            <w:r>
              <w:t>Mgr. Erika Petránová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 3320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6C2BCB">
            <w:r>
              <w:t xml:space="preserve">         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6C2BCB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55CCA" w:rsidRPr="007C2D2B" w:rsidRDefault="00255CCA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</w:t>
            </w:r>
            <w:r w:rsidRPr="007C2D2B">
              <w:rPr>
                <w:rFonts w:cs="Arial"/>
                <w:b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55CCA" w:rsidRPr="007C2D2B" w:rsidRDefault="00255CCA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</w:t>
            </w:r>
            <w:r w:rsidRPr="007C2D2B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7C2D2B" w:rsidRDefault="00255CCA" w:rsidP="006C2BCB">
            <w:pPr>
              <w:rPr>
                <w:b/>
              </w:rPr>
            </w:pPr>
            <w:r>
              <w:t xml:space="preserve">       </w:t>
            </w:r>
            <w:r w:rsidRPr="007C2D2B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55CCA" w:rsidRPr="002B2E75" w:rsidRDefault="00255CCA" w:rsidP="006C2BCB"/>
        </w:tc>
      </w:tr>
    </w:tbl>
    <w:p w:rsidR="00255CCA" w:rsidRPr="002B2E75" w:rsidRDefault="00255CCA" w:rsidP="006C2BCB"/>
    <w:p w:rsidR="00255CCA" w:rsidRPr="002B2E75" w:rsidRDefault="00255CCA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255CCA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255CCA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55CCA" w:rsidRPr="002B2E75" w:rsidRDefault="00255CCA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55CCA" w:rsidRPr="002B2E75" w:rsidRDefault="00255CCA" w:rsidP="00BD4D2D"/>
        </w:tc>
      </w:tr>
      <w:tr w:rsidR="00255CCA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5CCA" w:rsidRPr="002B2E75" w:rsidRDefault="00255CCA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5CCA" w:rsidRPr="002B2E75" w:rsidRDefault="00255CCA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55CCA" w:rsidRPr="002B2E75" w:rsidRDefault="00255CCA" w:rsidP="00BD4D2D">
            <w:pPr>
              <w:jc w:val="center"/>
            </w:pPr>
            <w:r w:rsidRPr="002B2E75">
              <w:t>f</w:t>
            </w:r>
          </w:p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BD4D2D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BD4D2D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CCA" w:rsidRPr="002B2E75" w:rsidRDefault="00255CCA" w:rsidP="00BD4D2D"/>
        </w:tc>
      </w:tr>
      <w:tr w:rsidR="00255CCA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55CCA" w:rsidRPr="002B2E75" w:rsidRDefault="00255CCA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255CCA" w:rsidRPr="002B2E75" w:rsidRDefault="00255CCA" w:rsidP="00BD4D2D"/>
        </w:tc>
      </w:tr>
    </w:tbl>
    <w:p w:rsidR="00255CCA" w:rsidRPr="002B2E75" w:rsidRDefault="00255CCA" w:rsidP="006C2BCB"/>
    <w:p w:rsidR="00255CCA" w:rsidRPr="002B2E75" w:rsidRDefault="00255CCA" w:rsidP="00517A7A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255CCA" w:rsidRPr="002B2E75" w:rsidRDefault="00255CCA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255CCA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55CCA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55CCA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255CCA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Pr="002B2E75" w:rsidRDefault="00255CCA" w:rsidP="00394B73">
      <w:pPr>
        <w:pStyle w:val="Title"/>
        <w:spacing w:before="0" w:beforeAutospacing="0" w:after="0"/>
        <w:jc w:val="left"/>
        <w:rPr>
          <w:b w:val="0"/>
        </w:rPr>
      </w:pPr>
    </w:p>
    <w:p w:rsidR="00255CCA" w:rsidRPr="002B2E75" w:rsidRDefault="00255CCA" w:rsidP="00394B7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255CCA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255CCA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55CCA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255CCA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55CCA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Pr="002B2E75" w:rsidRDefault="00255CCA" w:rsidP="00C3790A">
      <w:pPr>
        <w:pStyle w:val="Title"/>
        <w:keepNext w:val="0"/>
        <w:spacing w:before="0" w:beforeAutospacing="0" w:after="0"/>
        <w:jc w:val="left"/>
      </w:pPr>
    </w:p>
    <w:p w:rsidR="00255CCA" w:rsidRPr="002B2E75" w:rsidRDefault="00255CCA" w:rsidP="00A3066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255CCA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255CCA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F56C0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Default="00255CCA" w:rsidP="00D84695">
      <w:pPr>
        <w:pStyle w:val="Title"/>
        <w:spacing w:before="0" w:beforeAutospacing="0" w:after="0"/>
        <w:jc w:val="left"/>
      </w:pPr>
    </w:p>
    <w:p w:rsidR="00255CCA" w:rsidRPr="002B2E75" w:rsidRDefault="00255CCA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255CCA" w:rsidRPr="002B2E75" w:rsidRDefault="00255CCA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255CCA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55CCA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55CCA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55CCA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Pr="002B2E75" w:rsidRDefault="00255CCA" w:rsidP="00462BF0"/>
    <w:p w:rsidR="00255CCA" w:rsidRPr="002B2E75" w:rsidRDefault="00255CCA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255CCA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55CCA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55CCA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55CCA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Pr="002B2E75" w:rsidRDefault="00255CCA" w:rsidP="00462BF0"/>
    <w:p w:rsidR="00255CCA" w:rsidRPr="002B2E75" w:rsidRDefault="00255CCA" w:rsidP="00A3066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255CCA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255CCA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Pr="002B2E75" w:rsidRDefault="00255CCA" w:rsidP="003A5CA2">
      <w:pPr>
        <w:pStyle w:val="Title"/>
        <w:keepNext w:val="0"/>
        <w:spacing w:before="0" w:beforeAutospacing="0" w:after="0"/>
        <w:jc w:val="left"/>
      </w:pPr>
    </w:p>
    <w:p w:rsidR="00255CCA" w:rsidRPr="002B2E75" w:rsidRDefault="00255CCA" w:rsidP="00D84695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255CCA" w:rsidRPr="002B2E75" w:rsidRDefault="00255CCA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255CCA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55CCA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B0CEE">
            <w:pPr>
              <w:pStyle w:val="TopHeader"/>
            </w:pPr>
            <w:r w:rsidRPr="002B2E75">
              <w:t>Spolu</w:t>
            </w:r>
          </w:p>
        </w:tc>
      </w:tr>
      <w:tr w:rsidR="00255CCA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255CCA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Pr="002B2E75" w:rsidRDefault="00255CCA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255CCA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55CCA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</w:pPr>
            <w:r w:rsidRPr="002B2E75">
              <w:t>Spolu</w:t>
            </w:r>
          </w:p>
        </w:tc>
      </w:tr>
      <w:tr w:rsidR="00255CCA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255CCA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55CCA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255CCA" w:rsidRDefault="00255CCA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255CCA" w:rsidRPr="002B2E75" w:rsidRDefault="00255CCA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255CCA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C963E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255CCA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Default="00255CCA" w:rsidP="0014565D"/>
    <w:p w:rsidR="00255CCA" w:rsidRDefault="00255CCA" w:rsidP="0014565D"/>
    <w:p w:rsidR="00255CCA" w:rsidRDefault="00255CCA" w:rsidP="0014565D"/>
    <w:p w:rsidR="00255CCA" w:rsidRDefault="00255CCA" w:rsidP="0014565D"/>
    <w:p w:rsidR="00255CCA" w:rsidRDefault="00255CCA" w:rsidP="0014565D"/>
    <w:p w:rsidR="00255CCA" w:rsidRDefault="00255CCA" w:rsidP="0014565D"/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255CCA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255CCA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255CCA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55CC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255CCA" w:rsidRPr="002B2E75" w:rsidRDefault="00255CCA" w:rsidP="00F9084E">
      <w:pPr>
        <w:pStyle w:val="Title"/>
        <w:spacing w:before="0" w:beforeAutospacing="0" w:after="0"/>
      </w:pPr>
    </w:p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255CCA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255CCA" w:rsidRPr="002B2E75" w:rsidRDefault="00255CCA" w:rsidP="00EF3D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B831F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255CCA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255CCA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3092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1564E7">
      <w:pPr>
        <w:pStyle w:val="Title"/>
        <w:spacing w:before="0" w:beforeAutospacing="0" w:after="120"/>
        <w:jc w:val="left"/>
      </w:pPr>
    </w:p>
    <w:p w:rsidR="00255CCA" w:rsidRPr="002B2E75" w:rsidRDefault="00255CCA" w:rsidP="0014565D"/>
    <w:p w:rsidR="00255CCA" w:rsidRPr="002B2E75" w:rsidRDefault="00255CCA" w:rsidP="0014565D"/>
    <w:p w:rsidR="00255CCA" w:rsidRPr="002B2E75" w:rsidRDefault="00255CCA" w:rsidP="0014565D"/>
    <w:p w:rsidR="00255CCA" w:rsidRPr="002B2E75" w:rsidRDefault="00255CCA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255CCA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6517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22212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9C59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255CCA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55CCA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297350">
      <w:pPr>
        <w:pStyle w:val="Title"/>
        <w:keepNext w:val="0"/>
        <w:spacing w:before="0" w:beforeAutospacing="0" w:after="0"/>
        <w:jc w:val="left"/>
      </w:pPr>
    </w:p>
    <w:p w:rsidR="00255CCA" w:rsidRPr="002B2E75" w:rsidRDefault="00255CCA" w:rsidP="00857E56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255CCA" w:rsidRPr="002B2E75" w:rsidRDefault="00255CCA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55CCA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</w:p>
          <w:p w:rsidR="00255CCA" w:rsidRDefault="00255CCA" w:rsidP="001C0FB7">
            <w:pPr>
              <w:pStyle w:val="TopHeader"/>
            </w:pPr>
            <w:r w:rsidRPr="002B2E75">
              <w:t>Tvorba </w:t>
            </w:r>
          </w:p>
          <w:p w:rsidR="00255CCA" w:rsidRPr="002B2E75" w:rsidRDefault="00255CCA" w:rsidP="001C0FB7">
            <w:pPr>
              <w:pStyle w:val="TopHeader"/>
            </w:pPr>
            <w:r w:rsidRPr="002B2E75">
              <w:t>OP</w:t>
            </w:r>
          </w:p>
          <w:p w:rsidR="00255CCA" w:rsidRPr="002B2E75" w:rsidRDefault="00255CCA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D2D9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462BF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55CCA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255CCA" w:rsidRPr="002B2E75" w:rsidRDefault="00255CCA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297350"/>
    <w:p w:rsidR="00255CCA" w:rsidRPr="002B2E75" w:rsidRDefault="00255CCA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255CCA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0C38FE">
            <w:pPr>
              <w:pStyle w:val="TopHeader"/>
            </w:pPr>
            <w:r w:rsidRPr="002B2E75">
              <w:t>Hodnota</w:t>
            </w:r>
          </w:p>
        </w:tc>
      </w:tr>
      <w:tr w:rsidR="00255CCA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0C38FE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Default="00255CCA" w:rsidP="00C6517C">
      <w:pPr>
        <w:pStyle w:val="Title"/>
        <w:spacing w:before="0" w:beforeAutospacing="0" w:after="0"/>
        <w:jc w:val="both"/>
      </w:pPr>
    </w:p>
    <w:p w:rsidR="00255CCA" w:rsidRPr="002B2E75" w:rsidRDefault="00255CCA" w:rsidP="00C6517C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255CCA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08579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255CCA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C0FB7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Pr="002B2E75" w:rsidRDefault="00255CCA" w:rsidP="00C6517C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255CCA" w:rsidRPr="002B2E75" w:rsidRDefault="00255CCA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255CCA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255CCA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255CCA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</w:tr>
      <w:tr w:rsidR="00255CCA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</w:tr>
      <w:tr w:rsidR="00255CCA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A96741">
            <w:pPr>
              <w:jc w:val="both"/>
              <w:rPr>
                <w:rFonts w:cs="Arial"/>
              </w:rPr>
            </w:pPr>
          </w:p>
        </w:tc>
      </w:tr>
    </w:tbl>
    <w:p w:rsidR="00255CCA" w:rsidRPr="002B2E75" w:rsidRDefault="00255CCA" w:rsidP="00B13B48"/>
    <w:p w:rsidR="00255CCA" w:rsidRPr="002B2E75" w:rsidRDefault="00255CCA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255CCA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255CCA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255CCA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</w:tr>
      <w:tr w:rsidR="00255CCA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</w:tr>
    </w:tbl>
    <w:p w:rsidR="00255CCA" w:rsidRPr="002B2E75" w:rsidRDefault="00255CCA" w:rsidP="00B13B48"/>
    <w:p w:rsidR="00255CCA" w:rsidRPr="002B2E75" w:rsidRDefault="00255CCA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255CCA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255CCA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255CCA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</w:p>
        </w:tc>
      </w:tr>
    </w:tbl>
    <w:p w:rsidR="00255CCA" w:rsidRPr="002B2E75" w:rsidRDefault="00255CCA" w:rsidP="00907263">
      <w:pPr>
        <w:pStyle w:val="Title"/>
        <w:spacing w:before="0" w:beforeAutospacing="0" w:after="0"/>
        <w:jc w:val="left"/>
        <w:rPr>
          <w:b w:val="0"/>
        </w:rPr>
      </w:pPr>
    </w:p>
    <w:p w:rsidR="00255CCA" w:rsidRPr="002B2E75" w:rsidRDefault="00255CCA" w:rsidP="00440D26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255CCA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255CCA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255CCA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  <w:tr w:rsidR="00255CCA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center"/>
              <w:rPr>
                <w:rFonts w:cs="Arial"/>
              </w:rPr>
            </w:pPr>
          </w:p>
        </w:tc>
      </w:tr>
      <w:tr w:rsidR="00255CCA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5CCA" w:rsidRPr="002B2E75" w:rsidRDefault="00255CCA" w:rsidP="000C38FE">
            <w:pPr>
              <w:jc w:val="both"/>
              <w:rPr>
                <w:rFonts w:cs="Arial"/>
              </w:rPr>
            </w:pPr>
          </w:p>
        </w:tc>
      </w:tr>
    </w:tbl>
    <w:p w:rsidR="00255CCA" w:rsidRPr="002B2E75" w:rsidRDefault="00255CCA" w:rsidP="00B13B48"/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55CCA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Default="00255CCA" w:rsidP="00C6517C">
            <w:pPr>
              <w:pStyle w:val="TopHeader"/>
            </w:pPr>
            <w:r w:rsidRPr="002B2E75">
              <w:t>Tvorba</w:t>
            </w:r>
          </w:p>
          <w:p w:rsidR="00255CCA" w:rsidRPr="002B2E75" w:rsidRDefault="00255CCA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C6517C" w:rsidRDefault="00255CCA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C6517C" w:rsidRDefault="00255CCA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C6517C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C6517C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297350">
      <w:pPr>
        <w:pStyle w:val="Title"/>
        <w:spacing w:before="0" w:beforeAutospacing="0" w:after="0"/>
        <w:jc w:val="left"/>
      </w:pPr>
    </w:p>
    <w:p w:rsidR="00255CCA" w:rsidRPr="002B2E75" w:rsidRDefault="00255CCA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255CCA" w:rsidRPr="002B2E75" w:rsidRDefault="00255CCA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255CCA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Pohľadávky spolu</w:t>
            </w:r>
          </w:p>
        </w:tc>
      </w:tr>
      <w:tr w:rsidR="00255CCA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55CCA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9808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16875</w:t>
            </w: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</w:rPr>
            </w:pPr>
          </w:p>
        </w:tc>
      </w:tr>
      <w:tr w:rsidR="00255CC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9808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16875</w:t>
            </w:r>
          </w:p>
        </w:tc>
      </w:tr>
    </w:tbl>
    <w:p w:rsidR="00255CCA" w:rsidRPr="002B2E75" w:rsidRDefault="00255CCA" w:rsidP="00052F8B">
      <w:pPr>
        <w:jc w:val="both"/>
        <w:rPr>
          <w:rFonts w:cs="Arial"/>
          <w:szCs w:val="22"/>
        </w:rPr>
      </w:pPr>
    </w:p>
    <w:p w:rsidR="00255CCA" w:rsidRPr="002B2E75" w:rsidRDefault="00255CCA" w:rsidP="00366C8B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255CCA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Pohľadávky podľa zostatkovej</w:t>
            </w:r>
          </w:p>
          <w:p w:rsidR="00255CCA" w:rsidRPr="002B2E75" w:rsidRDefault="00255CCA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9808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16875</w:t>
            </w: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5A6B73" w:rsidRDefault="00255CCA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9808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55CCA" w:rsidRPr="005A6B73" w:rsidRDefault="00255CCA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           16875</w:t>
            </w: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297350">
      <w:pPr>
        <w:pStyle w:val="Title"/>
        <w:keepNext w:val="0"/>
        <w:spacing w:before="0" w:beforeAutospacing="0" w:after="120"/>
        <w:jc w:val="both"/>
      </w:pPr>
    </w:p>
    <w:p w:rsidR="00255CCA" w:rsidRPr="002B2E75" w:rsidRDefault="00255CCA" w:rsidP="00C6517C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4178"/>
        <w:gridCol w:w="2692"/>
        <w:gridCol w:w="2292"/>
      </w:tblGrid>
      <w:tr w:rsidR="00255CCA" w:rsidRPr="002B2E75" w:rsidTr="00C24E22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 w:rsidTr="00C24E22">
        <w:trPr>
          <w:jc w:val="center"/>
        </w:trPr>
        <w:tc>
          <w:tcPr>
            <w:tcW w:w="4181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255CCA" w:rsidRPr="002B2E75" w:rsidTr="00297350">
        <w:trPr>
          <w:jc w:val="center"/>
        </w:trPr>
        <w:tc>
          <w:tcPr>
            <w:tcW w:w="41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297350">
        <w:trPr>
          <w:gridBefore w:val="1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255CCA" w:rsidRPr="002B2E75" w:rsidTr="00297350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255CCA" w:rsidRPr="002B2E75" w:rsidRDefault="00255CCA" w:rsidP="00857E56">
      <w:pPr>
        <w:pStyle w:val="Title"/>
        <w:spacing w:before="0" w:beforeAutospacing="0" w:after="0"/>
        <w:jc w:val="left"/>
      </w:pPr>
    </w:p>
    <w:p w:rsidR="00255CCA" w:rsidRPr="002B2E75" w:rsidRDefault="00255CCA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255CCA" w:rsidRPr="002B2E75" w:rsidRDefault="00255CCA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255CCA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 1092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 1065</w:t>
            </w:r>
          </w:p>
        </w:tc>
      </w:tr>
      <w:tr w:rsidR="00255CCA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17654</w:t>
            </w:r>
          </w:p>
        </w:tc>
        <w:tc>
          <w:tcPr>
            <w:tcW w:w="2331" w:type="dxa"/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10194</w:t>
            </w:r>
          </w:p>
        </w:tc>
      </w:tr>
      <w:tr w:rsidR="00255CCA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</w:p>
        </w:tc>
      </w:tr>
      <w:tr w:rsidR="00255CCA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255CCA" w:rsidRPr="002B2E75" w:rsidRDefault="00255CCA" w:rsidP="00D911D9">
            <w:pPr>
              <w:rPr>
                <w:rFonts w:cs="Arial"/>
                <w:bCs/>
              </w:rPr>
            </w:pPr>
          </w:p>
        </w:tc>
      </w:tr>
      <w:tr w:rsidR="00255CCA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 18746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 11259</w:t>
            </w:r>
          </w:p>
        </w:tc>
      </w:tr>
    </w:tbl>
    <w:p w:rsidR="00255CCA" w:rsidRPr="002B2E75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255CCA" w:rsidRPr="002B2E75" w:rsidRDefault="00255CCA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55CCA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Prírastky</w:t>
            </w:r>
          </w:p>
          <w:p w:rsidR="00255CCA" w:rsidRPr="002B2E75" w:rsidRDefault="00255CCA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Úbytky</w:t>
            </w:r>
          </w:p>
          <w:p w:rsidR="00255CCA" w:rsidRPr="002B2E75" w:rsidRDefault="00255CCA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255CCA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Default="00255CCA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255CCA" w:rsidRPr="002B2E75" w:rsidRDefault="00255CCA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255CCA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Tvorba OP</w:t>
            </w:r>
          </w:p>
          <w:p w:rsidR="00255CCA" w:rsidRPr="002B2E75" w:rsidRDefault="00255CCA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255CCA" w:rsidRPr="002B2E75" w:rsidRDefault="00255CCA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255CCA" w:rsidRPr="002B2E75" w:rsidRDefault="00255CCA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E3484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255CCA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255CCA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7E08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255CCA" w:rsidRPr="002B2E75" w:rsidRDefault="00255CCA" w:rsidP="00A73167">
      <w:pPr>
        <w:pStyle w:val="Title"/>
        <w:spacing w:before="0" w:beforeAutospacing="0" w:after="0"/>
        <w:jc w:val="left"/>
      </w:pPr>
    </w:p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255CCA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3A5CA2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255CCA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A96741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Pr="002B2E75" w:rsidRDefault="00255CCA" w:rsidP="00A73167">
      <w:pPr>
        <w:pStyle w:val="Title"/>
        <w:spacing w:before="0" w:beforeAutospacing="0" w:after="0"/>
        <w:jc w:val="left"/>
      </w:pPr>
    </w:p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255CCA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Zvýšenie/ zníženie hodnoty</w:t>
            </w:r>
          </w:p>
          <w:p w:rsidR="00255CCA" w:rsidRPr="002B2E75" w:rsidRDefault="00255CCA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255CCA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255CCA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</w:tr>
      <w:tr w:rsidR="00255CCA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</w:tr>
      <w:tr w:rsidR="00255CCA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</w:tr>
      <w:tr w:rsidR="00255CCA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255CCA" w:rsidRPr="002B2E75" w:rsidRDefault="00255CCA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255CCA" w:rsidRPr="002B2E75" w:rsidRDefault="00255CCA" w:rsidP="00E34840">
            <w:pPr>
              <w:rPr>
                <w:rFonts w:cs="Arial"/>
              </w:rPr>
            </w:pPr>
          </w:p>
        </w:tc>
      </w:tr>
      <w:tr w:rsidR="00255CCA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A48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</w:p>
        </w:tc>
      </w:tr>
    </w:tbl>
    <w:p w:rsidR="00255CCA" w:rsidRPr="002B2E75" w:rsidRDefault="00255CCA" w:rsidP="009C7DE1"/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55CCA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 43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43</w:t>
            </w: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  <w:tr w:rsidR="00255CCA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55CCA" w:rsidRPr="002B2E75" w:rsidRDefault="00255CCA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255CCA" w:rsidRDefault="00255CCA" w:rsidP="00C6517C">
      <w:pPr>
        <w:pStyle w:val="Title"/>
        <w:spacing w:before="0" w:beforeAutospacing="0" w:after="60"/>
        <w:jc w:val="left"/>
      </w:pPr>
    </w:p>
    <w:p w:rsidR="00255CCA" w:rsidRPr="002B2E75" w:rsidRDefault="00255CCA" w:rsidP="00C6517C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255CCA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Splatnosť</w:t>
            </w:r>
          </w:p>
        </w:tc>
      </w:tr>
      <w:tr w:rsidR="00255CCA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E304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E31FD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E31FD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pStyle w:val="TopHeader"/>
            </w:pPr>
            <w:r w:rsidRPr="002B2E75">
              <w:t>viac ako päť rokov</w:t>
            </w:r>
          </w:p>
        </w:tc>
      </w:tr>
      <w:tr w:rsidR="00255CCA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55CCA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90545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C6517C">
      <w:pPr>
        <w:pStyle w:val="Title"/>
        <w:spacing w:before="0" w:beforeAutospacing="0" w:after="0"/>
        <w:jc w:val="both"/>
        <w:rPr>
          <w:szCs w:val="22"/>
        </w:rPr>
      </w:pPr>
    </w:p>
    <w:p w:rsidR="00255CCA" w:rsidRPr="002B2E75" w:rsidRDefault="00255CCA" w:rsidP="00C6517C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255CCA" w:rsidRPr="002B2E75" w:rsidRDefault="00255CCA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255CCA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  <w:r>
              <w:t>3416</w:t>
            </w:r>
          </w:p>
        </w:tc>
      </w:tr>
      <w:tr w:rsidR="00255CCA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180861">
            <w:pPr>
              <w:jc w:val="center"/>
              <w:rPr>
                <w:b/>
              </w:rPr>
            </w:pPr>
            <w:r>
              <w:rPr>
                <w:b/>
              </w:rPr>
              <w:t>3416</w:t>
            </w:r>
          </w:p>
        </w:tc>
      </w:tr>
    </w:tbl>
    <w:p w:rsidR="00255CCA" w:rsidRPr="002B2E75" w:rsidRDefault="00255CCA"/>
    <w:p w:rsidR="00255CCA" w:rsidRPr="002B2E75" w:rsidRDefault="00255CCA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255CCA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B7B4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D710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D710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  <w:tr w:rsidR="00255CCA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80861">
            <w:pPr>
              <w:jc w:val="center"/>
            </w:pPr>
          </w:p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255CCA" w:rsidRPr="002B2E75" w:rsidRDefault="00255CCA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55CCA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/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/>
        </w:tc>
      </w:tr>
      <w:tr w:rsidR="00255CCA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/>
        </w:tc>
      </w:tr>
      <w:tr w:rsidR="00255CCA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F50F2">
            <w:pPr>
              <w:rPr>
                <w:b/>
              </w:rPr>
            </w:pPr>
          </w:p>
        </w:tc>
      </w:tr>
    </w:tbl>
    <w:p w:rsidR="00255CCA" w:rsidRPr="002B2E75" w:rsidRDefault="00255CCA"/>
    <w:p w:rsidR="00255CCA" w:rsidRPr="002B2E75" w:rsidRDefault="00255CCA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255CCA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>
            <w:pPr>
              <w:rPr>
                <w:b/>
              </w:rPr>
            </w:pPr>
          </w:p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255CCA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255CCA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Cs/>
              </w:rPr>
            </w:pPr>
            <w:r>
              <w:rPr>
                <w:bCs/>
                <w:szCs w:val="22"/>
              </w:rPr>
              <w:t xml:space="preserve">                      </w:t>
            </w:r>
            <w:r w:rsidRPr="005A6B73">
              <w:rPr>
                <w:bCs/>
                <w:szCs w:val="22"/>
              </w:rPr>
              <w:t> 8</w:t>
            </w:r>
            <w:r>
              <w:rPr>
                <w:bCs/>
                <w:szCs w:val="22"/>
              </w:rPr>
              <w:t>720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5A6B73" w:rsidRDefault="00255CCA" w:rsidP="00205F85">
            <w:pPr>
              <w:rPr>
                <w:bCs/>
              </w:rPr>
            </w:pPr>
            <w:r>
              <w:rPr>
                <w:b/>
                <w:bCs/>
                <w:szCs w:val="22"/>
              </w:rPr>
              <w:t xml:space="preserve">                     </w:t>
            </w:r>
            <w:r w:rsidRPr="002B2E75">
              <w:rPr>
                <w:b/>
                <w:bCs/>
                <w:szCs w:val="22"/>
              </w:rPr>
              <w:t> </w:t>
            </w:r>
            <w:r>
              <w:rPr>
                <w:bCs/>
                <w:szCs w:val="22"/>
              </w:rPr>
              <w:t>8803</w:t>
            </w:r>
          </w:p>
        </w:tc>
      </w:tr>
      <w:tr w:rsidR="00255CCA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     </w:t>
            </w:r>
            <w:r w:rsidRPr="005A6B73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720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    8803</w:t>
            </w:r>
          </w:p>
        </w:tc>
      </w:tr>
      <w:tr w:rsidR="00255CCA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  230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>
              <w:rPr>
                <w:szCs w:val="22"/>
              </w:rPr>
              <w:t xml:space="preserve">     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144</w:t>
            </w:r>
          </w:p>
        </w:tc>
      </w:tr>
      <w:tr w:rsidR="00255CCA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     </w:t>
            </w: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230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144</w:t>
            </w:r>
          </w:p>
        </w:tc>
      </w:tr>
    </w:tbl>
    <w:p w:rsidR="00255CCA" w:rsidRDefault="00255CCA" w:rsidP="00F71A47">
      <w:pPr>
        <w:pStyle w:val="Title"/>
        <w:spacing w:before="0" w:beforeAutospacing="0" w:after="120"/>
        <w:jc w:val="both"/>
      </w:pPr>
    </w:p>
    <w:p w:rsidR="00255CCA" w:rsidRDefault="00255CCA" w:rsidP="00E5320F"/>
    <w:p w:rsidR="00255CCA" w:rsidRDefault="00255CCA" w:rsidP="00E5320F"/>
    <w:p w:rsidR="00255CCA" w:rsidRDefault="00255CCA" w:rsidP="00E5320F"/>
    <w:p w:rsidR="00255CCA" w:rsidRDefault="00255CCA" w:rsidP="00E5320F"/>
    <w:p w:rsidR="00255CCA" w:rsidRPr="00E5320F" w:rsidRDefault="00255CCA" w:rsidP="00E5320F"/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255CCA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  <w:tr w:rsidR="00255CCA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/>
        </w:tc>
      </w:tr>
    </w:tbl>
    <w:p w:rsidR="00255CCA" w:rsidRPr="002B2E75" w:rsidRDefault="00255CCA" w:rsidP="00F71A47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255CCA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</w:t>
            </w:r>
            <w:r>
              <w:rPr>
                <w:b/>
                <w:szCs w:val="22"/>
              </w:rPr>
              <w:t>144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</w:t>
            </w:r>
            <w:r>
              <w:rPr>
                <w:b/>
                <w:szCs w:val="22"/>
              </w:rPr>
              <w:t>68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86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76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 86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 </w:t>
            </w:r>
            <w:r w:rsidRPr="002B2E75">
              <w:rPr>
                <w:szCs w:val="22"/>
              </w:rPr>
              <w:t> </w:t>
            </w:r>
            <w:r w:rsidRPr="005A6B73">
              <w:rPr>
                <w:b/>
                <w:szCs w:val="22"/>
              </w:rPr>
              <w:t>7</w:t>
            </w:r>
            <w:r>
              <w:rPr>
                <w:b/>
                <w:szCs w:val="22"/>
              </w:rPr>
              <w:t>6</w:t>
            </w:r>
          </w:p>
        </w:tc>
      </w:tr>
      <w:tr w:rsidR="00255CCA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</w:t>
            </w:r>
          </w:p>
        </w:tc>
      </w:tr>
      <w:tr w:rsidR="00255CCA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230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205F85">
            <w:pPr>
              <w:rPr>
                <w:b/>
              </w:rPr>
            </w:pPr>
            <w:r w:rsidRPr="005A6B73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 xml:space="preserve">                 144</w:t>
            </w:r>
          </w:p>
        </w:tc>
      </w:tr>
    </w:tbl>
    <w:p w:rsidR="00255CCA" w:rsidRPr="002B2E75" w:rsidRDefault="00255CCA" w:rsidP="00E5320F"/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255CCA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079C1">
            <w:pPr>
              <w:pStyle w:val="TopHeader"/>
            </w:pPr>
            <w:r w:rsidRPr="002B2E75">
              <w:t>Splatnosť</w:t>
            </w:r>
          </w:p>
        </w:tc>
      </w:tr>
      <w:tr w:rsidR="00255CCA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5F85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255CCA" w:rsidRPr="002B2E75" w:rsidRDefault="00255CCA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255CCA" w:rsidRPr="002B2E75" w:rsidRDefault="00255CCA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255CCA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255CCA" w:rsidRPr="002B2E75" w:rsidRDefault="00255CCA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255CCA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</w:tr>
    </w:tbl>
    <w:p w:rsidR="00255CCA" w:rsidRPr="002B2E75" w:rsidRDefault="00255CCA" w:rsidP="00524073">
      <w:pPr>
        <w:pStyle w:val="Title"/>
        <w:spacing w:before="0" w:beforeAutospacing="0" w:after="0"/>
        <w:jc w:val="both"/>
      </w:pPr>
    </w:p>
    <w:p w:rsidR="00255CCA" w:rsidRPr="002B2E75" w:rsidRDefault="00255CCA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255CCA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255CCA" w:rsidRPr="002B2E75" w:rsidRDefault="00255CCA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55CCA" w:rsidRPr="002B2E75" w:rsidRDefault="00255CCA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255CCA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55CCA" w:rsidRPr="002B2E75" w:rsidRDefault="00255CCA" w:rsidP="00BD4D2D"/>
        </w:tc>
      </w:tr>
      <w:tr w:rsidR="00255CCA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255CCA" w:rsidRPr="002B2E75" w:rsidRDefault="00255CCA" w:rsidP="00BD4D2D">
            <w:r w:rsidRPr="002B2E75">
              <w:rPr>
                <w:szCs w:val="22"/>
              </w:rPr>
              <w:t> </w:t>
            </w:r>
          </w:p>
        </w:tc>
      </w:tr>
    </w:tbl>
    <w:p w:rsidR="00255CCA" w:rsidRDefault="00255CCA" w:rsidP="004F3181"/>
    <w:p w:rsidR="00255CCA" w:rsidRDefault="00255CCA" w:rsidP="004F3181"/>
    <w:p w:rsidR="00255CCA" w:rsidRPr="002B2E75" w:rsidRDefault="00255CCA" w:rsidP="004F3181"/>
    <w:p w:rsidR="00255CCA" w:rsidRPr="002B2E75" w:rsidRDefault="00255CCA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255CCA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</w:tbl>
    <w:p w:rsidR="00255CCA" w:rsidRPr="002B2E75" w:rsidRDefault="00255CCA" w:rsidP="007C3558">
      <w:pPr>
        <w:pStyle w:val="Title"/>
        <w:spacing w:before="0" w:beforeAutospacing="0" w:after="0"/>
        <w:jc w:val="both"/>
      </w:pPr>
    </w:p>
    <w:p w:rsidR="00255CCA" w:rsidRPr="002B2E75" w:rsidRDefault="00255CCA" w:rsidP="007C3558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255CCA" w:rsidRPr="002B2E75" w:rsidRDefault="00255CCA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255CCA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255CCA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3410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5F4162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D00B9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CCA" w:rsidRPr="002B2E75" w:rsidRDefault="00255CCA" w:rsidP="00D00B9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00B9E">
            <w:pPr>
              <w:rPr>
                <w:b/>
              </w:rPr>
            </w:pPr>
          </w:p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/>
        </w:tc>
      </w:tr>
    </w:tbl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/>
    <w:p w:rsidR="00255CCA" w:rsidRPr="002B2E75" w:rsidRDefault="00255CCA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255CCA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255CCA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vlastné imanie</w:t>
            </w:r>
          </w:p>
        </w:tc>
      </w:tr>
      <w:tr w:rsidR="00255CCA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E62E31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</w:p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5109B"/>
        </w:tc>
      </w:tr>
      <w:tr w:rsidR="00255CCA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255CCA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Reálna hodnota</w:t>
            </w:r>
          </w:p>
        </w:tc>
      </w:tr>
      <w:tr w:rsidR="00255CCA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255CCA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FF0AD8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255CCA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Splatnosť</w:t>
            </w:r>
          </w:p>
        </w:tc>
      </w:tr>
      <w:tr w:rsidR="00255CCA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255CCA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55CCA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F71A47">
      <w:pPr>
        <w:pStyle w:val="Title"/>
        <w:spacing w:before="0" w:beforeAutospacing="0" w:after="120"/>
        <w:jc w:val="left"/>
      </w:pPr>
    </w:p>
    <w:p w:rsidR="00255CCA" w:rsidRDefault="00255CCA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255CCA" w:rsidRPr="00E5320F" w:rsidRDefault="00255CCA" w:rsidP="00E5320F"/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255CCA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255CCA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33249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49456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C6400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33249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C64005">
            <w:pPr>
              <w:rPr>
                <w:b/>
              </w:rPr>
            </w:pPr>
            <w:r>
              <w:rPr>
                <w:szCs w:val="22"/>
              </w:rPr>
              <w:t xml:space="preserve">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49456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255CCA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255CCA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255CCA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A5FD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55CCA" w:rsidRPr="002B2E75" w:rsidRDefault="00255CC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55CCA" w:rsidRPr="002B2E75" w:rsidRDefault="00255CC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</w:tbl>
    <w:p w:rsidR="00255CCA" w:rsidRDefault="00255CCA" w:rsidP="00E5320F">
      <w:pPr>
        <w:pStyle w:val="Title"/>
        <w:spacing w:before="0" w:beforeAutospacing="0" w:after="0"/>
        <w:jc w:val="both"/>
      </w:pPr>
    </w:p>
    <w:p w:rsidR="00255CCA" w:rsidRPr="002B2E75" w:rsidRDefault="00255CCA" w:rsidP="00E5320F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255CCA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</w:p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</w:p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20703C"/>
        </w:tc>
      </w:tr>
      <w:tr w:rsidR="00255CCA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</w:tbl>
    <w:p w:rsidR="00255CCA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255CCA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 xml:space="preserve">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33249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 xml:space="preserve">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49456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C64005">
            <w:pPr>
              <w:rPr>
                <w:b/>
              </w:rPr>
            </w:pPr>
            <w:r>
              <w:rPr>
                <w:szCs w:val="22"/>
              </w:rPr>
              <w:t xml:space="preserve">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33249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A6B73" w:rsidRDefault="00255CCA" w:rsidP="00C64005">
            <w:pPr>
              <w:rPr>
                <w:b/>
              </w:rPr>
            </w:pPr>
            <w:r>
              <w:rPr>
                <w:szCs w:val="22"/>
              </w:rPr>
              <w:t xml:space="preserve">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49456</w:t>
            </w:r>
          </w:p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255CCA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55CCA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3B1B28" w:rsidRDefault="00255CCA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  <w:tr w:rsidR="00255CCA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/>
        </w:tc>
      </w:tr>
    </w:tbl>
    <w:p w:rsidR="00255CCA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255CCA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</w:tbl>
    <w:p w:rsidR="00255CCA" w:rsidRDefault="00255CCA" w:rsidP="00E5320F">
      <w:pPr>
        <w:pStyle w:val="Title"/>
        <w:spacing w:before="0" w:beforeAutospacing="0" w:after="60"/>
        <w:jc w:val="left"/>
      </w:pPr>
    </w:p>
    <w:p w:rsidR="00255CCA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255CCA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255CCA" w:rsidRDefault="00255CCA" w:rsidP="001501C5"/>
    <w:p w:rsidR="00255CCA" w:rsidRPr="001501C5" w:rsidRDefault="00255CCA" w:rsidP="001501C5"/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255CCA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pPr>
              <w:pStyle w:val="TopHeader"/>
            </w:pPr>
            <w:r w:rsidRPr="002B2E75">
              <w:t>Daň v %</w:t>
            </w:r>
          </w:p>
        </w:tc>
      </w:tr>
      <w:tr w:rsidR="00255CCA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255CCA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>
              <w:t>- 1041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>
              <w:t>3416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E4302">
            <w:r>
              <w:t xml:space="preserve">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>
              <w:t>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31CD2">
            <w:pPr>
              <w:jc w:val="center"/>
            </w:pPr>
            <w:r>
              <w:t>19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 xml:space="preserve">           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BD25CF" w:rsidRDefault="00255CCA" w:rsidP="00C64005">
            <w:pPr>
              <w:rPr>
                <w:sz w:val="18"/>
                <w:szCs w:val="18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- 3416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1E4302" w:rsidRDefault="00255CCA" w:rsidP="00C6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724FF5" w:rsidRDefault="00255CCA" w:rsidP="00C6400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</w:t>
            </w:r>
            <w:r w:rsidRPr="00724FF5">
              <w:rPr>
                <w:b/>
                <w:szCs w:val="22"/>
              </w:rPr>
              <w:t>- 1030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 xml:space="preserve">  23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</w:p>
        </w:tc>
      </w:tr>
      <w:tr w:rsidR="00255CCA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C64005">
            <w:r>
              <w:rPr>
                <w:szCs w:val="22"/>
              </w:rPr>
              <w:t xml:space="preserve">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0</w:t>
            </w:r>
          </w:p>
        </w:tc>
      </w:tr>
    </w:tbl>
    <w:p w:rsidR="00255CCA" w:rsidRPr="002B2E75" w:rsidRDefault="00255CCA" w:rsidP="00E96184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255CCA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233922">
      <w:pPr>
        <w:pStyle w:val="Title"/>
        <w:spacing w:before="0" w:beforeAutospacing="0" w:after="0"/>
        <w:jc w:val="left"/>
      </w:pPr>
    </w:p>
    <w:p w:rsidR="00255CCA" w:rsidRPr="002B2E75" w:rsidRDefault="00255CCA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255CCA" w:rsidRPr="002B2E75" w:rsidRDefault="00255CCA" w:rsidP="00E96184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255CCA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255CCA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115DCE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0D7105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255CCA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255CCA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4CC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E5320F">
      <w:pPr>
        <w:pStyle w:val="Title"/>
        <w:spacing w:before="0" w:beforeAutospacing="0" w:after="0"/>
        <w:jc w:val="left"/>
      </w:pPr>
    </w:p>
    <w:p w:rsidR="00255CCA" w:rsidRPr="002B2E75" w:rsidRDefault="00255CCA" w:rsidP="00E5320F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255CCA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4306F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197137"/>
    <w:p w:rsidR="00255CCA" w:rsidRPr="002B2E75" w:rsidRDefault="00255CCA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255CCA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255CCA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c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iných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255CCA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37B82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44306F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</w:tbl>
    <w:p w:rsidR="00255CCA" w:rsidRDefault="00255CCA" w:rsidP="00337B82">
      <w:pPr>
        <w:pStyle w:val="Title"/>
        <w:keepNext w:val="0"/>
        <w:spacing w:before="0" w:beforeAutospacing="0" w:after="0"/>
        <w:jc w:val="both"/>
      </w:pPr>
    </w:p>
    <w:p w:rsidR="00255CCA" w:rsidRPr="002B2E75" w:rsidRDefault="00255CCA" w:rsidP="00337B8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255CCA" w:rsidRPr="002B2E75" w:rsidRDefault="00255CCA" w:rsidP="0028309C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255CCA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255CCA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255CCA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6D3412">
            <w:pPr>
              <w:pStyle w:val="TopHeader"/>
            </w:pPr>
            <w:r>
              <w:t>d</w:t>
            </w:r>
          </w:p>
        </w:tc>
      </w:tr>
      <w:tr w:rsidR="00255CCA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</w:tbl>
    <w:p w:rsidR="00255CCA" w:rsidRPr="002B2E75" w:rsidRDefault="00255CCA" w:rsidP="00812CDD">
      <w:pPr>
        <w:pStyle w:val="Title"/>
        <w:spacing w:before="0" w:beforeAutospacing="0" w:after="0"/>
        <w:jc w:val="left"/>
        <w:rPr>
          <w:b w:val="0"/>
        </w:rPr>
      </w:pPr>
    </w:p>
    <w:p w:rsidR="00255CCA" w:rsidRPr="002B2E75" w:rsidRDefault="00255CCA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255CCA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255CCA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/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  <w:tr w:rsidR="00255CCA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r w:rsidRPr="002B2E75">
              <w:rPr>
                <w:szCs w:val="22"/>
              </w:rPr>
              <w:t> </w:t>
            </w:r>
          </w:p>
        </w:tc>
      </w:tr>
    </w:tbl>
    <w:p w:rsidR="00255CCA" w:rsidRDefault="00255CCA" w:rsidP="002B2E75"/>
    <w:p w:rsidR="00255CCA" w:rsidRDefault="00255CCA" w:rsidP="002B2E75"/>
    <w:p w:rsidR="00255CCA" w:rsidRDefault="00255CCA" w:rsidP="002B2E75"/>
    <w:p w:rsidR="00255CCA" w:rsidRPr="002B2E75" w:rsidRDefault="00255CCA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255CCA" w:rsidRPr="002B2E75" w:rsidRDefault="00255CCA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255CCA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255CCA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E0230">
            <w:pPr>
              <w:pStyle w:val="TopHeader"/>
            </w:pPr>
            <w:r w:rsidRPr="002B2E75">
              <w:t>f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>
              <w:t xml:space="preserve">        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>
              <w:t xml:space="preserve">       </w:t>
            </w:r>
            <w:r w:rsidRPr="002B2E75">
              <w:t> </w:t>
            </w:r>
            <w:r>
              <w:t>6639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  <w: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>
              <w:t xml:space="preserve">       </w:t>
            </w:r>
          </w:p>
        </w:tc>
      </w:tr>
      <w:tr w:rsidR="00255CCA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  <w:r>
              <w:t xml:space="preserve">        521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  <w:r>
              <w:t xml:space="preserve">        521</w:t>
            </w:r>
          </w:p>
        </w:tc>
      </w:tr>
      <w:tr w:rsidR="00255CCA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  <w:r>
              <w:t xml:space="preserve">    - 10736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>
              <w:t xml:space="preserve">      - 3416</w:t>
            </w: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  <w:r>
              <w:t xml:space="preserve">     - 7320</w:t>
            </w:r>
          </w:p>
        </w:tc>
      </w:tr>
      <w:tr w:rsidR="00255CCA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</w:tbl>
    <w:p w:rsidR="00255CCA" w:rsidRPr="002B2E75" w:rsidRDefault="00255CCA" w:rsidP="00146201"/>
    <w:p w:rsidR="00255CCA" w:rsidRPr="002B2E75" w:rsidRDefault="00255CCA" w:rsidP="00146201"/>
    <w:p w:rsidR="00255CCA" w:rsidRPr="002B2E75" w:rsidRDefault="00255CCA" w:rsidP="00146201"/>
    <w:p w:rsidR="00255CCA" w:rsidRPr="002B2E75" w:rsidRDefault="00255CCA" w:rsidP="00146201"/>
    <w:p w:rsidR="00255CCA" w:rsidRPr="002B2E75" w:rsidRDefault="00255CCA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255CCA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pPr>
              <w:pStyle w:val="TopHeader"/>
            </w:pPr>
            <w:r w:rsidRPr="002B2E75">
              <w:t>f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   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    6639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     521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    521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 - 22161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- 11425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  <w:r>
              <w:t xml:space="preserve">   - 10736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  <w:tr w:rsidR="00255CCA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BC54FA">
            <w:r w:rsidRPr="002B2E75">
              <w:t> </w:t>
            </w:r>
          </w:p>
        </w:tc>
      </w:tr>
    </w:tbl>
    <w:p w:rsidR="00255CCA" w:rsidRPr="002B2E75" w:rsidRDefault="00255CCA" w:rsidP="008C74A6">
      <w:pPr>
        <w:pStyle w:val="Title"/>
        <w:spacing w:before="0" w:beforeAutospacing="0" w:after="0"/>
        <w:jc w:val="left"/>
      </w:pPr>
    </w:p>
    <w:p w:rsidR="00255CCA" w:rsidRPr="002B2E75" w:rsidRDefault="00255CCA" w:rsidP="002B2E75"/>
    <w:p w:rsidR="00255CCA" w:rsidRPr="002B2E75" w:rsidRDefault="00255CCA" w:rsidP="002B2E75"/>
    <w:p w:rsidR="00255CCA" w:rsidRPr="002B2E75" w:rsidRDefault="00255CCA" w:rsidP="002B2E75"/>
    <w:p w:rsidR="00255CCA" w:rsidRPr="002B2E75" w:rsidRDefault="00255CCA" w:rsidP="00337B82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255CCA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A0ED2">
            <w:pPr>
              <w:rPr>
                <w:b/>
                <w:bCs/>
              </w:rPr>
            </w:pPr>
          </w:p>
        </w:tc>
      </w:tr>
      <w:tr w:rsidR="00255CCA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655718" w:rsidRDefault="00255CCA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255CCA" w:rsidRPr="002B2E75" w:rsidRDefault="00255CCA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daň z 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A4011B">
            <w:r w:rsidRPr="002B2E75">
              <w:t>Príjmy mimoriadneho charakteru vzťahujúce sa na </w:t>
            </w:r>
          </w:p>
          <w:p w:rsidR="00255CCA" w:rsidRPr="002B2E75" w:rsidRDefault="00255CCA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255CCA" w:rsidRPr="002B2E75" w:rsidRDefault="00255CCA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CE0E61" w:rsidRDefault="00255CCA" w:rsidP="00A401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255CCA" w:rsidRPr="002B2E75" w:rsidRDefault="00255CCA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Príjmy z predaja dlhodobých cenných papierov a</w:t>
            </w:r>
          </w:p>
          <w:p w:rsidR="00255CCA" w:rsidRPr="002B2E75" w:rsidRDefault="00255CCA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A4011B">
            <w:r w:rsidRPr="002B2E75">
              <w:t>Výdavky mimoriadneho charakteru vzťahujúce sa na</w:t>
            </w:r>
          </w:p>
          <w:p w:rsidR="00255CCA" w:rsidRPr="002B2E75" w:rsidRDefault="00255CCA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255CCA" w:rsidRPr="0051251D" w:rsidRDefault="00255C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51251D" w:rsidRDefault="00255CCA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Príjmy z úverov, ktoré  účtovnej jednotke poskytla banka</w:t>
            </w:r>
          </w:p>
          <w:p w:rsidR="00255CCA" w:rsidRPr="002B2E75" w:rsidRDefault="00255CCA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ostatných dlhodobých záväzkov  a</w:t>
            </w:r>
            <w:r>
              <w:t> </w:t>
            </w:r>
            <w:r w:rsidRPr="002B2E75">
              <w:t>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Výdavky na splácanie ostatných dlhodobých  záväzkov</w:t>
            </w:r>
          </w:p>
          <w:p w:rsidR="00255CCA" w:rsidRPr="002B2E75" w:rsidRDefault="00255CCA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255CCA" w:rsidRPr="002B2E75" w:rsidRDefault="00255CCA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51251D" w:rsidRDefault="00255CCA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 xml:space="preserve">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</w:tbl>
    <w:p w:rsidR="00255CCA" w:rsidRPr="002B2E75" w:rsidRDefault="00255CCA" w:rsidP="00F94F27">
      <w:pPr>
        <w:pStyle w:val="Title"/>
        <w:keepNext w:val="0"/>
        <w:widowControl w:val="0"/>
        <w:spacing w:before="0" w:beforeAutospacing="0" w:after="0"/>
        <w:jc w:val="left"/>
      </w:pPr>
    </w:p>
    <w:p w:rsidR="00255CCA" w:rsidRDefault="00255CCA" w:rsidP="00D6507B">
      <w:pPr>
        <w:pStyle w:val="Title"/>
        <w:keepNext w:val="0"/>
        <w:widowControl w:val="0"/>
        <w:spacing w:before="0" w:beforeAutospacing="0" w:after="60"/>
        <w:jc w:val="left"/>
      </w:pPr>
    </w:p>
    <w:p w:rsidR="00255CCA" w:rsidRPr="002B2E75" w:rsidRDefault="00255CCA" w:rsidP="00D6507B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255C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55C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E90C6F"/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255CCA" w:rsidRPr="002B2E75" w:rsidRDefault="00255CCA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Odpisy dlhodobého nehmotného majetku a</w:t>
            </w:r>
            <w:r>
              <w:t>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255CCA" w:rsidRDefault="00255CC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255CCA" w:rsidRPr="002B2E75" w:rsidRDefault="00255CCA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Zmena stavu krátkodobého finančného majetku, s výnimkou majetku, ktorý je súčasťou peňažných prostriedkov </w:t>
            </w:r>
          </w:p>
          <w:p w:rsidR="00255CCA" w:rsidRPr="002B2E75" w:rsidRDefault="00255CCA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55CCA" w:rsidRPr="002B2E75" w:rsidRDefault="00255CCA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255CCA" w:rsidRPr="002B2E75" w:rsidRDefault="00255CCA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255CCA" w:rsidRPr="002B2E75" w:rsidRDefault="00255CCA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255CCA" w:rsidRPr="0051251D" w:rsidRDefault="00255CCA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Výdavky na obstaranie dlhodobých cenných papierov a </w:t>
            </w:r>
          </w:p>
          <w:p w:rsidR="00255CCA" w:rsidRPr="002B2E75" w:rsidRDefault="00255CCA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Príjmy z predaja dlhodobých cenných papierov </w:t>
            </w:r>
          </w:p>
          <w:p w:rsidR="00255CCA" w:rsidRPr="002B2E75" w:rsidRDefault="00255CCA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Default="00255CCA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255CCA" w:rsidRPr="0051251D" w:rsidRDefault="00255CCA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51251D" w:rsidRDefault="00255CCA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255CCA" w:rsidRPr="0051251D" w:rsidRDefault="00255CCA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A4011B">
            <w:r w:rsidRPr="002B2E75">
              <w:t>Príjmy z úverov, ktoré  účtovnej jednotke poskytla </w:t>
            </w:r>
          </w:p>
          <w:p w:rsidR="00255CCA" w:rsidRPr="002B2E75" w:rsidRDefault="00255CCA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2B2E75" w:rsidRDefault="00255CCA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2B2E75" w:rsidRDefault="00255CCA" w:rsidP="00A4011B">
            <w:r w:rsidRPr="002B2E75">
              <w:t> </w:t>
            </w:r>
          </w:p>
        </w:tc>
      </w:tr>
      <w:tr w:rsidR="00255CCA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255CCA" w:rsidRPr="0051251D" w:rsidRDefault="00255CCA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255CCA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55CCA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255CCA" w:rsidRPr="0051251D" w:rsidRDefault="00255CCA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55CCA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Default="00255CCA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255CCA" w:rsidRPr="0051251D" w:rsidRDefault="00255CCA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55CCA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CCA" w:rsidRPr="0051251D" w:rsidRDefault="00255CCA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255CCA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CCA" w:rsidRPr="0051251D" w:rsidRDefault="00255CCA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255CCA" w:rsidRPr="002B2E75" w:rsidRDefault="00255CCA" w:rsidP="00E90C6F"/>
    <w:p w:rsidR="00255CCA" w:rsidRPr="002B2E75" w:rsidRDefault="00255CCA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255CCA" w:rsidRPr="002B2E75" w:rsidRDefault="00255CCA" w:rsidP="00A248C1">
      <w:pPr>
        <w:rPr>
          <w:b/>
        </w:rPr>
      </w:pPr>
    </w:p>
    <w:p w:rsidR="00255CCA" w:rsidRPr="002B2E75" w:rsidRDefault="00255CCA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255CCA" w:rsidRPr="002B2E75" w:rsidRDefault="00255CCA" w:rsidP="00A248C1">
      <w:pPr>
        <w:jc w:val="both"/>
        <w:rPr>
          <w:szCs w:val="22"/>
        </w:rPr>
      </w:pPr>
    </w:p>
    <w:p w:rsidR="00255CCA" w:rsidRPr="002B2E75" w:rsidRDefault="00255CCA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255CCA" w:rsidRPr="002B2E75" w:rsidRDefault="00255CCA" w:rsidP="00A248C1">
      <w:pPr>
        <w:rPr>
          <w:rFonts w:cs="FuturaTEE-Book"/>
          <w:szCs w:val="22"/>
          <w:lang w:eastAsia="sk-SK"/>
        </w:rPr>
      </w:pPr>
    </w:p>
    <w:p w:rsidR="00255CCA" w:rsidRPr="002B2E75" w:rsidRDefault="00255CCA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255CCA" w:rsidRPr="002B2E75" w:rsidRDefault="00255CCA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255CCA" w:rsidRDefault="00255CCA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255CCA" w:rsidRPr="002B2E75" w:rsidRDefault="00255CCA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255CCA" w:rsidRPr="002B2E75" w:rsidRDefault="00255CCA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255CCA" w:rsidRPr="002B2E75" w:rsidRDefault="00255CCA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255CCA" w:rsidRPr="002B2E75" w:rsidRDefault="00255CCA" w:rsidP="00A248C1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bCs/>
                <w:lang w:eastAsia="sk-SK"/>
              </w:rPr>
            </w:pPr>
          </w:p>
          <w:p w:rsidR="00255CCA" w:rsidRPr="002B2E75" w:rsidRDefault="00255CCA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255CCA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55CCA" w:rsidRPr="002B2E75" w:rsidRDefault="00255CCA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255CCA" w:rsidRPr="002B2E75" w:rsidRDefault="00255CCA" w:rsidP="00A248C1">
      <w:pPr>
        <w:rPr>
          <w:b/>
        </w:rPr>
      </w:pPr>
    </w:p>
    <w:p w:rsidR="00255CCA" w:rsidRPr="002B2E75" w:rsidRDefault="00255CCA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255CCA" w:rsidRPr="002B2E75" w:rsidRDefault="00255CCA" w:rsidP="00BE78E3"/>
    <w:p w:rsidR="00255CCA" w:rsidRPr="002B2E75" w:rsidRDefault="00255CCA" w:rsidP="00BE78E3">
      <w:r w:rsidRPr="002B2E75">
        <w:t>kons. - konsolidovaný</w:t>
      </w:r>
    </w:p>
    <w:p w:rsidR="00255CCA" w:rsidRPr="002B2E75" w:rsidRDefault="00255CCA" w:rsidP="00A248C1">
      <w:r w:rsidRPr="002B2E75">
        <w:t>CP  - cenný papier</w:t>
      </w:r>
    </w:p>
    <w:p w:rsidR="00255CCA" w:rsidRPr="002B2E75" w:rsidRDefault="00255CCA" w:rsidP="00A248C1">
      <w:r w:rsidRPr="002B2E75">
        <w:t>DFM – dlhodobý finančný majetok</w:t>
      </w:r>
    </w:p>
    <w:p w:rsidR="00255CCA" w:rsidRPr="002B2E75" w:rsidRDefault="00255CCA" w:rsidP="00A248C1">
      <w:r w:rsidRPr="002B2E75">
        <w:t>DHM – dlhodobý hmotný majetok</w:t>
      </w:r>
    </w:p>
    <w:p w:rsidR="00255CCA" w:rsidRPr="002B2E75" w:rsidRDefault="00255CCA" w:rsidP="00A248C1">
      <w:r w:rsidRPr="002B2E75">
        <w:t>DIČ – daňové identifikačné číslo</w:t>
      </w:r>
    </w:p>
    <w:p w:rsidR="00255CCA" w:rsidRPr="002B2E75" w:rsidRDefault="00255CCA" w:rsidP="00A248C1">
      <w:r w:rsidRPr="002B2E75">
        <w:t>DNM – dlhodobý nehmotný majetok</w:t>
      </w:r>
    </w:p>
    <w:p w:rsidR="00255CCA" w:rsidRPr="002B2E75" w:rsidRDefault="00255CCA" w:rsidP="00A248C1">
      <w:r w:rsidRPr="002B2E75">
        <w:t>DÚJ – dcérska účtovná jednotka</w:t>
      </w:r>
    </w:p>
    <w:p w:rsidR="00255CCA" w:rsidRPr="002B2E75" w:rsidRDefault="00255CCA" w:rsidP="00A248C1">
      <w:r w:rsidRPr="002B2E75">
        <w:t>IČO – identifikačné číslo organizácie</w:t>
      </w:r>
    </w:p>
    <w:p w:rsidR="00255CCA" w:rsidRPr="002B2E75" w:rsidRDefault="00255CCA" w:rsidP="00A248C1">
      <w:r w:rsidRPr="002B2E75">
        <w:t>OP – opravná položka</w:t>
      </w:r>
    </w:p>
    <w:p w:rsidR="00255CCA" w:rsidRPr="002B2E75" w:rsidRDefault="00255CCA" w:rsidP="00A248C1">
      <w:r w:rsidRPr="002B2E75">
        <w:t>PSČ – poštové smerovacie číslo</w:t>
      </w:r>
    </w:p>
    <w:p w:rsidR="00255CCA" w:rsidRPr="002B2E75" w:rsidRDefault="00255CCA" w:rsidP="00A248C1">
      <w:r w:rsidRPr="002B2E75">
        <w:t>ÚJ – účtovná jednotka</w:t>
      </w:r>
    </w:p>
    <w:p w:rsidR="00255CCA" w:rsidRPr="002B2E75" w:rsidRDefault="00255CCA" w:rsidP="00A248C1">
      <w:r w:rsidRPr="002B2E75">
        <w:t>VI – vlastné imanie</w:t>
      </w:r>
    </w:p>
    <w:p w:rsidR="00255CCA" w:rsidRPr="002B2E75" w:rsidRDefault="00255CCA" w:rsidP="00A248C1">
      <w:r w:rsidRPr="002B2E75">
        <w:t>ZI – základné imanie</w:t>
      </w:r>
    </w:p>
    <w:p w:rsidR="00255CCA" w:rsidRPr="002B2E75" w:rsidRDefault="00255CCA" w:rsidP="00E90C6F"/>
    <w:sectPr w:rsidR="00255CCA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CCA" w:rsidRDefault="00255CCA" w:rsidP="008D6E2D">
      <w:r>
        <w:separator/>
      </w:r>
    </w:p>
  </w:endnote>
  <w:endnote w:type="continuationSeparator" w:id="0">
    <w:p w:rsidR="00255CCA" w:rsidRDefault="00255CC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CCA" w:rsidRDefault="00255CCA" w:rsidP="008D6E2D">
    <w:pPr>
      <w:jc w:val="right"/>
    </w:pPr>
    <w:fldSimple w:instr=" PAGE   \* MERGEFORMAT ">
      <w:r>
        <w:rPr>
          <w:noProof/>
        </w:rPr>
        <w:t>27</w:t>
      </w:r>
    </w:fldSimple>
  </w:p>
  <w:p w:rsidR="00255CCA" w:rsidRDefault="00255C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CCA" w:rsidRDefault="00255CCA" w:rsidP="008D6E2D">
      <w:r>
        <w:separator/>
      </w:r>
    </w:p>
  </w:footnote>
  <w:footnote w:type="continuationSeparator" w:id="0">
    <w:p w:rsidR="00255CCA" w:rsidRDefault="00255CC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02E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39E3"/>
    <w:rsid w:val="000B7B40"/>
    <w:rsid w:val="000C38FE"/>
    <w:rsid w:val="000C7FB7"/>
    <w:rsid w:val="000D7105"/>
    <w:rsid w:val="000E4D47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6F4E"/>
    <w:rsid w:val="001C0FB7"/>
    <w:rsid w:val="001C11E9"/>
    <w:rsid w:val="001C7319"/>
    <w:rsid w:val="001D331E"/>
    <w:rsid w:val="001D3B33"/>
    <w:rsid w:val="001E4302"/>
    <w:rsid w:val="001F0BA0"/>
    <w:rsid w:val="001F3791"/>
    <w:rsid w:val="00202548"/>
    <w:rsid w:val="00203BE4"/>
    <w:rsid w:val="00204817"/>
    <w:rsid w:val="00205F85"/>
    <w:rsid w:val="0020703C"/>
    <w:rsid w:val="00212D3C"/>
    <w:rsid w:val="00233922"/>
    <w:rsid w:val="00247BEA"/>
    <w:rsid w:val="002507B0"/>
    <w:rsid w:val="002546F2"/>
    <w:rsid w:val="00255CCA"/>
    <w:rsid w:val="00256348"/>
    <w:rsid w:val="002738BD"/>
    <w:rsid w:val="0028309C"/>
    <w:rsid w:val="002842EE"/>
    <w:rsid w:val="0028496D"/>
    <w:rsid w:val="00290896"/>
    <w:rsid w:val="00294F14"/>
    <w:rsid w:val="00297350"/>
    <w:rsid w:val="002A46B5"/>
    <w:rsid w:val="002A5796"/>
    <w:rsid w:val="002A7291"/>
    <w:rsid w:val="002B03F2"/>
    <w:rsid w:val="002B2E75"/>
    <w:rsid w:val="002B6BCA"/>
    <w:rsid w:val="002C41CC"/>
    <w:rsid w:val="002C7A15"/>
    <w:rsid w:val="002D6145"/>
    <w:rsid w:val="002D76B5"/>
    <w:rsid w:val="002D7C46"/>
    <w:rsid w:val="002E325E"/>
    <w:rsid w:val="002E4BC3"/>
    <w:rsid w:val="002E6A14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18C"/>
    <w:rsid w:val="0032211D"/>
    <w:rsid w:val="00324C96"/>
    <w:rsid w:val="00330138"/>
    <w:rsid w:val="00330954"/>
    <w:rsid w:val="00337B82"/>
    <w:rsid w:val="00345278"/>
    <w:rsid w:val="00360B00"/>
    <w:rsid w:val="0036125A"/>
    <w:rsid w:val="00363386"/>
    <w:rsid w:val="00366C8B"/>
    <w:rsid w:val="0036702E"/>
    <w:rsid w:val="00374CF4"/>
    <w:rsid w:val="00375BAD"/>
    <w:rsid w:val="00377535"/>
    <w:rsid w:val="003775D7"/>
    <w:rsid w:val="0038099B"/>
    <w:rsid w:val="00384744"/>
    <w:rsid w:val="00385003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253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A6B73"/>
    <w:rsid w:val="005B4C26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3E32"/>
    <w:rsid w:val="0062000F"/>
    <w:rsid w:val="0062053D"/>
    <w:rsid w:val="00623D5A"/>
    <w:rsid w:val="00652B41"/>
    <w:rsid w:val="006555D7"/>
    <w:rsid w:val="00655718"/>
    <w:rsid w:val="00660D2D"/>
    <w:rsid w:val="006633D7"/>
    <w:rsid w:val="00667859"/>
    <w:rsid w:val="00670EC7"/>
    <w:rsid w:val="00674FE6"/>
    <w:rsid w:val="00681E5E"/>
    <w:rsid w:val="006838A9"/>
    <w:rsid w:val="00684006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661"/>
    <w:rsid w:val="006D3412"/>
    <w:rsid w:val="006F50F2"/>
    <w:rsid w:val="0070502C"/>
    <w:rsid w:val="0070743D"/>
    <w:rsid w:val="007079C1"/>
    <w:rsid w:val="00712A4E"/>
    <w:rsid w:val="0071668C"/>
    <w:rsid w:val="00724FF5"/>
    <w:rsid w:val="0073586D"/>
    <w:rsid w:val="00740AFE"/>
    <w:rsid w:val="007433F5"/>
    <w:rsid w:val="0074741D"/>
    <w:rsid w:val="00770199"/>
    <w:rsid w:val="007A1018"/>
    <w:rsid w:val="007A4117"/>
    <w:rsid w:val="007B19C0"/>
    <w:rsid w:val="007C2D2B"/>
    <w:rsid w:val="007C3558"/>
    <w:rsid w:val="007C3CD9"/>
    <w:rsid w:val="007C40F2"/>
    <w:rsid w:val="007C51D7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4698"/>
    <w:rsid w:val="00843862"/>
    <w:rsid w:val="008439CA"/>
    <w:rsid w:val="0084517F"/>
    <w:rsid w:val="008546ED"/>
    <w:rsid w:val="008554E1"/>
    <w:rsid w:val="00857E56"/>
    <w:rsid w:val="008626A4"/>
    <w:rsid w:val="008644D7"/>
    <w:rsid w:val="00867974"/>
    <w:rsid w:val="008725EA"/>
    <w:rsid w:val="008764A5"/>
    <w:rsid w:val="008A0555"/>
    <w:rsid w:val="008A7BBA"/>
    <w:rsid w:val="008B6EBB"/>
    <w:rsid w:val="008C47DE"/>
    <w:rsid w:val="008C5D45"/>
    <w:rsid w:val="008C74A6"/>
    <w:rsid w:val="008D6E2D"/>
    <w:rsid w:val="008E42B0"/>
    <w:rsid w:val="008E78DE"/>
    <w:rsid w:val="008F4E43"/>
    <w:rsid w:val="009006E7"/>
    <w:rsid w:val="00906CB4"/>
    <w:rsid w:val="00907263"/>
    <w:rsid w:val="00937A26"/>
    <w:rsid w:val="009400A7"/>
    <w:rsid w:val="00946110"/>
    <w:rsid w:val="00950578"/>
    <w:rsid w:val="0095109B"/>
    <w:rsid w:val="00954DB7"/>
    <w:rsid w:val="009563B8"/>
    <w:rsid w:val="00967134"/>
    <w:rsid w:val="00973762"/>
    <w:rsid w:val="00990545"/>
    <w:rsid w:val="009A2701"/>
    <w:rsid w:val="009A5A14"/>
    <w:rsid w:val="009B290E"/>
    <w:rsid w:val="009C59E3"/>
    <w:rsid w:val="009C7191"/>
    <w:rsid w:val="009C7DE1"/>
    <w:rsid w:val="009E30DA"/>
    <w:rsid w:val="009E5CF1"/>
    <w:rsid w:val="009E6C99"/>
    <w:rsid w:val="009E7095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0E3A"/>
    <w:rsid w:val="00AD2D9A"/>
    <w:rsid w:val="00AD73A8"/>
    <w:rsid w:val="00AE1431"/>
    <w:rsid w:val="00AE35F3"/>
    <w:rsid w:val="00AF1000"/>
    <w:rsid w:val="00B01EFC"/>
    <w:rsid w:val="00B10775"/>
    <w:rsid w:val="00B13B48"/>
    <w:rsid w:val="00B15A04"/>
    <w:rsid w:val="00B17A56"/>
    <w:rsid w:val="00B22212"/>
    <w:rsid w:val="00B24AC0"/>
    <w:rsid w:val="00B51558"/>
    <w:rsid w:val="00B61F66"/>
    <w:rsid w:val="00B831FF"/>
    <w:rsid w:val="00B877D9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5CF"/>
    <w:rsid w:val="00BD2A1D"/>
    <w:rsid w:val="00BD2BA5"/>
    <w:rsid w:val="00BD3AC9"/>
    <w:rsid w:val="00BD44DF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631D"/>
    <w:rsid w:val="00C3790A"/>
    <w:rsid w:val="00C408DF"/>
    <w:rsid w:val="00C46C49"/>
    <w:rsid w:val="00C5295F"/>
    <w:rsid w:val="00C55E4C"/>
    <w:rsid w:val="00C64005"/>
    <w:rsid w:val="00C6517C"/>
    <w:rsid w:val="00C7387F"/>
    <w:rsid w:val="00C83611"/>
    <w:rsid w:val="00C963E6"/>
    <w:rsid w:val="00CA037E"/>
    <w:rsid w:val="00CA0ED2"/>
    <w:rsid w:val="00CA51DE"/>
    <w:rsid w:val="00CA71D2"/>
    <w:rsid w:val="00CC5D25"/>
    <w:rsid w:val="00CD0C87"/>
    <w:rsid w:val="00CD1793"/>
    <w:rsid w:val="00CD3B27"/>
    <w:rsid w:val="00CD7078"/>
    <w:rsid w:val="00CE0E61"/>
    <w:rsid w:val="00CE3C1B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35B"/>
    <w:rsid w:val="00D72173"/>
    <w:rsid w:val="00D84695"/>
    <w:rsid w:val="00D911D9"/>
    <w:rsid w:val="00D91358"/>
    <w:rsid w:val="00D94126"/>
    <w:rsid w:val="00D97050"/>
    <w:rsid w:val="00DA3DFE"/>
    <w:rsid w:val="00DA4C73"/>
    <w:rsid w:val="00DA5FDE"/>
    <w:rsid w:val="00DA6AF3"/>
    <w:rsid w:val="00DC42FA"/>
    <w:rsid w:val="00DD2BEC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2CD7"/>
    <w:rsid w:val="00E811FB"/>
    <w:rsid w:val="00E9049B"/>
    <w:rsid w:val="00E90AFD"/>
    <w:rsid w:val="00E90C6F"/>
    <w:rsid w:val="00E915FD"/>
    <w:rsid w:val="00E96184"/>
    <w:rsid w:val="00EA0B60"/>
    <w:rsid w:val="00EA2869"/>
    <w:rsid w:val="00EA3E59"/>
    <w:rsid w:val="00EB0103"/>
    <w:rsid w:val="00EB1AC4"/>
    <w:rsid w:val="00EB676B"/>
    <w:rsid w:val="00EC04B2"/>
    <w:rsid w:val="00EC7BA4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C96"/>
    <w:rsid w:val="00F55204"/>
    <w:rsid w:val="00F56604"/>
    <w:rsid w:val="00F56C09"/>
    <w:rsid w:val="00F62FD6"/>
    <w:rsid w:val="00F71A47"/>
    <w:rsid w:val="00F76BCB"/>
    <w:rsid w:val="00F8136A"/>
    <w:rsid w:val="00F815DC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D7E6F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38</Pages>
  <Words>8525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</cp:lastModifiedBy>
  <cp:revision>7</cp:revision>
  <cp:lastPrinted>2014-03-11T09:28:00Z</cp:lastPrinted>
  <dcterms:created xsi:type="dcterms:W3CDTF">2014-03-11T10:55:00Z</dcterms:created>
  <dcterms:modified xsi:type="dcterms:W3CDTF">2014-03-11T09:28:00Z</dcterms:modified>
</cp:coreProperties>
</file>