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457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57BD" w:rsidP="009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57BD" w:rsidP="00923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57BD" w:rsidP="00923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57BD" w:rsidP="00923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57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57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57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7879"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457BD">
              <w:rPr>
                <w:b/>
                <w:bCs/>
                <w:szCs w:val="22"/>
              </w:rPr>
              <w:t>5</w:t>
            </w:r>
            <w:r w:rsidR="007F7879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B457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1D90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7BD">
              <w:rPr>
                <w:szCs w:val="22"/>
              </w:rPr>
              <w:t>561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E61712">
            <w:pPr>
              <w:spacing w:after="0" w:line="240" w:lineRule="auto"/>
              <w:rPr>
                <w:szCs w:val="22"/>
              </w:rPr>
            </w:pPr>
          </w:p>
          <w:p w:rsidR="00B457BD" w:rsidRPr="003F477D" w:rsidRDefault="00B457BD" w:rsidP="00E61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B457BD">
        <w:rPr>
          <w:szCs w:val="22"/>
        </w:rPr>
        <w:t> </w:t>
      </w:r>
      <w:r w:rsidRPr="003F477D">
        <w:rPr>
          <w:szCs w:val="22"/>
        </w:rPr>
        <w:t>príjmov</w:t>
      </w:r>
    </w:p>
    <w:p w:rsidR="00B457BD" w:rsidRDefault="00B457BD" w:rsidP="00B457BD"/>
    <w:p w:rsidR="00B457BD" w:rsidRDefault="00B457BD" w:rsidP="00B457BD"/>
    <w:p w:rsidR="00B457BD" w:rsidRPr="00B457BD" w:rsidRDefault="00B457BD" w:rsidP="00B457BD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57BD" w:rsidP="00B45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57BD" w:rsidP="00E61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66,07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57BD" w:rsidP="00B45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57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66,07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57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66,07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7B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57B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57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5A2" w:rsidRDefault="009465A2" w:rsidP="00107589">
      <w:pPr>
        <w:spacing w:after="0" w:line="240" w:lineRule="auto"/>
      </w:pPr>
      <w:r>
        <w:separator/>
      </w:r>
    </w:p>
  </w:endnote>
  <w:endnote w:type="continuationSeparator" w:id="1">
    <w:p w:rsidR="009465A2" w:rsidRDefault="009465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A42" w:rsidRPr="003D38D7" w:rsidRDefault="00CC5A4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F501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F5010" w:rsidRPr="003D38D7">
      <w:rPr>
        <w:szCs w:val="22"/>
      </w:rPr>
      <w:fldChar w:fldCharType="separate"/>
    </w:r>
    <w:r w:rsidR="007F7879">
      <w:rPr>
        <w:noProof/>
        <w:szCs w:val="22"/>
      </w:rPr>
      <w:t>19</w:t>
    </w:r>
    <w:r w:rsidR="00BF5010" w:rsidRPr="003D38D7">
      <w:rPr>
        <w:szCs w:val="22"/>
      </w:rPr>
      <w:fldChar w:fldCharType="end"/>
    </w:r>
  </w:p>
  <w:p w:rsidR="00CC5A42" w:rsidRDefault="00CC5A4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5A2" w:rsidRDefault="009465A2" w:rsidP="00107589">
      <w:pPr>
        <w:spacing w:after="0" w:line="240" w:lineRule="auto"/>
      </w:pPr>
      <w:r>
        <w:separator/>
      </w:r>
    </w:p>
  </w:footnote>
  <w:footnote w:type="continuationSeparator" w:id="1">
    <w:p w:rsidR="009465A2" w:rsidRDefault="009465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CC5A4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5A42" w:rsidRPr="003F477D" w:rsidRDefault="00CC5A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5A42" w:rsidRPr="003F477D" w:rsidRDefault="00CC5A4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5A42" w:rsidRPr="003F477D" w:rsidRDefault="00CC5A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7F787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7F7879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187447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7F78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CC5A4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7F787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CC5A42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7F787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7F7879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7F787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7F7879"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5A42" w:rsidRPr="003F477D" w:rsidRDefault="00CC5A42" w:rsidP="007F7879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7F7879">
            <w:rPr>
              <w:szCs w:val="22"/>
              <w:lang w:eastAsia="sk-SK"/>
            </w:rPr>
            <w:t>7</w:t>
          </w:r>
        </w:p>
      </w:tc>
    </w:tr>
  </w:tbl>
  <w:p w:rsidR="00CC5A42" w:rsidRPr="004268D2" w:rsidRDefault="00CC5A4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A42" w:rsidRPr="004268D2" w:rsidRDefault="00CC5A4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A8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87447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586F"/>
    <w:rsid w:val="002B61EE"/>
    <w:rsid w:val="002B7B1D"/>
    <w:rsid w:val="002D0376"/>
    <w:rsid w:val="002D372A"/>
    <w:rsid w:val="003071BE"/>
    <w:rsid w:val="00311795"/>
    <w:rsid w:val="00312D36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11EF"/>
    <w:rsid w:val="003C6761"/>
    <w:rsid w:val="003D38D7"/>
    <w:rsid w:val="003E4C0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5933"/>
    <w:rsid w:val="00512E8A"/>
    <w:rsid w:val="00537F98"/>
    <w:rsid w:val="0054020D"/>
    <w:rsid w:val="00544F4D"/>
    <w:rsid w:val="005649E2"/>
    <w:rsid w:val="005852EB"/>
    <w:rsid w:val="005922FF"/>
    <w:rsid w:val="005A1D90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3827"/>
    <w:rsid w:val="006C695D"/>
    <w:rsid w:val="006D533F"/>
    <w:rsid w:val="006E4959"/>
    <w:rsid w:val="006E5B26"/>
    <w:rsid w:val="00704155"/>
    <w:rsid w:val="00723F0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DB6"/>
    <w:rsid w:val="007F351A"/>
    <w:rsid w:val="007F7879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2F0"/>
    <w:rsid w:val="00934878"/>
    <w:rsid w:val="009463F6"/>
    <w:rsid w:val="009465A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57BD"/>
    <w:rsid w:val="00B5583E"/>
    <w:rsid w:val="00B621D5"/>
    <w:rsid w:val="00B6221B"/>
    <w:rsid w:val="00B6262B"/>
    <w:rsid w:val="00B7696D"/>
    <w:rsid w:val="00B80DB6"/>
    <w:rsid w:val="00B86FC2"/>
    <w:rsid w:val="00BF5010"/>
    <w:rsid w:val="00C04782"/>
    <w:rsid w:val="00C13B7E"/>
    <w:rsid w:val="00C270D3"/>
    <w:rsid w:val="00C56862"/>
    <w:rsid w:val="00C6795C"/>
    <w:rsid w:val="00C93A1A"/>
    <w:rsid w:val="00CA4B07"/>
    <w:rsid w:val="00CC5A42"/>
    <w:rsid w:val="00CD280F"/>
    <w:rsid w:val="00CD7A1F"/>
    <w:rsid w:val="00CF232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4247"/>
    <w:rsid w:val="00E2186D"/>
    <w:rsid w:val="00E33704"/>
    <w:rsid w:val="00E33912"/>
    <w:rsid w:val="00E35A2B"/>
    <w:rsid w:val="00E61712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A86"/>
    <w:rsid w:val="00F732EB"/>
    <w:rsid w:val="00F95C3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593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F593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4F593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F59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4F593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F59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4F5933"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F593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F593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F593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F593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6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je%20dokumenty\Rok%202014\Ekonomika\Ochrana%20osobn&#253;ch%20&#250;dajov\poznamky_tabulky_pracovna%20pomock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4DB62-1778-4EFE-9E41-F8FF42A5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poznamky_tabulky_pracovna pomocka</Template>
  <TotalTime>60</TotalTime>
  <Pages>24</Pages>
  <Words>4089</Words>
  <Characters>23310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Jahodova</dc:creator>
  <cp:lastModifiedBy>janka</cp:lastModifiedBy>
  <cp:revision>4</cp:revision>
  <cp:lastPrinted>2013-12-05T12:47:00Z</cp:lastPrinted>
  <dcterms:created xsi:type="dcterms:W3CDTF">2014-03-27T17:19:00Z</dcterms:created>
  <dcterms:modified xsi:type="dcterms:W3CDTF">2014-03-27T18:21:00Z</dcterms:modified>
</cp:coreProperties>
</file>