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CF" w:rsidRDefault="003651CF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3651CF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51CF" w:rsidRPr="002B2E75" w:rsidRDefault="003651CF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2B2E75" w:rsidRDefault="003651CF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2B2E75" w:rsidRDefault="003651CF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3651CF" w:rsidRDefault="003651CF">
      <w:pPr>
        <w:pStyle w:val="BodyText"/>
        <w:ind w:left="0"/>
        <w:jc w:val="center"/>
        <w:rPr>
          <w:b/>
          <w:sz w:val="24"/>
        </w:rPr>
      </w:pPr>
    </w:p>
    <w:p w:rsidR="003651CF" w:rsidRDefault="003651CF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3651CF" w:rsidRDefault="003651CF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3651CF" w:rsidRDefault="003651CF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3651CF" w:rsidRDefault="003651CF" w:rsidP="004D3B4A">
      <w:pPr>
        <w:pStyle w:val="BodyText"/>
        <w:ind w:left="0"/>
        <w:rPr>
          <w:b/>
          <w:sz w:val="24"/>
        </w:rPr>
      </w:pPr>
    </w:p>
    <w:p w:rsidR="003651CF" w:rsidRDefault="003651CF" w:rsidP="004D3B4A">
      <w:pPr>
        <w:pStyle w:val="BodyText"/>
        <w:ind w:left="0"/>
        <w:rPr>
          <w:b/>
          <w:sz w:val="24"/>
        </w:rPr>
      </w:pPr>
    </w:p>
    <w:p w:rsidR="003651CF" w:rsidRPr="00FA0C14" w:rsidRDefault="003651CF" w:rsidP="004D3B4A">
      <w:pPr>
        <w:pStyle w:val="BodyText"/>
        <w:ind w:left="0"/>
        <w:rPr>
          <w:b/>
          <w:sz w:val="24"/>
        </w:rPr>
      </w:pPr>
    </w:p>
    <w:p w:rsidR="003651CF" w:rsidRDefault="003651CF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651CF" w:rsidRPr="00D72087" w:rsidRDefault="003651CF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3651CF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EC337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EC33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3651CF" w:rsidRPr="00D72087" w:rsidRDefault="003651C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ő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841C1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0A1BBA" w:rsidRDefault="003651CF" w:rsidP="00841C13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Default="003651C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Default="003651C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5C73D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5C73D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5C73D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5C73D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5C73D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651CF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651CF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Default="003651CF" w:rsidP="003C204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31.1.2014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651CF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3651CF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651CF" w:rsidRDefault="003651C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1CF" w:rsidRPr="00D72087" w:rsidRDefault="003651C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3651CF" w:rsidRDefault="003651CF" w:rsidP="00AD273E">
      <w:pPr>
        <w:pStyle w:val="Heading1"/>
        <w:numPr>
          <w:ilvl w:val="0"/>
          <w:numId w:val="0"/>
        </w:numPr>
        <w:spacing w:before="120" w:after="60"/>
      </w:pPr>
      <w:bookmarkStart w:id="0" w:name="_Toc530739894"/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</w:p>
    <w:p w:rsidR="003651CF" w:rsidRDefault="003651CF" w:rsidP="004D3B4A">
      <w:pPr>
        <w:pStyle w:val="Heading2"/>
      </w:pPr>
      <w:r>
        <w:t>Založenie spoločnosti</w:t>
      </w:r>
    </w:p>
    <w:p w:rsidR="003651CF" w:rsidRPr="002705AD" w:rsidRDefault="003651CF" w:rsidP="002705AD">
      <w:pPr>
        <w:pStyle w:val="BodyText"/>
        <w:rPr>
          <w:szCs w:val="18"/>
        </w:rPr>
      </w:pPr>
      <w:r w:rsidRPr="002705AD">
        <w:rPr>
          <w:szCs w:val="18"/>
        </w:rPr>
        <w:t xml:space="preserve">Spoločnosť REKAS, s.r.o.. (ďalej len Spoločnosť) bola založená dňa 21.11.2007 a do Obchodného registra bola zapísaná 19.12.2007 (Obchodný register Okresného súdu Bratislava I, oddiel Sro, vložka 49642/B). </w:t>
      </w:r>
    </w:p>
    <w:p w:rsidR="003651CF" w:rsidRDefault="003651CF" w:rsidP="004D3B4A">
      <w:pPr>
        <w:pStyle w:val="BodyText"/>
      </w:pPr>
      <w:r>
        <w:t xml:space="preserve"> </w:t>
      </w:r>
    </w:p>
    <w:p w:rsidR="003651CF" w:rsidRDefault="003651CF" w:rsidP="004D3B4A">
      <w:pPr>
        <w:rPr>
          <w:sz w:val="16"/>
          <w:szCs w:val="16"/>
        </w:rPr>
      </w:pPr>
    </w:p>
    <w:p w:rsidR="003651CF" w:rsidRPr="005C41CA" w:rsidRDefault="003651CF" w:rsidP="004D3B4A">
      <w:pPr>
        <w:rPr>
          <w:sz w:val="16"/>
          <w:szCs w:val="16"/>
        </w:rPr>
      </w:pPr>
    </w:p>
    <w:p w:rsidR="003651CF" w:rsidRDefault="003651CF" w:rsidP="004D3B4A">
      <w:pPr>
        <w:pStyle w:val="Heading2"/>
      </w:pPr>
      <w:bookmarkStart w:id="1" w:name="_Toc530739896"/>
      <w:r>
        <w:t>Hlavnými činnosťami Spoločnosti sú:</w:t>
      </w:r>
      <w:bookmarkEnd w:id="1"/>
    </w:p>
    <w:p w:rsidR="003651CF" w:rsidRPr="00CD443E" w:rsidRDefault="003651CF" w:rsidP="005F26CC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kúpa tovaru za účelom jeho predaja konečnému spotrebiteľovi (maloobchod) a kúpa tovaru za  </w:t>
      </w:r>
    </w:p>
    <w:p w:rsidR="003651CF" w:rsidRPr="00CD443E" w:rsidRDefault="003651CF" w:rsidP="005F26CC">
      <w:pPr>
        <w:ind w:left="600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  účelom jeho predaja iným prevádzkovateľom živnosti (veľkoobchod) v rozsahu voľnej živnosti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pohostinská činnosť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sprostredkovateľská činnosť v oblasti obchodu , výroby a služieb v rozsahu voľnej živnosti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prenájom hnuteľných vecí v rozsahu voľnej živnosti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prenájom nehnuteľných vecí, pokiaľ sa popri prenájme poskytujú aj iné než základné služby </w:t>
      </w:r>
    </w:p>
    <w:p w:rsidR="003651CF" w:rsidRPr="00CD443E" w:rsidRDefault="003651CF" w:rsidP="005F26CC">
      <w:pPr>
        <w:ind w:left="600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  spojené s prenájmom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reklamná a propagačná činnosť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inzertná činnosť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organizovanie kultúrnych a spoločenských podujatí 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kancelárske práce vrátane kopírovacích a rozmnožovacích služieb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>podnikateľské poradenstvo v rozsahu voľnej živnosti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predaj na priamu konzumáciu nealkoholických a priemyselne vyrábaných mliečnych nápojov,  </w:t>
      </w:r>
    </w:p>
    <w:p w:rsidR="003651CF" w:rsidRPr="00CD443E" w:rsidRDefault="003651CF" w:rsidP="005F26CC">
      <w:pPr>
        <w:ind w:left="600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  koktailov, piva, vína a destilátov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predaj na priamu konzumáciu zmrzliny, ak sa na jej prípravu použijú  priemyselne vyrábané  </w:t>
      </w:r>
    </w:p>
    <w:p w:rsidR="003651CF" w:rsidRPr="00CD443E" w:rsidRDefault="003651CF" w:rsidP="005F26CC">
      <w:pPr>
        <w:ind w:left="600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  koncentráty a mrazené krémy </w:t>
      </w:r>
    </w:p>
    <w:p w:rsidR="003651CF" w:rsidRPr="00CD443E" w:rsidRDefault="003651CF" w:rsidP="005F26CC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predaj na priamu konzumáciu tepelne a rýchlo upravovaných mäsových výrobkov a obvyklých </w:t>
      </w:r>
    </w:p>
    <w:p w:rsidR="003651CF" w:rsidRPr="00CD443E" w:rsidRDefault="003651CF" w:rsidP="005F26CC">
      <w:pPr>
        <w:ind w:left="600"/>
        <w:jc w:val="both"/>
        <w:rPr>
          <w:rStyle w:val="ra"/>
          <w:sz w:val="18"/>
          <w:szCs w:val="18"/>
        </w:rPr>
      </w:pPr>
      <w:r w:rsidRPr="00CD443E">
        <w:rPr>
          <w:rStyle w:val="ra"/>
          <w:sz w:val="18"/>
          <w:szCs w:val="18"/>
        </w:rPr>
        <w:t xml:space="preserve">  príloh, ako aj bezmäsitých jedál</w:t>
      </w:r>
    </w:p>
    <w:p w:rsidR="003651CF" w:rsidRPr="005F26CC" w:rsidRDefault="003651CF" w:rsidP="005F26CC">
      <w:pPr>
        <w:ind w:left="360"/>
      </w:pPr>
    </w:p>
    <w:p w:rsidR="003651CF" w:rsidRPr="005C41CA" w:rsidRDefault="003651CF" w:rsidP="004D3B4A">
      <w:pPr>
        <w:pStyle w:val="BodyText"/>
        <w:rPr>
          <w:sz w:val="16"/>
          <w:szCs w:val="16"/>
        </w:rPr>
      </w:pPr>
    </w:p>
    <w:p w:rsidR="003651CF" w:rsidRPr="00B03002" w:rsidRDefault="003651CF" w:rsidP="004D3B4A">
      <w:pPr>
        <w:pStyle w:val="Heading2"/>
      </w:pPr>
      <w:r w:rsidRPr="00B03002">
        <w:t xml:space="preserve">Počet zamestnancov </w:t>
      </w:r>
    </w:p>
    <w:p w:rsidR="003651CF" w:rsidRPr="005C41CA" w:rsidRDefault="003651CF" w:rsidP="005C41CA"/>
    <w:p w:rsidR="003651CF" w:rsidRDefault="003651C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3651CF" w:rsidRPr="00ED130F" w:rsidRDefault="003651CF" w:rsidP="004D3B4A">
      <w:pPr>
        <w:pStyle w:val="BodyText"/>
        <w:rPr>
          <w:sz w:val="6"/>
          <w:szCs w:val="6"/>
        </w:rPr>
      </w:pPr>
    </w:p>
    <w:p w:rsidR="003651CF" w:rsidRDefault="003651CF" w:rsidP="004D3B4A">
      <w:pPr>
        <w:pStyle w:val="BodyText"/>
      </w:pPr>
      <w:r>
        <w:object w:dxaOrig="90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88.5pt" o:ole="" o:preferrelative="f">
            <v:imagedata r:id="rId7" o:title=""/>
            <o:lock v:ext="edit" aspectratio="f"/>
          </v:shape>
          <o:OLEObject Type="Embed" ProgID="Excel.Sheet.12" ShapeID="_x0000_i1025" DrawAspect="Content" ObjectID="_1457168676" r:id="rId8"/>
        </w:object>
      </w:r>
    </w:p>
    <w:p w:rsidR="003651CF" w:rsidRDefault="003651CF" w:rsidP="004D3B4A">
      <w:pPr>
        <w:pStyle w:val="BodyText"/>
        <w:rPr>
          <w:sz w:val="6"/>
          <w:szCs w:val="6"/>
        </w:rPr>
      </w:pPr>
    </w:p>
    <w:p w:rsidR="003651CF" w:rsidRDefault="003651CF" w:rsidP="004D3B4A">
      <w:pPr>
        <w:pStyle w:val="BodyText"/>
        <w:rPr>
          <w:sz w:val="6"/>
          <w:szCs w:val="6"/>
        </w:rPr>
      </w:pPr>
    </w:p>
    <w:p w:rsidR="003651CF" w:rsidRDefault="003651CF" w:rsidP="004D3B4A">
      <w:pPr>
        <w:pStyle w:val="BodyText"/>
        <w:rPr>
          <w:sz w:val="6"/>
          <w:szCs w:val="6"/>
        </w:rPr>
      </w:pPr>
    </w:p>
    <w:p w:rsidR="003651CF" w:rsidRPr="0068610B" w:rsidRDefault="003651CF" w:rsidP="004D3B4A">
      <w:pPr>
        <w:pStyle w:val="BodyText"/>
        <w:rPr>
          <w:sz w:val="6"/>
          <w:szCs w:val="6"/>
        </w:rPr>
      </w:pPr>
    </w:p>
    <w:p w:rsidR="003651CF" w:rsidRDefault="003651CF" w:rsidP="004D3B4A">
      <w:pPr>
        <w:pStyle w:val="Heading2"/>
      </w:pPr>
      <w:r>
        <w:t>Údaje o neobmedzenom ručení</w:t>
      </w:r>
    </w:p>
    <w:p w:rsidR="003651CF" w:rsidRDefault="003651CF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651CF" w:rsidRDefault="003651CF" w:rsidP="004D3B4A">
      <w:pPr>
        <w:pStyle w:val="BodyText"/>
        <w:rPr>
          <w:sz w:val="16"/>
          <w:szCs w:val="16"/>
        </w:rPr>
      </w:pPr>
    </w:p>
    <w:p w:rsidR="003651CF" w:rsidRPr="005C41CA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4D3B4A">
      <w:pPr>
        <w:pStyle w:val="Heading2"/>
      </w:pPr>
      <w:r>
        <w:t>Právny dôvod na zostavenie účtovnej závierky</w:t>
      </w:r>
    </w:p>
    <w:p w:rsidR="003651CF" w:rsidRDefault="003651CF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3651CF" w:rsidRDefault="003651CF" w:rsidP="004D3B4A">
      <w:pPr>
        <w:pStyle w:val="BodyText"/>
        <w:ind w:hanging="426"/>
        <w:rPr>
          <w:sz w:val="16"/>
          <w:szCs w:val="16"/>
        </w:rPr>
      </w:pPr>
    </w:p>
    <w:p w:rsidR="003651CF" w:rsidRPr="005C41CA" w:rsidRDefault="003651CF" w:rsidP="004D3B4A">
      <w:pPr>
        <w:pStyle w:val="BodyText"/>
        <w:ind w:hanging="426"/>
        <w:rPr>
          <w:sz w:val="16"/>
          <w:szCs w:val="16"/>
        </w:rPr>
      </w:pPr>
    </w:p>
    <w:p w:rsidR="003651CF" w:rsidRDefault="003651CF" w:rsidP="004D3B4A">
      <w:pPr>
        <w:pStyle w:val="Heading2"/>
      </w:pPr>
      <w:r>
        <w:t>Dátum schválenia účtovnej závierky za predchádzajúce účtovné obdobie</w:t>
      </w:r>
    </w:p>
    <w:p w:rsidR="003651CF" w:rsidRDefault="003651CF" w:rsidP="004D3B4A">
      <w:pPr>
        <w:pStyle w:val="BodyText"/>
        <w:ind w:hanging="426"/>
      </w:pPr>
      <w:r>
        <w:tab/>
        <w:t xml:space="preserve">Účtovná závierka Spoločnosti k 31. decembru 2012, za predchádzajúce účtovné obdobie, bola schválená Valným zhromaždením </w:t>
      </w:r>
      <w:r w:rsidRPr="00B03002">
        <w:t xml:space="preserve">Spoločnosti </w:t>
      </w:r>
      <w:r>
        <w:t>5</w:t>
      </w:r>
      <w:r w:rsidRPr="00B03002">
        <w:t xml:space="preserve">. </w:t>
      </w:r>
      <w:r>
        <w:t>jún</w:t>
      </w:r>
      <w:r w:rsidRPr="00B03002">
        <w:t>a 2013.</w:t>
      </w:r>
    </w:p>
    <w:p w:rsidR="003651CF" w:rsidRDefault="003651CF" w:rsidP="004D3B4A">
      <w:pPr>
        <w:pStyle w:val="BodyText"/>
        <w:ind w:hanging="426"/>
        <w:rPr>
          <w:sz w:val="16"/>
          <w:szCs w:val="16"/>
        </w:rPr>
      </w:pPr>
    </w:p>
    <w:p w:rsidR="003651CF" w:rsidRPr="005C41CA" w:rsidRDefault="003651CF" w:rsidP="004D3B4A">
      <w:pPr>
        <w:pStyle w:val="BodyText"/>
        <w:ind w:hanging="426"/>
        <w:rPr>
          <w:sz w:val="16"/>
          <w:szCs w:val="16"/>
        </w:rPr>
      </w:pPr>
    </w:p>
    <w:p w:rsidR="003651CF" w:rsidRDefault="003651CF" w:rsidP="004D3B4A">
      <w:pPr>
        <w:pStyle w:val="Heading2"/>
      </w:pPr>
      <w:bookmarkStart w:id="2" w:name="OLE_LINK13"/>
      <w:bookmarkStart w:id="3" w:name="OLE_LINK14"/>
      <w:r>
        <w:t>Zverejnenie účtovnej závierky za predchádzajúce účtovné obdobie</w:t>
      </w:r>
    </w:p>
    <w:p w:rsidR="003651CF" w:rsidRDefault="003651CF" w:rsidP="004D3B4A">
      <w:pPr>
        <w:pStyle w:val="Body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2012</w:t>
      </w:r>
      <w:r w:rsidRPr="00194BFD">
        <w:t xml:space="preserve"> bola uložená do zbierky listín </w:t>
      </w:r>
      <w:r>
        <w:t>O</w:t>
      </w:r>
      <w:r w:rsidRPr="00194BFD">
        <w:t xml:space="preserve">bchodného registra </w:t>
      </w:r>
      <w:r>
        <w:t>27</w:t>
      </w:r>
      <w:r w:rsidRPr="00B03002">
        <w:t xml:space="preserve">. </w:t>
      </w:r>
      <w:r>
        <w:t>jún</w:t>
      </w:r>
      <w:r w:rsidRPr="00B03002">
        <w:t>a 2013</w:t>
      </w:r>
      <w:r w:rsidRPr="00194BFD">
        <w:t xml:space="preserve">. </w:t>
      </w:r>
    </w:p>
    <w:p w:rsidR="003651CF" w:rsidRPr="005C41CA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4D3B4A">
      <w:pPr>
        <w:pStyle w:val="Heading2"/>
      </w:pPr>
      <w:r>
        <w:t>Schválenie audítora</w:t>
      </w:r>
    </w:p>
    <w:p w:rsidR="003651CF" w:rsidRPr="00C04260" w:rsidRDefault="003651CF" w:rsidP="00C04260">
      <w:pPr>
        <w:pStyle w:val="BodyText"/>
        <w:rPr>
          <w:szCs w:val="18"/>
        </w:rPr>
      </w:pPr>
      <w:r w:rsidRPr="00C04260">
        <w:rPr>
          <w:szCs w:val="18"/>
        </w:rPr>
        <w:t>Spoločnosť nemá povinnosť overenie účtovnej závierky za účtovné obdobie od 1. januára 201</w:t>
      </w:r>
      <w:r>
        <w:rPr>
          <w:szCs w:val="18"/>
        </w:rPr>
        <w:t>3</w:t>
      </w:r>
      <w:r w:rsidRPr="00C04260">
        <w:rPr>
          <w:szCs w:val="18"/>
        </w:rPr>
        <w:t xml:space="preserve"> do 31. decembra 20</w:t>
      </w:r>
      <w:r>
        <w:rPr>
          <w:szCs w:val="18"/>
        </w:rPr>
        <w:t xml:space="preserve">13 </w:t>
      </w:r>
      <w:r w:rsidRPr="00C04260">
        <w:rPr>
          <w:szCs w:val="18"/>
        </w:rPr>
        <w:t>audítorom.</w:t>
      </w:r>
    </w:p>
    <w:bookmarkEnd w:id="2"/>
    <w:bookmarkEnd w:id="3"/>
    <w:p w:rsidR="003651CF" w:rsidRDefault="003651CF" w:rsidP="004D3B4A">
      <w:pPr>
        <w:pStyle w:val="BodyText"/>
        <w:jc w:val="left"/>
        <w:rPr>
          <w:sz w:val="16"/>
          <w:szCs w:val="16"/>
        </w:rPr>
      </w:pPr>
    </w:p>
    <w:p w:rsidR="003651CF" w:rsidRDefault="003651CF" w:rsidP="004D3B4A">
      <w:pPr>
        <w:pStyle w:val="BodyText"/>
        <w:jc w:val="left"/>
        <w:rPr>
          <w:sz w:val="16"/>
          <w:szCs w:val="16"/>
        </w:rPr>
      </w:pPr>
    </w:p>
    <w:p w:rsidR="003651CF" w:rsidRPr="005C41CA" w:rsidRDefault="003651CF" w:rsidP="004D3B4A">
      <w:pPr>
        <w:pStyle w:val="BodyText"/>
        <w:jc w:val="left"/>
        <w:rPr>
          <w:sz w:val="16"/>
          <w:szCs w:val="16"/>
        </w:rPr>
      </w:pPr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3651CF" w:rsidRDefault="003651CF" w:rsidP="00A302C3">
      <w:r>
        <w:t xml:space="preserve"> </w:t>
      </w:r>
    </w:p>
    <w:p w:rsidR="003651CF" w:rsidRPr="00AD16A9" w:rsidRDefault="003651CF" w:rsidP="00A302C3">
      <w:pPr>
        <w:rPr>
          <w:b/>
          <w:bCs/>
          <w:sz w:val="18"/>
          <w:szCs w:val="18"/>
        </w:rPr>
      </w:pPr>
      <w:r w:rsidRPr="00AD16A9">
        <w:rPr>
          <w:b/>
          <w:bCs/>
          <w:sz w:val="18"/>
          <w:szCs w:val="18"/>
        </w:rPr>
        <w:t>Členovia štatutárneho orgánu</w:t>
      </w:r>
    </w:p>
    <w:p w:rsidR="003651CF" w:rsidRPr="009E3F5A" w:rsidRDefault="003651CF" w:rsidP="00A302C3">
      <w:pPr>
        <w:rPr>
          <w:rFonts w:ascii="Garamond" w:hAnsi="Garamond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90"/>
        <w:gridCol w:w="4390"/>
      </w:tblGrid>
      <w:tr w:rsidR="003651CF" w:rsidRPr="00640EEF" w:rsidTr="007A3864"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Libor Jakšík</w:t>
            </w:r>
          </w:p>
        </w:tc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konateľ</w:t>
            </w:r>
          </w:p>
        </w:tc>
      </w:tr>
      <w:tr w:rsidR="003651CF" w:rsidRPr="00640EEF" w:rsidTr="007A3864"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Edita Sághyová</w:t>
            </w:r>
          </w:p>
        </w:tc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prokurista</w:t>
            </w:r>
          </w:p>
        </w:tc>
      </w:tr>
      <w:tr w:rsidR="003651CF" w:rsidRPr="00640EEF" w:rsidTr="007A3864"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Jozef Szabo</w:t>
            </w:r>
          </w:p>
        </w:tc>
        <w:tc>
          <w:tcPr>
            <w:tcW w:w="4390" w:type="dxa"/>
          </w:tcPr>
          <w:p w:rsidR="003651CF" w:rsidRPr="00AD16A9" w:rsidRDefault="003651CF" w:rsidP="007A3864">
            <w:pPr>
              <w:rPr>
                <w:bCs/>
                <w:sz w:val="18"/>
                <w:szCs w:val="18"/>
              </w:rPr>
            </w:pPr>
            <w:r w:rsidRPr="00AD16A9">
              <w:rPr>
                <w:bCs/>
                <w:sz w:val="18"/>
                <w:szCs w:val="18"/>
              </w:rPr>
              <w:t>prokurista</w:t>
            </w:r>
          </w:p>
        </w:tc>
      </w:tr>
    </w:tbl>
    <w:p w:rsidR="003651CF" w:rsidRDefault="003651CF" w:rsidP="004D3B4A"/>
    <w:p w:rsidR="003651CF" w:rsidRPr="007F2D85" w:rsidRDefault="003651CF" w:rsidP="00423A7E">
      <w:pPr>
        <w:rPr>
          <w:b/>
          <w:caps/>
          <w:color w:val="FF0000"/>
          <w:sz w:val="18"/>
        </w:rPr>
      </w:pPr>
      <w:r>
        <w:t xml:space="preserve">       </w:t>
      </w:r>
      <w:bookmarkStart w:id="5" w:name="_Toc530739898"/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3651CF" w:rsidRDefault="003651CF" w:rsidP="004D3B4A"/>
    <w:p w:rsidR="003651CF" w:rsidRPr="00AD16A9" w:rsidRDefault="003651CF" w:rsidP="00AD16A9">
      <w:pPr>
        <w:pStyle w:val="Heading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AD16A9">
        <w:rPr>
          <w:b w:val="0"/>
          <w:caps w:val="0"/>
          <w:szCs w:val="18"/>
        </w:rPr>
        <w:t>Štruktúra spoločníkov Spoločnosti k 31. 12. 201</w:t>
      </w:r>
      <w:r>
        <w:rPr>
          <w:b w:val="0"/>
          <w:caps w:val="0"/>
          <w:szCs w:val="18"/>
        </w:rPr>
        <w:t>3</w:t>
      </w:r>
      <w:r w:rsidRPr="00AD16A9">
        <w:rPr>
          <w:b w:val="0"/>
          <w:caps w:val="0"/>
          <w:szCs w:val="18"/>
        </w:rPr>
        <w:t xml:space="preserve"> bola takáto :</w:t>
      </w:r>
    </w:p>
    <w:p w:rsidR="003651CF" w:rsidRDefault="003651CF" w:rsidP="00AD16A9">
      <w:pPr>
        <w:ind w:left="360"/>
      </w:pPr>
    </w:p>
    <w:p w:rsidR="003651CF" w:rsidRDefault="003651CF" w:rsidP="003F3CF8">
      <w:pPr>
        <w:rPr>
          <w:b/>
          <w:bCs/>
          <w:sz w:val="18"/>
          <w:szCs w:val="18"/>
        </w:rPr>
      </w:pPr>
      <w:r w:rsidRPr="003F3CF8">
        <w:rPr>
          <w:b/>
          <w:bCs/>
          <w:sz w:val="18"/>
          <w:szCs w:val="18"/>
        </w:rPr>
        <w:t>Štruktúra spoločníkov a</w:t>
      </w:r>
      <w:r>
        <w:rPr>
          <w:b/>
          <w:bCs/>
          <w:sz w:val="18"/>
          <w:szCs w:val="18"/>
        </w:rPr>
        <w:t> </w:t>
      </w:r>
      <w:r w:rsidRPr="003F3CF8">
        <w:rPr>
          <w:b/>
          <w:bCs/>
          <w:sz w:val="18"/>
          <w:szCs w:val="18"/>
        </w:rPr>
        <w:t>akcionárov</w:t>
      </w:r>
    </w:p>
    <w:p w:rsidR="003651CF" w:rsidRDefault="003651CF" w:rsidP="003F3CF8">
      <w:pPr>
        <w:rPr>
          <w:b/>
          <w:bCs/>
          <w:sz w:val="18"/>
          <w:szCs w:val="18"/>
        </w:rPr>
      </w:pPr>
    </w:p>
    <w:p w:rsidR="003651CF" w:rsidRDefault="003651CF" w:rsidP="003F3CF8">
      <w:pPr>
        <w:rPr>
          <w:b/>
          <w:bCs/>
          <w:sz w:val="18"/>
          <w:szCs w:val="18"/>
        </w:rPr>
      </w:pPr>
      <w:r>
        <w:object w:dxaOrig="9032" w:dyaOrig="2279">
          <v:shape id="_x0000_i1026" type="#_x0000_t75" style="width:451.5pt;height:114pt" o:ole="">
            <v:imagedata r:id="rId9" o:title=""/>
          </v:shape>
          <o:OLEObject Type="Embed" ProgID="Excel.Sheet.12" ShapeID="_x0000_i1026" DrawAspect="Content" ObjectID="_1457168677" r:id="rId10"/>
        </w:object>
      </w:r>
    </w:p>
    <w:p w:rsidR="003651CF" w:rsidRDefault="003651CF" w:rsidP="003F3CF8">
      <w:pPr>
        <w:rPr>
          <w:b/>
          <w:bCs/>
          <w:sz w:val="18"/>
          <w:szCs w:val="18"/>
        </w:rPr>
      </w:pPr>
    </w:p>
    <w:p w:rsidR="003651CF" w:rsidRDefault="003651CF" w:rsidP="004D3B4A">
      <w:pPr>
        <w:pStyle w:val="BodyText"/>
      </w:pPr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651CF" w:rsidRPr="00F56AE2" w:rsidRDefault="003651CF" w:rsidP="00F56AE2">
      <w:pPr>
        <w:autoSpaceDE w:val="0"/>
        <w:autoSpaceDN w:val="0"/>
        <w:adjustRightInd w:val="0"/>
        <w:spacing w:before="100" w:after="100"/>
        <w:ind w:left="426"/>
        <w:jc w:val="both"/>
        <w:rPr>
          <w:sz w:val="18"/>
          <w:szCs w:val="18"/>
        </w:rPr>
      </w:pPr>
      <w:r w:rsidRPr="00F56AE2">
        <w:rPr>
          <w:sz w:val="18"/>
          <w:szCs w:val="18"/>
        </w:rPr>
        <w:t>Spoločnosť  nie je súčasťou konsolidovaného celku</w:t>
      </w:r>
    </w:p>
    <w:p w:rsidR="003651CF" w:rsidRDefault="003651CF" w:rsidP="00F56AE2">
      <w:pPr>
        <w:pStyle w:val="BodyText"/>
        <w:ind w:hanging="426"/>
      </w:pPr>
      <w:r>
        <w:rPr>
          <w:b/>
        </w:rPr>
        <w:tab/>
      </w:r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651CF" w:rsidRDefault="003651CF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3651CF" w:rsidRDefault="003651CF" w:rsidP="004D3B4A">
      <w:pPr>
        <w:pStyle w:val="BodyText"/>
        <w:ind w:left="450"/>
      </w:pPr>
    </w:p>
    <w:p w:rsidR="003651CF" w:rsidRDefault="003651CF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3651CF" w:rsidRDefault="003651CF" w:rsidP="004D3B4A">
      <w:pPr>
        <w:pStyle w:val="BodyText"/>
        <w:ind w:left="450"/>
      </w:pPr>
    </w:p>
    <w:p w:rsidR="003651CF" w:rsidRDefault="003651CF" w:rsidP="00477701">
      <w:pPr>
        <w:pStyle w:val="BodyText"/>
      </w:pPr>
      <w:r w:rsidRPr="00C12F2A">
        <w:t>V</w:t>
      </w:r>
      <w:r>
        <w:t xml:space="preserve"> účtovnom období 2013 Spoločnosť nevykonala žiadne opravy významných chýb minulých účtovných období.  </w:t>
      </w:r>
    </w:p>
    <w:p w:rsidR="003651CF" w:rsidRDefault="003651CF" w:rsidP="004D3B4A">
      <w:pPr>
        <w:pStyle w:val="BodyText"/>
        <w:ind w:left="450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651CF" w:rsidRDefault="003651CF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3651CF" w:rsidRDefault="003651CF" w:rsidP="004D3B4A">
      <w:pPr>
        <w:pStyle w:val="BodyText"/>
      </w:pPr>
      <w:r>
        <w:t xml:space="preserve"> </w:t>
      </w:r>
    </w:p>
    <w:p w:rsidR="003651CF" w:rsidRDefault="003651CF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3651CF" w:rsidRPr="005C41CA" w:rsidRDefault="003651CF" w:rsidP="004D3B4A">
      <w:pPr>
        <w:pStyle w:val="BodyText"/>
        <w:rPr>
          <w:sz w:val="12"/>
          <w:szCs w:val="12"/>
        </w:rPr>
      </w:pPr>
    </w:p>
    <w:p w:rsidR="003651CF" w:rsidRDefault="003651CF" w:rsidP="004D3B4A">
      <w:pPr>
        <w:pStyle w:val="BodyText"/>
      </w:pPr>
      <w:r>
        <w:object w:dxaOrig="8870" w:dyaOrig="1710">
          <v:shape id="_x0000_i1027" type="#_x0000_t75" style="width:438.75pt;height:85.5pt" o:ole="">
            <v:imagedata r:id="rId11" o:title=""/>
          </v:shape>
          <o:OLEObject Type="Embed" ProgID="Excel.Sheet.12" ShapeID="_x0000_i1027" DrawAspect="Content" ObjectID="_1457168678" r:id="rId12"/>
        </w:object>
      </w:r>
    </w:p>
    <w:p w:rsidR="003651CF" w:rsidRDefault="003651CF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651CF" w:rsidRPr="005C41CA" w:rsidRDefault="003651CF" w:rsidP="004D3B4A">
      <w:pPr>
        <w:pStyle w:val="BodyText"/>
        <w:rPr>
          <w:sz w:val="12"/>
          <w:szCs w:val="12"/>
        </w:rPr>
      </w:pPr>
    </w:p>
    <w:p w:rsidR="003651CF" w:rsidRDefault="003651CF" w:rsidP="004D3B4A">
      <w:pPr>
        <w:pStyle w:val="BodyText"/>
      </w:pPr>
      <w:r>
        <w:object w:dxaOrig="8811" w:dyaOrig="1900">
          <v:shape id="_x0000_i1028" type="#_x0000_t75" style="width:436.5pt;height:95.25pt" o:ole="">
            <v:imagedata r:id="rId13" o:title=""/>
          </v:shape>
          <o:OLEObject Type="Embed" ProgID="Excel.Sheet.12" ShapeID="_x0000_i1028" DrawAspect="Content" ObjectID="_1457168679" r:id="rId14"/>
        </w:object>
      </w:r>
    </w:p>
    <w:p w:rsidR="003651CF" w:rsidRDefault="003651CF" w:rsidP="00251BF2">
      <w:pPr>
        <w:pStyle w:val="Pismenka"/>
        <w:numPr>
          <w:ilvl w:val="0"/>
          <w:numId w:val="0"/>
        </w:num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3651CF" w:rsidRDefault="003651CF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3651CF" w:rsidRDefault="003651CF" w:rsidP="004D3B4A">
      <w:pPr>
        <w:pStyle w:val="BodyText"/>
      </w:pPr>
    </w:p>
    <w:p w:rsidR="003651CF" w:rsidRDefault="003651CF" w:rsidP="00A861A5">
      <w:pPr>
        <w:pStyle w:val="BodyText"/>
      </w:pPr>
      <w:r>
        <w:t>Cenné papiere na obchodovanie sa pri ich obstaraní oceňujú reálnou hodnotou.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651CF" w:rsidRDefault="003651CF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3651CF" w:rsidRDefault="003651CF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Zníženie hodnoty zásob sa upravuje vytvorením opravnej položky.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3651CF" w:rsidRDefault="003651CF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3651CF" w:rsidRDefault="003651CF" w:rsidP="00251BF2">
      <w:pPr>
        <w:pStyle w:val="Pismenka"/>
        <w:numPr>
          <w:ilvl w:val="0"/>
          <w:numId w:val="0"/>
        </w:numPr>
        <w:rPr>
          <w:b w:val="0"/>
        </w:r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3651CF" w:rsidRDefault="003651CF" w:rsidP="004D3B4A">
      <w:pPr>
        <w:pStyle w:val="BodyText"/>
      </w:pPr>
    </w:p>
    <w:p w:rsidR="003651CF" w:rsidRPr="00FE2CC6" w:rsidRDefault="003651C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3651CF" w:rsidRDefault="003651CF" w:rsidP="004D3B4A">
      <w:pPr>
        <w:pStyle w:val="BodyText"/>
      </w:pPr>
      <w:r>
        <w:t xml:space="preserve">Zákazková výstavba nehnuteľnosti určenej na predaj sa vykazuje podľa metódy stupňa dokončenia. </w:t>
      </w:r>
    </w:p>
    <w:p w:rsidR="003651CF" w:rsidRDefault="003651CF" w:rsidP="004D3B4A">
      <w:pPr>
        <w:pStyle w:val="BodyText"/>
      </w:pPr>
    </w:p>
    <w:p w:rsidR="003651CF" w:rsidRPr="00423AFA" w:rsidRDefault="003651C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3651CF" w:rsidRDefault="003651CF" w:rsidP="004D3B4A">
      <w:pPr>
        <w:pStyle w:val="Body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3651CF" w:rsidRDefault="003651CF" w:rsidP="004D3B4A">
      <w:pPr>
        <w:pStyle w:val="BodyText"/>
      </w:pPr>
    </w:p>
    <w:p w:rsidR="003651CF" w:rsidRPr="00777324" w:rsidRDefault="003651CF" w:rsidP="004D3B4A">
      <w:pPr>
        <w:pStyle w:val="BodyText"/>
      </w:pPr>
    </w:p>
    <w:p w:rsidR="003651CF" w:rsidRPr="00423AFA" w:rsidRDefault="003651CF" w:rsidP="00251BF2">
      <w:pPr>
        <w:pStyle w:val="Pismenka"/>
        <w:numPr>
          <w:ilvl w:val="0"/>
          <w:numId w:val="0"/>
        </w:numPr>
        <w:rPr>
          <w:b w:val="0"/>
        </w:r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3651CF" w:rsidRDefault="003651CF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3651CF" w:rsidRDefault="003651CF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3651CF" w:rsidRDefault="003651CF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3651CF" w:rsidRDefault="003651CF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651CF" w:rsidRDefault="003651CF" w:rsidP="00251BF2">
      <w:pPr>
        <w:pStyle w:val="Pismenka"/>
        <w:numPr>
          <w:ilvl w:val="0"/>
          <w:numId w:val="0"/>
        </w:numPr>
        <w:ind w:left="360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3651CF" w:rsidRDefault="003651CF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651CF" w:rsidRDefault="003651CF" w:rsidP="00251BF2">
      <w:pPr>
        <w:pStyle w:val="Pismenka"/>
        <w:numPr>
          <w:ilvl w:val="0"/>
          <w:numId w:val="0"/>
        </w:numPr>
        <w:ind w:left="360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3651CF" w:rsidRDefault="003651CF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3651CF" w:rsidRDefault="003651CF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3651CF" w:rsidRDefault="003651CF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3651CF" w:rsidRDefault="003651CF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3651CF" w:rsidRDefault="003651CF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3651CF" w:rsidRPr="00C24311" w:rsidRDefault="003651CF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3651CF" w:rsidRPr="00C24311" w:rsidRDefault="003651CF" w:rsidP="004D3B4A">
      <w:pPr>
        <w:pStyle w:val="BodyText"/>
      </w:pPr>
    </w:p>
    <w:p w:rsidR="003651CF" w:rsidRDefault="003651CF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3651CF" w:rsidRDefault="003651CF" w:rsidP="004D3B4A">
      <w:pPr>
        <w:pStyle w:val="BodyText"/>
        <w:rPr>
          <w:sz w:val="16"/>
          <w:szCs w:val="16"/>
        </w:rPr>
      </w:pPr>
    </w:p>
    <w:p w:rsidR="003651CF" w:rsidRPr="00863256" w:rsidRDefault="003651CF" w:rsidP="00B251F2">
      <w:pPr>
        <w:ind w:firstLine="426"/>
        <w:rPr>
          <w:sz w:val="18"/>
          <w:szCs w:val="18"/>
          <w:lang w:eastAsia="sk-SK"/>
        </w:rPr>
      </w:pPr>
      <w:r w:rsidRPr="00863256">
        <w:rPr>
          <w:sz w:val="18"/>
          <w:szCs w:val="18"/>
          <w:lang w:eastAsia="sk-SK"/>
        </w:rPr>
        <w:t xml:space="preserve">Nakúpené emisné kvóty sa oceňujú obstarávacou cenou. </w:t>
      </w:r>
    </w:p>
    <w:p w:rsidR="003651CF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3651CF" w:rsidRPr="00E92175" w:rsidRDefault="003651CF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3651CF" w:rsidRPr="00E92175" w:rsidRDefault="003651CF" w:rsidP="004D3B4A">
      <w:pPr>
        <w:ind w:left="450"/>
        <w:jc w:val="both"/>
        <w:rPr>
          <w:sz w:val="18"/>
        </w:rPr>
      </w:pPr>
    </w:p>
    <w:p w:rsidR="003651CF" w:rsidRPr="00E92175" w:rsidRDefault="003651CF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3651CF" w:rsidRPr="00E92175" w:rsidRDefault="003651CF" w:rsidP="004D3B4A">
      <w:pPr>
        <w:ind w:left="450"/>
        <w:jc w:val="both"/>
        <w:rPr>
          <w:sz w:val="18"/>
        </w:rPr>
      </w:pPr>
    </w:p>
    <w:p w:rsidR="003651CF" w:rsidRPr="00E92175" w:rsidRDefault="003651CF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3651CF" w:rsidRDefault="003651CF" w:rsidP="00060192">
      <w:pPr>
        <w:pStyle w:val="BodyText"/>
        <w:ind w:left="0"/>
        <w:rPr>
          <w:sz w:val="16"/>
          <w:szCs w:val="16"/>
        </w:rPr>
      </w:pPr>
    </w:p>
    <w:p w:rsidR="003651CF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Prenájom (leasing)</w:t>
      </w:r>
    </w:p>
    <w:p w:rsidR="003651CF" w:rsidRDefault="003651CF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3651CF" w:rsidRDefault="003651CF" w:rsidP="004D3B4A">
      <w:pPr>
        <w:pStyle w:val="BodyText"/>
      </w:pPr>
    </w:p>
    <w:p w:rsidR="003651CF" w:rsidRPr="00627FE7" w:rsidRDefault="003651CF" w:rsidP="00133A3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3651CF" w:rsidRDefault="003651CF" w:rsidP="00133A3F">
      <w:pPr>
        <w:ind w:firstLine="426"/>
        <w:jc w:val="both"/>
        <w:rPr>
          <w:sz w:val="18"/>
          <w:szCs w:val="18"/>
          <w:lang w:eastAsia="sk-SK"/>
        </w:rPr>
      </w:pPr>
    </w:p>
    <w:p w:rsidR="003651CF" w:rsidRPr="00627FE7" w:rsidRDefault="003651CF" w:rsidP="00133A3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3651CF" w:rsidRPr="00627FE7" w:rsidRDefault="003651CF" w:rsidP="00133A3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3651CF" w:rsidRDefault="003651CF" w:rsidP="004D3B4A">
      <w:pPr>
        <w:pStyle w:val="BodyText"/>
      </w:pPr>
      <w:r>
        <w:t>Deriváty sa oceňujú reálnou hodnotou.</w:t>
      </w:r>
    </w:p>
    <w:p w:rsidR="003651CF" w:rsidRPr="006201DD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3651CF" w:rsidRPr="006201DD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3651CF" w:rsidRPr="006201DD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3651CF" w:rsidRPr="006201DD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3651CF" w:rsidRDefault="003651CF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3651CF" w:rsidRPr="00B1412B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3651CF" w:rsidRDefault="003651CF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3651CF" w:rsidRDefault="003651CF" w:rsidP="004D3B4A">
      <w:pPr>
        <w:pStyle w:val="BodyText"/>
      </w:pPr>
    </w:p>
    <w:p w:rsidR="003651CF" w:rsidRDefault="003651CF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3651CF" w:rsidRDefault="003651CF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3651CF" w:rsidRPr="00B1412B" w:rsidRDefault="003651CF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3651CF" w:rsidRDefault="003651CF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3651CF" w:rsidRPr="00B1412B" w:rsidRDefault="003651CF" w:rsidP="004D3B4A">
      <w:pPr>
        <w:pStyle w:val="BodyText"/>
        <w:rPr>
          <w:sz w:val="16"/>
          <w:szCs w:val="16"/>
        </w:rPr>
      </w:pPr>
    </w:p>
    <w:p w:rsidR="003651CF" w:rsidRDefault="003651CF" w:rsidP="00CA2620">
      <w:pPr>
        <w:pStyle w:val="BodyText"/>
      </w:pPr>
      <w:r>
        <w:t>Prehľad o pohybe dlhodobého hmotného majetku od 1. januára 2013 do 31. decembra 2013</w:t>
      </w:r>
      <w:r w:rsidRPr="00C24B6B">
        <w:t xml:space="preserve"> a za porovnateľné obdobie od 1. januára 201</w:t>
      </w:r>
      <w:r>
        <w:t>2</w:t>
      </w:r>
      <w:r w:rsidRPr="00C24B6B">
        <w:t xml:space="preserve"> do 31. decembra 201</w:t>
      </w:r>
      <w:r>
        <w:t>2</w:t>
      </w:r>
      <w:r w:rsidRPr="00C24B6B">
        <w:t xml:space="preserve"> je uvedený v tabuľkách </w:t>
      </w:r>
      <w:r>
        <w:t>za textovou časťou bodu F ods.1.</w:t>
      </w:r>
    </w:p>
    <w:p w:rsidR="003651CF" w:rsidRDefault="003651CF" w:rsidP="00CA2620">
      <w:pPr>
        <w:pStyle w:val="BodyText"/>
      </w:pPr>
    </w:p>
    <w:p w:rsidR="003651CF" w:rsidRPr="008B3D8E" w:rsidRDefault="003651CF" w:rsidP="00CA2620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majetok.</w:t>
      </w:r>
    </w:p>
    <w:p w:rsidR="003651CF" w:rsidRDefault="003651CF" w:rsidP="00CA2620">
      <w:pPr>
        <w:pStyle w:val="BodyText"/>
      </w:pPr>
    </w:p>
    <w:p w:rsidR="003651CF" w:rsidRDefault="003651CF" w:rsidP="00CA2620">
      <w:pPr>
        <w:pStyle w:val="BodyText"/>
      </w:pPr>
      <w:r>
        <w:t xml:space="preserve">Dlhodobý hmotný majetok je poistený pre prípad škôd spôsobených krádežou a živelnou pohromou až do výšky </w:t>
      </w:r>
      <w:r>
        <w:br/>
      </w:r>
      <w:r w:rsidRPr="00B8657E">
        <w:t>331. 939. EUR (2012: 331 939. EUR).</w:t>
      </w:r>
    </w:p>
    <w:p w:rsidR="003651CF" w:rsidRPr="005C41CA" w:rsidRDefault="003651CF" w:rsidP="00CA2620">
      <w:pPr>
        <w:pStyle w:val="BodyText"/>
        <w:ind w:left="0"/>
        <w:rPr>
          <w:szCs w:val="18"/>
        </w:rPr>
      </w:pPr>
    </w:p>
    <w:p w:rsidR="003651CF" w:rsidRPr="005C41CA" w:rsidRDefault="003651CF" w:rsidP="00CA2620">
      <w:pPr>
        <w:pStyle w:val="BodyText"/>
        <w:rPr>
          <w:sz w:val="12"/>
          <w:szCs w:val="12"/>
        </w:rPr>
      </w:pPr>
      <w:r>
        <w:t>Spoločnosť nevynaložila žiadne náklady na výskum a vývoj.</w:t>
      </w:r>
    </w:p>
    <w:p w:rsidR="003651CF" w:rsidRDefault="003651CF" w:rsidP="004D3B4A">
      <w:pPr>
        <w:pStyle w:val="BodyText"/>
      </w:pPr>
    </w:p>
    <w:p w:rsidR="003651CF" w:rsidRPr="005C41CA" w:rsidRDefault="003651CF" w:rsidP="004D3B4A">
      <w:pPr>
        <w:pStyle w:val="BodyText"/>
        <w:rPr>
          <w:szCs w:val="18"/>
        </w:rPr>
      </w:pPr>
    </w:p>
    <w:p w:rsidR="003651CF" w:rsidRPr="005C41CA" w:rsidRDefault="003651CF" w:rsidP="004D3B4A">
      <w:pPr>
        <w:pStyle w:val="BodyText"/>
        <w:rPr>
          <w:sz w:val="12"/>
          <w:szCs w:val="12"/>
        </w:rPr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  <w:r>
        <w:object w:dxaOrig="9399" w:dyaOrig="12667">
          <v:shape id="_x0000_i1029" type="#_x0000_t75" style="width:470.25pt;height:627pt" o:ole="">
            <v:imagedata r:id="rId15" o:title=""/>
          </v:shape>
          <o:OLEObject Type="Embed" ProgID="Excel.Sheet.12" ShapeID="_x0000_i1029" DrawAspect="Content" ObjectID="_1457168680" r:id="rId16"/>
        </w:object>
      </w:r>
    </w:p>
    <w:p w:rsidR="003651CF" w:rsidRDefault="003651CF" w:rsidP="00B55A09">
      <w:pPr>
        <w:spacing w:after="200" w:line="276" w:lineRule="auto"/>
        <w:ind w:left="426"/>
      </w:pPr>
      <w:r>
        <w:object w:dxaOrig="9531" w:dyaOrig="10062">
          <v:shape id="_x0000_i1030" type="#_x0000_t75" style="width:471.75pt;height:503.25pt" o:ole="">
            <v:imagedata r:id="rId17" o:title=""/>
          </v:shape>
          <o:OLEObject Type="Embed" ProgID="Excel.Sheet.12" ShapeID="_x0000_i1030" DrawAspect="Content" ObjectID="_1457168681" r:id="rId18"/>
        </w:object>
      </w: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B55A09">
      <w:pPr>
        <w:spacing w:after="200" w:line="276" w:lineRule="auto"/>
        <w:ind w:left="426"/>
      </w:pPr>
    </w:p>
    <w:p w:rsidR="003651CF" w:rsidRDefault="003651CF" w:rsidP="004D3B4A">
      <w:pPr>
        <w:pStyle w:val="Heading2"/>
      </w:pPr>
      <w:r>
        <w:t>Dlhodobý finančný majetok</w:t>
      </w:r>
    </w:p>
    <w:p w:rsidR="003651CF" w:rsidRDefault="003651CF" w:rsidP="004D3B4A">
      <w:pPr>
        <w:pStyle w:val="BodyText"/>
      </w:pPr>
    </w:p>
    <w:p w:rsidR="003651CF" w:rsidRPr="002B281A" w:rsidRDefault="003651CF" w:rsidP="007A1C1E">
      <w:pPr>
        <w:pStyle w:val="Zkladntext1"/>
        <w:rPr>
          <w:szCs w:val="18"/>
        </w:rPr>
      </w:pPr>
      <w:r w:rsidRPr="007A1C1E">
        <w:rPr>
          <w:szCs w:val="18"/>
        </w:rPr>
        <w:t>Spoločnosť neevidovala dlhodobý finančný majetok</w:t>
      </w:r>
      <w:r>
        <w:rPr>
          <w:b/>
          <w:szCs w:val="18"/>
        </w:rPr>
        <w:t xml:space="preserve"> </w:t>
      </w:r>
      <w:r w:rsidRPr="002B281A">
        <w:rPr>
          <w:szCs w:val="18"/>
        </w:rPr>
        <w:t>v bežnom účtovnom období roku 201</w:t>
      </w:r>
      <w:r>
        <w:rPr>
          <w:szCs w:val="18"/>
        </w:rPr>
        <w:t>3</w:t>
      </w:r>
      <w:r w:rsidRPr="002B281A">
        <w:rPr>
          <w:szCs w:val="18"/>
        </w:rPr>
        <w:t xml:space="preserve"> a ani v predchádzajúcom účtovnom období roku 201</w:t>
      </w:r>
      <w:r>
        <w:rPr>
          <w:szCs w:val="18"/>
        </w:rPr>
        <w:t>2</w:t>
      </w:r>
      <w:r w:rsidRPr="002B281A">
        <w:rPr>
          <w:szCs w:val="18"/>
        </w:rPr>
        <w:t>.</w:t>
      </w:r>
    </w:p>
    <w:p w:rsidR="003651CF" w:rsidRPr="009832DE" w:rsidRDefault="003651CF" w:rsidP="009832DE">
      <w:pPr>
        <w:pStyle w:val="Zkladntext1"/>
        <w:rPr>
          <w:b/>
          <w:szCs w:val="18"/>
        </w:rPr>
      </w:pPr>
    </w:p>
    <w:p w:rsidR="003651CF" w:rsidRDefault="003651CF" w:rsidP="00D04FFF">
      <w:pPr>
        <w:pStyle w:val="Heading2"/>
        <w:numPr>
          <w:ilvl w:val="0"/>
          <w:numId w:val="0"/>
        </w:numPr>
      </w:pPr>
      <w:bookmarkStart w:id="9" w:name="_Toc530739903"/>
      <w:r>
        <w:t xml:space="preserve">3.   </w:t>
      </w:r>
      <w:r w:rsidRPr="00E3042F">
        <w:t>Zásoby</w:t>
      </w:r>
      <w:bookmarkEnd w:id="9"/>
    </w:p>
    <w:p w:rsidR="003651CF" w:rsidRDefault="003651CF" w:rsidP="004D3B4A">
      <w:pPr>
        <w:pStyle w:val="BodyText"/>
      </w:pPr>
    </w:p>
    <w:p w:rsidR="003651CF" w:rsidRPr="00B40FD7" w:rsidRDefault="003651CF" w:rsidP="000F3FE9">
      <w:pPr>
        <w:pStyle w:val="BodyText"/>
        <w:ind w:left="0" w:firstLine="360"/>
        <w:rPr>
          <w:szCs w:val="18"/>
        </w:rPr>
      </w:pPr>
      <w:r w:rsidRPr="00B40FD7">
        <w:rPr>
          <w:szCs w:val="18"/>
        </w:rPr>
        <w:t>Opravná položka na zásoby  v priebehu účtovného obdobia nebola tvorená.</w:t>
      </w:r>
    </w:p>
    <w:p w:rsidR="003651CF" w:rsidRDefault="003651CF" w:rsidP="004D3B4A">
      <w:pPr>
        <w:pStyle w:val="BodyText"/>
      </w:pPr>
    </w:p>
    <w:p w:rsidR="003651CF" w:rsidRDefault="003651CF" w:rsidP="00502D34">
      <w:pPr>
        <w:ind w:left="360"/>
        <w:rPr>
          <w:sz w:val="18"/>
          <w:szCs w:val="18"/>
        </w:rPr>
      </w:pPr>
      <w:r w:rsidRPr="003E378A">
        <w:rPr>
          <w:sz w:val="18"/>
          <w:szCs w:val="18"/>
        </w:rPr>
        <w:t>Stav a pohyb zásob je uvedený v nasledujúcom prehľade: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  <w:r w:rsidRPr="00E32EAE">
        <w:rPr>
          <w:rFonts w:ascii="Garamond" w:hAnsi="Garamond"/>
        </w:rPr>
        <w:object w:dxaOrig="7591" w:dyaOrig="1776">
          <v:shape id="_x0000_i1031" type="#_x0000_t75" style="width:379.5pt;height:86.25pt" o:ole="">
            <v:imagedata r:id="rId19" o:title=""/>
          </v:shape>
          <o:OLEObject Type="Embed" ProgID="Excel.Sheet.8" ShapeID="_x0000_i1031" DrawAspect="Content" ObjectID="_1457168682" r:id="rId20"/>
        </w:object>
      </w:r>
    </w:p>
    <w:p w:rsidR="003651CF" w:rsidRDefault="003651CF" w:rsidP="004D3B4A">
      <w:pPr>
        <w:pStyle w:val="BodyText"/>
      </w:pPr>
    </w:p>
    <w:p w:rsidR="003651CF" w:rsidRPr="00A750CA" w:rsidRDefault="003651CF" w:rsidP="00ED1687">
      <w:pPr>
        <w:pStyle w:val="BodyText"/>
        <w:rPr>
          <w:szCs w:val="18"/>
        </w:rPr>
      </w:pPr>
      <w:r w:rsidRPr="00A750CA">
        <w:rPr>
          <w:szCs w:val="18"/>
        </w:rPr>
        <w:t xml:space="preserve">Spoločnosť </w:t>
      </w:r>
      <w:r>
        <w:rPr>
          <w:szCs w:val="18"/>
        </w:rPr>
        <w:t xml:space="preserve">nemala na zásoby zriadené záložné právo </w:t>
      </w:r>
      <w:r w:rsidRPr="00A750CA">
        <w:rPr>
          <w:szCs w:val="18"/>
        </w:rPr>
        <w:t>v účtovnom období roku 201</w:t>
      </w:r>
      <w:r>
        <w:rPr>
          <w:szCs w:val="18"/>
        </w:rPr>
        <w:t>3</w:t>
      </w:r>
      <w:r w:rsidRPr="00A750CA">
        <w:rPr>
          <w:szCs w:val="18"/>
        </w:rPr>
        <w:t xml:space="preserve"> a aj v bezprostredne prechádzajúcom účtovnom období roku 201</w:t>
      </w:r>
      <w:r>
        <w:rPr>
          <w:szCs w:val="18"/>
        </w:rPr>
        <w:t>2</w:t>
      </w:r>
      <w:r w:rsidRPr="00A750CA">
        <w:rPr>
          <w:szCs w:val="18"/>
        </w:rPr>
        <w:t xml:space="preserve">. </w:t>
      </w:r>
    </w:p>
    <w:p w:rsidR="003651CF" w:rsidRDefault="003651CF" w:rsidP="004D3B4A">
      <w:pPr>
        <w:pStyle w:val="BodyText"/>
      </w:pPr>
    </w:p>
    <w:p w:rsidR="003651CF" w:rsidRDefault="003651CF" w:rsidP="004D3B4A">
      <w:pPr>
        <w:pStyle w:val="BodyText"/>
      </w:pPr>
    </w:p>
    <w:p w:rsidR="003651CF" w:rsidRDefault="003651CF" w:rsidP="00D04FFF">
      <w:pPr>
        <w:pStyle w:val="Heading2"/>
        <w:numPr>
          <w:ilvl w:val="0"/>
          <w:numId w:val="36"/>
        </w:numPr>
      </w:pPr>
      <w:r w:rsidRPr="007D5600">
        <w:t>Údaje o zákazkovej výrobe</w:t>
      </w:r>
    </w:p>
    <w:p w:rsidR="003651CF" w:rsidRDefault="003651CF" w:rsidP="004D3B4A">
      <w:pPr>
        <w:pStyle w:val="BodyText"/>
      </w:pPr>
    </w:p>
    <w:p w:rsidR="003651CF" w:rsidRPr="007A1C1E" w:rsidRDefault="003651CF" w:rsidP="007A1C1E">
      <w:pPr>
        <w:pStyle w:val="Zkladntext1"/>
        <w:rPr>
          <w:szCs w:val="18"/>
        </w:rPr>
      </w:pPr>
      <w:r w:rsidRPr="007A1C1E">
        <w:rPr>
          <w:szCs w:val="18"/>
        </w:rPr>
        <w:t>Spoločnosť neevidovala a neúčtovala o zákazkovej výrobe v bežnom účtovnom období roku 201</w:t>
      </w:r>
      <w:r>
        <w:rPr>
          <w:szCs w:val="18"/>
        </w:rPr>
        <w:t>3</w:t>
      </w:r>
      <w:r w:rsidRPr="007A1C1E">
        <w:rPr>
          <w:szCs w:val="18"/>
        </w:rPr>
        <w:t xml:space="preserve"> a ani v predchádzajúcom účtovnom období roku 201</w:t>
      </w:r>
      <w:r>
        <w:rPr>
          <w:szCs w:val="18"/>
        </w:rPr>
        <w:t>2</w:t>
      </w:r>
      <w:r w:rsidRPr="007A1C1E">
        <w:rPr>
          <w:szCs w:val="18"/>
        </w:rPr>
        <w:t>.</w:t>
      </w:r>
    </w:p>
    <w:p w:rsidR="003651CF" w:rsidRDefault="003651CF" w:rsidP="004D3B4A">
      <w:pPr>
        <w:pStyle w:val="BodyText"/>
      </w:pPr>
    </w:p>
    <w:p w:rsidR="003651CF" w:rsidRDefault="003651CF">
      <w:pPr>
        <w:pStyle w:val="Heading2"/>
      </w:pPr>
      <w:bookmarkStart w:id="10" w:name="_Toc530739904"/>
      <w:r>
        <w:t>Pohľadávky</w:t>
      </w:r>
      <w:bookmarkEnd w:id="10"/>
    </w:p>
    <w:p w:rsidR="003651CF" w:rsidRDefault="003651CF" w:rsidP="00CA441D">
      <w:pPr>
        <w:pStyle w:val="BodyText"/>
      </w:pPr>
    </w:p>
    <w:p w:rsidR="003651CF" w:rsidRPr="005F63F5" w:rsidRDefault="003651CF" w:rsidP="008A338C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3651CF" w:rsidRPr="00AC1A9E" w:rsidRDefault="003651CF" w:rsidP="00CA441D">
      <w:pPr>
        <w:pStyle w:val="BodyText"/>
        <w:rPr>
          <w:sz w:val="12"/>
          <w:szCs w:val="12"/>
        </w:rPr>
      </w:pPr>
    </w:p>
    <w:p w:rsidR="003651CF" w:rsidRDefault="003651CF" w:rsidP="00CA441D">
      <w:pPr>
        <w:pStyle w:val="BodyText"/>
      </w:pPr>
    </w:p>
    <w:p w:rsidR="003651CF" w:rsidRDefault="003651CF" w:rsidP="00CA441D">
      <w:pPr>
        <w:pStyle w:val="BodyText"/>
      </w:pPr>
      <w:r>
        <w:t>Veková štruktúra pohľadávok za bežné účtovné obdobie je uvedená v nasledujúcom prehľade:</w:t>
      </w:r>
    </w:p>
    <w:p w:rsidR="003651CF" w:rsidRDefault="003651CF" w:rsidP="00CA441D">
      <w:pPr>
        <w:pStyle w:val="BodyText"/>
      </w:pPr>
    </w:p>
    <w:p w:rsidR="003651CF" w:rsidRDefault="003651CF" w:rsidP="00CA441D">
      <w:pPr>
        <w:pStyle w:val="BodyText"/>
      </w:pPr>
      <w:r>
        <w:object w:dxaOrig="8967" w:dyaOrig="6547">
          <v:shape id="_x0000_i1032" type="#_x0000_t75" style="width:448.5pt;height:324pt" o:ole="">
            <v:imagedata r:id="rId21" o:title=""/>
          </v:shape>
          <o:OLEObject Type="Embed" ProgID="Excel.Sheet.12" ShapeID="_x0000_i1032" DrawAspect="Content" ObjectID="_1457168683" r:id="rId22"/>
        </w:object>
      </w:r>
    </w:p>
    <w:p w:rsidR="003651CF" w:rsidRDefault="003651CF" w:rsidP="00342E08">
      <w:pPr>
        <w:pStyle w:val="BodyText"/>
      </w:pPr>
    </w:p>
    <w:p w:rsidR="003651CF" w:rsidRDefault="003651CF" w:rsidP="00342E08">
      <w:pPr>
        <w:pStyle w:val="BodyText"/>
      </w:pPr>
      <w:r>
        <w:t>Veková štruktúra pohľadávok za predchádzajúce účtovné obdobie je uvedená v nasledujúcom prehľade:</w:t>
      </w:r>
    </w:p>
    <w:p w:rsidR="003651CF" w:rsidRPr="00AC1A9E" w:rsidRDefault="003651CF" w:rsidP="00342E08">
      <w:pPr>
        <w:pStyle w:val="BodyText"/>
        <w:rPr>
          <w:sz w:val="12"/>
          <w:szCs w:val="12"/>
        </w:rPr>
      </w:pPr>
    </w:p>
    <w:p w:rsidR="003651CF" w:rsidRDefault="003651CF" w:rsidP="00342E08">
      <w:pPr>
        <w:pStyle w:val="BodyText"/>
      </w:pPr>
      <w:r>
        <w:object w:dxaOrig="8967" w:dyaOrig="6547">
          <v:shape id="_x0000_i1033" type="#_x0000_t75" style="width:448.5pt;height:324pt" o:ole="">
            <v:imagedata r:id="rId23" o:title=""/>
          </v:shape>
          <o:OLEObject Type="Embed" ProgID="Excel.Sheet.12" ShapeID="_x0000_i1033" DrawAspect="Content" ObjectID="_1457168684" r:id="rId24"/>
        </w:object>
      </w:r>
    </w:p>
    <w:p w:rsidR="003651CF" w:rsidRDefault="003651CF" w:rsidP="00CA441D">
      <w:pPr>
        <w:pStyle w:val="BodyText"/>
      </w:pPr>
      <w:r>
        <w:t>Pohľadávky podľa zostatkovej doby splatnosti sú uvedené v nasledujúcom prehľade:</w:t>
      </w:r>
    </w:p>
    <w:p w:rsidR="003651CF" w:rsidRPr="00AC1A9E" w:rsidRDefault="003651CF" w:rsidP="00CA441D">
      <w:pPr>
        <w:pStyle w:val="BodyText"/>
        <w:rPr>
          <w:sz w:val="12"/>
          <w:szCs w:val="12"/>
        </w:rPr>
      </w:pPr>
    </w:p>
    <w:p w:rsidR="003651CF" w:rsidRDefault="003651CF" w:rsidP="00F20B82">
      <w:pPr>
        <w:pStyle w:val="BodyText"/>
        <w:rPr>
          <w:szCs w:val="18"/>
        </w:rPr>
      </w:pPr>
      <w:r>
        <w:object w:dxaOrig="9012" w:dyaOrig="3187">
          <v:shape id="_x0000_i1034" type="#_x0000_t75" style="width:450.75pt;height:157.5pt" o:ole="">
            <v:imagedata r:id="rId25" o:title=""/>
          </v:shape>
          <o:OLEObject Type="Embed" ProgID="Excel.Sheet.12" ShapeID="_x0000_i1034" DrawAspect="Content" ObjectID="_1457168685" r:id="rId26"/>
        </w:object>
      </w: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3651CF" w:rsidRPr="00F11457" w:rsidRDefault="003651CF" w:rsidP="00F20B82">
      <w:pPr>
        <w:pStyle w:val="BodyText"/>
        <w:ind w:left="0"/>
        <w:rPr>
          <w:szCs w:val="18"/>
        </w:rPr>
      </w:pPr>
    </w:p>
    <w:p w:rsidR="003651CF" w:rsidRDefault="003651CF" w:rsidP="00CA441D">
      <w:pPr>
        <w:pStyle w:val="Heading2"/>
      </w:pPr>
      <w:bookmarkStart w:id="11" w:name="_Toc530739905"/>
      <w:r>
        <w:t>Finančné účty</w:t>
      </w:r>
      <w:bookmarkEnd w:id="11"/>
    </w:p>
    <w:p w:rsidR="003651CF" w:rsidRDefault="003651CF" w:rsidP="00CA441D">
      <w:pPr>
        <w:pStyle w:val="BodyText"/>
      </w:pPr>
      <w:r>
        <w:t xml:space="preserve">Ako finančné účty sú vykázané peniaze v pokladnici, účty v bankách. Účtami v bankách môže Spoločnosť voľne disponovať. </w:t>
      </w:r>
    </w:p>
    <w:p w:rsidR="003651CF" w:rsidRPr="00CD0011" w:rsidRDefault="003651CF" w:rsidP="00CA441D">
      <w:pPr>
        <w:pStyle w:val="BodyText"/>
        <w:rPr>
          <w:sz w:val="6"/>
          <w:szCs w:val="6"/>
        </w:rPr>
      </w:pPr>
      <w:r>
        <w:t>Prehľad jednotlivých položiek finančných účtov:</w:t>
      </w:r>
    </w:p>
    <w:p w:rsidR="003651CF" w:rsidRDefault="003651CF" w:rsidP="00CA441D">
      <w:pPr>
        <w:pStyle w:val="BodyText"/>
      </w:pPr>
      <w:r>
        <w:object w:dxaOrig="8818" w:dyaOrig="1802">
          <v:shape id="_x0000_i1035" type="#_x0000_t75" style="width:441pt;height:89.25pt" o:ole="">
            <v:imagedata r:id="rId27" o:title=""/>
          </v:shape>
          <o:OLEObject Type="Embed" ProgID="Excel.Sheet.12" ShapeID="_x0000_i1035" DrawAspect="Content" ObjectID="_1457168686" r:id="rId28"/>
        </w:object>
      </w:r>
    </w:p>
    <w:p w:rsidR="003651CF" w:rsidRDefault="003651CF" w:rsidP="00CA441D">
      <w:pPr>
        <w:pStyle w:val="BodyText"/>
      </w:pPr>
    </w:p>
    <w:p w:rsidR="003651CF" w:rsidRDefault="003651CF" w:rsidP="00CA441D">
      <w:pPr>
        <w:pStyle w:val="Heading2"/>
      </w:pPr>
      <w:r>
        <w:t>Krátkodobý finančný majetok</w:t>
      </w:r>
    </w:p>
    <w:p w:rsidR="003651CF" w:rsidRDefault="003651CF" w:rsidP="00CA441D">
      <w:pPr>
        <w:pStyle w:val="BodyText"/>
      </w:pPr>
    </w:p>
    <w:p w:rsidR="003651CF" w:rsidRPr="002B281A" w:rsidRDefault="003651CF" w:rsidP="007A1C1E">
      <w:pPr>
        <w:pStyle w:val="Zkladntext1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 xml:space="preserve"> </w:t>
      </w:r>
      <w:r w:rsidRPr="002B281A">
        <w:rPr>
          <w:szCs w:val="18"/>
        </w:rPr>
        <w:t>v bežnom účtovnom období roku 201</w:t>
      </w:r>
      <w:r>
        <w:rPr>
          <w:szCs w:val="18"/>
        </w:rPr>
        <w:t>3</w:t>
      </w:r>
      <w:r w:rsidRPr="002B281A">
        <w:rPr>
          <w:szCs w:val="18"/>
        </w:rPr>
        <w:t xml:space="preserve"> a ani v predchádzajúcom účtovnom období roku 201</w:t>
      </w:r>
      <w:r>
        <w:rPr>
          <w:szCs w:val="18"/>
        </w:rPr>
        <w:t>2</w:t>
      </w:r>
      <w:r w:rsidRPr="002B281A">
        <w:rPr>
          <w:szCs w:val="18"/>
        </w:rPr>
        <w:t>.</w:t>
      </w:r>
    </w:p>
    <w:p w:rsidR="003651CF" w:rsidRDefault="003651CF" w:rsidP="00CA441D">
      <w:pPr>
        <w:pStyle w:val="BodyText"/>
      </w:pPr>
    </w:p>
    <w:p w:rsidR="003651CF" w:rsidRDefault="003651CF" w:rsidP="00CA441D">
      <w:pPr>
        <w:pStyle w:val="BodyText"/>
      </w:pPr>
    </w:p>
    <w:p w:rsidR="003651CF" w:rsidRPr="002576F4" w:rsidRDefault="003651CF" w:rsidP="00CA441D">
      <w:pPr>
        <w:pStyle w:val="Heading2"/>
      </w:pPr>
      <w:bookmarkStart w:id="12" w:name="_Toc530739906"/>
      <w:r w:rsidRPr="002576F4">
        <w:rPr>
          <w:szCs w:val="18"/>
        </w:rPr>
        <w:t>Č</w:t>
      </w:r>
      <w:r w:rsidRPr="002576F4">
        <w:t>asové rozlíšenie</w:t>
      </w:r>
      <w:bookmarkEnd w:id="12"/>
      <w:r w:rsidRPr="002576F4">
        <w:t xml:space="preserve"> na strane aktív</w:t>
      </w:r>
    </w:p>
    <w:p w:rsidR="003651CF" w:rsidRDefault="003651CF" w:rsidP="00CA441D">
      <w:pPr>
        <w:pStyle w:val="BodyText"/>
      </w:pPr>
    </w:p>
    <w:p w:rsidR="003651CF" w:rsidRDefault="003651CF" w:rsidP="00CA441D">
      <w:pPr>
        <w:pStyle w:val="BodyText"/>
      </w:pPr>
      <w:r>
        <w:t>Prehľad významných položiek časového rozlíšenia na strane aktív</w:t>
      </w:r>
      <w:r w:rsidRPr="00AC097C">
        <w:t>:</w:t>
      </w:r>
    </w:p>
    <w:p w:rsidR="003651CF" w:rsidRPr="00794C3E" w:rsidRDefault="003651CF" w:rsidP="00CA441D">
      <w:pPr>
        <w:pStyle w:val="BodyText"/>
        <w:rPr>
          <w:sz w:val="6"/>
          <w:szCs w:val="6"/>
        </w:rPr>
      </w:pPr>
    </w:p>
    <w:p w:rsidR="003651CF" w:rsidRDefault="003651CF" w:rsidP="00CA441D">
      <w:pPr>
        <w:pStyle w:val="BodyText"/>
      </w:pPr>
      <w:r>
        <w:object w:dxaOrig="8707" w:dyaOrig="4107">
          <v:shape id="_x0000_i1036" type="#_x0000_t75" style="width:431.25pt;height:203.25pt" o:ole="">
            <v:imagedata r:id="rId29" o:title=""/>
          </v:shape>
          <o:OLEObject Type="Embed" ProgID="Excel.Sheet.12" ShapeID="_x0000_i1036" DrawAspect="Content" ObjectID="_1457168687" r:id="rId30"/>
        </w:object>
      </w:r>
    </w:p>
    <w:p w:rsidR="003651CF" w:rsidRDefault="003651CF" w:rsidP="00B12204">
      <w:pPr>
        <w:pStyle w:val="BodyText"/>
        <w:rPr>
          <w:lang w:val="de-DE"/>
        </w:rPr>
      </w:pPr>
    </w:p>
    <w:p w:rsidR="003651CF" w:rsidRDefault="003651CF">
      <w:pPr>
        <w:spacing w:after="200" w:line="276" w:lineRule="auto"/>
        <w:rPr>
          <w:b/>
          <w:caps/>
          <w:sz w:val="18"/>
        </w:rPr>
      </w:pPr>
    </w:p>
    <w:p w:rsidR="003651CF" w:rsidRDefault="003651CF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651CF" w:rsidRDefault="003651CF" w:rsidP="00491AF0">
      <w:pPr>
        <w:pStyle w:val="BodyText"/>
      </w:pPr>
    </w:p>
    <w:p w:rsidR="003651CF" w:rsidRDefault="003651CF" w:rsidP="00491AF0">
      <w:pPr>
        <w:pStyle w:val="Heading2"/>
        <w:numPr>
          <w:ilvl w:val="0"/>
          <w:numId w:val="20"/>
        </w:numPr>
      </w:pPr>
      <w:bookmarkStart w:id="13" w:name="_Toc530739908"/>
      <w:r>
        <w:t>Vlastné imanie</w:t>
      </w:r>
    </w:p>
    <w:p w:rsidR="003651CF" w:rsidRDefault="003651CF" w:rsidP="00491AF0"/>
    <w:p w:rsidR="003651CF" w:rsidRDefault="003651CF" w:rsidP="00491AF0">
      <w:pPr>
        <w:pStyle w:val="BodyText"/>
      </w:pPr>
      <w:r>
        <w:t>Informácie o vlastnom imaní sú uvedené v časti C a P.</w:t>
      </w:r>
    </w:p>
    <w:p w:rsidR="003651CF" w:rsidRDefault="003651CF" w:rsidP="00491AF0">
      <w:pPr>
        <w:pStyle w:val="BodyText"/>
      </w:pPr>
    </w:p>
    <w:p w:rsidR="003651CF" w:rsidRDefault="003651CF" w:rsidP="00491AF0">
      <w:pPr>
        <w:pStyle w:val="BodyText"/>
      </w:pPr>
    </w:p>
    <w:p w:rsidR="003651CF" w:rsidRDefault="003651CF" w:rsidP="004A4D80">
      <w:pPr>
        <w:pStyle w:val="Heading2"/>
        <w:numPr>
          <w:ilvl w:val="0"/>
          <w:numId w:val="20"/>
        </w:numPr>
      </w:pPr>
      <w:r>
        <w:t>Rezervy</w:t>
      </w:r>
    </w:p>
    <w:bookmarkEnd w:id="13"/>
    <w:p w:rsidR="003651CF" w:rsidRDefault="003651CF" w:rsidP="00491AF0">
      <w:pPr>
        <w:pStyle w:val="BodyText"/>
      </w:pPr>
    </w:p>
    <w:p w:rsidR="003651CF" w:rsidRPr="00EC0203" w:rsidRDefault="003651CF" w:rsidP="00491AF0">
      <w:pPr>
        <w:pStyle w:val="BodyText"/>
      </w:pPr>
      <w:r>
        <w:t>Prehľad o rezervách za bežné účtovné obdobie je uvedený v nasledujúcom prehľade:</w:t>
      </w:r>
    </w:p>
    <w:p w:rsidR="003651CF" w:rsidRDefault="003651CF" w:rsidP="00491AF0">
      <w:pPr>
        <w:pStyle w:val="BodyText"/>
        <w:jc w:val="left"/>
      </w:pPr>
    </w:p>
    <w:p w:rsidR="003651CF" w:rsidRDefault="003651CF" w:rsidP="009D0700">
      <w:pPr>
        <w:ind w:left="426"/>
      </w:pPr>
      <w:r>
        <w:object w:dxaOrig="8772" w:dyaOrig="7982">
          <v:shape id="_x0000_i1037" type="#_x0000_t75" style="width:438.75pt;height:447pt" o:ole="" o:preferrelative="f">
            <v:imagedata r:id="rId31" o:title=""/>
            <o:lock v:ext="edit" aspectratio="f"/>
          </v:shape>
          <o:OLEObject Type="Embed" ProgID="Excel.Sheet.12" ShapeID="_x0000_i1037" DrawAspect="Content" ObjectID="_1457168688" r:id="rId32"/>
        </w:object>
      </w:r>
    </w:p>
    <w:p w:rsidR="003651CF" w:rsidRDefault="003651CF" w:rsidP="00491AF0">
      <w:pPr>
        <w:pStyle w:val="BodyText"/>
        <w:jc w:val="left"/>
      </w:pPr>
      <w:bookmarkStart w:id="14" w:name="OLE_LINK17"/>
      <w:bookmarkStart w:id="15" w:name="OLE_LINK18"/>
    </w:p>
    <w:p w:rsidR="003651CF" w:rsidRDefault="003651CF" w:rsidP="00491AF0">
      <w:pPr>
        <w:rPr>
          <w:sz w:val="18"/>
        </w:rPr>
      </w:pPr>
      <w:r>
        <w:br w:type="page"/>
      </w:r>
    </w:p>
    <w:p w:rsidR="003651CF" w:rsidRDefault="003651CF" w:rsidP="00491AF0">
      <w:pPr>
        <w:pStyle w:val="BodyText"/>
      </w:pPr>
      <w:r>
        <w:t>Prehľad o rezervách za predchádzajúce účtovné obdobie je uvedený v nasledujúcom prehľade:</w:t>
      </w:r>
    </w:p>
    <w:p w:rsidR="003651CF" w:rsidRDefault="003651CF" w:rsidP="00491AF0">
      <w:pPr>
        <w:pStyle w:val="BodyText"/>
        <w:jc w:val="left"/>
      </w:pPr>
    </w:p>
    <w:p w:rsidR="003651CF" w:rsidRDefault="003651CF" w:rsidP="00491AF0">
      <w:pPr>
        <w:pStyle w:val="BodyText"/>
        <w:jc w:val="left"/>
      </w:pPr>
      <w:r>
        <w:object w:dxaOrig="8772" w:dyaOrig="8071">
          <v:shape id="_x0000_i1038" type="#_x0000_t75" style="width:438.75pt;height:403.5pt" o:ole="">
            <v:imagedata r:id="rId33" o:title=""/>
          </v:shape>
          <o:OLEObject Type="Embed" ProgID="Excel.Sheet.12" ShapeID="_x0000_i1038" DrawAspect="Content" ObjectID="_1457168689" r:id="rId34"/>
        </w:object>
      </w:r>
    </w:p>
    <w:bookmarkEnd w:id="14"/>
    <w:bookmarkEnd w:id="15"/>
    <w:p w:rsidR="003651CF" w:rsidRDefault="003651CF" w:rsidP="009B60B7">
      <w:pPr>
        <w:pStyle w:val="BodyText"/>
        <w:jc w:val="left"/>
      </w:pPr>
    </w:p>
    <w:p w:rsidR="003651CF" w:rsidRDefault="003651CF" w:rsidP="009B60B7">
      <w:pPr>
        <w:pStyle w:val="BodyText"/>
        <w:jc w:val="left"/>
      </w:pPr>
    </w:p>
    <w:p w:rsidR="003651CF" w:rsidRDefault="003651CF" w:rsidP="00491AF0">
      <w:pPr>
        <w:pStyle w:val="Heading2"/>
      </w:pPr>
      <w:bookmarkStart w:id="16" w:name="_Toc530739909"/>
      <w:r>
        <w:t>Záväzky</w:t>
      </w:r>
      <w:bookmarkEnd w:id="16"/>
    </w:p>
    <w:p w:rsidR="003651CF" w:rsidRDefault="003651CF" w:rsidP="00491AF0">
      <w:pPr>
        <w:pStyle w:val="BodyText"/>
      </w:pPr>
    </w:p>
    <w:p w:rsidR="003651CF" w:rsidRDefault="003651CF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3651CF" w:rsidRDefault="003651CF" w:rsidP="00491AF0">
      <w:pPr>
        <w:pStyle w:val="BodyText"/>
      </w:pPr>
    </w:p>
    <w:p w:rsidR="003651CF" w:rsidRDefault="003651CF" w:rsidP="00491AF0">
      <w:pPr>
        <w:pStyle w:val="BodyText"/>
      </w:pPr>
      <w:r>
        <w:object w:dxaOrig="9145" w:dyaOrig="2696">
          <v:shape id="_x0000_i1039" type="#_x0000_t75" style="width:457.5pt;height:135pt" o:ole="">
            <v:imagedata r:id="rId35" o:title=""/>
          </v:shape>
          <o:OLEObject Type="Embed" ProgID="Excel.Sheet.12" ShapeID="_x0000_i1039" DrawAspect="Content" ObjectID="_1457168690" r:id="rId36"/>
        </w:object>
      </w: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Default="003651CF" w:rsidP="001B4E1A">
      <w:pPr>
        <w:pStyle w:val="BodyText"/>
        <w:rPr>
          <w:szCs w:val="18"/>
        </w:rPr>
      </w:pPr>
    </w:p>
    <w:p w:rsidR="003651CF" w:rsidRPr="00F924D6" w:rsidRDefault="003651CF" w:rsidP="001B4E1A">
      <w:pPr>
        <w:pStyle w:val="BodyText"/>
        <w:rPr>
          <w:szCs w:val="18"/>
        </w:rPr>
      </w:pPr>
      <w:r w:rsidRPr="00F43968">
        <w:rPr>
          <w:szCs w:val="18"/>
        </w:rPr>
        <w:t>Štruktúra záväzkov (okrem bankových úverov) je uvedená v nasledujúcom prehľade:</w:t>
      </w:r>
    </w:p>
    <w:p w:rsidR="003651CF" w:rsidRDefault="003651CF" w:rsidP="00491AF0">
      <w:pPr>
        <w:pStyle w:val="BodyText"/>
      </w:pPr>
    </w:p>
    <w:p w:rsidR="003651CF" w:rsidRDefault="003651CF" w:rsidP="00491AF0">
      <w:pPr>
        <w:pStyle w:val="BodyText"/>
      </w:pPr>
      <w:r>
        <w:object w:dxaOrig="9145" w:dyaOrig="2673">
          <v:shape id="_x0000_i1040" type="#_x0000_t75" style="width:457.5pt;height:132pt" o:ole="">
            <v:imagedata r:id="rId37" o:title=""/>
          </v:shape>
          <o:OLEObject Type="Embed" ProgID="Excel.Sheet.12" ShapeID="_x0000_i1040" DrawAspect="Content" ObjectID="_1457168691" r:id="rId38"/>
        </w:object>
      </w:r>
    </w:p>
    <w:p w:rsidR="003651CF" w:rsidRDefault="003651CF" w:rsidP="00491AF0">
      <w:pPr>
        <w:pStyle w:val="BodyText"/>
      </w:pPr>
    </w:p>
    <w:p w:rsidR="003651CF" w:rsidRDefault="003651CF" w:rsidP="00E231BA">
      <w:pPr>
        <w:pStyle w:val="Heading2"/>
      </w:pPr>
      <w:bookmarkStart w:id="17" w:name="_MON_1390765549"/>
      <w:bookmarkStart w:id="18" w:name="_Toc530739910"/>
      <w:bookmarkEnd w:id="17"/>
      <w:r>
        <w:t>Odložený daňový záväzok</w:t>
      </w:r>
      <w:bookmarkEnd w:id="18"/>
      <w:r>
        <w:t xml:space="preserve"> /pohľadávka</w:t>
      </w:r>
    </w:p>
    <w:p w:rsidR="003651CF" w:rsidRDefault="003651CF" w:rsidP="00E231BA"/>
    <w:p w:rsidR="003651CF" w:rsidRPr="00A750CA" w:rsidRDefault="003651CF" w:rsidP="007A667C">
      <w:pPr>
        <w:pStyle w:val="Body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>
        <w:rPr>
          <w:szCs w:val="18"/>
        </w:rPr>
        <w:t>3</w:t>
      </w:r>
      <w:r w:rsidRPr="00A750CA">
        <w:rPr>
          <w:szCs w:val="18"/>
        </w:rPr>
        <w:t xml:space="preserve"> a aj v bezprostredne prechádzajúcom účtovnom období roku 201</w:t>
      </w:r>
      <w:r>
        <w:rPr>
          <w:szCs w:val="18"/>
        </w:rPr>
        <w:t>2</w:t>
      </w:r>
      <w:r w:rsidRPr="00A750CA">
        <w:rPr>
          <w:szCs w:val="18"/>
        </w:rPr>
        <w:t xml:space="preserve"> odložený daňový záväzok. </w: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Heading2"/>
      </w:pPr>
      <w:bookmarkStart w:id="19" w:name="_Toc530739911"/>
      <w:r>
        <w:t>Sociálny fond</w:t>
      </w:r>
      <w:bookmarkEnd w:id="19"/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  <w:r>
        <w:t>Tvorba a čerpanie sociálneho fondu v priebehu účtovného obdobia sú znázornené v nasledujúcom prehľade:</w: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  <w:r>
        <w:object w:dxaOrig="8563" w:dyaOrig="2425">
          <v:shape id="_x0000_i1041" type="#_x0000_t75" style="width:428.25pt;height:120pt" o:ole="">
            <v:imagedata r:id="rId39" o:title=""/>
          </v:shape>
          <o:OLEObject Type="Embed" ProgID="Excel.Sheet.12" ShapeID="_x0000_i1041" DrawAspect="Content" ObjectID="_1457168692" r:id="rId40"/>
        </w:object>
      </w:r>
    </w:p>
    <w:p w:rsidR="003651CF" w:rsidRDefault="003651CF" w:rsidP="00E231BA">
      <w:pPr>
        <w:pStyle w:val="BodyText"/>
      </w:pPr>
    </w:p>
    <w:p w:rsidR="003651CF" w:rsidRPr="00D16B95" w:rsidRDefault="003651CF" w:rsidP="00A25722">
      <w:pPr>
        <w:pStyle w:val="BodyText"/>
        <w:rPr>
          <w:color w:val="000000"/>
          <w:lang w:val="de-DE"/>
        </w:rPr>
      </w:pPr>
    </w:p>
    <w:p w:rsidR="003651CF" w:rsidRDefault="003651CF" w:rsidP="00E231BA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Heading2"/>
      </w:pPr>
      <w:bookmarkStart w:id="20" w:name="_Toc530739912"/>
      <w:r>
        <w:t>Bankové úvery</w:t>
      </w:r>
      <w:bookmarkEnd w:id="20"/>
      <w:r>
        <w:t>, pôžičky a krátkodobé finančné výpomoci</w:t>
      </w:r>
    </w:p>
    <w:p w:rsidR="003651CF" w:rsidRDefault="003651CF" w:rsidP="00E231BA">
      <w:pPr>
        <w:pStyle w:val="BodyText"/>
      </w:pPr>
    </w:p>
    <w:p w:rsidR="003651CF" w:rsidRPr="00AE594E" w:rsidRDefault="003651CF" w:rsidP="00D02415">
      <w:pPr>
        <w:pStyle w:val="Body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AE594E">
        <w:rPr>
          <w:szCs w:val="18"/>
        </w:rPr>
        <w:t xml:space="preserve">  žiadne bankové úvery</w:t>
      </w:r>
      <w:r>
        <w:rPr>
          <w:szCs w:val="18"/>
        </w:rPr>
        <w:t>.</w:t>
      </w:r>
      <w:r w:rsidRPr="00AE594E">
        <w:rPr>
          <w:szCs w:val="18"/>
        </w:rPr>
        <w:t xml:space="preserve"> </w:t>
      </w:r>
    </w:p>
    <w:p w:rsidR="003651CF" w:rsidRDefault="003651CF" w:rsidP="00033648">
      <w:pPr>
        <w:spacing w:after="200" w:line="276" w:lineRule="auto"/>
      </w:pPr>
      <w:bookmarkStart w:id="21" w:name="_MON_1390766622"/>
      <w:bookmarkStart w:id="22" w:name="_MON_1390766868"/>
      <w:bookmarkStart w:id="23" w:name="_MON_1390766956"/>
      <w:bookmarkStart w:id="24" w:name="_MON_1390765615"/>
      <w:bookmarkStart w:id="25" w:name="_Toc530739913"/>
      <w:bookmarkEnd w:id="21"/>
      <w:bookmarkEnd w:id="22"/>
      <w:bookmarkEnd w:id="23"/>
      <w:bookmarkEnd w:id="24"/>
      <w:r w:rsidRPr="00021D95">
        <w:rPr>
          <w:b/>
          <w:sz w:val="6"/>
          <w:szCs w:val="6"/>
        </w:rPr>
        <w:t xml:space="preserve">            </w:t>
      </w:r>
      <w:bookmarkStart w:id="26" w:name="_MON_1390766978"/>
      <w:bookmarkStart w:id="27" w:name="_MON_1390767106"/>
      <w:bookmarkStart w:id="28" w:name="_MON_1390767339"/>
      <w:bookmarkEnd w:id="26"/>
      <w:bookmarkEnd w:id="27"/>
      <w:bookmarkEnd w:id="28"/>
      <w:r>
        <w:rPr>
          <w:b/>
          <w:sz w:val="18"/>
        </w:rPr>
        <w:t xml:space="preserve">  </w:t>
      </w:r>
    </w:p>
    <w:p w:rsidR="003651CF" w:rsidRDefault="003651CF" w:rsidP="00E55BFD">
      <w:pPr>
        <w:pStyle w:val="Heading2"/>
      </w:pPr>
      <w:r>
        <w:t>Časové rozlíšenie</w:t>
      </w:r>
      <w:bookmarkEnd w:id="25"/>
      <w:r w:rsidRPr="00E55BFD">
        <w:t xml:space="preserve"> </w:t>
      </w:r>
      <w:r>
        <w:t>na strane pasív</w:t>
      </w:r>
    </w:p>
    <w:p w:rsidR="003651CF" w:rsidRDefault="003651CF" w:rsidP="00E55BFD">
      <w:pPr>
        <w:pStyle w:val="BodyText"/>
      </w:pPr>
    </w:p>
    <w:p w:rsidR="003651CF" w:rsidRPr="00AE594E" w:rsidRDefault="003651CF" w:rsidP="00D02415">
      <w:pPr>
        <w:pStyle w:val="Body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AE594E">
        <w:rPr>
          <w:szCs w:val="18"/>
        </w:rPr>
        <w:t xml:space="preserve">  žiadne časové rozlíšenie pasívne. </w:t>
      </w:r>
    </w:p>
    <w:p w:rsidR="003651CF" w:rsidRPr="00E55BFD" w:rsidRDefault="003651CF" w:rsidP="00E231BA">
      <w:pPr>
        <w:pStyle w:val="BodyText"/>
        <w:rPr>
          <w:sz w:val="12"/>
          <w:szCs w:val="12"/>
        </w:rPr>
      </w:pPr>
    </w:p>
    <w:p w:rsidR="003651CF" w:rsidRDefault="003651CF" w:rsidP="00BC631F">
      <w:pPr>
        <w:pStyle w:val="Heading2"/>
      </w:pPr>
      <w:bookmarkStart w:id="29" w:name="_MON_1390768078"/>
      <w:bookmarkStart w:id="30" w:name="_MON_1390768106"/>
      <w:bookmarkStart w:id="31" w:name="_MON_1390768167"/>
      <w:bookmarkStart w:id="32" w:name="_MON_1390767541"/>
      <w:bookmarkEnd w:id="29"/>
      <w:bookmarkEnd w:id="30"/>
      <w:bookmarkEnd w:id="31"/>
      <w:bookmarkEnd w:id="32"/>
      <w:r w:rsidRPr="00401F9E">
        <w:t>Deriváty</w:t>
      </w:r>
    </w:p>
    <w:p w:rsidR="003651CF" w:rsidRPr="00D02415" w:rsidRDefault="003651CF" w:rsidP="00D02415"/>
    <w:p w:rsidR="003651CF" w:rsidRPr="00AE594E" w:rsidRDefault="003651CF" w:rsidP="00D02415">
      <w:pPr>
        <w:pStyle w:val="Body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3651CF" w:rsidRDefault="003651CF" w:rsidP="00BC631F">
      <w:pPr>
        <w:pStyle w:val="BodyText"/>
      </w:pPr>
    </w:p>
    <w:p w:rsidR="003651CF" w:rsidRDefault="003651CF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3" w:name="_MON_1390769194"/>
      <w:bookmarkStart w:id="34" w:name="_MON_1390768363"/>
      <w:bookmarkStart w:id="35" w:name="_MON_1390768757"/>
      <w:bookmarkStart w:id="36" w:name="_MON_1390768995"/>
      <w:bookmarkStart w:id="37" w:name="_MON_1390769273"/>
      <w:bookmarkEnd w:id="33"/>
      <w:bookmarkEnd w:id="34"/>
      <w:bookmarkEnd w:id="35"/>
      <w:bookmarkEnd w:id="36"/>
      <w:bookmarkEnd w:id="37"/>
      <w:r>
        <w:t>informácie o výnosoch</w:t>
      </w:r>
    </w:p>
    <w:p w:rsidR="003651CF" w:rsidRDefault="003651CF" w:rsidP="00E231BA">
      <w:pPr>
        <w:pStyle w:val="Heading2"/>
        <w:numPr>
          <w:ilvl w:val="0"/>
          <w:numId w:val="0"/>
        </w:numPr>
      </w:pPr>
      <w:bookmarkStart w:id="38" w:name="_Toc530739914"/>
    </w:p>
    <w:p w:rsidR="003651CF" w:rsidRDefault="003651CF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38"/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  <w:r>
        <w:object w:dxaOrig="7245" w:dyaOrig="2265">
          <v:shape id="_x0000_i1042" type="#_x0000_t75" style="width:362.25pt;height:113.25pt" o:ole="">
            <v:imagedata r:id="rId41" o:title=""/>
          </v:shape>
          <o:OLEObject Type="Embed" ProgID="Excel.Sheet.12" ShapeID="_x0000_i1042" DrawAspect="Content" ObjectID="_1457168693" r:id="rId42"/>
        </w:objec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</w:p>
    <w:p w:rsidR="003651CF" w:rsidRDefault="003651CF" w:rsidP="00E231BA">
      <w:pPr>
        <w:pStyle w:val="Heading2"/>
      </w:pPr>
      <w:bookmarkStart w:id="39" w:name="_Toc530739915"/>
      <w:r>
        <w:t>Zmena stavu zásob vlastnej výroby</w:t>
      </w:r>
      <w:bookmarkEnd w:id="39"/>
    </w:p>
    <w:p w:rsidR="003651CF" w:rsidRPr="00B8657E" w:rsidRDefault="003651CF" w:rsidP="00B8657E"/>
    <w:p w:rsidR="003651CF" w:rsidRPr="00391687" w:rsidRDefault="003651CF" w:rsidP="00B71916">
      <w:pPr>
        <w:pStyle w:val="BodyText"/>
        <w:rPr>
          <w:szCs w:val="18"/>
          <w:lang w:eastAsia="sk-SK"/>
        </w:rPr>
      </w:pPr>
      <w:r w:rsidRPr="00391687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391687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3651CF" w:rsidRDefault="003651CF" w:rsidP="00E231BA">
      <w:pPr>
        <w:pStyle w:val="BodyText"/>
      </w:pPr>
    </w:p>
    <w:p w:rsidR="003651CF" w:rsidRDefault="003651CF" w:rsidP="00E231BA">
      <w:pPr>
        <w:pStyle w:val="BodyText"/>
      </w:pPr>
      <w:bookmarkStart w:id="40" w:name="_MON_1390770724"/>
      <w:bookmarkStart w:id="41" w:name="_MON_1390771176"/>
      <w:bookmarkEnd w:id="40"/>
      <w:bookmarkEnd w:id="41"/>
    </w:p>
    <w:p w:rsidR="003651CF" w:rsidRDefault="003651CF" w:rsidP="00E231BA">
      <w:pPr>
        <w:pStyle w:val="Heading2"/>
      </w:pPr>
      <w:bookmarkStart w:id="42" w:name="_Toc530739916"/>
      <w:r>
        <w:t>Aktivácia</w:t>
      </w:r>
      <w:bookmarkEnd w:id="42"/>
      <w:r>
        <w:t xml:space="preserve"> nákladov, výnosy z hospodárskej činnosti, finančnej činnosti a mimoriadnej činnosti</w:t>
      </w:r>
    </w:p>
    <w:p w:rsidR="003651CF" w:rsidRPr="00B8657E" w:rsidRDefault="003651CF" w:rsidP="00B8657E"/>
    <w:p w:rsidR="003651CF" w:rsidRDefault="003651CF" w:rsidP="00E231BA">
      <w:pPr>
        <w:pStyle w:val="Body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bookmarkStart w:id="43" w:name="_MON_1390772448"/>
    <w:bookmarkStart w:id="44" w:name="_MON_1390772543"/>
    <w:bookmarkStart w:id="45" w:name="_MON_1390771465"/>
    <w:bookmarkStart w:id="46" w:name="_MON_1390772040"/>
    <w:bookmarkStart w:id="47" w:name="_MON_1390772396"/>
    <w:bookmarkEnd w:id="43"/>
    <w:bookmarkEnd w:id="44"/>
    <w:bookmarkEnd w:id="45"/>
    <w:bookmarkEnd w:id="46"/>
    <w:bookmarkEnd w:id="47"/>
    <w:p w:rsidR="003651CF" w:rsidRDefault="003651CF" w:rsidP="00E231BA">
      <w:pPr>
        <w:pStyle w:val="BodyText"/>
      </w:pPr>
      <w:r w:rsidRPr="00C22B63">
        <w:object w:dxaOrig="8806" w:dyaOrig="6815">
          <v:shape id="_x0000_i1043" type="#_x0000_t75" style="width:426.75pt;height:368.25pt" o:ole="" o:preferrelative="f">
            <v:imagedata r:id="rId43" o:title=""/>
            <o:lock v:ext="edit" aspectratio="f"/>
          </v:shape>
          <o:OLEObject Type="Embed" ProgID="Excel.Sheet.12" ShapeID="_x0000_i1043" DrawAspect="Content" ObjectID="_1457168694" r:id="rId44"/>
        </w:object>
      </w:r>
    </w:p>
    <w:p w:rsidR="003651CF" w:rsidRDefault="003651CF" w:rsidP="00B8657E">
      <w:pPr>
        <w:pStyle w:val="Heading2"/>
        <w:numPr>
          <w:ilvl w:val="0"/>
          <w:numId w:val="0"/>
        </w:numPr>
      </w:pPr>
    </w:p>
    <w:p w:rsidR="003651CF" w:rsidRDefault="003651CF" w:rsidP="005C50FC">
      <w:pPr>
        <w:pStyle w:val="Heading2"/>
      </w:pPr>
      <w:r>
        <w:t xml:space="preserve">Čistý obrat </w:t>
      </w:r>
    </w:p>
    <w:p w:rsidR="003651CF" w:rsidRDefault="003651CF" w:rsidP="005C50FC">
      <w:pPr>
        <w:pStyle w:val="BodyText"/>
      </w:pPr>
    </w:p>
    <w:p w:rsidR="003651CF" w:rsidRDefault="003651CF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3651CF" w:rsidRDefault="003651CF" w:rsidP="005C50FC">
      <w:pPr>
        <w:pStyle w:val="BodyText"/>
      </w:pPr>
    </w:p>
    <w:bookmarkStart w:id="48" w:name="_MON_1390772731"/>
    <w:bookmarkStart w:id="49" w:name="_MON_1390772783"/>
    <w:bookmarkStart w:id="50" w:name="_MON_1390772941"/>
    <w:bookmarkStart w:id="51" w:name="_MON_1390772535"/>
    <w:bookmarkEnd w:id="48"/>
    <w:bookmarkEnd w:id="49"/>
    <w:bookmarkEnd w:id="50"/>
    <w:bookmarkEnd w:id="51"/>
    <w:p w:rsidR="003651CF" w:rsidRDefault="003651CF" w:rsidP="0000290B">
      <w:pPr>
        <w:pStyle w:val="BodyText"/>
      </w:pPr>
      <w:r>
        <w:object w:dxaOrig="8499" w:dyaOrig="2500">
          <v:shape id="_x0000_i1044" type="#_x0000_t75" style="width:429pt;height:140.25pt" o:ole="" o:preferrelative="f">
            <v:imagedata r:id="rId45" o:title=""/>
            <o:lock v:ext="edit" aspectratio="f"/>
          </v:shape>
          <o:OLEObject Type="Embed" ProgID="Excel.Sheet.12" ShapeID="_x0000_i1044" DrawAspect="Content" ObjectID="_1457168695" r:id="rId46"/>
        </w:object>
      </w: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651CF" w:rsidRDefault="003651CF" w:rsidP="0000290B">
      <w:pPr>
        <w:pStyle w:val="BodyText"/>
      </w:pPr>
    </w:p>
    <w:p w:rsidR="003651CF" w:rsidRDefault="003651CF" w:rsidP="00294BAE">
      <w:pPr>
        <w:pStyle w:val="Heading2"/>
        <w:numPr>
          <w:ilvl w:val="0"/>
          <w:numId w:val="26"/>
        </w:numPr>
      </w:pPr>
      <w:r w:rsidRPr="000F1175">
        <w:t xml:space="preserve">Náklady na poskytnuté služby, ostatné náklady na hospodársku činnosť, finančné a mimoriadne náklady </w:t>
      </w:r>
    </w:p>
    <w:p w:rsidR="003651CF" w:rsidRPr="00B8657E" w:rsidRDefault="003651CF" w:rsidP="00B8657E"/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  <w:bookmarkStart w:id="52" w:name="_MON_1390772832"/>
      <w:bookmarkStart w:id="53" w:name="_MON_1390772950"/>
      <w:bookmarkEnd w:id="52"/>
      <w:bookmarkEnd w:id="53"/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  <w:r>
        <w:object w:dxaOrig="8820" w:dyaOrig="8785">
          <v:shape id="_x0000_i1045" type="#_x0000_t75" style="width:441pt;height:487.5pt" o:ole="" o:preferrelative="f">
            <v:imagedata r:id="rId47" o:title=""/>
            <o:lock v:ext="edit" aspectratio="f"/>
          </v:shape>
          <o:OLEObject Type="Embed" ProgID="Excel.Sheet.12" ShapeID="_x0000_i1045" DrawAspect="Content" ObjectID="_1457168696" r:id="rId48"/>
        </w:object>
      </w:r>
    </w:p>
    <w:p w:rsidR="003651CF" w:rsidRDefault="003651CF" w:rsidP="0000290B">
      <w:pPr>
        <w:pStyle w:val="BodyText"/>
      </w:pPr>
    </w:p>
    <w:p w:rsidR="003651CF" w:rsidRDefault="003651CF" w:rsidP="00697F7C">
      <w:pPr>
        <w:pStyle w:val="BodyText"/>
      </w:pPr>
    </w:p>
    <w:p w:rsidR="003651CF" w:rsidRDefault="003651CF" w:rsidP="0000290B">
      <w:pPr>
        <w:pStyle w:val="BodyText"/>
      </w:pPr>
    </w:p>
    <w:p w:rsidR="003651CF" w:rsidRPr="009A0A45" w:rsidRDefault="003651CF" w:rsidP="00EB0931">
      <w:pPr>
        <w:pStyle w:val="BodyText"/>
        <w:rPr>
          <w:lang w:val="de-DE"/>
        </w:rPr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  <w:r>
        <w:br w:type="page"/>
      </w:r>
    </w:p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  <w:r>
        <w:t>Prevod od teoretickej dane z príjmov k vykázanej dani z príjmov je uvedený v nasledujúcom prehľade:</w:t>
      </w:r>
    </w:p>
    <w:p w:rsidR="003651CF" w:rsidRDefault="003651CF" w:rsidP="0000290B">
      <w:pPr>
        <w:pStyle w:val="BodyText"/>
      </w:pPr>
    </w:p>
    <w:bookmarkStart w:id="54" w:name="_MON_1390773647"/>
    <w:bookmarkStart w:id="55" w:name="_MON_1390773672"/>
    <w:bookmarkStart w:id="56" w:name="_MON_1390773729"/>
    <w:bookmarkStart w:id="57" w:name="_MON_1390773250"/>
    <w:bookmarkEnd w:id="54"/>
    <w:bookmarkEnd w:id="55"/>
    <w:bookmarkEnd w:id="56"/>
    <w:bookmarkEnd w:id="57"/>
    <w:p w:rsidR="003651CF" w:rsidRDefault="003651CF" w:rsidP="0000290B">
      <w:pPr>
        <w:pStyle w:val="BodyText"/>
      </w:pPr>
      <w:r w:rsidRPr="00003C63">
        <w:object w:dxaOrig="9007" w:dyaOrig="4052">
          <v:shape id="_x0000_i1046" type="#_x0000_t75" style="width:6in;height:216.75pt" o:ole="" o:preferrelative="f">
            <v:imagedata r:id="rId49" o:title=""/>
            <o:lock v:ext="edit" aspectratio="f"/>
          </v:shape>
          <o:OLEObject Type="Embed" ProgID="Excel.Sheet.12" ShapeID="_x0000_i1046" DrawAspect="Content" ObjectID="_1457168697" r:id="rId50"/>
        </w:object>
      </w:r>
    </w:p>
    <w:p w:rsidR="003651CF" w:rsidRPr="00920F8B" w:rsidRDefault="003651CF" w:rsidP="0000290B">
      <w:pPr>
        <w:pStyle w:val="BodyText"/>
        <w:rPr>
          <w:sz w:val="12"/>
          <w:szCs w:val="12"/>
        </w:rPr>
      </w:pPr>
    </w:p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8" w:name="_MON_1390773738"/>
      <w:bookmarkStart w:id="59" w:name="_MON_1390773833"/>
      <w:bookmarkEnd w:id="58"/>
      <w:bookmarkEnd w:id="59"/>
      <w:r>
        <w:t>Informácie o údajoch na podsúvahových  účtoch</w:t>
      </w:r>
    </w:p>
    <w:p w:rsidR="003651CF" w:rsidRDefault="003651CF" w:rsidP="0000290B">
      <w:pPr>
        <w:pStyle w:val="BodyText"/>
      </w:pPr>
    </w:p>
    <w:p w:rsidR="003651CF" w:rsidRDefault="003651CF" w:rsidP="002F770F">
      <w:pPr>
        <w:pStyle w:val="Heading2"/>
        <w:numPr>
          <w:ilvl w:val="0"/>
          <w:numId w:val="28"/>
        </w:numPr>
      </w:pPr>
      <w:bookmarkStart w:id="60" w:name="_Toc530739920"/>
      <w:r>
        <w:t>Najatý majetok</w:t>
      </w:r>
      <w:bookmarkEnd w:id="60"/>
    </w:p>
    <w:p w:rsidR="003651CF" w:rsidRDefault="003651CF" w:rsidP="0000290B">
      <w:pPr>
        <w:pStyle w:val="BodyText"/>
      </w:pPr>
    </w:p>
    <w:p w:rsidR="003651CF" w:rsidRPr="000954A9" w:rsidRDefault="003651CF" w:rsidP="000954A9">
      <w:pPr>
        <w:pStyle w:val="BodyText"/>
        <w:rPr>
          <w:szCs w:val="18"/>
        </w:rPr>
      </w:pPr>
      <w:bookmarkStart w:id="61" w:name="OLE_LINK1"/>
      <w:bookmarkStart w:id="62" w:name="OLE_LINK2"/>
      <w:r w:rsidRPr="000954A9">
        <w:rPr>
          <w:szCs w:val="18"/>
        </w:rPr>
        <w:t xml:space="preserve">Spoločnosť má v nájme (operatívny prenájom) nebytové priestory </w:t>
      </w:r>
      <w:r>
        <w:rPr>
          <w:szCs w:val="18"/>
        </w:rPr>
        <w:t xml:space="preserve">a podnájom </w:t>
      </w:r>
      <w:r w:rsidRPr="000954A9">
        <w:rPr>
          <w:szCs w:val="18"/>
        </w:rPr>
        <w:t>od spriaznenej osoby. Nájomná zmluva je uzatvorená na dobu neurčitú. V účtovnom období roku 201</w:t>
      </w:r>
      <w:r>
        <w:rPr>
          <w:szCs w:val="18"/>
        </w:rPr>
        <w:t>3</w:t>
      </w:r>
      <w:r w:rsidRPr="000954A9">
        <w:rPr>
          <w:szCs w:val="18"/>
        </w:rPr>
        <w:t xml:space="preserve"> bol mesačný nájom </w:t>
      </w:r>
      <w:r w:rsidRPr="00FD76DF">
        <w:rPr>
          <w:szCs w:val="18"/>
        </w:rPr>
        <w:t>určený   2 </w:t>
      </w:r>
      <w:r>
        <w:rPr>
          <w:szCs w:val="18"/>
        </w:rPr>
        <w:t>5</w:t>
      </w:r>
      <w:r w:rsidRPr="00FD76DF">
        <w:rPr>
          <w:szCs w:val="18"/>
        </w:rPr>
        <w:t>00 a</w:t>
      </w:r>
      <w:r>
        <w:rPr>
          <w:szCs w:val="18"/>
        </w:rPr>
        <w:t> 3 200</w:t>
      </w:r>
      <w:r w:rsidRPr="00FD76DF">
        <w:rPr>
          <w:szCs w:val="18"/>
        </w:rPr>
        <w:t xml:space="preserve">  Eur bez DPH</w:t>
      </w:r>
      <w:r w:rsidRPr="00541DC6">
        <w:rPr>
          <w:szCs w:val="18"/>
        </w:rPr>
        <w:t>.</w:t>
      </w:r>
    </w:p>
    <w:bookmarkEnd w:id="61"/>
    <w:bookmarkEnd w:id="62"/>
    <w:p w:rsidR="003651CF" w:rsidRDefault="003651CF" w:rsidP="0000290B">
      <w:pPr>
        <w:pStyle w:val="BodyText"/>
      </w:pPr>
    </w:p>
    <w:p w:rsidR="003651CF" w:rsidRDefault="003651CF" w:rsidP="00D04FFF">
      <w:pPr>
        <w:pStyle w:val="Heading2"/>
      </w:pPr>
      <w:r>
        <w:t>Prenajatý majetok</w:t>
      </w:r>
    </w:p>
    <w:p w:rsidR="003651CF" w:rsidRDefault="003651CF" w:rsidP="0000290B">
      <w:pPr>
        <w:pStyle w:val="BodyText"/>
      </w:pPr>
    </w:p>
    <w:p w:rsidR="003651CF" w:rsidRPr="000954A9" w:rsidRDefault="003651CF" w:rsidP="000954A9">
      <w:pPr>
        <w:pStyle w:val="BodyText"/>
        <w:rPr>
          <w:szCs w:val="18"/>
        </w:rPr>
      </w:pPr>
      <w:r w:rsidRPr="000954A9">
        <w:rPr>
          <w:szCs w:val="18"/>
        </w:rPr>
        <w:t xml:space="preserve">Spoločnosť neprenajíma žiaden majetok. </w:t>
      </w:r>
    </w:p>
    <w:p w:rsidR="003651CF" w:rsidRDefault="003651CF" w:rsidP="0000290B">
      <w:pPr>
        <w:pStyle w:val="BodyText"/>
      </w:pPr>
    </w:p>
    <w:p w:rsidR="003651CF" w:rsidRDefault="003651CF" w:rsidP="00D04FFF">
      <w:pPr>
        <w:pStyle w:val="Heading2"/>
      </w:pPr>
      <w:r w:rsidRPr="0060236A">
        <w:t>Prehľad o podsúvahových položkách</w:t>
      </w:r>
    </w:p>
    <w:p w:rsidR="003651CF" w:rsidRDefault="003651CF" w:rsidP="008F4DFF"/>
    <w:p w:rsidR="003651CF" w:rsidRPr="00CB7679" w:rsidRDefault="003651CF" w:rsidP="008F4DFF">
      <w:pPr>
        <w:pStyle w:val="Body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>
        <w:rPr>
          <w:szCs w:val="18"/>
        </w:rPr>
        <w:t>3</w:t>
      </w:r>
      <w:r w:rsidRPr="00CB7679">
        <w:rPr>
          <w:szCs w:val="18"/>
        </w:rPr>
        <w:t xml:space="preserve"> a aj v bezprostredne predchádzajúcom účtovnom období roku 201</w:t>
      </w:r>
      <w:r>
        <w:rPr>
          <w:szCs w:val="18"/>
        </w:rPr>
        <w:t>2</w:t>
      </w:r>
      <w:r w:rsidRPr="00CB7679">
        <w:rPr>
          <w:szCs w:val="18"/>
        </w:rPr>
        <w:t xml:space="preserve">  </w:t>
      </w:r>
      <w:r>
        <w:rPr>
          <w:szCs w:val="18"/>
        </w:rPr>
        <w:t>na podsúvahových účtoch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3651CF" w:rsidRPr="008F4DFF" w:rsidRDefault="003651CF" w:rsidP="008F4DFF">
      <w:pPr>
        <w:ind w:left="360"/>
      </w:pPr>
    </w:p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3" w:name="_MON_1390774425"/>
      <w:bookmarkEnd w:id="63"/>
      <w:r>
        <w:t>Informácie o iných aktívach a iných pasívach</w:t>
      </w:r>
    </w:p>
    <w:p w:rsidR="003651CF" w:rsidRDefault="003651CF" w:rsidP="0000290B">
      <w:pPr>
        <w:pStyle w:val="BodyText"/>
        <w:ind w:left="0"/>
      </w:pPr>
    </w:p>
    <w:p w:rsidR="003651CF" w:rsidRDefault="003651CF" w:rsidP="008F4DFF">
      <w:pPr>
        <w:pStyle w:val="Heading2"/>
        <w:numPr>
          <w:ilvl w:val="0"/>
          <w:numId w:val="15"/>
        </w:numPr>
      </w:pPr>
      <w:bookmarkStart w:id="64" w:name="_Toc530739921"/>
      <w:r>
        <w:t>Podmienené záväzky</w:t>
      </w:r>
      <w:bookmarkEnd w:id="64"/>
      <w:r>
        <w:t xml:space="preserve"> spoločnosť neevidovala.</w:t>
      </w:r>
    </w:p>
    <w:p w:rsidR="003651CF" w:rsidRDefault="003651CF" w:rsidP="008F4DFF">
      <w:pPr>
        <w:pStyle w:val="Heading2"/>
        <w:numPr>
          <w:ilvl w:val="0"/>
          <w:numId w:val="0"/>
        </w:numPr>
      </w:pPr>
    </w:p>
    <w:p w:rsidR="003651CF" w:rsidRDefault="003651CF" w:rsidP="0000290B">
      <w:pPr>
        <w:pStyle w:val="Heading2"/>
      </w:pPr>
      <w:bookmarkStart w:id="65" w:name="_Toc530739922"/>
      <w:r>
        <w:t>Ostatné finančné povinnosti</w:t>
      </w:r>
      <w:bookmarkEnd w:id="65"/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  <w:r>
        <w:t>Ostatné finančné povinnosti, ktoré sa nesledujú v bežnom účtovníctve a neuvádzajú v súvahe, sú tieto:</w:t>
      </w:r>
    </w:p>
    <w:p w:rsidR="003651CF" w:rsidRDefault="003651CF" w:rsidP="0000290B">
      <w:pPr>
        <w:pStyle w:val="BodyText"/>
      </w:pPr>
    </w:p>
    <w:p w:rsidR="003651CF" w:rsidRPr="00FD76DF" w:rsidRDefault="003651CF" w:rsidP="008F4DFF">
      <w:pPr>
        <w:pStyle w:val="BodyText"/>
        <w:numPr>
          <w:ilvl w:val="0"/>
          <w:numId w:val="22"/>
        </w:numPr>
        <w:rPr>
          <w:szCs w:val="18"/>
        </w:rPr>
      </w:pPr>
      <w:r w:rsidRPr="008F4DFF">
        <w:rPr>
          <w:szCs w:val="18"/>
        </w:rPr>
        <w:t xml:space="preserve">Spoločnosť má v nájme (operatívny prenájom)  nebytové priestory od spriaznenej osoby. Nájomná zmluva je uzatvorená na dobu neurčitú. Ročné náklady na nájomné predstavujú sumu </w:t>
      </w:r>
      <w:r w:rsidRPr="00FD76DF">
        <w:rPr>
          <w:szCs w:val="18"/>
        </w:rPr>
        <w:t xml:space="preserve">približne  </w:t>
      </w:r>
      <w:r>
        <w:rPr>
          <w:szCs w:val="18"/>
        </w:rPr>
        <w:t>36</w:t>
      </w:r>
      <w:r w:rsidRPr="00FD76DF">
        <w:rPr>
          <w:szCs w:val="18"/>
        </w:rPr>
        <w:t> </w:t>
      </w:r>
      <w:r>
        <w:rPr>
          <w:szCs w:val="18"/>
        </w:rPr>
        <w:t>898</w:t>
      </w:r>
      <w:r w:rsidRPr="00FD76DF">
        <w:rPr>
          <w:szCs w:val="18"/>
        </w:rPr>
        <w:t xml:space="preserve"> Eur. </w:t>
      </w:r>
    </w:p>
    <w:p w:rsidR="003651CF" w:rsidRDefault="003651CF" w:rsidP="0000290B">
      <w:pPr>
        <w:pStyle w:val="BodyText"/>
      </w:pPr>
    </w:p>
    <w:p w:rsidR="003651CF" w:rsidRDefault="003651CF" w:rsidP="00CF50B1">
      <w:pPr>
        <w:pStyle w:val="Heading2"/>
      </w:pPr>
      <w:r>
        <w:t>Podmienený majetok spoločnosť neevidovala.</w:t>
      </w:r>
    </w:p>
    <w:p w:rsidR="003651CF" w:rsidRDefault="003651CF" w:rsidP="00CF50B1">
      <w:pPr>
        <w:pStyle w:val="Heading2"/>
        <w:numPr>
          <w:ilvl w:val="0"/>
          <w:numId w:val="0"/>
        </w:numPr>
      </w:pPr>
    </w:p>
    <w:p w:rsidR="003651CF" w:rsidRPr="00DB0ECB" w:rsidRDefault="003651CF" w:rsidP="0000290B"/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6" w:name="_Toc530739923"/>
      <w:r>
        <w:t>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3651CF" w:rsidRDefault="003651CF" w:rsidP="0000290B">
      <w:pPr>
        <w:pStyle w:val="BodyText"/>
      </w:pPr>
    </w:p>
    <w:p w:rsidR="003651CF" w:rsidRPr="00446FD5" w:rsidRDefault="003651CF" w:rsidP="00CF50B1">
      <w:pPr>
        <w:pStyle w:val="Heading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>
        <w:rPr>
          <w:b w:val="0"/>
          <w:caps w:val="0"/>
          <w:szCs w:val="18"/>
        </w:rPr>
        <w:t>3</w:t>
      </w:r>
      <w:r w:rsidRPr="00446FD5">
        <w:rPr>
          <w:b w:val="0"/>
          <w:caps w:val="0"/>
          <w:szCs w:val="18"/>
        </w:rPr>
        <w:t xml:space="preserve"> žiadne odmeny.</w:t>
      </w: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BodyText"/>
      </w:pPr>
    </w:p>
    <w:p w:rsidR="003651CF" w:rsidRDefault="003651CF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7" w:name="_Toc530739924"/>
      <w:r>
        <w:t>Informácie o ekonomických vzťahoch účtovnej jednotky a spriaznených osôb</w:t>
      </w:r>
      <w:bookmarkEnd w:id="67"/>
    </w:p>
    <w:p w:rsidR="003651CF" w:rsidRDefault="003651CF" w:rsidP="0000290B">
      <w:pPr>
        <w:pStyle w:val="BodyText"/>
      </w:pPr>
    </w:p>
    <w:p w:rsidR="003651CF" w:rsidRPr="00B2750A" w:rsidRDefault="003651CF" w:rsidP="00F3497A">
      <w:pPr>
        <w:pStyle w:val="BodyText"/>
        <w:rPr>
          <w:szCs w:val="18"/>
        </w:rPr>
      </w:pPr>
      <w:r w:rsidRPr="00B2750A">
        <w:rPr>
          <w:szCs w:val="18"/>
        </w:rPr>
        <w:t>Spoločnosť uskutočnila v priebehu účtovného obdobia nasledujúce transakcie so spriaznenými osobami (významné transakcie sa uskutočnili len s</w:t>
      </w:r>
      <w:r>
        <w:rPr>
          <w:szCs w:val="18"/>
        </w:rPr>
        <w:t>o spoločníkom spoločnosti</w:t>
      </w:r>
      <w:r w:rsidRPr="00B2750A">
        <w:rPr>
          <w:szCs w:val="18"/>
        </w:rPr>
        <w:t>):</w:t>
      </w:r>
    </w:p>
    <w:p w:rsidR="003651CF" w:rsidRPr="00B2750A" w:rsidRDefault="003651CF" w:rsidP="00F3497A">
      <w:pPr>
        <w:pStyle w:val="BodyText"/>
        <w:rPr>
          <w:szCs w:val="18"/>
        </w:rPr>
      </w:pPr>
    </w:p>
    <w:p w:rsidR="003651CF" w:rsidRDefault="003651CF" w:rsidP="003E0FA2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:rsidR="003651CF" w:rsidRPr="00BB6927" w:rsidRDefault="003651CF" w:rsidP="003E0FA2">
      <w:pPr>
        <w:pStyle w:val="BodyText"/>
        <w:ind w:left="0" w:firstLine="426"/>
        <w:rPr>
          <w:sz w:val="6"/>
          <w:szCs w:val="6"/>
        </w:rPr>
      </w:pPr>
    </w:p>
    <w:p w:rsidR="003651CF" w:rsidRDefault="003651CF" w:rsidP="002F770F">
      <w:pPr>
        <w:pStyle w:val="BodyText"/>
      </w:pPr>
      <w:r>
        <w:object w:dxaOrig="9029" w:dyaOrig="2495">
          <v:shape id="_x0000_i1047" type="#_x0000_t75" style="width:438pt;height:135pt" o:ole="" o:preferrelative="f">
            <v:imagedata r:id="rId51" o:title=""/>
            <o:lock v:ext="edit" aspectratio="f"/>
          </v:shape>
          <o:OLEObject Type="Embed" ProgID="Excel.Sheet.12" ShapeID="_x0000_i1047" DrawAspect="Content" ObjectID="_1457168698" r:id="rId52"/>
        </w:object>
      </w:r>
    </w:p>
    <w:p w:rsidR="003651CF" w:rsidRPr="002F770F" w:rsidRDefault="003651CF" w:rsidP="002F770F">
      <w:pPr>
        <w:pStyle w:val="BodyText"/>
      </w:pPr>
    </w:p>
    <w:p w:rsidR="003651CF" w:rsidRDefault="003651CF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8" w:name="_Toc530739925"/>
      <w:r>
        <w:t>Informácie o skutočnostiach, ktoré nastali po dni, ku ktorému sa zostavuje účtovná závierka, do dňa zostavenia účtovnej závierky</w:t>
      </w:r>
      <w:bookmarkEnd w:id="68"/>
    </w:p>
    <w:p w:rsidR="003651CF" w:rsidRDefault="003651CF" w:rsidP="003E0FA2">
      <w:pPr>
        <w:pStyle w:val="BodyText"/>
      </w:pPr>
    </w:p>
    <w:p w:rsidR="003651CF" w:rsidRPr="008E421D" w:rsidRDefault="003651CF" w:rsidP="008E421D">
      <w:pPr>
        <w:pStyle w:val="BodyText"/>
        <w:rPr>
          <w:szCs w:val="18"/>
        </w:rPr>
      </w:pPr>
      <w:r w:rsidRPr="008E421D">
        <w:rPr>
          <w:szCs w:val="18"/>
        </w:rPr>
        <w:t>Po 31. decembri 201</w:t>
      </w:r>
      <w:r>
        <w:rPr>
          <w:szCs w:val="18"/>
        </w:rPr>
        <w:t>3</w:t>
      </w:r>
      <w:r w:rsidRPr="008E421D">
        <w:rPr>
          <w:szCs w:val="18"/>
        </w:rPr>
        <w:t xml:space="preserve"> nenastali významné udalostí, ktoré by mali významný vplyv na verné zobrazenie skutočností, ktoré sú predmetom účtovníctva. </w:t>
      </w:r>
    </w:p>
    <w:p w:rsidR="003651CF" w:rsidRDefault="003651CF" w:rsidP="003E0FA2">
      <w:pPr>
        <w:pStyle w:val="BodyText"/>
      </w:pPr>
    </w:p>
    <w:p w:rsidR="003651CF" w:rsidRDefault="003651CF" w:rsidP="003E0FA2">
      <w:pPr>
        <w:pStyle w:val="BodyText"/>
      </w:pPr>
    </w:p>
    <w:p w:rsidR="003651CF" w:rsidRDefault="003651CF">
      <w:pPr>
        <w:spacing w:after="200" w:line="276" w:lineRule="auto"/>
        <w:rPr>
          <w:b/>
          <w:caps/>
          <w:sz w:val="18"/>
        </w:rPr>
      </w:pPr>
      <w:bookmarkStart w:id="69" w:name="_Toc530739907"/>
      <w:r>
        <w:br w:type="page"/>
      </w:r>
    </w:p>
    <w:p w:rsidR="003651CF" w:rsidRDefault="003651CF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69"/>
    </w:p>
    <w:p w:rsidR="003651CF" w:rsidRDefault="003651CF" w:rsidP="003E0FA2">
      <w:pPr>
        <w:pStyle w:val="BodyText"/>
      </w:pPr>
    </w:p>
    <w:p w:rsidR="003651CF" w:rsidRDefault="003651CF" w:rsidP="003E0FA2">
      <w:pPr>
        <w:pStyle w:val="BodyText"/>
      </w:pPr>
      <w:r>
        <w:t>Prehľad o pohybe vlastného imania v priebehu účtovného obdobia je uvedený v nasledujúcej tabuľke:</w:t>
      </w:r>
    </w:p>
    <w:p w:rsidR="003651CF" w:rsidRDefault="003651CF" w:rsidP="003E0FA2">
      <w:pPr>
        <w:pStyle w:val="BodyText"/>
        <w:ind w:left="0"/>
      </w:pPr>
    </w:p>
    <w:p w:rsidR="003651CF" w:rsidRDefault="003651CF" w:rsidP="005D3BE5">
      <w:pPr>
        <w:pStyle w:val="BodyText"/>
      </w:pPr>
      <w:r>
        <w:object w:dxaOrig="9411" w:dyaOrig="7445">
          <v:shape id="_x0000_i1048" type="#_x0000_t75" style="width:442.5pt;height:394.5pt" o:ole="" o:preferrelative="f">
            <v:imagedata r:id="rId53" o:title=""/>
            <o:lock v:ext="edit" aspectratio="f"/>
          </v:shape>
          <o:OLEObject Type="Embed" ProgID="Excel.Sheet.12" ShapeID="_x0000_i1048" DrawAspect="Content" ObjectID="_1457168699" r:id="rId54"/>
        </w:object>
      </w:r>
    </w:p>
    <w:p w:rsidR="003651CF" w:rsidRDefault="003651CF">
      <w:pPr>
        <w:spacing w:after="200" w:line="276" w:lineRule="auto"/>
        <w:rPr>
          <w:sz w:val="18"/>
        </w:rPr>
      </w:pPr>
      <w:r>
        <w:br w:type="page"/>
      </w:r>
    </w:p>
    <w:p w:rsidR="003651CF" w:rsidRDefault="003651CF" w:rsidP="003E0FA2">
      <w:pPr>
        <w:pStyle w:val="BodyText"/>
      </w:pPr>
      <w:r>
        <w:t>Prehľad o pohybe vlastného imania za predchádzajúce účtovné obdobie je uvedený v nasledujúcej tabuľke:</w:t>
      </w:r>
    </w:p>
    <w:p w:rsidR="003651CF" w:rsidRDefault="003651CF" w:rsidP="003E0FA2">
      <w:pPr>
        <w:pStyle w:val="BodyText"/>
        <w:ind w:left="0"/>
      </w:pPr>
    </w:p>
    <w:p w:rsidR="003651CF" w:rsidRDefault="003651CF" w:rsidP="003E0FA2">
      <w:pPr>
        <w:pStyle w:val="BodyText"/>
      </w:pPr>
      <w:r w:rsidRPr="001C0A6A">
        <w:object w:dxaOrig="9123" w:dyaOrig="7506">
          <v:shape id="_x0000_i1049" type="#_x0000_t75" style="width:438pt;height:401.25pt" o:ole="" o:preferrelative="f">
            <v:imagedata r:id="rId55" o:title=""/>
            <o:lock v:ext="edit" aspectratio="f"/>
          </v:shape>
          <o:OLEObject Type="Embed" ProgID="Excel.Sheet.12" ShapeID="_x0000_i1049" DrawAspect="Content" ObjectID="_1457168700" r:id="rId56"/>
        </w:object>
      </w:r>
    </w:p>
    <w:p w:rsidR="003651CF" w:rsidRDefault="003651CF" w:rsidP="003E0FA2">
      <w:pPr>
        <w:pStyle w:val="BodyText"/>
      </w:pPr>
    </w:p>
    <w:p w:rsidR="003651CF" w:rsidRDefault="003651CF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(2012)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3651CF" w:rsidRPr="00EB7CDB" w:rsidRDefault="003651CF" w:rsidP="00EB7CDB">
      <w:pPr>
        <w:rPr>
          <w:sz w:val="12"/>
          <w:szCs w:val="12"/>
        </w:rPr>
      </w:pPr>
    </w:p>
    <w:p w:rsidR="003651CF" w:rsidRDefault="003651CF" w:rsidP="005A3BF7">
      <w:pPr>
        <w:spacing w:after="200" w:line="276" w:lineRule="auto"/>
      </w:pPr>
      <w:r>
        <w:object w:dxaOrig="9094" w:dyaOrig="4970">
          <v:shape id="_x0000_i1050" type="#_x0000_t75" style="width:454.5pt;height:246pt" o:ole="">
            <v:imagedata r:id="rId57" o:title=""/>
          </v:shape>
          <o:OLEObject Type="Embed" ProgID="Excel.Sheet.12" ShapeID="_x0000_i1050" DrawAspect="Content" ObjectID="_1457168701" r:id="rId58"/>
        </w:object>
      </w:r>
    </w:p>
    <w:p w:rsidR="003651CF" w:rsidRDefault="003651CF" w:rsidP="003E0FA2">
      <w:pPr>
        <w:pStyle w:val="BodyText"/>
      </w:pPr>
    </w:p>
    <w:p w:rsidR="003651CF" w:rsidRDefault="003651CF" w:rsidP="003E0FA2">
      <w:pPr>
        <w:pStyle w:val="BodyText"/>
      </w:pPr>
    </w:p>
    <w:p w:rsidR="003651CF" w:rsidRDefault="003651CF" w:rsidP="00CA35E7">
      <w:pPr>
        <w:pStyle w:val="Body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(2013)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3651CF" w:rsidRPr="00EB7CDB" w:rsidRDefault="003651CF" w:rsidP="003E0FA2">
      <w:pPr>
        <w:pStyle w:val="BodyText"/>
        <w:rPr>
          <w:sz w:val="12"/>
          <w:szCs w:val="12"/>
        </w:rPr>
      </w:pPr>
    </w:p>
    <w:p w:rsidR="003651CF" w:rsidRDefault="003651CF" w:rsidP="00CA35E7">
      <w:pPr>
        <w:pStyle w:val="BodyText"/>
        <w:ind w:left="0"/>
        <w:rPr>
          <w:szCs w:val="18"/>
        </w:rPr>
      </w:pPr>
      <w:r w:rsidRPr="00F221E5">
        <w:rPr>
          <w:szCs w:val="18"/>
        </w:rPr>
        <w:object w:dxaOrig="8998" w:dyaOrig="5018">
          <v:shape id="_x0000_i1051" type="#_x0000_t75" style="width:450pt;height:248.25pt" o:ole="">
            <v:imagedata r:id="rId59" o:title=""/>
          </v:shape>
          <o:OLEObject Type="Embed" ProgID="Excel.Sheet.12" ShapeID="_x0000_i1051" DrawAspect="Content" ObjectID="_1457168702" r:id="rId60"/>
        </w:object>
      </w:r>
    </w:p>
    <w:p w:rsidR="003651CF" w:rsidRDefault="003651CF" w:rsidP="003E0FA2">
      <w:pPr>
        <w:pStyle w:val="BodyText"/>
      </w:pPr>
    </w:p>
    <w:p w:rsidR="003651CF" w:rsidRDefault="003651CF" w:rsidP="000001A2">
      <w:pPr>
        <w:pStyle w:val="Heading1"/>
        <w:numPr>
          <w:ilvl w:val="0"/>
          <w:numId w:val="0"/>
        </w:numPr>
        <w:spacing w:before="120" w:after="60"/>
      </w:pPr>
    </w:p>
    <w:p w:rsidR="003651CF" w:rsidRPr="00F70C00" w:rsidRDefault="003651CF" w:rsidP="0058479C">
      <w:pPr>
        <w:pStyle w:val="BodyText"/>
      </w:pPr>
    </w:p>
    <w:sectPr w:rsidR="003651CF" w:rsidRPr="00F70C00" w:rsidSect="00033648">
      <w:headerReference w:type="default" r:id="rId61"/>
      <w:footerReference w:type="default" r:id="rId62"/>
      <w:headerReference w:type="first" r:id="rId63"/>
      <w:footerReference w:type="first" r:id="rId64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1CF" w:rsidRDefault="003651CF" w:rsidP="00E95128">
      <w:r>
        <w:separator/>
      </w:r>
    </w:p>
  </w:endnote>
  <w:endnote w:type="continuationSeparator" w:id="0">
    <w:p w:rsidR="003651CF" w:rsidRDefault="003651C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CF" w:rsidRDefault="003651CF">
    <w:pPr>
      <w:pStyle w:val="Footer"/>
      <w:jc w:val="right"/>
    </w:pPr>
    <w:fldSimple w:instr=" PAGE   \* MERGEFORMAT ">
      <w:r>
        <w:rPr>
          <w:noProof/>
        </w:rPr>
        <w:t>22</w:t>
      </w:r>
    </w:fldSimple>
  </w:p>
  <w:p w:rsidR="003651CF" w:rsidRDefault="003651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CF" w:rsidRPr="00F70C00" w:rsidRDefault="003651C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1CF" w:rsidRDefault="003651CF" w:rsidP="00E95128">
      <w:r>
        <w:separator/>
      </w:r>
    </w:p>
  </w:footnote>
  <w:footnote w:type="continuationSeparator" w:id="0">
    <w:p w:rsidR="003651CF" w:rsidRDefault="003651C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55"/>
      <w:gridCol w:w="7260"/>
    </w:tblGrid>
    <w:tr w:rsidR="003651CF" w:rsidTr="00EB5E0E">
      <w:trPr>
        <w:gridAfter w:val="1"/>
        <w:wAfter w:w="7260" w:type="dxa"/>
        <w:trHeight w:val="240"/>
      </w:trPr>
      <w:tc>
        <w:tcPr>
          <w:tcW w:w="2055" w:type="dxa"/>
        </w:tcPr>
        <w:p w:rsidR="003651CF" w:rsidRDefault="003651CF" w:rsidP="00EB5E0E">
          <w:pPr>
            <w:pStyle w:val="Header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Poznámky Úč POD 3-04</w:t>
          </w:r>
        </w:p>
      </w:tc>
    </w:tr>
    <w:tr w:rsidR="003651CF" w:rsidTr="00EB5E0E">
      <w:trPr>
        <w:trHeight w:val="285"/>
      </w:trPr>
      <w:tc>
        <w:tcPr>
          <w:tcW w:w="1995" w:type="dxa"/>
          <w:gridSpan w:val="2"/>
        </w:tcPr>
        <w:p w:rsidR="003651CF" w:rsidRDefault="003651CF" w:rsidP="005819FD">
          <w:pPr>
            <w:pStyle w:val="Header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                                                                                                                                                                   DIČ: 2 0 2 2 5 1 1 9 9 7</w:t>
          </w:r>
        </w:p>
      </w:tc>
    </w:tr>
  </w:tbl>
  <w:p w:rsidR="003651CF" w:rsidRDefault="003651C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CF" w:rsidRDefault="003651C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3FC"/>
    <w:rsid w:val="00021D95"/>
    <w:rsid w:val="00026E22"/>
    <w:rsid w:val="000273B6"/>
    <w:rsid w:val="000331E6"/>
    <w:rsid w:val="00033648"/>
    <w:rsid w:val="000413C1"/>
    <w:rsid w:val="000422E9"/>
    <w:rsid w:val="00045A17"/>
    <w:rsid w:val="000470EC"/>
    <w:rsid w:val="00050078"/>
    <w:rsid w:val="00052495"/>
    <w:rsid w:val="00060192"/>
    <w:rsid w:val="00062334"/>
    <w:rsid w:val="000658BA"/>
    <w:rsid w:val="00066B7C"/>
    <w:rsid w:val="00073853"/>
    <w:rsid w:val="000738DF"/>
    <w:rsid w:val="00075B41"/>
    <w:rsid w:val="00076486"/>
    <w:rsid w:val="00077539"/>
    <w:rsid w:val="00082DB2"/>
    <w:rsid w:val="0008425B"/>
    <w:rsid w:val="00085A3A"/>
    <w:rsid w:val="00086A82"/>
    <w:rsid w:val="00092C39"/>
    <w:rsid w:val="00093CC4"/>
    <w:rsid w:val="000954A9"/>
    <w:rsid w:val="000964B7"/>
    <w:rsid w:val="000965D0"/>
    <w:rsid w:val="000965FF"/>
    <w:rsid w:val="000A1BBA"/>
    <w:rsid w:val="000A6FBA"/>
    <w:rsid w:val="000B4629"/>
    <w:rsid w:val="000B5A87"/>
    <w:rsid w:val="000B6195"/>
    <w:rsid w:val="000C2309"/>
    <w:rsid w:val="000C2D66"/>
    <w:rsid w:val="000C68B3"/>
    <w:rsid w:val="000D22FF"/>
    <w:rsid w:val="000E2B74"/>
    <w:rsid w:val="000E6FA7"/>
    <w:rsid w:val="000F1175"/>
    <w:rsid w:val="000F1306"/>
    <w:rsid w:val="000F27A2"/>
    <w:rsid w:val="000F3FE9"/>
    <w:rsid w:val="000F40C4"/>
    <w:rsid w:val="000F5666"/>
    <w:rsid w:val="00102C0F"/>
    <w:rsid w:val="00102C1A"/>
    <w:rsid w:val="00103B71"/>
    <w:rsid w:val="001121EC"/>
    <w:rsid w:val="00120F06"/>
    <w:rsid w:val="00120F3A"/>
    <w:rsid w:val="00127D9C"/>
    <w:rsid w:val="00133A3F"/>
    <w:rsid w:val="00136273"/>
    <w:rsid w:val="0013675A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3008"/>
    <w:rsid w:val="00156231"/>
    <w:rsid w:val="0015674B"/>
    <w:rsid w:val="00160AAA"/>
    <w:rsid w:val="00165679"/>
    <w:rsid w:val="00167A2C"/>
    <w:rsid w:val="001712A8"/>
    <w:rsid w:val="0017267A"/>
    <w:rsid w:val="001729BF"/>
    <w:rsid w:val="001733C5"/>
    <w:rsid w:val="00177051"/>
    <w:rsid w:val="00177C59"/>
    <w:rsid w:val="001832DF"/>
    <w:rsid w:val="00193EE6"/>
    <w:rsid w:val="00194BFD"/>
    <w:rsid w:val="001A1C39"/>
    <w:rsid w:val="001A2714"/>
    <w:rsid w:val="001A566C"/>
    <w:rsid w:val="001A5B17"/>
    <w:rsid w:val="001A7CD7"/>
    <w:rsid w:val="001B4A04"/>
    <w:rsid w:val="001B4E1A"/>
    <w:rsid w:val="001B4E68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35D0"/>
    <w:rsid w:val="00205E08"/>
    <w:rsid w:val="002130D8"/>
    <w:rsid w:val="0021533B"/>
    <w:rsid w:val="00216E9E"/>
    <w:rsid w:val="0021757D"/>
    <w:rsid w:val="00225398"/>
    <w:rsid w:val="002304B6"/>
    <w:rsid w:val="0023436A"/>
    <w:rsid w:val="002418D5"/>
    <w:rsid w:val="00251BF2"/>
    <w:rsid w:val="00254418"/>
    <w:rsid w:val="0025662A"/>
    <w:rsid w:val="002576F4"/>
    <w:rsid w:val="00260C4C"/>
    <w:rsid w:val="00262CD4"/>
    <w:rsid w:val="002705AD"/>
    <w:rsid w:val="0027298D"/>
    <w:rsid w:val="002744A6"/>
    <w:rsid w:val="00274A62"/>
    <w:rsid w:val="00280D5B"/>
    <w:rsid w:val="00283139"/>
    <w:rsid w:val="00286A3D"/>
    <w:rsid w:val="00290A84"/>
    <w:rsid w:val="00294BAE"/>
    <w:rsid w:val="0029696B"/>
    <w:rsid w:val="002977CC"/>
    <w:rsid w:val="002A264B"/>
    <w:rsid w:val="002A3225"/>
    <w:rsid w:val="002A7CDF"/>
    <w:rsid w:val="002B281A"/>
    <w:rsid w:val="002B2E36"/>
    <w:rsid w:val="002B2E75"/>
    <w:rsid w:val="002B3955"/>
    <w:rsid w:val="002B592B"/>
    <w:rsid w:val="002C1508"/>
    <w:rsid w:val="002D4AEE"/>
    <w:rsid w:val="002D5580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0FA4"/>
    <w:rsid w:val="00327FE5"/>
    <w:rsid w:val="00331FD6"/>
    <w:rsid w:val="00335C04"/>
    <w:rsid w:val="0034119B"/>
    <w:rsid w:val="003416E8"/>
    <w:rsid w:val="00342E08"/>
    <w:rsid w:val="003434C5"/>
    <w:rsid w:val="00344D62"/>
    <w:rsid w:val="00345FDA"/>
    <w:rsid w:val="00351D4C"/>
    <w:rsid w:val="0036502B"/>
    <w:rsid w:val="003651CF"/>
    <w:rsid w:val="0036751F"/>
    <w:rsid w:val="00367A6E"/>
    <w:rsid w:val="003817D0"/>
    <w:rsid w:val="00384707"/>
    <w:rsid w:val="003867F5"/>
    <w:rsid w:val="003915EA"/>
    <w:rsid w:val="00391687"/>
    <w:rsid w:val="003936EB"/>
    <w:rsid w:val="0039539D"/>
    <w:rsid w:val="003A103A"/>
    <w:rsid w:val="003B591C"/>
    <w:rsid w:val="003C2041"/>
    <w:rsid w:val="003C3FDF"/>
    <w:rsid w:val="003C6B7B"/>
    <w:rsid w:val="003D140B"/>
    <w:rsid w:val="003D5127"/>
    <w:rsid w:val="003E0539"/>
    <w:rsid w:val="003E0FA2"/>
    <w:rsid w:val="003E378A"/>
    <w:rsid w:val="003F28D5"/>
    <w:rsid w:val="003F3CF8"/>
    <w:rsid w:val="003F43D2"/>
    <w:rsid w:val="00400000"/>
    <w:rsid w:val="004007CA"/>
    <w:rsid w:val="00401F9E"/>
    <w:rsid w:val="004027CF"/>
    <w:rsid w:val="00414444"/>
    <w:rsid w:val="004206B5"/>
    <w:rsid w:val="00420D87"/>
    <w:rsid w:val="00423A7E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6FD5"/>
    <w:rsid w:val="0044737A"/>
    <w:rsid w:val="004508CD"/>
    <w:rsid w:val="00452415"/>
    <w:rsid w:val="0045288E"/>
    <w:rsid w:val="00452C96"/>
    <w:rsid w:val="0045465E"/>
    <w:rsid w:val="00460337"/>
    <w:rsid w:val="00460A08"/>
    <w:rsid w:val="0046138C"/>
    <w:rsid w:val="00461D2D"/>
    <w:rsid w:val="00465B83"/>
    <w:rsid w:val="00467471"/>
    <w:rsid w:val="00477701"/>
    <w:rsid w:val="00483A16"/>
    <w:rsid w:val="00485FA9"/>
    <w:rsid w:val="00490953"/>
    <w:rsid w:val="00491AF0"/>
    <w:rsid w:val="00491C69"/>
    <w:rsid w:val="00496A4E"/>
    <w:rsid w:val="004A045E"/>
    <w:rsid w:val="004A085B"/>
    <w:rsid w:val="004A0ED6"/>
    <w:rsid w:val="004A4D80"/>
    <w:rsid w:val="004A6C40"/>
    <w:rsid w:val="004B2651"/>
    <w:rsid w:val="004B599A"/>
    <w:rsid w:val="004B69E1"/>
    <w:rsid w:val="004C1C27"/>
    <w:rsid w:val="004C540D"/>
    <w:rsid w:val="004D0CA0"/>
    <w:rsid w:val="004D25F3"/>
    <w:rsid w:val="004D3B14"/>
    <w:rsid w:val="004D3B4A"/>
    <w:rsid w:val="004E0BAA"/>
    <w:rsid w:val="004F49AC"/>
    <w:rsid w:val="00502D34"/>
    <w:rsid w:val="005041C6"/>
    <w:rsid w:val="005052D9"/>
    <w:rsid w:val="00506E0F"/>
    <w:rsid w:val="00507B8B"/>
    <w:rsid w:val="005131C0"/>
    <w:rsid w:val="005138B1"/>
    <w:rsid w:val="00515879"/>
    <w:rsid w:val="005163EA"/>
    <w:rsid w:val="0053447C"/>
    <w:rsid w:val="00541789"/>
    <w:rsid w:val="00541DC6"/>
    <w:rsid w:val="00542006"/>
    <w:rsid w:val="0054259E"/>
    <w:rsid w:val="00545B77"/>
    <w:rsid w:val="0054687D"/>
    <w:rsid w:val="00546BD3"/>
    <w:rsid w:val="0054786F"/>
    <w:rsid w:val="00551CE2"/>
    <w:rsid w:val="00553AFB"/>
    <w:rsid w:val="00563C11"/>
    <w:rsid w:val="00564B72"/>
    <w:rsid w:val="0057480F"/>
    <w:rsid w:val="00574A3C"/>
    <w:rsid w:val="005819FD"/>
    <w:rsid w:val="00583BBD"/>
    <w:rsid w:val="0058479C"/>
    <w:rsid w:val="00585DED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508D"/>
    <w:rsid w:val="005C41CA"/>
    <w:rsid w:val="005C50FC"/>
    <w:rsid w:val="005C6657"/>
    <w:rsid w:val="005C73D8"/>
    <w:rsid w:val="005D1B53"/>
    <w:rsid w:val="005D25E4"/>
    <w:rsid w:val="005D2A89"/>
    <w:rsid w:val="005D3BE5"/>
    <w:rsid w:val="005D4842"/>
    <w:rsid w:val="005D5CE0"/>
    <w:rsid w:val="005D614C"/>
    <w:rsid w:val="005D7F4F"/>
    <w:rsid w:val="005E09B4"/>
    <w:rsid w:val="005E3F4B"/>
    <w:rsid w:val="005F1CFB"/>
    <w:rsid w:val="005F21B9"/>
    <w:rsid w:val="005F26CC"/>
    <w:rsid w:val="005F2BC8"/>
    <w:rsid w:val="005F5D4F"/>
    <w:rsid w:val="005F63F5"/>
    <w:rsid w:val="005F6E8B"/>
    <w:rsid w:val="005F7FDE"/>
    <w:rsid w:val="0060236A"/>
    <w:rsid w:val="00603EFB"/>
    <w:rsid w:val="006069D3"/>
    <w:rsid w:val="00612FB6"/>
    <w:rsid w:val="00617451"/>
    <w:rsid w:val="006201DD"/>
    <w:rsid w:val="00627B6C"/>
    <w:rsid w:val="00627FE7"/>
    <w:rsid w:val="00630386"/>
    <w:rsid w:val="006339DC"/>
    <w:rsid w:val="00640EEF"/>
    <w:rsid w:val="00641554"/>
    <w:rsid w:val="00641E56"/>
    <w:rsid w:val="0064340F"/>
    <w:rsid w:val="0064520D"/>
    <w:rsid w:val="006510AA"/>
    <w:rsid w:val="00651689"/>
    <w:rsid w:val="006575EA"/>
    <w:rsid w:val="00662C25"/>
    <w:rsid w:val="0066618F"/>
    <w:rsid w:val="00671BB4"/>
    <w:rsid w:val="006750FE"/>
    <w:rsid w:val="006845B5"/>
    <w:rsid w:val="0068487E"/>
    <w:rsid w:val="0068537D"/>
    <w:rsid w:val="0068610B"/>
    <w:rsid w:val="00694931"/>
    <w:rsid w:val="00697F7C"/>
    <w:rsid w:val="006A0261"/>
    <w:rsid w:val="006A0A6C"/>
    <w:rsid w:val="006A3C75"/>
    <w:rsid w:val="006A737C"/>
    <w:rsid w:val="006B5C15"/>
    <w:rsid w:val="006C27AA"/>
    <w:rsid w:val="006C6A83"/>
    <w:rsid w:val="006D36EA"/>
    <w:rsid w:val="006D3D0B"/>
    <w:rsid w:val="006D6EE1"/>
    <w:rsid w:val="006D7585"/>
    <w:rsid w:val="006E554A"/>
    <w:rsid w:val="006F28DA"/>
    <w:rsid w:val="00700376"/>
    <w:rsid w:val="00701F03"/>
    <w:rsid w:val="00703344"/>
    <w:rsid w:val="0071196C"/>
    <w:rsid w:val="00714597"/>
    <w:rsid w:val="0072695D"/>
    <w:rsid w:val="00726991"/>
    <w:rsid w:val="00732455"/>
    <w:rsid w:val="007343E1"/>
    <w:rsid w:val="00741092"/>
    <w:rsid w:val="00742680"/>
    <w:rsid w:val="00745EB4"/>
    <w:rsid w:val="00746C9E"/>
    <w:rsid w:val="00750259"/>
    <w:rsid w:val="007508D8"/>
    <w:rsid w:val="0075139D"/>
    <w:rsid w:val="007648BC"/>
    <w:rsid w:val="007658EA"/>
    <w:rsid w:val="007669E8"/>
    <w:rsid w:val="00766A70"/>
    <w:rsid w:val="00772DC6"/>
    <w:rsid w:val="0077361B"/>
    <w:rsid w:val="0077399F"/>
    <w:rsid w:val="00777324"/>
    <w:rsid w:val="00784210"/>
    <w:rsid w:val="0078754C"/>
    <w:rsid w:val="007902B7"/>
    <w:rsid w:val="0079191F"/>
    <w:rsid w:val="00794C3E"/>
    <w:rsid w:val="007A005F"/>
    <w:rsid w:val="007A0BE5"/>
    <w:rsid w:val="007A1781"/>
    <w:rsid w:val="007A1C1E"/>
    <w:rsid w:val="007A3714"/>
    <w:rsid w:val="007A3864"/>
    <w:rsid w:val="007A491D"/>
    <w:rsid w:val="007A667C"/>
    <w:rsid w:val="007B2031"/>
    <w:rsid w:val="007B2E7A"/>
    <w:rsid w:val="007B314C"/>
    <w:rsid w:val="007B3A69"/>
    <w:rsid w:val="007C3B50"/>
    <w:rsid w:val="007C6C3E"/>
    <w:rsid w:val="007D3E38"/>
    <w:rsid w:val="007D5600"/>
    <w:rsid w:val="007D6502"/>
    <w:rsid w:val="007E47FA"/>
    <w:rsid w:val="007E4E9F"/>
    <w:rsid w:val="007F2D85"/>
    <w:rsid w:val="007F4606"/>
    <w:rsid w:val="007F4B8E"/>
    <w:rsid w:val="0080548E"/>
    <w:rsid w:val="00805697"/>
    <w:rsid w:val="00806D36"/>
    <w:rsid w:val="00806EE2"/>
    <w:rsid w:val="00813E2F"/>
    <w:rsid w:val="00815894"/>
    <w:rsid w:val="00815A32"/>
    <w:rsid w:val="008323FB"/>
    <w:rsid w:val="0083467A"/>
    <w:rsid w:val="008348B9"/>
    <w:rsid w:val="00841C13"/>
    <w:rsid w:val="008444BB"/>
    <w:rsid w:val="008459E4"/>
    <w:rsid w:val="008543BA"/>
    <w:rsid w:val="00857559"/>
    <w:rsid w:val="00857742"/>
    <w:rsid w:val="00861749"/>
    <w:rsid w:val="00863256"/>
    <w:rsid w:val="008648B4"/>
    <w:rsid w:val="00864CBA"/>
    <w:rsid w:val="008669C1"/>
    <w:rsid w:val="008734E2"/>
    <w:rsid w:val="00874443"/>
    <w:rsid w:val="00887683"/>
    <w:rsid w:val="00887C84"/>
    <w:rsid w:val="008920FE"/>
    <w:rsid w:val="00893DCE"/>
    <w:rsid w:val="0089652C"/>
    <w:rsid w:val="008A20A1"/>
    <w:rsid w:val="008A2D79"/>
    <w:rsid w:val="008A338C"/>
    <w:rsid w:val="008A532D"/>
    <w:rsid w:val="008A6D28"/>
    <w:rsid w:val="008B1B50"/>
    <w:rsid w:val="008B206F"/>
    <w:rsid w:val="008B3D8E"/>
    <w:rsid w:val="008B4D81"/>
    <w:rsid w:val="008B6694"/>
    <w:rsid w:val="008C1C65"/>
    <w:rsid w:val="008C2580"/>
    <w:rsid w:val="008D0944"/>
    <w:rsid w:val="008D2F11"/>
    <w:rsid w:val="008D7145"/>
    <w:rsid w:val="008E04AE"/>
    <w:rsid w:val="008E421D"/>
    <w:rsid w:val="008E68A4"/>
    <w:rsid w:val="008F0030"/>
    <w:rsid w:val="008F4DFF"/>
    <w:rsid w:val="00900696"/>
    <w:rsid w:val="0090078A"/>
    <w:rsid w:val="00920F8B"/>
    <w:rsid w:val="009226CD"/>
    <w:rsid w:val="00926726"/>
    <w:rsid w:val="00931F94"/>
    <w:rsid w:val="00942B30"/>
    <w:rsid w:val="00943468"/>
    <w:rsid w:val="009441EB"/>
    <w:rsid w:val="009458E0"/>
    <w:rsid w:val="0095003F"/>
    <w:rsid w:val="00952832"/>
    <w:rsid w:val="00954399"/>
    <w:rsid w:val="0096250C"/>
    <w:rsid w:val="009706DB"/>
    <w:rsid w:val="009738C3"/>
    <w:rsid w:val="009743BF"/>
    <w:rsid w:val="0098136C"/>
    <w:rsid w:val="009832DE"/>
    <w:rsid w:val="0098537D"/>
    <w:rsid w:val="00985D23"/>
    <w:rsid w:val="0098647C"/>
    <w:rsid w:val="00987718"/>
    <w:rsid w:val="00991C72"/>
    <w:rsid w:val="009A0A45"/>
    <w:rsid w:val="009A33A5"/>
    <w:rsid w:val="009A3D63"/>
    <w:rsid w:val="009A4BA2"/>
    <w:rsid w:val="009B2E20"/>
    <w:rsid w:val="009B60B7"/>
    <w:rsid w:val="009B7785"/>
    <w:rsid w:val="009C33CC"/>
    <w:rsid w:val="009D02E9"/>
    <w:rsid w:val="009D0700"/>
    <w:rsid w:val="009D2ECF"/>
    <w:rsid w:val="009D74C9"/>
    <w:rsid w:val="009E16EA"/>
    <w:rsid w:val="009E3F5A"/>
    <w:rsid w:val="009F614A"/>
    <w:rsid w:val="009F6927"/>
    <w:rsid w:val="009F6D03"/>
    <w:rsid w:val="00A02942"/>
    <w:rsid w:val="00A05FBA"/>
    <w:rsid w:val="00A07873"/>
    <w:rsid w:val="00A13E99"/>
    <w:rsid w:val="00A2012A"/>
    <w:rsid w:val="00A25722"/>
    <w:rsid w:val="00A26359"/>
    <w:rsid w:val="00A302C3"/>
    <w:rsid w:val="00A31DFF"/>
    <w:rsid w:val="00A5618F"/>
    <w:rsid w:val="00A56F1F"/>
    <w:rsid w:val="00A62275"/>
    <w:rsid w:val="00A639F4"/>
    <w:rsid w:val="00A70B8E"/>
    <w:rsid w:val="00A7144F"/>
    <w:rsid w:val="00A72805"/>
    <w:rsid w:val="00A73577"/>
    <w:rsid w:val="00A750CA"/>
    <w:rsid w:val="00A8108C"/>
    <w:rsid w:val="00A861A5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599A"/>
    <w:rsid w:val="00AB66B6"/>
    <w:rsid w:val="00AB6B04"/>
    <w:rsid w:val="00AB6BE2"/>
    <w:rsid w:val="00AC097C"/>
    <w:rsid w:val="00AC12B2"/>
    <w:rsid w:val="00AC1A9E"/>
    <w:rsid w:val="00AD0BCC"/>
    <w:rsid w:val="00AD16A9"/>
    <w:rsid w:val="00AD273E"/>
    <w:rsid w:val="00AD2CC6"/>
    <w:rsid w:val="00AD4FCA"/>
    <w:rsid w:val="00AD6758"/>
    <w:rsid w:val="00AE2C32"/>
    <w:rsid w:val="00AE594E"/>
    <w:rsid w:val="00AE7EE3"/>
    <w:rsid w:val="00AF23E2"/>
    <w:rsid w:val="00B03002"/>
    <w:rsid w:val="00B03577"/>
    <w:rsid w:val="00B0368E"/>
    <w:rsid w:val="00B044E9"/>
    <w:rsid w:val="00B071FB"/>
    <w:rsid w:val="00B12204"/>
    <w:rsid w:val="00B12629"/>
    <w:rsid w:val="00B1412B"/>
    <w:rsid w:val="00B146E6"/>
    <w:rsid w:val="00B208B0"/>
    <w:rsid w:val="00B25130"/>
    <w:rsid w:val="00B251F2"/>
    <w:rsid w:val="00B2750A"/>
    <w:rsid w:val="00B30EED"/>
    <w:rsid w:val="00B345EE"/>
    <w:rsid w:val="00B37CF1"/>
    <w:rsid w:val="00B37E3C"/>
    <w:rsid w:val="00B40FD7"/>
    <w:rsid w:val="00B54072"/>
    <w:rsid w:val="00B55A09"/>
    <w:rsid w:val="00B55C3F"/>
    <w:rsid w:val="00B564FF"/>
    <w:rsid w:val="00B6076C"/>
    <w:rsid w:val="00B61853"/>
    <w:rsid w:val="00B67573"/>
    <w:rsid w:val="00B676B3"/>
    <w:rsid w:val="00B71916"/>
    <w:rsid w:val="00B71C86"/>
    <w:rsid w:val="00B75145"/>
    <w:rsid w:val="00B765D9"/>
    <w:rsid w:val="00B77494"/>
    <w:rsid w:val="00B80383"/>
    <w:rsid w:val="00B825EB"/>
    <w:rsid w:val="00B84860"/>
    <w:rsid w:val="00B8657E"/>
    <w:rsid w:val="00B96BFB"/>
    <w:rsid w:val="00B97E8B"/>
    <w:rsid w:val="00BA11AF"/>
    <w:rsid w:val="00BA3FB7"/>
    <w:rsid w:val="00BB218F"/>
    <w:rsid w:val="00BB2336"/>
    <w:rsid w:val="00BB6927"/>
    <w:rsid w:val="00BC09C5"/>
    <w:rsid w:val="00BC631F"/>
    <w:rsid w:val="00BD1B1C"/>
    <w:rsid w:val="00BE01AB"/>
    <w:rsid w:val="00BE075E"/>
    <w:rsid w:val="00BF5606"/>
    <w:rsid w:val="00BF5CA9"/>
    <w:rsid w:val="00C022EF"/>
    <w:rsid w:val="00C0257D"/>
    <w:rsid w:val="00C02C96"/>
    <w:rsid w:val="00C03840"/>
    <w:rsid w:val="00C03B46"/>
    <w:rsid w:val="00C04260"/>
    <w:rsid w:val="00C12F2A"/>
    <w:rsid w:val="00C13216"/>
    <w:rsid w:val="00C22B63"/>
    <w:rsid w:val="00C22C68"/>
    <w:rsid w:val="00C235CB"/>
    <w:rsid w:val="00C24144"/>
    <w:rsid w:val="00C24311"/>
    <w:rsid w:val="00C24B6B"/>
    <w:rsid w:val="00C306B5"/>
    <w:rsid w:val="00C33F61"/>
    <w:rsid w:val="00C35B60"/>
    <w:rsid w:val="00C40BB9"/>
    <w:rsid w:val="00C44120"/>
    <w:rsid w:val="00C459DC"/>
    <w:rsid w:val="00C460D7"/>
    <w:rsid w:val="00C47B20"/>
    <w:rsid w:val="00C520AC"/>
    <w:rsid w:val="00C5536D"/>
    <w:rsid w:val="00C575CA"/>
    <w:rsid w:val="00C6138E"/>
    <w:rsid w:val="00C66BC4"/>
    <w:rsid w:val="00C672BA"/>
    <w:rsid w:val="00C712A3"/>
    <w:rsid w:val="00C72364"/>
    <w:rsid w:val="00C730D3"/>
    <w:rsid w:val="00C759E6"/>
    <w:rsid w:val="00C76D6A"/>
    <w:rsid w:val="00C83FF3"/>
    <w:rsid w:val="00C909BA"/>
    <w:rsid w:val="00C9443B"/>
    <w:rsid w:val="00C94FB8"/>
    <w:rsid w:val="00CA0147"/>
    <w:rsid w:val="00CA1CFF"/>
    <w:rsid w:val="00CA2590"/>
    <w:rsid w:val="00CA2620"/>
    <w:rsid w:val="00CA35E7"/>
    <w:rsid w:val="00CA441D"/>
    <w:rsid w:val="00CB0CD3"/>
    <w:rsid w:val="00CB3140"/>
    <w:rsid w:val="00CB4844"/>
    <w:rsid w:val="00CB7679"/>
    <w:rsid w:val="00CC153E"/>
    <w:rsid w:val="00CC3798"/>
    <w:rsid w:val="00CD0011"/>
    <w:rsid w:val="00CD3A8A"/>
    <w:rsid w:val="00CD443E"/>
    <w:rsid w:val="00CD4F6B"/>
    <w:rsid w:val="00CD73B3"/>
    <w:rsid w:val="00CE612B"/>
    <w:rsid w:val="00CE7172"/>
    <w:rsid w:val="00CF2329"/>
    <w:rsid w:val="00CF2FC7"/>
    <w:rsid w:val="00CF50B1"/>
    <w:rsid w:val="00CF7C4C"/>
    <w:rsid w:val="00D00121"/>
    <w:rsid w:val="00D02415"/>
    <w:rsid w:val="00D02B99"/>
    <w:rsid w:val="00D04670"/>
    <w:rsid w:val="00D04D91"/>
    <w:rsid w:val="00D04FFF"/>
    <w:rsid w:val="00D10FBF"/>
    <w:rsid w:val="00D161AE"/>
    <w:rsid w:val="00D16B95"/>
    <w:rsid w:val="00D21164"/>
    <w:rsid w:val="00D21626"/>
    <w:rsid w:val="00D24870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2A96"/>
    <w:rsid w:val="00D7411B"/>
    <w:rsid w:val="00D75116"/>
    <w:rsid w:val="00D75C9B"/>
    <w:rsid w:val="00D87FBD"/>
    <w:rsid w:val="00D90AF1"/>
    <w:rsid w:val="00D91BEC"/>
    <w:rsid w:val="00D92D13"/>
    <w:rsid w:val="00D933FB"/>
    <w:rsid w:val="00D93AA5"/>
    <w:rsid w:val="00DA2806"/>
    <w:rsid w:val="00DB0ECB"/>
    <w:rsid w:val="00DB1FDB"/>
    <w:rsid w:val="00DB25A4"/>
    <w:rsid w:val="00DB4BB7"/>
    <w:rsid w:val="00DC2A64"/>
    <w:rsid w:val="00DC68C3"/>
    <w:rsid w:val="00DD23C0"/>
    <w:rsid w:val="00DD2C79"/>
    <w:rsid w:val="00DD4643"/>
    <w:rsid w:val="00DE16DE"/>
    <w:rsid w:val="00DE1D1A"/>
    <w:rsid w:val="00DE358C"/>
    <w:rsid w:val="00DE5898"/>
    <w:rsid w:val="00DE5AD7"/>
    <w:rsid w:val="00DF04B4"/>
    <w:rsid w:val="00E01709"/>
    <w:rsid w:val="00E04CB3"/>
    <w:rsid w:val="00E10178"/>
    <w:rsid w:val="00E1390D"/>
    <w:rsid w:val="00E167E1"/>
    <w:rsid w:val="00E1728C"/>
    <w:rsid w:val="00E231BA"/>
    <w:rsid w:val="00E2794A"/>
    <w:rsid w:val="00E3042F"/>
    <w:rsid w:val="00E32EAE"/>
    <w:rsid w:val="00E34687"/>
    <w:rsid w:val="00E34DCA"/>
    <w:rsid w:val="00E34E5E"/>
    <w:rsid w:val="00E3652A"/>
    <w:rsid w:val="00E44A02"/>
    <w:rsid w:val="00E52D2A"/>
    <w:rsid w:val="00E55BFD"/>
    <w:rsid w:val="00E56466"/>
    <w:rsid w:val="00E5726F"/>
    <w:rsid w:val="00E626B1"/>
    <w:rsid w:val="00E627BF"/>
    <w:rsid w:val="00E67B6A"/>
    <w:rsid w:val="00E72C65"/>
    <w:rsid w:val="00E76622"/>
    <w:rsid w:val="00E77BCF"/>
    <w:rsid w:val="00E80605"/>
    <w:rsid w:val="00E9078E"/>
    <w:rsid w:val="00E92175"/>
    <w:rsid w:val="00E92E18"/>
    <w:rsid w:val="00E95128"/>
    <w:rsid w:val="00EA3F54"/>
    <w:rsid w:val="00EA7B8D"/>
    <w:rsid w:val="00EB0931"/>
    <w:rsid w:val="00EB5E0E"/>
    <w:rsid w:val="00EB7CDB"/>
    <w:rsid w:val="00EC0203"/>
    <w:rsid w:val="00EC0820"/>
    <w:rsid w:val="00EC3374"/>
    <w:rsid w:val="00ED130F"/>
    <w:rsid w:val="00ED1687"/>
    <w:rsid w:val="00ED1E98"/>
    <w:rsid w:val="00ED5F95"/>
    <w:rsid w:val="00ED6261"/>
    <w:rsid w:val="00ED67D4"/>
    <w:rsid w:val="00EE0E21"/>
    <w:rsid w:val="00EF0B01"/>
    <w:rsid w:val="00EF34AE"/>
    <w:rsid w:val="00EF451C"/>
    <w:rsid w:val="00EF4E72"/>
    <w:rsid w:val="00EF688C"/>
    <w:rsid w:val="00F04122"/>
    <w:rsid w:val="00F10E0E"/>
    <w:rsid w:val="00F11457"/>
    <w:rsid w:val="00F150F1"/>
    <w:rsid w:val="00F16F26"/>
    <w:rsid w:val="00F20205"/>
    <w:rsid w:val="00F20B82"/>
    <w:rsid w:val="00F221E5"/>
    <w:rsid w:val="00F261C1"/>
    <w:rsid w:val="00F27004"/>
    <w:rsid w:val="00F33AAB"/>
    <w:rsid w:val="00F3497A"/>
    <w:rsid w:val="00F34FBB"/>
    <w:rsid w:val="00F4385F"/>
    <w:rsid w:val="00F43968"/>
    <w:rsid w:val="00F501FB"/>
    <w:rsid w:val="00F50A28"/>
    <w:rsid w:val="00F54864"/>
    <w:rsid w:val="00F56AE2"/>
    <w:rsid w:val="00F61F37"/>
    <w:rsid w:val="00F65131"/>
    <w:rsid w:val="00F709E2"/>
    <w:rsid w:val="00F70C00"/>
    <w:rsid w:val="00F71552"/>
    <w:rsid w:val="00F749D7"/>
    <w:rsid w:val="00F75DF5"/>
    <w:rsid w:val="00F7710B"/>
    <w:rsid w:val="00F802C8"/>
    <w:rsid w:val="00F838BE"/>
    <w:rsid w:val="00F83A95"/>
    <w:rsid w:val="00F85E30"/>
    <w:rsid w:val="00F865E8"/>
    <w:rsid w:val="00F9031B"/>
    <w:rsid w:val="00F91913"/>
    <w:rsid w:val="00F924D6"/>
    <w:rsid w:val="00F9359C"/>
    <w:rsid w:val="00F94D76"/>
    <w:rsid w:val="00F9506A"/>
    <w:rsid w:val="00FA0C14"/>
    <w:rsid w:val="00FA1EF8"/>
    <w:rsid w:val="00FA2A9D"/>
    <w:rsid w:val="00FA6ADD"/>
    <w:rsid w:val="00FA6C5D"/>
    <w:rsid w:val="00FA6D0F"/>
    <w:rsid w:val="00FD44E7"/>
    <w:rsid w:val="00FD4736"/>
    <w:rsid w:val="00FD5E03"/>
    <w:rsid w:val="00FD76DF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al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DefaultParagraphFont"/>
    <w:link w:val="Value"/>
    <w:uiPriority w:val="99"/>
    <w:locked/>
    <w:rsid w:val="0068610B"/>
    <w:rPr>
      <w:rFonts w:ascii="Arial Narrow" w:hAnsi="Arial Narrow" w:cs="Arial Narrow"/>
    </w:rPr>
  </w:style>
  <w:style w:type="character" w:customStyle="1" w:styleId="ra">
    <w:name w:val="ra"/>
    <w:basedOn w:val="DefaultParagraphFont"/>
    <w:uiPriority w:val="99"/>
    <w:rsid w:val="005F26CC"/>
    <w:rPr>
      <w:rFonts w:cs="Times New Roman"/>
    </w:rPr>
  </w:style>
  <w:style w:type="paragraph" w:customStyle="1" w:styleId="Zkladntext1">
    <w:name w:val="Základný text1"/>
    <w:basedOn w:val="Normal"/>
    <w:uiPriority w:val="99"/>
    <w:rsid w:val="00CA2620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6.xlsx"/><Relationship Id="rId26" Type="http://schemas.openxmlformats.org/officeDocument/2006/relationships/package" Target="embeddings/Pracovn__h_rok_programu_Microsoft_Office_Excel9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313.xlsx"/><Relationship Id="rId42" Type="http://schemas.openxmlformats.org/officeDocument/2006/relationships/package" Target="embeddings/Pracovn__h_rok_programu_Microsoft_Office_Excel1717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2121.xlsx"/><Relationship Id="rId55" Type="http://schemas.openxmlformats.org/officeDocument/2006/relationships/image" Target="media/image25.emf"/><Relationship Id="rId63" Type="http://schemas.openxmlformats.org/officeDocument/2006/relationships/header" Target="header2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5.xlsx"/><Relationship Id="rId20" Type="http://schemas.openxmlformats.org/officeDocument/2006/relationships/oleObject" Target="embeddings/oleObject1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Pracovn__h_rok_programu_Microsoft_Office_Excel2323.xlsx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88.xlsx"/><Relationship Id="rId32" Type="http://schemas.openxmlformats.org/officeDocument/2006/relationships/package" Target="embeddings/Pracovn__h_rok_programu_Microsoft_Office_Excel1212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6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Pracovn__h_rok_programu_Microsoft_Office_Excel2525.xlsx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010.xlsx"/><Relationship Id="rId36" Type="http://schemas.openxmlformats.org/officeDocument/2006/relationships/package" Target="embeddings/Pracovn__h_rok_programu_Microsoft_Office_Excel1414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Pracovn__h_rok_programu_Microsoft_Office_Excel1818.xlsx"/><Relationship Id="rId52" Type="http://schemas.openxmlformats.org/officeDocument/2006/relationships/package" Target="embeddings/Pracovn__h_rok_programu_Microsoft_Office_Excel2222.xlsx"/><Relationship Id="rId60" Type="http://schemas.openxmlformats.org/officeDocument/2006/relationships/package" Target="embeddings/Pracovn__h_rok_programu_Microsoft_Office_Excel2626.xlsx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4.xlsx"/><Relationship Id="rId22" Type="http://schemas.openxmlformats.org/officeDocument/2006/relationships/package" Target="embeddings/Pracovn__h_rok_programu_Microsoft_Office_Excel77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2020.xlsx"/><Relationship Id="rId56" Type="http://schemas.openxmlformats.org/officeDocument/2006/relationships/package" Target="embeddings/Pracovn__h_rok_programu_Microsoft_Office_Excel2424.xlsx"/><Relationship Id="rId64" Type="http://schemas.openxmlformats.org/officeDocument/2006/relationships/footer" Target="footer2.xml"/><Relationship Id="rId8" Type="http://schemas.openxmlformats.org/officeDocument/2006/relationships/package" Target="embeddings/Pracovn__h_rok_programu_Microsoft_Office_Excel11.xls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515.xlsx"/><Relationship Id="rId46" Type="http://schemas.openxmlformats.org/officeDocument/2006/relationships/package" Target="embeddings/Pracovn__h_rok_programu_Microsoft_Office_Excel1919.xlsx"/><Relationship Id="rId59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3609</Words>
  <Characters>20573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ADP Audit sro</dc:creator>
  <cp:keywords/>
  <dc:description/>
  <cp:lastModifiedBy>Lubica Lipková</cp:lastModifiedBy>
  <cp:revision>3</cp:revision>
  <cp:lastPrinted>2012-02-15T12:20:00Z</cp:lastPrinted>
  <dcterms:created xsi:type="dcterms:W3CDTF">2014-03-24T11:17:00Z</dcterms:created>
  <dcterms:modified xsi:type="dcterms:W3CDTF">2014-03-24T11:18:00Z</dcterms:modified>
</cp:coreProperties>
</file>