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r w:rsidR="005108C4">
              <w:rPr>
                <w:rFonts w:cs="Arial Narrow"/>
                <w:szCs w:val="22"/>
              </w:rPr>
              <w:t>SkyTop s.r.o.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5108C4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Stará Gala 131, 930 34 Holice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5108C4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18.1.2012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5108C4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18.1.2012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965498" w:rsidRDefault="00965498" w:rsidP="00965498">
      <w:pPr>
        <w:jc w:val="both"/>
        <w:rPr>
          <w:b/>
          <w:bCs/>
          <w:szCs w:val="22"/>
        </w:rPr>
      </w:pPr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</w:p>
    <w:p w:rsidR="00D94CC0" w:rsidRDefault="00D94CC0" w:rsidP="00965498">
      <w:pPr>
        <w:jc w:val="both"/>
        <w:rPr>
          <w:b/>
          <w:szCs w:val="22"/>
        </w:rPr>
      </w:pPr>
    </w:p>
    <w:p w:rsidR="00D94CC0" w:rsidRPr="00965498" w:rsidRDefault="00D94CC0" w:rsidP="00965498">
      <w:pPr>
        <w:jc w:val="both"/>
        <w:rPr>
          <w:b/>
          <w:szCs w:val="22"/>
        </w:rPr>
      </w:pPr>
    </w:p>
    <w:p w:rsidR="00965498" w:rsidRPr="00D94CC0" w:rsidRDefault="001912DE" w:rsidP="00692917">
      <w:pPr>
        <w:spacing w:after="0"/>
        <w:jc w:val="both"/>
        <w:rPr>
          <w:b/>
          <w:szCs w:val="22"/>
        </w:rPr>
      </w:pPr>
      <w:r>
        <w:rPr>
          <w:b/>
          <w:szCs w:val="22"/>
        </w:rPr>
        <w:t>A.d) Podnik</w:t>
      </w:r>
      <w:r w:rsidR="00965498">
        <w:rPr>
          <w:b/>
          <w:szCs w:val="22"/>
        </w:rPr>
        <w:t xml:space="preserve"> je</w:t>
      </w:r>
      <w:r w:rsidR="00965498" w:rsidRPr="005A378F">
        <w:rPr>
          <w:b/>
          <w:szCs w:val="22"/>
        </w:rPr>
        <w:t xml:space="preserve"> neobmedzene ručiacim spoločníkom</w:t>
      </w:r>
      <w:r w:rsidR="00965498"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="00BB20F2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BB20F2" w:rsidRPr="005A378F">
        <w:rPr>
          <w:szCs w:val="22"/>
        </w:rPr>
      </w:r>
      <w:r w:rsidR="00BB20F2"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Áno</w:t>
      </w:r>
      <w:r w:rsidR="005108C4">
        <w:rPr>
          <w:szCs w:val="22"/>
        </w:rPr>
        <w:t xml:space="preserve"> </w:t>
      </w:r>
      <w:r w:rsidR="00965498" w:rsidRPr="005A378F">
        <w:rPr>
          <w:szCs w:val="22"/>
        </w:rPr>
        <w:tab/>
      </w:r>
      <w:r w:rsidR="005108C4">
        <w:rPr>
          <w:szCs w:val="22"/>
        </w:rPr>
        <w:t xml:space="preserve">X </w:t>
      </w:r>
      <w:r w:rsidR="00965498" w:rsidRPr="005A378F">
        <w:rPr>
          <w:szCs w:val="22"/>
        </w:rPr>
        <w:t>Nie</w:t>
      </w: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A.e) Právny dôvod na zostavenie účtovnej závierky:</w:t>
      </w:r>
      <w:r w:rsidR="005108C4">
        <w:rPr>
          <w:b/>
          <w:szCs w:val="22"/>
        </w:rPr>
        <w:t xml:space="preserve"> </w:t>
      </w:r>
      <w:r w:rsidR="005108C4">
        <w:rPr>
          <w:szCs w:val="22"/>
        </w:rPr>
        <w:t>X</w:t>
      </w:r>
      <w:r w:rsidRPr="005A378F">
        <w:rPr>
          <w:szCs w:val="22"/>
        </w:rPr>
        <w:t xml:space="preserve"> riadna</w:t>
      </w:r>
      <w:r w:rsidR="001912DE">
        <w:rPr>
          <w:szCs w:val="22"/>
        </w:rPr>
        <w:t xml:space="preserve"> 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0" w:name="Začiarkov2"/>
      <w:r w:rsidR="00BB20F2"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BB20F2" w:rsidRPr="005A378F">
        <w:rPr>
          <w:szCs w:val="22"/>
        </w:rPr>
      </w:r>
      <w:r w:rsidR="00BB20F2" w:rsidRPr="005A378F"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1" w:name="Začiarkov3"/>
    <w:p w:rsidR="00965498" w:rsidRPr="005A378F" w:rsidRDefault="00BB20F2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bookmarkEnd w:id="1"/>
      <w:r w:rsidR="00965498" w:rsidRPr="005A378F">
        <w:rPr>
          <w:szCs w:val="22"/>
        </w:rPr>
        <w:t xml:space="preserve"> rozdelenie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zlúčenie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splynutie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</w:p>
    <w:p w:rsidR="00965498" w:rsidRPr="005A378F" w:rsidRDefault="00BB20F2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zmena právnej formy 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začiatok likvidácie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koniec likvidácie</w:t>
      </w:r>
      <w:r w:rsidR="00965498" w:rsidRPr="005A378F">
        <w:rPr>
          <w:szCs w:val="22"/>
        </w:rPr>
        <w:tab/>
      </w:r>
    </w:p>
    <w:p w:rsidR="00965498" w:rsidRPr="005A378F" w:rsidRDefault="00BB20F2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vyhlásenie konkurzu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5108C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5108C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5108C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5108C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5108C4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5108C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965498" w:rsidRDefault="00965498" w:rsidP="00965498"/>
    <w:p w:rsidR="00D94CC0" w:rsidRPr="00965498" w:rsidRDefault="00D94CC0" w:rsidP="00965498"/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C.a)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C.b)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C.c)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lastRenderedPageBreak/>
        <w:t>Adresa registrovaného súdu, ktorý vedie obchodný register, v ktorom sa uložia tieto konsolidované účtovné závierky:</w:t>
      </w:r>
    </w:p>
    <w:p w:rsidR="00965498" w:rsidRPr="004876F7" w:rsidRDefault="00965498" w:rsidP="00965498">
      <w:pPr>
        <w:ind w:left="705" w:hanging="705"/>
        <w:jc w:val="both"/>
        <w:rPr>
          <w:szCs w:val="22"/>
        </w:rPr>
      </w:pPr>
      <w:r w:rsidRPr="004876F7">
        <w:rPr>
          <w:b/>
          <w:szCs w:val="22"/>
        </w:rPr>
        <w:t>C.d)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r w:rsidRPr="005A378F">
        <w:rPr>
          <w:b/>
          <w:szCs w:val="22"/>
        </w:rPr>
        <w:t>E.a) Účtovná jednotka bude nepretržite pokračovať vo svoje činnosti: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5108C4">
        <w:rPr>
          <w:szCs w:val="22"/>
        </w:rPr>
        <w:t>X</w:t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BB20F2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BB20F2" w:rsidRPr="005A378F">
        <w:rPr>
          <w:szCs w:val="22"/>
        </w:rPr>
      </w:r>
      <w:r w:rsidR="00BB20F2"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E.b)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="00BB20F2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BB20F2" w:rsidRPr="005A378F">
        <w:rPr>
          <w:szCs w:val="22"/>
        </w:rPr>
      </w:r>
      <w:r w:rsidR="00BB20F2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5108C4">
        <w:rPr>
          <w:szCs w:val="22"/>
        </w:rPr>
        <w:t>X</w:t>
      </w:r>
      <w:r w:rsidRPr="005A378F">
        <w:rPr>
          <w:szCs w:val="22"/>
        </w:rPr>
        <w:t xml:space="preserve"> Nie</w:t>
      </w:r>
    </w:p>
    <w:p w:rsidR="00965498" w:rsidRPr="005A378F" w:rsidRDefault="00965498" w:rsidP="00965498">
      <w:pPr>
        <w:jc w:val="both"/>
        <w:rPr>
          <w:b/>
          <w:szCs w:val="22"/>
        </w:rPr>
      </w:pPr>
      <w:r w:rsidRPr="005A378F">
        <w:rPr>
          <w:b/>
          <w:szCs w:val="22"/>
        </w:rPr>
        <w:t>E.c) Spôsob oceňovania jednotlivých zložiek majetku a záväzkov: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="00BB20F2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BB20F2" w:rsidRPr="00692917">
        <w:rPr>
          <w:szCs w:val="22"/>
        </w:rPr>
      </w:r>
      <w:r w:rsidR="00BB20F2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108C4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2" w:name="Začiarkov8"/>
    <w:p w:rsidR="00965498" w:rsidRPr="005A378F" w:rsidRDefault="00BB20F2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"/>
      <w:r w:rsidR="00965498" w:rsidRPr="005A378F">
        <w:rPr>
          <w:szCs w:val="22"/>
        </w:rPr>
        <w:t xml:space="preserve"> Obstarávacia cena vrátane nákladov súvisiacich s obstaraním v zložení</w:t>
      </w:r>
    </w:p>
    <w:bookmarkStart w:id="3" w:name="Začiarkov9"/>
    <w:p w:rsidR="00965498" w:rsidRPr="005A378F" w:rsidRDefault="00BB20F2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3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4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4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5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5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6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6"/>
      <w:r w:rsidR="00965498" w:rsidRPr="005A378F">
        <w:rPr>
          <w:szCs w:val="22"/>
        </w:rPr>
        <w:t xml:space="preserve"> clo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BB20F2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BB20F2" w:rsidRPr="00692917">
        <w:rPr>
          <w:szCs w:val="22"/>
        </w:rPr>
      </w:r>
      <w:r w:rsidR="00BB20F2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108C4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7" w:name="Začiarkov13"/>
    <w:p w:rsidR="00965498" w:rsidRDefault="00BB20F2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7"/>
      <w:r w:rsidR="00965498" w:rsidRPr="005A378F">
        <w:rPr>
          <w:szCs w:val="22"/>
        </w:rPr>
        <w:t xml:space="preserve"> priame náklady</w:t>
      </w:r>
      <w:r w:rsidR="00965498" w:rsidRPr="005A378F">
        <w:rPr>
          <w:szCs w:val="22"/>
        </w:rPr>
        <w:tab/>
      </w:r>
      <w:bookmarkStart w:id="8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8"/>
      <w:r w:rsidR="00965498" w:rsidRPr="005A378F">
        <w:rPr>
          <w:szCs w:val="22"/>
        </w:rPr>
        <w:t xml:space="preserve"> nepriame náklady spojené s výrobou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9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9"/>
      <w:r w:rsidR="00965498" w:rsidRPr="005A378F">
        <w:rPr>
          <w:szCs w:val="22"/>
        </w:rPr>
        <w:t xml:space="preserve"> inak: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BB20F2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BB20F2" w:rsidRPr="00692917">
        <w:rPr>
          <w:szCs w:val="22"/>
        </w:rPr>
      </w:r>
      <w:r w:rsidR="00BB20F2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108C4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BB20F2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BB20F2" w:rsidRPr="00692917">
        <w:rPr>
          <w:szCs w:val="22"/>
        </w:rPr>
      </w:r>
      <w:r w:rsidR="00BB20F2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108C4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bookmarkStart w:id="10" w:name="Začiarkov16"/>
    <w:p w:rsidR="00965498" w:rsidRPr="005A378F" w:rsidRDefault="00BB20F2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0"/>
      <w:r w:rsidR="00965498" w:rsidRPr="005A378F">
        <w:rPr>
          <w:szCs w:val="22"/>
        </w:rPr>
        <w:t xml:space="preserve"> obstarávacia cena, vrátane nákladov súvisiacich s obstaraním v zložení</w:t>
      </w:r>
      <w:r w:rsidR="00965498" w:rsidRPr="005A378F">
        <w:rPr>
          <w:szCs w:val="22"/>
        </w:rPr>
        <w:tab/>
      </w:r>
    </w:p>
    <w:bookmarkStart w:id="11" w:name="Začiarkov17"/>
    <w:p w:rsidR="00965498" w:rsidRDefault="00BB20F2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1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12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2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13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3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14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4"/>
      <w:r w:rsidR="00965498" w:rsidRPr="005A378F">
        <w:rPr>
          <w:szCs w:val="22"/>
        </w:rPr>
        <w:t xml:space="preserve"> clo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5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5"/>
      <w:r w:rsidR="00965498" w:rsidRPr="005A378F">
        <w:rPr>
          <w:szCs w:val="22"/>
        </w:rPr>
        <w:t xml:space="preserve"> ostatné VON</w:t>
      </w:r>
    </w:p>
    <w:p w:rsidR="002D3E6A" w:rsidRPr="005A378F" w:rsidRDefault="002D3E6A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Odsekzoznamu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BB20F2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BB20F2" w:rsidRPr="00692917">
        <w:rPr>
          <w:szCs w:val="22"/>
        </w:rPr>
      </w:r>
      <w:r w:rsidR="00BB20F2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5108C4">
        <w:rPr>
          <w:szCs w:val="22"/>
        </w:rPr>
        <w:t>X</w:t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lastRenderedPageBreak/>
        <w:t>Dlhodobý hmotný majetok vytvorený vlastnou činnosťou oceňoval podnik vlastnými nákladmi v zložení</w:t>
      </w:r>
    </w:p>
    <w:bookmarkStart w:id="16" w:name="Začiarkov22"/>
    <w:p w:rsidR="00965498" w:rsidRPr="005A378F" w:rsidRDefault="00BB20F2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6"/>
      <w:r w:rsidR="00965498" w:rsidRPr="005A378F">
        <w:rPr>
          <w:szCs w:val="22"/>
        </w:rPr>
        <w:t xml:space="preserve"> priame náklady</w:t>
      </w:r>
    </w:p>
    <w:bookmarkStart w:id="17" w:name="Začiarkov23"/>
    <w:p w:rsidR="00965498" w:rsidRPr="005A378F" w:rsidRDefault="00BB20F2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7"/>
      <w:r w:rsidR="00965498" w:rsidRPr="005A378F">
        <w:rPr>
          <w:szCs w:val="22"/>
        </w:rPr>
        <w:t xml:space="preserve"> nepriame náklady (výrobná réžia) súvisiace s vytvorením dlhodobého hmotného majetku</w:t>
      </w:r>
    </w:p>
    <w:bookmarkStart w:id="18" w:name="Začiarkov24"/>
    <w:p w:rsidR="00965498" w:rsidRDefault="00BB20F2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8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="00BB20F2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BB20F2" w:rsidRPr="00692917">
        <w:rPr>
          <w:szCs w:val="22"/>
        </w:rPr>
      </w:r>
      <w:r w:rsidR="00BB20F2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108C4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BB20F2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BB20F2" w:rsidRPr="00692917">
        <w:rPr>
          <w:szCs w:val="22"/>
        </w:rPr>
      </w:r>
      <w:r w:rsidR="00BB20F2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108C4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19" w:name="Začiarkov25"/>
    <w:p w:rsidR="00965498" w:rsidRPr="005A378F" w:rsidRDefault="00BB20F2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9"/>
      <w:r w:rsidR="00965498" w:rsidRPr="005A378F">
        <w:rPr>
          <w:szCs w:val="22"/>
        </w:rPr>
        <w:t xml:space="preserve"> obstarávacou cenou pri nákupe a predaji</w:t>
      </w:r>
    </w:p>
    <w:bookmarkStart w:id="20" w:name="Začiarkov26"/>
    <w:p w:rsidR="00965498" w:rsidRPr="005A378F" w:rsidRDefault="00BB20F2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0"/>
      <w:r w:rsidR="00965498"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1" w:name="Začiarkov27"/>
    <w:p w:rsidR="00965498" w:rsidRPr="005A378F" w:rsidRDefault="00BB20F2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1"/>
      <w:r w:rsidR="00965498" w:rsidRPr="005A378F">
        <w:rPr>
          <w:szCs w:val="22"/>
        </w:rPr>
        <w:t xml:space="preserve"> metódou FIFO (pri rovnakom druhu, rovnakom emitentovi a rovnakej mene)</w:t>
      </w:r>
    </w:p>
    <w:bookmarkStart w:id="22" w:name="Začiarkov28"/>
    <w:p w:rsidR="00965498" w:rsidRDefault="00BB20F2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2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995D47">
        <w:rPr>
          <w:szCs w:val="22"/>
        </w:rPr>
        <w:t xml:space="preserve">X </w:t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BB20F2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BB20F2" w:rsidRPr="005A378F">
        <w:rPr>
          <w:szCs w:val="22"/>
        </w:rPr>
      </w:r>
      <w:r w:rsidR="00BB20F2" w:rsidRPr="005A378F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965498" w:rsidRPr="005A378F" w:rsidRDefault="00995D47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t xml:space="preserve">X </w:t>
      </w:r>
      <w:r w:rsidR="00965498" w:rsidRPr="005A378F">
        <w:rPr>
          <w:szCs w:val="22"/>
        </w:rPr>
        <w:t>spôsobom A účtovania zásob</w:t>
      </w:r>
    </w:p>
    <w:p w:rsidR="00965498" w:rsidRPr="005A378F" w:rsidRDefault="00BB20F2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>spôsobom B účtovania zásob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65498" w:rsidRPr="005A378F" w:rsidRDefault="00995D47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t>X</w:t>
      </w:r>
      <w:r w:rsidR="00965498" w:rsidRPr="005A378F">
        <w:rPr>
          <w:szCs w:val="22"/>
        </w:rPr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="00BB20F2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BB20F2" w:rsidRPr="005A378F">
        <w:rPr>
          <w:szCs w:val="22"/>
        </w:rPr>
      </w:r>
      <w:r w:rsidR="00BB20F2" w:rsidRPr="005A378F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="00BB20F2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BB20F2" w:rsidRPr="005A378F">
        <w:rPr>
          <w:szCs w:val="22"/>
        </w:rPr>
      </w:r>
      <w:r w:rsidR="00BB20F2"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="00BB20F2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BB20F2" w:rsidRPr="005A378F">
        <w:rPr>
          <w:szCs w:val="22"/>
        </w:rPr>
      </w:r>
      <w:r w:rsidR="00BB20F2"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="00BB20F2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BB20F2" w:rsidRPr="005A378F">
        <w:rPr>
          <w:szCs w:val="22"/>
        </w:rPr>
      </w:r>
      <w:r w:rsidR="00BB20F2"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995D47">
        <w:rPr>
          <w:szCs w:val="22"/>
        </w:rPr>
        <w:t xml:space="preserve">X </w:t>
      </w:r>
      <w:r w:rsidRPr="005A378F">
        <w:rPr>
          <w:szCs w:val="22"/>
        </w:rPr>
        <w:t>ostatné VON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965498" w:rsidRPr="005A378F" w:rsidRDefault="00BB20F2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pri príjme na sklad sa rozpočítali s cenou obstarania na technickú jednotku obstaranej zásoby,</w:t>
      </w:r>
    </w:p>
    <w:p w:rsidR="00965498" w:rsidRPr="005A378F" w:rsidRDefault="00BB20F2" w:rsidP="00D61F5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r w:rsidR="00D61F5D">
        <w:rPr>
          <w:szCs w:val="22"/>
        </w:rPr>
        <w:t>zásob</w:t>
      </w:r>
      <w:r w:rsidR="00F777BD">
        <w:rPr>
          <w:szCs w:val="22"/>
        </w:rPr>
        <w:t>+príjem na sklad) x výdaj zo skladu</w:t>
      </w:r>
    </w:p>
    <w:p w:rsidR="00B9497C" w:rsidRPr="005A378F" w:rsidRDefault="00B9497C" w:rsidP="002D3E6A">
      <w:pPr>
        <w:spacing w:after="0"/>
        <w:jc w:val="both"/>
        <w:rPr>
          <w:szCs w:val="22"/>
        </w:rPr>
      </w:pPr>
    </w:p>
    <w:p w:rsidR="00F777BD" w:rsidRDefault="00BB20F2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 w:rsidR="00F777BD">
        <w:rPr>
          <w:szCs w:val="22"/>
        </w:rPr>
        <w:tab/>
      </w:r>
      <w:r w:rsidRPr="005A378F">
        <w:rPr>
          <w:szCs w:val="22"/>
        </w:rPr>
        <w:t>enu) podľa internej smernice a odchýlku od skutočnej ceny obstarania (tamtiež).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965498" w:rsidRPr="005A378F" w:rsidRDefault="00BB20F2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mesačne</w:t>
      </w:r>
    </w:p>
    <w:p w:rsidR="00965498" w:rsidRPr="005A378F" w:rsidRDefault="00995D47" w:rsidP="00F777BD">
      <w:pPr>
        <w:spacing w:after="0"/>
        <w:ind w:left="708"/>
        <w:jc w:val="both"/>
        <w:rPr>
          <w:szCs w:val="22"/>
        </w:rPr>
      </w:pPr>
      <w:r>
        <w:rPr>
          <w:szCs w:val="22"/>
        </w:rPr>
        <w:t>X</w:t>
      </w:r>
      <w:r w:rsidR="00965498"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965498" w:rsidRPr="005A378F" w:rsidRDefault="00BB20F2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iný spôsob: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="00BB20F2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BB20F2" w:rsidRPr="00D61F5D">
        <w:rPr>
          <w:szCs w:val="22"/>
        </w:rPr>
      </w:r>
      <w:r w:rsidR="00BB20F2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995D47">
        <w:rPr>
          <w:szCs w:val="22"/>
        </w:rPr>
        <w:t>X</w:t>
      </w:r>
      <w:r w:rsidRPr="00D61F5D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965498" w:rsidRPr="005A378F" w:rsidRDefault="00BB20F2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B9497C" w:rsidRPr="00D61F5D" w:rsidRDefault="00B9497C" w:rsidP="00D61F5D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="00BB20F2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BB20F2" w:rsidRPr="00D61F5D">
        <w:rPr>
          <w:szCs w:val="22"/>
        </w:rPr>
      </w:r>
      <w:r w:rsidR="00BB20F2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995D47">
        <w:rPr>
          <w:szCs w:val="22"/>
        </w:rPr>
        <w:t>X</w:t>
      </w:r>
      <w:r w:rsidRPr="00D61F5D">
        <w:rPr>
          <w:szCs w:val="22"/>
        </w:rPr>
        <w:t xml:space="preserve"> Nie</w:t>
      </w:r>
    </w:p>
    <w:p w:rsidR="00B9497C" w:rsidRDefault="00B9497C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B9497C" w:rsidRDefault="00B9497C" w:rsidP="00965498">
      <w:pPr>
        <w:jc w:val="both"/>
        <w:rPr>
          <w:b/>
          <w:szCs w:val="22"/>
        </w:rPr>
      </w:pP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lastRenderedPageBreak/>
        <w:t>pohľadávky,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Pr="00250A97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E.d) Spôsob zostavenia odpisového plánu dlhodobého majetku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965498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bookmarkStart w:id="23" w:name="Začiarkov5"/>
    <w:p w:rsidR="00BA71F0" w:rsidRDefault="00BB20F2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bookmarkEnd w:id="23"/>
      <w:r w:rsidR="00965498" w:rsidRPr="005A378F">
        <w:rPr>
          <w:szCs w:val="22"/>
        </w:rPr>
        <w:t xml:space="preserve"> Odpisový plán účtovných odpisov nehmotného majetku vychádzal z požiadavky zákona č. 431/2002 Z.z. o účtovníctve. Dodržiavala sa zásada jeho odpísania v účtovníctve najneskôr do 5 rokov od jeho obstarania. </w:t>
      </w:r>
    </w:p>
    <w:p w:rsidR="00965498" w:rsidRPr="005A378F" w:rsidRDefault="00BB20F2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="00965498"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="00965498" w:rsidRPr="005A378F">
        <w:rPr>
          <w:szCs w:val="22"/>
        </w:rPr>
        <w:t>rovnajú.</w:t>
      </w:r>
    </w:p>
    <w:p w:rsidR="002D3E6A" w:rsidRDefault="00BB20F2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="00965498" w:rsidRPr="005A378F">
        <w:rPr>
          <w:szCs w:val="22"/>
        </w:rPr>
        <w:t xml:space="preserve">. Odpisové sadzby pre účtovné a daňové odpisy sa rovnajú. </w:t>
      </w:r>
    </w:p>
    <w:p w:rsidR="00965498" w:rsidRPr="005A378F" w:rsidRDefault="00965498" w:rsidP="00965498">
      <w:pPr>
        <w:jc w:val="both"/>
        <w:rPr>
          <w:b/>
          <w:szCs w:val="22"/>
        </w:rPr>
      </w:pPr>
      <w:r w:rsidRPr="005A378F">
        <w:rPr>
          <w:b/>
          <w:szCs w:val="22"/>
        </w:rPr>
        <w:t>E.e) Dotácie poskytnuté na obstaranie majetku:</w:t>
      </w:r>
    </w:p>
    <w:p w:rsidR="00250A97" w:rsidRDefault="00250A97" w:rsidP="00250A97">
      <w:pPr>
        <w:jc w:val="both"/>
        <w:rPr>
          <w:szCs w:val="22"/>
        </w:rPr>
      </w:pPr>
      <w:r>
        <w:rPr>
          <w:b/>
          <w:szCs w:val="22"/>
        </w:rPr>
        <w:t>E.</w:t>
      </w:r>
      <w:r w:rsidRPr="00250A97">
        <w:rPr>
          <w:b/>
          <w:szCs w:val="22"/>
        </w:rPr>
        <w:t xml:space="preserve">f)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BA71F0" w:rsidRDefault="00BA71F0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7C6E0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136D1" w:rsidRPr="005136D1" w:rsidRDefault="005136D1" w:rsidP="005136D1"/>
    <w:p w:rsidR="005136D1" w:rsidRPr="005A378F" w:rsidRDefault="005136D1" w:rsidP="005136D1">
      <w:pPr>
        <w:jc w:val="both"/>
        <w:rPr>
          <w:b/>
          <w:szCs w:val="22"/>
        </w:rPr>
      </w:pPr>
      <w:r w:rsidRPr="005A378F">
        <w:rPr>
          <w:b/>
          <w:szCs w:val="22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Platnosť zmluvy od-do</w:t>
            </w: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</w:tbl>
    <w:p w:rsidR="005136D1" w:rsidRPr="005A378F" w:rsidRDefault="005136D1" w:rsidP="005136D1">
      <w:pPr>
        <w:rPr>
          <w:szCs w:val="22"/>
        </w:rPr>
      </w:pPr>
    </w:p>
    <w:p w:rsidR="005136D1" w:rsidRPr="005A378F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F.c)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:rsidR="005C5C2E" w:rsidRPr="00BE18DC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výpožičke,</w:t>
      </w:r>
    </w:p>
    <w:p w:rsidR="005C5C2E" w:rsidRPr="005A378F" w:rsidRDefault="005C5C2E" w:rsidP="005C5C2E">
      <w:pPr>
        <w:rPr>
          <w:b/>
          <w:szCs w:val="22"/>
        </w:rPr>
      </w:pPr>
    </w:p>
    <w:p w:rsidR="00250A97" w:rsidRPr="005A378F" w:rsidRDefault="00250A97" w:rsidP="00250A97">
      <w:pPr>
        <w:jc w:val="both"/>
        <w:rPr>
          <w:b/>
          <w:bCs/>
          <w:szCs w:val="22"/>
        </w:rPr>
      </w:pPr>
      <w:r w:rsidRPr="005A378F">
        <w:rPr>
          <w:b/>
          <w:bCs/>
          <w:szCs w:val="22"/>
        </w:rPr>
        <w:t>F.e) Prehľad o dlhodobom nehnuteľnom majetku, pri ktorom nebolo vlastnícke právo zapísané do katastra nehnuteľností ku dňu zostavenia účtovnej závierky a táto ho užíva</w:t>
      </w:r>
    </w:p>
    <w:p w:rsidR="00250A97" w:rsidRPr="005A378F" w:rsidRDefault="00250A97" w:rsidP="00250A97">
      <w:pPr>
        <w:rPr>
          <w:b/>
          <w:bCs/>
          <w:szCs w:val="22"/>
        </w:rPr>
      </w:pPr>
      <w:r w:rsidRPr="005A378F">
        <w:rPr>
          <w:b/>
          <w:bCs/>
          <w:szCs w:val="22"/>
        </w:rPr>
        <w:t>F.f) Charakteristika Goodwilu</w:t>
      </w:r>
    </w:p>
    <w:p w:rsidR="00250A97" w:rsidRPr="005A378F" w:rsidRDefault="00250A97" w:rsidP="00250A97">
      <w:pPr>
        <w:rPr>
          <w:b/>
          <w:szCs w:val="22"/>
        </w:rPr>
      </w:pPr>
      <w:r w:rsidRPr="005A378F">
        <w:rPr>
          <w:b/>
          <w:szCs w:val="22"/>
        </w:rPr>
        <w:t xml:space="preserve">F.g) Prehľad o položkách účtovaných na účte 097 – opravná položka k nadobudnutému majetku </w:t>
      </w:r>
    </w:p>
    <w:p w:rsidR="00250A97" w:rsidRPr="005A378F" w:rsidRDefault="00250A97" w:rsidP="00250A97">
      <w:pPr>
        <w:rPr>
          <w:b/>
          <w:szCs w:val="22"/>
        </w:rPr>
      </w:pPr>
      <w:r w:rsidRPr="005A378F">
        <w:rPr>
          <w:b/>
          <w:szCs w:val="22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250A97" w:rsidRPr="005A378F" w:rsidTr="00F74303"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250A97" w:rsidRPr="005A378F" w:rsidTr="00F74303">
        <w:tc>
          <w:tcPr>
            <w:tcW w:w="1250" w:type="pct"/>
          </w:tcPr>
          <w:p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:rsidR="00250A97" w:rsidRDefault="00250A97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1912DE" w:rsidRDefault="001912DE" w:rsidP="0003344F">
      <w:pPr>
        <w:spacing w:after="0" w:line="240" w:lineRule="auto"/>
        <w:rPr>
          <w:szCs w:val="22"/>
        </w:rPr>
      </w:pPr>
    </w:p>
    <w:p w:rsidR="001912DE" w:rsidRDefault="001912DE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9B4D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95D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995D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E45D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3279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E45D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3279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E45D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E45D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46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E45D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2811</w:t>
            </w:r>
          </w:p>
        </w:tc>
        <w:tc>
          <w:tcPr>
            <w:tcW w:w="2405" w:type="dxa"/>
            <w:vAlign w:val="center"/>
          </w:tcPr>
          <w:p w:rsidR="0003344F" w:rsidRPr="003F477D" w:rsidRDefault="00CE45D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3506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E45D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E45D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3552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014AEC" w:rsidRDefault="00014AE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014AEC" w:rsidRPr="005A378F" w:rsidTr="00F74303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F74303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378F" w:rsidRDefault="00CE45D3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425" w:type="pct"/>
          </w:tcPr>
          <w:p w:rsidR="00014AEC" w:rsidRPr="005A378F" w:rsidRDefault="00CE45D3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014AEC" w:rsidRDefault="00014AEC" w:rsidP="00014AEC"/>
    <w:p w:rsidR="00BA71F0" w:rsidRDefault="00BA71F0" w:rsidP="00014AEC"/>
    <w:p w:rsidR="00BA71F0" w:rsidRDefault="00BA71F0" w:rsidP="00014AEC"/>
    <w:p w:rsidR="00BA71F0" w:rsidRDefault="00BA71F0" w:rsidP="00014AE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E45D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E45D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E45D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3174</w:t>
            </w:r>
          </w:p>
        </w:tc>
      </w:tr>
    </w:tbl>
    <w:p w:rsidR="00BA71F0" w:rsidRDefault="00BA71F0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45D3">
              <w:rPr>
                <w:szCs w:val="22"/>
              </w:rPr>
              <w:t>3557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45D3">
              <w:rPr>
                <w:szCs w:val="22"/>
              </w:rPr>
              <w:t>6052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E45D3">
              <w:rPr>
                <w:b/>
                <w:bCs/>
                <w:szCs w:val="22"/>
              </w:rPr>
              <w:t>3557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E45D3">
              <w:rPr>
                <w:b/>
                <w:bCs/>
                <w:szCs w:val="22"/>
              </w:rPr>
              <w:t>6052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941953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spoločníci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94195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euro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94195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12850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94195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941953" w:rsidRDefault="00941953" w:rsidP="0003344F">
      <w:pPr>
        <w:spacing w:after="0" w:line="240" w:lineRule="auto"/>
        <w:rPr>
          <w:szCs w:val="22"/>
        </w:rPr>
      </w:pPr>
    </w:p>
    <w:p w:rsidR="00941953" w:rsidRDefault="00941953" w:rsidP="0003344F">
      <w:pPr>
        <w:spacing w:after="0" w:line="240" w:lineRule="auto"/>
        <w:rPr>
          <w:szCs w:val="22"/>
        </w:rPr>
      </w:pPr>
    </w:p>
    <w:p w:rsidR="00941953" w:rsidRDefault="0094195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65213E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65213E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94195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tuzemsko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94195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52186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94195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46506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94195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7182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94195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4615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65213E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lastRenderedPageBreak/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3F477D" w:rsidRDefault="0065213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1953">
              <w:rPr>
                <w:szCs w:val="22"/>
              </w:rPr>
              <w:t>7182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1953">
              <w:rPr>
                <w:szCs w:val="22"/>
              </w:rPr>
              <w:t>4615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1953">
              <w:rPr>
                <w:szCs w:val="22"/>
              </w:rPr>
              <w:t>52186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1953">
              <w:rPr>
                <w:szCs w:val="22"/>
              </w:rPr>
              <w:t>46506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1953">
              <w:rPr>
                <w:szCs w:val="22"/>
              </w:rPr>
              <w:t>59368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1953">
              <w:rPr>
                <w:szCs w:val="22"/>
              </w:rPr>
              <w:t>51121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5213E" w:rsidRDefault="0065213E" w:rsidP="0065213E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E562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16631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E562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9608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E562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E562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E562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3600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E562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Poplatky za telefón a internet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E562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E562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E562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Aktivácia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F71AE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11908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E562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5828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F71AE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účtovníctvo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F71AE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Default="0065213E" w:rsidP="00F74303">
            <w:pPr>
              <w:rPr>
                <w:sz w:val="20"/>
                <w:szCs w:val="20"/>
              </w:rPr>
            </w:pPr>
          </w:p>
          <w:p w:rsidR="00F71AEE" w:rsidRPr="005B1CA5" w:rsidRDefault="00F71AE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lastRenderedPageBreak/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F71AE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mzdy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F71AE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F71AE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F71AE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Sociálne a zdravotné odvody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F71AE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F71AE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65213E" w:rsidRDefault="0065213E" w:rsidP="0065213E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71A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-7410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71A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-3174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3210DF" w:rsidRPr="00BE18DC" w:rsidRDefault="00D416E5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:rsidR="004A531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4A531F" w:rsidRPr="00BE18DC" w:rsidRDefault="004A531F" w:rsidP="003210DF">
      <w:pPr>
        <w:ind w:right="-468"/>
        <w:rPr>
          <w:b/>
          <w:bCs/>
          <w:szCs w:val="22"/>
        </w:rPr>
      </w:pPr>
      <w:r w:rsidRPr="00BE18DC">
        <w:rPr>
          <w:bCs/>
          <w:szCs w:val="22"/>
        </w:rPr>
        <w:lastRenderedPageBreak/>
        <w:t>c) opis a hodnota podmieneného majetku, ktorým sa rozumie možný majetok, ktorý vznikol v dôsledku minulých udalostí</w:t>
      </w: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4A531F" w:rsidRPr="004A531F" w:rsidRDefault="00625A0A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4A531F" w:rsidRPr="004A531F" w:rsidRDefault="004A531F" w:rsidP="003210DF">
      <w:pPr>
        <w:ind w:right="-468"/>
        <w:rPr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druh obchodu, napríklad kúpa alebo  predaj, poskytnutie služby, obchodné zastúpenie, licencie, transfery, know-how, úver, pôžička, výpomoc, záruka,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Default="004A531F" w:rsidP="003210DF">
      <w:pPr>
        <w:ind w:right="-468"/>
        <w:rPr>
          <w:b/>
          <w:bCs/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607119" w:rsidRPr="00272FC5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4B685B" w:rsidRPr="00BE18DC" w:rsidRDefault="004B685B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lastRenderedPageBreak/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3210DF" w:rsidRPr="003F477D" w:rsidRDefault="003210D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AE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AEE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AEE">
              <w:rPr>
                <w:szCs w:val="22"/>
              </w:rPr>
              <w:t>3174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AEE">
              <w:rPr>
                <w:szCs w:val="22"/>
              </w:rPr>
              <w:t>3174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AEE">
              <w:rPr>
                <w:szCs w:val="22"/>
              </w:rPr>
              <w:t>-7410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AEE">
              <w:rPr>
                <w:szCs w:val="22"/>
              </w:rPr>
              <w:t>-7410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0D0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0D07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0D07">
              <w:rPr>
                <w:szCs w:val="22"/>
              </w:rPr>
              <w:t>-3174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0D07">
              <w:rPr>
                <w:szCs w:val="22"/>
              </w:rPr>
              <w:t>-3174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142A" w:rsidRDefault="00A1142A" w:rsidP="00107589">
      <w:pPr>
        <w:spacing w:after="0" w:line="240" w:lineRule="auto"/>
      </w:pPr>
      <w:r>
        <w:separator/>
      </w:r>
    </w:p>
  </w:endnote>
  <w:endnote w:type="continuationSeparator" w:id="1">
    <w:p w:rsidR="00A1142A" w:rsidRDefault="00A1142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8C4" w:rsidRPr="003D38D7" w:rsidRDefault="005108C4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F70D07">
      <w:rPr>
        <w:noProof/>
        <w:szCs w:val="22"/>
      </w:rPr>
      <w:t>33</w:t>
    </w:r>
    <w:r w:rsidRPr="003D38D7">
      <w:rPr>
        <w:szCs w:val="22"/>
      </w:rPr>
      <w:fldChar w:fldCharType="end"/>
    </w:r>
  </w:p>
  <w:p w:rsidR="005108C4" w:rsidRDefault="005108C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142A" w:rsidRDefault="00A1142A" w:rsidP="00107589">
      <w:pPr>
        <w:spacing w:after="0" w:line="240" w:lineRule="auto"/>
      </w:pPr>
      <w:r>
        <w:separator/>
      </w:r>
    </w:p>
  </w:footnote>
  <w:footnote w:type="continuationSeparator" w:id="1">
    <w:p w:rsidR="00A1142A" w:rsidRDefault="00A1142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5108C4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108C4" w:rsidRPr="003F477D" w:rsidRDefault="005108C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108C4" w:rsidRPr="003F477D" w:rsidRDefault="005108C4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108C4" w:rsidRPr="003F477D" w:rsidRDefault="005108C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108C4" w:rsidRPr="003F477D" w:rsidRDefault="005108C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108C4" w:rsidRPr="003F477D" w:rsidRDefault="005108C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108C4" w:rsidRPr="003F477D" w:rsidRDefault="005108C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108C4" w:rsidRPr="003F477D" w:rsidRDefault="005108C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108C4" w:rsidRPr="003F477D" w:rsidRDefault="005108C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108C4" w:rsidRPr="003F477D" w:rsidRDefault="005108C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108C4" w:rsidRPr="003F477D" w:rsidRDefault="005108C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108C4" w:rsidRPr="003F477D" w:rsidRDefault="005108C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108C4" w:rsidRPr="003F477D" w:rsidRDefault="005108C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108C4" w:rsidRPr="003F477D" w:rsidRDefault="005108C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5108C4" w:rsidRPr="004268D2" w:rsidRDefault="005108C4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8C4" w:rsidRPr="004268D2" w:rsidRDefault="005108C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5"/>
  </w:num>
  <w:num w:numId="7">
    <w:abstractNumId w:val="3"/>
  </w:num>
  <w:num w:numId="8">
    <w:abstractNumId w:val="1"/>
  </w:num>
  <w:num w:numId="9">
    <w:abstractNumId w:val="29"/>
  </w:num>
  <w:num w:numId="10">
    <w:abstractNumId w:val="12"/>
  </w:num>
  <w:num w:numId="11">
    <w:abstractNumId w:val="27"/>
  </w:num>
  <w:num w:numId="12">
    <w:abstractNumId w:val="11"/>
  </w:num>
  <w:num w:numId="13">
    <w:abstractNumId w:val="26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8"/>
  </w:num>
  <w:num w:numId="24">
    <w:abstractNumId w:val="30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14AEC"/>
    <w:rsid w:val="00016072"/>
    <w:rsid w:val="00025FD6"/>
    <w:rsid w:val="000266FD"/>
    <w:rsid w:val="0003344F"/>
    <w:rsid w:val="00037084"/>
    <w:rsid w:val="00041895"/>
    <w:rsid w:val="000649F6"/>
    <w:rsid w:val="00082070"/>
    <w:rsid w:val="00083A25"/>
    <w:rsid w:val="000856F9"/>
    <w:rsid w:val="000A7EE3"/>
    <w:rsid w:val="000B4D0C"/>
    <w:rsid w:val="000D22CE"/>
    <w:rsid w:val="00107589"/>
    <w:rsid w:val="00151C69"/>
    <w:rsid w:val="00186CFF"/>
    <w:rsid w:val="001912DE"/>
    <w:rsid w:val="001923C8"/>
    <w:rsid w:val="001A61FB"/>
    <w:rsid w:val="001A6B11"/>
    <w:rsid w:val="001C634C"/>
    <w:rsid w:val="001D33D9"/>
    <w:rsid w:val="001E03F2"/>
    <w:rsid w:val="001E6A7F"/>
    <w:rsid w:val="001F43A0"/>
    <w:rsid w:val="001F4417"/>
    <w:rsid w:val="00223763"/>
    <w:rsid w:val="002351F7"/>
    <w:rsid w:val="002410BD"/>
    <w:rsid w:val="00250A97"/>
    <w:rsid w:val="0025187B"/>
    <w:rsid w:val="00266CC9"/>
    <w:rsid w:val="002716CB"/>
    <w:rsid w:val="00272502"/>
    <w:rsid w:val="00272FC5"/>
    <w:rsid w:val="002767C1"/>
    <w:rsid w:val="00281309"/>
    <w:rsid w:val="00290DD6"/>
    <w:rsid w:val="002A30A7"/>
    <w:rsid w:val="002A416F"/>
    <w:rsid w:val="002B61EE"/>
    <w:rsid w:val="002D0376"/>
    <w:rsid w:val="002D3E6A"/>
    <w:rsid w:val="003071BE"/>
    <w:rsid w:val="00311795"/>
    <w:rsid w:val="003210DF"/>
    <w:rsid w:val="00321FCD"/>
    <w:rsid w:val="00326AA0"/>
    <w:rsid w:val="003325F7"/>
    <w:rsid w:val="00344DB4"/>
    <w:rsid w:val="00363F47"/>
    <w:rsid w:val="0037431D"/>
    <w:rsid w:val="003765B2"/>
    <w:rsid w:val="00390CFF"/>
    <w:rsid w:val="00395E72"/>
    <w:rsid w:val="003A0628"/>
    <w:rsid w:val="003C6761"/>
    <w:rsid w:val="003D38D7"/>
    <w:rsid w:val="003E5624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5A3F"/>
    <w:rsid w:val="004876F7"/>
    <w:rsid w:val="0049402A"/>
    <w:rsid w:val="004A3783"/>
    <w:rsid w:val="004A531F"/>
    <w:rsid w:val="004A5A13"/>
    <w:rsid w:val="004A6BBF"/>
    <w:rsid w:val="004B685B"/>
    <w:rsid w:val="004C6614"/>
    <w:rsid w:val="005108C4"/>
    <w:rsid w:val="00512E8A"/>
    <w:rsid w:val="005136D1"/>
    <w:rsid w:val="00537F98"/>
    <w:rsid w:val="0054020D"/>
    <w:rsid w:val="00544F4D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008E"/>
    <w:rsid w:val="005E3B59"/>
    <w:rsid w:val="00603741"/>
    <w:rsid w:val="00607119"/>
    <w:rsid w:val="00625A0A"/>
    <w:rsid w:val="00645466"/>
    <w:rsid w:val="0065213E"/>
    <w:rsid w:val="00687B87"/>
    <w:rsid w:val="00692917"/>
    <w:rsid w:val="006A4709"/>
    <w:rsid w:val="006A5428"/>
    <w:rsid w:val="006B42EC"/>
    <w:rsid w:val="006B5F4E"/>
    <w:rsid w:val="006E4959"/>
    <w:rsid w:val="006E5B26"/>
    <w:rsid w:val="00704155"/>
    <w:rsid w:val="00707060"/>
    <w:rsid w:val="00741B22"/>
    <w:rsid w:val="007449B8"/>
    <w:rsid w:val="00760D6D"/>
    <w:rsid w:val="00763058"/>
    <w:rsid w:val="00764E4C"/>
    <w:rsid w:val="00772363"/>
    <w:rsid w:val="00782646"/>
    <w:rsid w:val="00796024"/>
    <w:rsid w:val="007B2E0B"/>
    <w:rsid w:val="007C6E07"/>
    <w:rsid w:val="007C6EE9"/>
    <w:rsid w:val="007D4632"/>
    <w:rsid w:val="007D57BF"/>
    <w:rsid w:val="007E22E8"/>
    <w:rsid w:val="007E52A9"/>
    <w:rsid w:val="007F351A"/>
    <w:rsid w:val="00805654"/>
    <w:rsid w:val="00847433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1953"/>
    <w:rsid w:val="009463F6"/>
    <w:rsid w:val="00965498"/>
    <w:rsid w:val="009731CC"/>
    <w:rsid w:val="00984260"/>
    <w:rsid w:val="00991D9F"/>
    <w:rsid w:val="00995D47"/>
    <w:rsid w:val="009A1BB7"/>
    <w:rsid w:val="009B1FE4"/>
    <w:rsid w:val="009B3A55"/>
    <w:rsid w:val="009B4D6E"/>
    <w:rsid w:val="009C21AB"/>
    <w:rsid w:val="009D03E7"/>
    <w:rsid w:val="009E240F"/>
    <w:rsid w:val="009F0A29"/>
    <w:rsid w:val="00A1142A"/>
    <w:rsid w:val="00A4466A"/>
    <w:rsid w:val="00A533B1"/>
    <w:rsid w:val="00A62542"/>
    <w:rsid w:val="00A657E1"/>
    <w:rsid w:val="00A8025E"/>
    <w:rsid w:val="00A80BF6"/>
    <w:rsid w:val="00AA7A16"/>
    <w:rsid w:val="00AB03FB"/>
    <w:rsid w:val="00B5583E"/>
    <w:rsid w:val="00B6221B"/>
    <w:rsid w:val="00B6262B"/>
    <w:rsid w:val="00B7696D"/>
    <w:rsid w:val="00B80DB6"/>
    <w:rsid w:val="00B86FC2"/>
    <w:rsid w:val="00B9497C"/>
    <w:rsid w:val="00BA71F0"/>
    <w:rsid w:val="00BB20F2"/>
    <w:rsid w:val="00BE18DC"/>
    <w:rsid w:val="00BF45A7"/>
    <w:rsid w:val="00C04782"/>
    <w:rsid w:val="00C270D3"/>
    <w:rsid w:val="00C56862"/>
    <w:rsid w:val="00C6795C"/>
    <w:rsid w:val="00C93A1A"/>
    <w:rsid w:val="00CA4B07"/>
    <w:rsid w:val="00CD280F"/>
    <w:rsid w:val="00CE45D3"/>
    <w:rsid w:val="00CF3093"/>
    <w:rsid w:val="00D055BD"/>
    <w:rsid w:val="00D102FA"/>
    <w:rsid w:val="00D210B5"/>
    <w:rsid w:val="00D21713"/>
    <w:rsid w:val="00D3362A"/>
    <w:rsid w:val="00D416E5"/>
    <w:rsid w:val="00D615E8"/>
    <w:rsid w:val="00D61F5D"/>
    <w:rsid w:val="00D6294B"/>
    <w:rsid w:val="00D63D82"/>
    <w:rsid w:val="00D9007D"/>
    <w:rsid w:val="00D94CC0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916CF"/>
    <w:rsid w:val="00E91753"/>
    <w:rsid w:val="00E94D7D"/>
    <w:rsid w:val="00EA0E90"/>
    <w:rsid w:val="00EA41E2"/>
    <w:rsid w:val="00EB51C5"/>
    <w:rsid w:val="00EB5202"/>
    <w:rsid w:val="00EC561A"/>
    <w:rsid w:val="00EF276E"/>
    <w:rsid w:val="00EF5677"/>
    <w:rsid w:val="00EF63EA"/>
    <w:rsid w:val="00F007D1"/>
    <w:rsid w:val="00F16363"/>
    <w:rsid w:val="00F342AD"/>
    <w:rsid w:val="00F47885"/>
    <w:rsid w:val="00F54CD1"/>
    <w:rsid w:val="00F70D07"/>
    <w:rsid w:val="00F71AEE"/>
    <w:rsid w:val="00F74303"/>
    <w:rsid w:val="00F777BD"/>
    <w:rsid w:val="00F9464D"/>
    <w:rsid w:val="00FC1ACF"/>
    <w:rsid w:val="00FD4421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B20F2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B20F2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BB20F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B20F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B20F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B20F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B20F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B20F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B20F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B20F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B20F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B20F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B20F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B20F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B20F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B20F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B20F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B20F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B20F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B20F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B20F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B20F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B20F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B20F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B20F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B20F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B20F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B20F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B20F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B20F2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BB20F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BB20F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B20F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B20F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B20F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B20F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B20F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B20F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B20F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B20F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B20F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B20F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B20F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B20F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B20F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B20F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B20F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B20F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B20F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B20F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B20F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B20F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B20F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B20F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B20F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B20F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B20F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B20F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B20F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B20F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BB20F2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BB20F2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B20F2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B20F2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B20F2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B20F2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B20F2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B20F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B20F2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B20F2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B20F2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B20F2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B20F2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B20F2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B20F2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B20F2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B20F2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B20F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B20F2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B20F2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B20F2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B20F2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B20F2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B20F2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B20F2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B20F2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B20F2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B20F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B20F2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B20F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BB20F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B20F2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B20F2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BB20F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B20F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B20F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B20F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B20F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B20F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B20F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B20F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B20F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B20F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B20F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B20F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B20F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B20F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B20F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B20F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B20F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B20F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B20F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B20F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B20F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B20F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B20F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B20F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B20F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B20F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B20F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B20F2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B20F2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B20F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B20F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B20F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B20F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B20F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B20F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B20F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B20F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B20F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B20F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B20F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B20F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B20F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B20F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B20F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B20F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B20F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B20F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B20F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B20F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B20F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B20F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B20F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B20F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B20F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B20F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B20F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B20F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786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6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6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6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6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6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6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6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6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E4E85-1450-47D2-872F-67556CA8E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Poznámky_2013_SkyTop</Template>
  <TotalTime>2</TotalTime>
  <Pages>33</Pages>
  <Words>6558</Words>
  <Characters>37386</Characters>
  <Application>Microsoft Office Word</Application>
  <DocSecurity>0</DocSecurity>
  <Lines>311</Lines>
  <Paragraphs>87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Rozália Gálffyová</cp:lastModifiedBy>
  <cp:revision>2</cp:revision>
  <cp:lastPrinted>2014-01-02T14:54:00Z</cp:lastPrinted>
  <dcterms:created xsi:type="dcterms:W3CDTF">2014-03-25T19:07:00Z</dcterms:created>
  <dcterms:modified xsi:type="dcterms:W3CDTF">2014-03-25T19:07:00Z</dcterms:modified>
</cp:coreProperties>
</file>