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5108C4">
              <w:rPr>
                <w:rFonts w:cs="Arial Narrow"/>
                <w:szCs w:val="22"/>
              </w:rPr>
              <w:t>SkyTop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108C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Stará Gala 131, 930 34 Holice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108C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18.1.2012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5108C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18.1.2012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1912DE" w:rsidP="0069291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A.d) Podnik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BB20F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5108C4">
        <w:rPr>
          <w:szCs w:val="22"/>
        </w:rPr>
        <w:t xml:space="preserve"> </w:t>
      </w:r>
      <w:r w:rsidR="00965498" w:rsidRPr="005A378F">
        <w:rPr>
          <w:szCs w:val="22"/>
        </w:rPr>
        <w:tab/>
      </w:r>
      <w:r w:rsidR="005108C4">
        <w:rPr>
          <w:szCs w:val="22"/>
        </w:rPr>
        <w:t xml:space="preserve">X </w:t>
      </w:r>
      <w:r w:rsidR="00965498"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r w:rsidR="005108C4">
        <w:rPr>
          <w:b/>
          <w:szCs w:val="22"/>
        </w:rPr>
        <w:t xml:space="preserve"> </w:t>
      </w:r>
      <w:r w:rsidR="005108C4">
        <w:rPr>
          <w:szCs w:val="22"/>
        </w:rPr>
        <w:t>X</w:t>
      </w:r>
      <w:r w:rsidRPr="005A378F">
        <w:rPr>
          <w:szCs w:val="22"/>
        </w:rPr>
        <w:t xml:space="preserve"> riadna</w:t>
      </w:r>
      <w:r w:rsidR="001912DE">
        <w:rPr>
          <w:szCs w:val="22"/>
        </w:rPr>
        <w:t xml:space="preserve"> 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BB20F2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BB20F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BB20F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BB20F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108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108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108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108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08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108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108C4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B20F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BB20F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108C4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BB20F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B20F2" w:rsidRPr="00692917">
        <w:rPr>
          <w:szCs w:val="22"/>
        </w:rPr>
      </w:r>
      <w:r w:rsidR="00BB20F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108C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BB20F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BB20F2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B20F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B20F2" w:rsidRPr="00692917">
        <w:rPr>
          <w:szCs w:val="22"/>
        </w:rPr>
      </w:r>
      <w:r w:rsidR="00BB20F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108C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BB20F2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B20F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B20F2" w:rsidRPr="00692917">
        <w:rPr>
          <w:szCs w:val="22"/>
        </w:rPr>
      </w:r>
      <w:r w:rsidR="00BB20F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108C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B20F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B20F2" w:rsidRPr="00692917">
        <w:rPr>
          <w:szCs w:val="22"/>
        </w:rPr>
      </w:r>
      <w:r w:rsidR="00BB20F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108C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BB20F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BB20F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BB20F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BB20F2" w:rsidRPr="00692917">
        <w:rPr>
          <w:szCs w:val="22"/>
        </w:rPr>
      </w:r>
      <w:r w:rsidR="00BB20F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108C4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BB20F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BB20F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BB20F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BB20F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B20F2" w:rsidRPr="00692917">
        <w:rPr>
          <w:szCs w:val="22"/>
        </w:rPr>
      </w:r>
      <w:r w:rsidR="00BB20F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108C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B20F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B20F2" w:rsidRPr="00692917">
        <w:rPr>
          <w:szCs w:val="22"/>
        </w:rPr>
      </w:r>
      <w:r w:rsidR="00BB20F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108C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BB20F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BB20F2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BB20F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BB20F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995D47">
        <w:rPr>
          <w:szCs w:val="22"/>
        </w:rPr>
        <w:t xml:space="preserve">X 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B20F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95D4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A účtovania zásob</w:t>
      </w:r>
    </w:p>
    <w:p w:rsidR="00965498" w:rsidRPr="005A378F" w:rsidRDefault="00BB20F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95D4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BB20F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BB20F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BB20F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BB20F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B20F2" w:rsidRPr="005A378F">
        <w:rPr>
          <w:szCs w:val="22"/>
        </w:rPr>
      </w:r>
      <w:r w:rsidR="00BB20F2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995D47">
        <w:rPr>
          <w:szCs w:val="22"/>
        </w:rPr>
        <w:t xml:space="preserve">X </w:t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BB20F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BB20F2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BB20F2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BB20F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95D47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BB20F2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BB20F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BB20F2" w:rsidRPr="00D61F5D">
        <w:rPr>
          <w:szCs w:val="22"/>
        </w:rPr>
      </w:r>
      <w:r w:rsidR="00BB20F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995D47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BB20F2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BB20F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BB20F2" w:rsidRPr="00D61F5D">
        <w:rPr>
          <w:szCs w:val="22"/>
        </w:rPr>
      </w:r>
      <w:r w:rsidR="00BB20F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995D47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BB20F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BB20F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BB20F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C6E0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1912DE" w:rsidRDefault="001912DE" w:rsidP="0003344F">
      <w:pPr>
        <w:spacing w:after="0" w:line="240" w:lineRule="auto"/>
        <w:rPr>
          <w:szCs w:val="22"/>
        </w:rPr>
      </w:pPr>
    </w:p>
    <w:p w:rsidR="001912DE" w:rsidRDefault="001912D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B4D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5D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95D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45D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45D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45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45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E45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2811</w:t>
            </w:r>
          </w:p>
        </w:tc>
        <w:tc>
          <w:tcPr>
            <w:tcW w:w="2405" w:type="dxa"/>
            <w:vAlign w:val="center"/>
          </w:tcPr>
          <w:p w:rsidR="0003344F" w:rsidRPr="003F477D" w:rsidRDefault="00CE45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3506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45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45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CE45D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CE45D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45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45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45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5D3">
              <w:rPr>
                <w:szCs w:val="22"/>
              </w:rPr>
              <w:t>3557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5D3">
              <w:rPr>
                <w:szCs w:val="22"/>
              </w:rPr>
              <w:t>6052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E45D3">
              <w:rPr>
                <w:b/>
                <w:bCs/>
                <w:szCs w:val="22"/>
              </w:rPr>
              <w:t>3557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E45D3">
              <w:rPr>
                <w:b/>
                <w:bCs/>
                <w:szCs w:val="22"/>
              </w:rPr>
              <w:t>6052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41953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419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9419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9419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941953" w:rsidRDefault="00941953" w:rsidP="0003344F">
      <w:pPr>
        <w:spacing w:after="0" w:line="240" w:lineRule="auto"/>
        <w:rPr>
          <w:szCs w:val="22"/>
        </w:rPr>
      </w:pPr>
    </w:p>
    <w:p w:rsidR="00941953" w:rsidRDefault="00941953" w:rsidP="0003344F">
      <w:pPr>
        <w:spacing w:after="0" w:line="240" w:lineRule="auto"/>
        <w:rPr>
          <w:szCs w:val="22"/>
        </w:rPr>
      </w:pPr>
    </w:p>
    <w:p w:rsidR="00941953" w:rsidRDefault="0094195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4195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4195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52186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4195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46506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4195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4195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4615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953">
              <w:rPr>
                <w:szCs w:val="22"/>
              </w:rPr>
              <w:t>7182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953">
              <w:rPr>
                <w:szCs w:val="22"/>
              </w:rPr>
              <w:t>4615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953">
              <w:rPr>
                <w:szCs w:val="22"/>
              </w:rPr>
              <w:t>52186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953">
              <w:rPr>
                <w:szCs w:val="22"/>
              </w:rPr>
              <w:t>46506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953">
              <w:rPr>
                <w:szCs w:val="22"/>
              </w:rPr>
              <w:t>59368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953">
              <w:rPr>
                <w:szCs w:val="22"/>
              </w:rPr>
              <w:t>51121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za telefón a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Aktivácia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E562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  <w:p w:rsidR="00F71AEE" w:rsidRPr="005B1CA5" w:rsidRDefault="00F71AE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a zdravotné 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71A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1A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1A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E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E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EE">
              <w:rPr>
                <w:szCs w:val="22"/>
              </w:rPr>
              <w:t>3174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EE">
              <w:rPr>
                <w:szCs w:val="22"/>
              </w:rPr>
              <w:t>3174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EE">
              <w:rPr>
                <w:szCs w:val="22"/>
              </w:rPr>
              <w:t>-7410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EE">
              <w:rPr>
                <w:szCs w:val="22"/>
              </w:rPr>
              <w:t>-7410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D0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D0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D07">
              <w:rPr>
                <w:szCs w:val="22"/>
              </w:rPr>
              <w:t>-3174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D07">
              <w:rPr>
                <w:szCs w:val="22"/>
              </w:rPr>
              <w:t>-3174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142A" w:rsidRDefault="00A1142A" w:rsidP="00107589">
      <w:pPr>
        <w:spacing w:after="0" w:line="240" w:lineRule="auto"/>
      </w:pPr>
      <w:r>
        <w:separator/>
      </w:r>
    </w:p>
  </w:endnote>
  <w:endnote w:type="continuationSeparator" w:id="1">
    <w:p w:rsidR="00A1142A" w:rsidRDefault="00A114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8C4" w:rsidRPr="003D38D7" w:rsidRDefault="005108C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70D07">
      <w:rPr>
        <w:noProof/>
        <w:szCs w:val="22"/>
      </w:rPr>
      <w:t>33</w:t>
    </w:r>
    <w:r w:rsidRPr="003D38D7">
      <w:rPr>
        <w:szCs w:val="22"/>
      </w:rPr>
      <w:fldChar w:fldCharType="end"/>
    </w:r>
  </w:p>
  <w:p w:rsidR="005108C4" w:rsidRDefault="005108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142A" w:rsidRDefault="00A1142A" w:rsidP="00107589">
      <w:pPr>
        <w:spacing w:after="0" w:line="240" w:lineRule="auto"/>
      </w:pPr>
      <w:r>
        <w:separator/>
      </w:r>
    </w:p>
  </w:footnote>
  <w:footnote w:type="continuationSeparator" w:id="1">
    <w:p w:rsidR="00A1142A" w:rsidRDefault="00A114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5108C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08C4" w:rsidRPr="003F477D" w:rsidRDefault="005108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08C4" w:rsidRPr="003F477D" w:rsidRDefault="005108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08C4" w:rsidRPr="003F477D" w:rsidRDefault="005108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5108C4" w:rsidRPr="004268D2" w:rsidRDefault="005108C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8C4" w:rsidRPr="004268D2" w:rsidRDefault="005108C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12DE"/>
    <w:rsid w:val="001923C8"/>
    <w:rsid w:val="001A61FB"/>
    <w:rsid w:val="001A6B11"/>
    <w:rsid w:val="001C634C"/>
    <w:rsid w:val="001D33D9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502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765B2"/>
    <w:rsid w:val="00390CFF"/>
    <w:rsid w:val="00395E72"/>
    <w:rsid w:val="003A0628"/>
    <w:rsid w:val="003C6761"/>
    <w:rsid w:val="003D38D7"/>
    <w:rsid w:val="003E5624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08C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008E"/>
    <w:rsid w:val="005E3B59"/>
    <w:rsid w:val="00603741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3058"/>
    <w:rsid w:val="00764E4C"/>
    <w:rsid w:val="00772363"/>
    <w:rsid w:val="00782646"/>
    <w:rsid w:val="00796024"/>
    <w:rsid w:val="007B2E0B"/>
    <w:rsid w:val="007C6E07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1953"/>
    <w:rsid w:val="009463F6"/>
    <w:rsid w:val="00965498"/>
    <w:rsid w:val="009731CC"/>
    <w:rsid w:val="00984260"/>
    <w:rsid w:val="00991D9F"/>
    <w:rsid w:val="00995D47"/>
    <w:rsid w:val="009A1BB7"/>
    <w:rsid w:val="009B1FE4"/>
    <w:rsid w:val="009B3A55"/>
    <w:rsid w:val="009B4D6E"/>
    <w:rsid w:val="009C21AB"/>
    <w:rsid w:val="009D03E7"/>
    <w:rsid w:val="009E240F"/>
    <w:rsid w:val="009F0A29"/>
    <w:rsid w:val="00A1142A"/>
    <w:rsid w:val="00A4466A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B20F2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E45D3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753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0D07"/>
    <w:rsid w:val="00F71AEE"/>
    <w:rsid w:val="00F74303"/>
    <w:rsid w:val="00F777BD"/>
    <w:rsid w:val="00F9464D"/>
    <w:rsid w:val="00FC1ACF"/>
    <w:rsid w:val="00FD4421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B20F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B20F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B20F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B20F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B20F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B20F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B20F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B20F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B20F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B20F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B20F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B20F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B20F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B20F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B20F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B20F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786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86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8E4E85-1450-47D2-872F-67556CA8E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Poznámky_2013_SkyTop</Template>
  <TotalTime>2</TotalTime>
  <Pages>33</Pages>
  <Words>6558</Words>
  <Characters>37386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Rozália Gálffyová</cp:lastModifiedBy>
  <cp:revision>2</cp:revision>
  <cp:lastPrinted>2014-01-02T14:54:00Z</cp:lastPrinted>
  <dcterms:created xsi:type="dcterms:W3CDTF">2014-03-25T19:07:00Z</dcterms:created>
  <dcterms:modified xsi:type="dcterms:W3CDTF">2014-03-25T19:07:00Z</dcterms:modified>
</cp:coreProperties>
</file>