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69B7" w:rsidRPr="0073029B" w:rsidRDefault="000669B7" w:rsidP="000669B7">
      <w:pPr>
        <w:pStyle w:val="Nzov"/>
        <w:spacing w:after="240"/>
        <w:jc w:val="right"/>
        <w:rPr>
          <w:rFonts w:ascii="Arial Narrow" w:hAnsi="Arial Narrow"/>
          <w:b w:val="0"/>
          <w:bCs w:val="0"/>
          <w:sz w:val="22"/>
          <w:szCs w:val="22"/>
        </w:rPr>
      </w:pPr>
      <w:r w:rsidRPr="0073029B">
        <w:rPr>
          <w:rFonts w:ascii="Arial Narrow" w:hAnsi="Arial Narrow"/>
          <w:b w:val="0"/>
          <w:bCs w:val="0"/>
          <w:sz w:val="22"/>
          <w:szCs w:val="22"/>
        </w:rPr>
        <w:t xml:space="preserve">Príloha  k opatreniu č. MF/24013/2011-74 </w:t>
      </w:r>
    </w:p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06"/>
        <w:gridCol w:w="299"/>
        <w:gridCol w:w="336"/>
        <w:gridCol w:w="236"/>
        <w:gridCol w:w="275"/>
        <w:gridCol w:w="242"/>
        <w:gridCol w:w="248"/>
        <w:gridCol w:w="244"/>
        <w:gridCol w:w="249"/>
        <w:gridCol w:w="277"/>
        <w:gridCol w:w="279"/>
        <w:gridCol w:w="248"/>
        <w:gridCol w:w="244"/>
        <w:gridCol w:w="260"/>
        <w:gridCol w:w="231"/>
        <w:gridCol w:w="294"/>
        <w:gridCol w:w="229"/>
        <w:gridCol w:w="216"/>
        <w:gridCol w:w="22"/>
        <w:gridCol w:w="238"/>
        <w:gridCol w:w="347"/>
        <w:gridCol w:w="212"/>
        <w:gridCol w:w="277"/>
        <w:gridCol w:w="284"/>
        <w:gridCol w:w="220"/>
        <w:gridCol w:w="212"/>
        <w:gridCol w:w="163"/>
        <w:gridCol w:w="74"/>
        <w:gridCol w:w="198"/>
        <w:gridCol w:w="63"/>
        <w:gridCol w:w="288"/>
        <w:gridCol w:w="257"/>
        <w:gridCol w:w="260"/>
        <w:gridCol w:w="68"/>
        <w:gridCol w:w="181"/>
        <w:gridCol w:w="74"/>
        <w:gridCol w:w="177"/>
        <w:gridCol w:w="74"/>
        <w:gridCol w:w="183"/>
        <w:gridCol w:w="70"/>
        <w:gridCol w:w="168"/>
        <w:gridCol w:w="253"/>
        <w:gridCol w:w="160"/>
      </w:tblGrid>
      <w:tr w:rsidR="000669B7" w:rsidRPr="0073029B" w:rsidTr="00F4554D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4834" w:type="pct"/>
            <w:gridSpan w:val="4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Príloha č. 3a k opatreniu č. 4455/2003-92</w:t>
            </w:r>
          </w:p>
        </w:tc>
      </w:tr>
      <w:tr w:rsidR="000669B7" w:rsidRPr="0073029B" w:rsidTr="00F4554D">
        <w:trPr>
          <w:trHeight w:val="57"/>
          <w:jc w:val="center"/>
        </w:trPr>
        <w:tc>
          <w:tcPr>
            <w:tcW w:w="5000" w:type="pct"/>
            <w:gridSpan w:val="43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:rsidTr="00F4554D">
        <w:trPr>
          <w:trHeight w:val="57"/>
          <w:jc w:val="center"/>
        </w:trPr>
        <w:tc>
          <w:tcPr>
            <w:tcW w:w="5000" w:type="pct"/>
            <w:gridSpan w:val="43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:rsidTr="00F4554D">
        <w:trPr>
          <w:trHeight w:val="57"/>
          <w:jc w:val="center"/>
        </w:trPr>
        <w:tc>
          <w:tcPr>
            <w:tcW w:w="2995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52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 xml:space="preserve">Poznámky Úč POD 3 - 04 </w:t>
            </w: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:rsidTr="00F4554D">
        <w:trPr>
          <w:trHeight w:val="182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2618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:rsidTr="00F4554D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2618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POZNÁMKY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:rsidTr="00F4554D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3735" w:type="pct"/>
            <w:gridSpan w:val="31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:rsidTr="00F4554D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3735" w:type="pct"/>
            <w:gridSpan w:val="31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 xml:space="preserve">individuálnej účtovnej závierky 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:rsidTr="00F4554D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3" w:type="pct"/>
            <w:gridSpan w:val="11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zostavenej k</w:t>
            </w:r>
            <w:r>
              <w:rPr>
                <w:rFonts w:ascii="Arial Narrow" w:hAnsi="Arial Narrow"/>
                <w:sz w:val="22"/>
                <w:szCs w:val="22"/>
                <w:lang w:eastAsia="sk-SK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  <w:lang w:eastAsia="sk-SK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  <w:lang w:eastAsia="sk-SK"/>
              </w:rPr>
              <w:instrText xml:space="preserve"> MERGEFIELD aDEF_DTDO </w:instrText>
            </w:r>
            <w:r>
              <w:rPr>
                <w:rFonts w:ascii="Arial Narrow" w:hAnsi="Arial Narrow"/>
                <w:sz w:val="22"/>
                <w:szCs w:val="22"/>
                <w:lang w:eastAsia="sk-SK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w:t>31.12.2013</w:t>
            </w:r>
            <w:r>
              <w:rPr>
                <w:rFonts w:ascii="Arial Narrow" w:hAnsi="Arial Narrow"/>
                <w:sz w:val="22"/>
                <w:szCs w:val="22"/>
                <w:lang w:eastAsia="sk-SK"/>
              </w:rPr>
              <w:fldChar w:fldCharType="end"/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6" w:type="pct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:rsidTr="00F4554D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3" w:type="pct"/>
            <w:gridSpan w:val="11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6" w:type="pct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:rsidTr="00F4554D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v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-</w:t>
            </w:r>
          </w:p>
        </w:tc>
        <w:tc>
          <w:tcPr>
            <w:tcW w:w="968" w:type="pct"/>
            <w:gridSpan w:val="8"/>
            <w:tcBorders>
              <w:top w:val="nil"/>
              <w:left w:val="nil"/>
              <w:bottom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 xml:space="preserve"> eurocentoch</w:t>
            </w:r>
          </w:p>
        </w:tc>
        <w:tc>
          <w:tcPr>
            <w:tcW w:w="141" w:type="pct"/>
            <w:gridSpan w:val="2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6" w:type="pct"/>
            <w:tcBorders>
              <w:right w:val="single" w:sz="6" w:space="0" w:color="auto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sz w:val="22"/>
                <w:szCs w:val="22"/>
                <w:lang w:eastAsia="sk-SK"/>
              </w:rPr>
              <w:t>X</w:t>
            </w:r>
          </w:p>
        </w:tc>
        <w:tc>
          <w:tcPr>
            <w:tcW w:w="903" w:type="pct"/>
            <w:gridSpan w:val="11"/>
            <w:tcBorders>
              <w:left w:val="single" w:sz="6" w:space="0" w:color="auto"/>
            </w:tcBorders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- celých eurách *)</w:t>
            </w:r>
          </w:p>
        </w:tc>
      </w:tr>
      <w:tr w:rsidR="000669B7" w:rsidRPr="0073029B" w:rsidTr="00F4554D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62" w:type="pct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5" w:type="pct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408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446" w:type="pct"/>
            <w:gridSpan w:val="4"/>
            <w:tcBorders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538" w:type="pct"/>
            <w:gridSpan w:val="4"/>
            <w:tcBorders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425" w:type="pct"/>
            <w:gridSpan w:val="5"/>
            <w:tcBorders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455" w:type="pct"/>
            <w:gridSpan w:val="5"/>
            <w:tcBorders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451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:rsidTr="00F4554D">
        <w:trPr>
          <w:trHeight w:val="57"/>
          <w:jc w:val="center"/>
        </w:trPr>
        <w:tc>
          <w:tcPr>
            <w:tcW w:w="5000" w:type="pct"/>
            <w:gridSpan w:val="43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ind w:left="-44" w:hanging="27"/>
              <w:rPr>
                <w:rFonts w:ascii="Arial Narrow" w:hAnsi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218CE3A6" wp14:editId="3506102D">
                      <wp:simplePos x="0" y="0"/>
                      <wp:positionH relativeFrom="column">
                        <wp:posOffset>4450715</wp:posOffset>
                      </wp:positionH>
                      <wp:positionV relativeFrom="paragraph">
                        <wp:posOffset>146050</wp:posOffset>
                      </wp:positionV>
                      <wp:extent cx="482600" cy="238125"/>
                      <wp:effectExtent l="12065" t="12700" r="10160" b="6350"/>
                      <wp:wrapNone/>
                      <wp:docPr id="2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5713A" w:rsidRDefault="0055713A" w:rsidP="000669B7">
                                  <w:fldSimple w:instr=" MERGEFIELD  aDMDO  \* MERGEFORMAT ">
                                    <w:r w:rsidRPr="00DE0D92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350.45pt;margin-top:11.5pt;width:38pt;height:18.7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">
                      <v:textbox>
                        <w:txbxContent>
                          <w:p w:rsidR="0055713A" w:rsidRDefault="0055713A" w:rsidP="000669B7">
                            <w:fldSimple w:instr=" MERGEFIELD  aDMDO  \* MERGEFORMAT ">
                              <w:r w:rsidRPr="00DE0D92">
                                <w:rPr>
                                  <w:rFonts w:ascii="Arial" w:hAnsi="Arial" w:cs="Arial"/>
                                  <w:noProof/>
                                </w:rPr>
                                <w:t>12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44A76304" wp14:editId="648E7408">
                      <wp:simplePos x="0" y="0"/>
                      <wp:positionH relativeFrom="column">
                        <wp:posOffset>5269865</wp:posOffset>
                      </wp:positionH>
                      <wp:positionV relativeFrom="paragraph">
                        <wp:posOffset>146050</wp:posOffset>
                      </wp:positionV>
                      <wp:extent cx="492760" cy="238125"/>
                      <wp:effectExtent l="12065" t="12700" r="9525" b="6350"/>
                      <wp:wrapNone/>
                      <wp:docPr id="2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276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5713A" w:rsidRDefault="0055713A" w:rsidP="000669B7">
                                  <w:fldSimple w:instr=" MERGEFIELD  aDRDO  \* MERGEFORMAT ">
                                    <w:r w:rsidRPr="00DE0D92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2013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27" type="#_x0000_t202" style="position:absolute;left:0;text-align:left;margin-left:414.95pt;margin-top:11.5pt;width:38.8pt;height:18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">
                      <v:textbox>
                        <w:txbxContent>
                          <w:p w:rsidR="0055713A" w:rsidRDefault="0055713A" w:rsidP="000669B7">
                            <w:fldSimple w:instr=" MERGEFIELD  aDRDO  \* MERGEFORMAT ">
                              <w:r w:rsidRPr="00DE0D92">
                                <w:rPr>
                                  <w:rFonts w:ascii="Arial" w:hAnsi="Arial" w:cs="Arial"/>
                                  <w:noProof/>
                                </w:rPr>
                                <w:t>2013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4806401B" wp14:editId="32D6268C">
                      <wp:simplePos x="0" y="0"/>
                      <wp:positionH relativeFrom="column">
                        <wp:posOffset>3508375</wp:posOffset>
                      </wp:positionH>
                      <wp:positionV relativeFrom="paragraph">
                        <wp:posOffset>146050</wp:posOffset>
                      </wp:positionV>
                      <wp:extent cx="504190" cy="238125"/>
                      <wp:effectExtent l="12700" t="12700" r="6985" b="6350"/>
                      <wp:wrapNone/>
                      <wp:docPr id="2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0419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5713A" w:rsidRPr="00391121" w:rsidRDefault="0055713A" w:rsidP="000669B7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aDROD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Pr="0073563C">
                                    <w:rPr>
                                      <w:rFonts w:ascii="Arial" w:hAnsi="Arial" w:cs="Arial"/>
                                      <w:noProof/>
                                    </w:rPr>
                                    <w:t>2013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28" type="#_x0000_t202" style="position:absolute;left:0;text-align:left;margin-left:276.25pt;margin-top:11.5pt;width:39.7pt;height:18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">
                      <v:textbox>
                        <w:txbxContent>
                          <w:p w:rsidR="0055713A" w:rsidRPr="00391121" w:rsidRDefault="0055713A" w:rsidP="000669B7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aDROD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Pr="0073563C">
                              <w:rPr>
                                <w:rFonts w:ascii="Arial" w:hAnsi="Arial" w:cs="Arial"/>
                                <w:noProof/>
                              </w:rPr>
                              <w:t>2013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5C91A16C" wp14:editId="59EAA0E5">
                      <wp:simplePos x="0" y="0"/>
                      <wp:positionH relativeFrom="column">
                        <wp:posOffset>2834640</wp:posOffset>
                      </wp:positionH>
                      <wp:positionV relativeFrom="paragraph">
                        <wp:posOffset>146050</wp:posOffset>
                      </wp:positionV>
                      <wp:extent cx="482600" cy="238125"/>
                      <wp:effectExtent l="5715" t="12700" r="6985" b="6350"/>
                      <wp:wrapNone/>
                      <wp:docPr id="2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5713A" w:rsidRDefault="0055713A" w:rsidP="000669B7">
                                  <w:fldSimple w:instr=" MERGEFIELD  aDMOD  \* MERGEFORMAT ">
                                    <w:r w:rsidRPr="00DE0D92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29" type="#_x0000_t202" style="position:absolute;left:0;text-align:left;margin-left:223.2pt;margin-top:11.5pt;width:38pt;height:18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">
                      <v:textbox>
                        <w:txbxContent>
                          <w:p w:rsidR="0055713A" w:rsidRDefault="0055713A" w:rsidP="000669B7">
                            <w:fldSimple w:instr=" MERGEFIELD  aDMOD  \* MERGEFORMAT ">
                              <w:r w:rsidRPr="00DE0D92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 Narrow" w:hAnsi="Arial Narrow"/>
                <w:sz w:val="22"/>
                <w:szCs w:val="22"/>
                <w:lang w:eastAsia="sk-SK"/>
              </w:rPr>
              <w:t xml:space="preserve">                                                                                          m</w:t>
            </w: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esiac</w:t>
            </w:r>
            <w:r>
              <w:rPr>
                <w:rFonts w:ascii="Arial Narrow" w:hAnsi="Arial Narrow"/>
                <w:sz w:val="22"/>
                <w:szCs w:val="22"/>
                <w:lang w:eastAsia="sk-SK"/>
              </w:rPr>
              <w:t xml:space="preserve">                  r</w:t>
            </w: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ok</w:t>
            </w:r>
            <w:r>
              <w:rPr>
                <w:rFonts w:ascii="Arial Narrow" w:hAnsi="Arial Narrow"/>
                <w:sz w:val="22"/>
                <w:szCs w:val="22"/>
                <w:lang w:eastAsia="sk-SK"/>
              </w:rPr>
              <w:t xml:space="preserve">                   m</w:t>
            </w: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esiac</w:t>
            </w:r>
            <w:r>
              <w:rPr>
                <w:rFonts w:ascii="Arial Narrow" w:hAnsi="Arial Narrow"/>
                <w:sz w:val="22"/>
                <w:szCs w:val="22"/>
                <w:lang w:eastAsia="sk-SK"/>
              </w:rPr>
              <w:t xml:space="preserve">                   r</w:t>
            </w: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ok</w:t>
            </w:r>
          </w:p>
        </w:tc>
      </w:tr>
      <w:tr w:rsidR="000669B7" w:rsidRPr="0073029B" w:rsidTr="00F4554D">
        <w:trPr>
          <w:trHeight w:val="416"/>
          <w:jc w:val="center"/>
        </w:trPr>
        <w:tc>
          <w:tcPr>
            <w:tcW w:w="5000" w:type="pct"/>
            <w:gridSpan w:val="43"/>
            <w:tcBorders>
              <w:top w:val="nil"/>
              <w:left w:val="nil"/>
            </w:tcBorders>
            <w:noWrap/>
          </w:tcPr>
          <w:p w:rsidR="000669B7" w:rsidRPr="0073029B" w:rsidRDefault="000669B7" w:rsidP="00F4554D">
            <w:pPr>
              <w:tabs>
                <w:tab w:val="left" w:pos="6585"/>
              </w:tabs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Za obdobie od</w:t>
            </w:r>
            <w:r>
              <w:rPr>
                <w:rFonts w:ascii="Arial Narrow" w:hAnsi="Arial Narrow"/>
                <w:sz w:val="22"/>
                <w:szCs w:val="22"/>
                <w:lang w:eastAsia="sk-SK"/>
              </w:rPr>
              <w:t xml:space="preserve">                                                                 </w:t>
            </w:r>
            <w:r>
              <w:rPr>
                <w:rFonts w:ascii="Arial Narrow" w:hAnsi="Arial Narrow"/>
                <w:sz w:val="22"/>
                <w:szCs w:val="22"/>
                <w:lang w:eastAsia="sk-SK"/>
              </w:rPr>
              <w:tab/>
              <w:t>do</w:t>
            </w:r>
          </w:p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  <w:p w:rsidR="000669B7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192B6A47" wp14:editId="3198EDA7">
                      <wp:simplePos x="0" y="0"/>
                      <wp:positionH relativeFrom="column">
                        <wp:posOffset>3529965</wp:posOffset>
                      </wp:positionH>
                      <wp:positionV relativeFrom="paragraph">
                        <wp:posOffset>84455</wp:posOffset>
                      </wp:positionV>
                      <wp:extent cx="482600" cy="238125"/>
                      <wp:effectExtent l="5715" t="8255" r="6985" b="10795"/>
                      <wp:wrapNone/>
                      <wp:docPr id="1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5713A" w:rsidRDefault="0055713A" w:rsidP="000669B7">
                                  <w:fldSimple w:instr=" MERGEFIELD  aDRODo  \* MERGEFORMAT ">
                                    <w:r w:rsidRPr="00DE0D92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0" type="#_x0000_t202" style="position:absolute;margin-left:277.95pt;margin-top:6.65pt;width:38pt;height:18.7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">
                      <v:textbox>
                        <w:txbxContent>
                          <w:p w:rsidR="0055713A" w:rsidRDefault="0055713A" w:rsidP="000669B7">
                            <w:fldSimple w:instr=" MERGEFIELD  aDRODo  \* MERGEFORMAT ">
                              <w:r w:rsidRPr="00DE0D92">
                                <w:rPr>
                                  <w:rFonts w:ascii="Arial" w:hAnsi="Arial" w:cs="Arial"/>
                                  <w:noProof/>
                                </w:rPr>
                                <w:t>2012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52E1DA90" wp14:editId="3D8A974F">
                      <wp:simplePos x="0" y="0"/>
                      <wp:positionH relativeFrom="column">
                        <wp:posOffset>5269865</wp:posOffset>
                      </wp:positionH>
                      <wp:positionV relativeFrom="paragraph">
                        <wp:posOffset>84455</wp:posOffset>
                      </wp:positionV>
                      <wp:extent cx="482600" cy="238125"/>
                      <wp:effectExtent l="12065" t="8255" r="10160" b="10795"/>
                      <wp:wrapNone/>
                      <wp:docPr id="1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5713A" w:rsidRDefault="0055713A" w:rsidP="000669B7">
                                  <w:fldSimple w:instr=" MERGEFIELD  aDRDOo  \* MERGEFORMAT ">
                                    <w:r w:rsidRPr="00DE0D92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1" type="#_x0000_t202" style="position:absolute;margin-left:414.95pt;margin-top:6.65pt;width:38pt;height:18.7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">
                      <v:textbox>
                        <w:txbxContent>
                          <w:p w:rsidR="0055713A" w:rsidRDefault="0055713A" w:rsidP="000669B7">
                            <w:fldSimple w:instr=" MERGEFIELD  aDRDOo  \* MERGEFORMAT ">
                              <w:r w:rsidRPr="00DE0D92">
                                <w:rPr>
                                  <w:rFonts w:ascii="Arial" w:hAnsi="Arial" w:cs="Arial"/>
                                  <w:noProof/>
                                </w:rPr>
                                <w:t>2012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08DB991B" wp14:editId="6B8D4765">
                      <wp:simplePos x="0" y="0"/>
                      <wp:positionH relativeFrom="column">
                        <wp:posOffset>4450715</wp:posOffset>
                      </wp:positionH>
                      <wp:positionV relativeFrom="paragraph">
                        <wp:posOffset>84455</wp:posOffset>
                      </wp:positionV>
                      <wp:extent cx="482600" cy="238125"/>
                      <wp:effectExtent l="12065" t="8255" r="10160" b="10795"/>
                      <wp:wrapNone/>
                      <wp:docPr id="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5713A" w:rsidRDefault="0055713A" w:rsidP="000669B7">
                                  <w:fldSimple w:instr=" MERGEFIELD  aDMDO  \* MERGEFORMAT ">
                                    <w:r w:rsidRPr="00DE0D92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2" type="#_x0000_t202" style="position:absolute;margin-left:350.45pt;margin-top:6.65pt;width:38pt;height:18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">
                      <v:textbox>
                        <w:txbxContent>
                          <w:p w:rsidR="0055713A" w:rsidRDefault="0055713A" w:rsidP="000669B7">
                            <w:fldSimple w:instr=" MERGEFIELD  aDMDO  \* MERGEFORMAT ">
                              <w:r w:rsidRPr="00DE0D92">
                                <w:rPr>
                                  <w:rFonts w:ascii="Arial" w:hAnsi="Arial" w:cs="Arial"/>
                                  <w:noProof/>
                                </w:rPr>
                                <w:t>12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25F8DC70" wp14:editId="572D7A25">
                      <wp:simplePos x="0" y="0"/>
                      <wp:positionH relativeFrom="column">
                        <wp:posOffset>2834640</wp:posOffset>
                      </wp:positionH>
                      <wp:positionV relativeFrom="paragraph">
                        <wp:posOffset>84455</wp:posOffset>
                      </wp:positionV>
                      <wp:extent cx="482600" cy="238125"/>
                      <wp:effectExtent l="5715" t="8255" r="6985" b="10795"/>
                      <wp:wrapNone/>
                      <wp:docPr id="1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5713A" w:rsidRDefault="0055713A" w:rsidP="000669B7">
                                  <w:fldSimple w:instr=" MERGEFIELD  aDMOD  \* MERGEFORMAT ">
                                    <w:r w:rsidRPr="00DE0D92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3" type="#_x0000_t202" style="position:absolute;margin-left:223.2pt;margin-top:6.65pt;width:38pt;height:18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">
                      <v:textbox>
                        <w:txbxContent>
                          <w:p w:rsidR="0055713A" w:rsidRDefault="0055713A" w:rsidP="000669B7">
                            <w:fldSimple w:instr=" MERGEFIELD  aDMOD  \* MERGEFORMAT ">
                              <w:r w:rsidRPr="00DE0D92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0669B7" w:rsidRPr="0073029B" w:rsidRDefault="000669B7" w:rsidP="00F4554D">
            <w:pPr>
              <w:tabs>
                <w:tab w:val="left" w:pos="6600"/>
                <w:tab w:val="left" w:pos="6660"/>
              </w:tabs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Bezprostredne predchádzajúce obdobie od</w:t>
            </w:r>
            <w:r>
              <w:rPr>
                <w:rFonts w:ascii="Arial Narrow" w:hAnsi="Arial Narrow"/>
                <w:sz w:val="22"/>
                <w:szCs w:val="22"/>
                <w:lang w:eastAsia="sk-SK"/>
              </w:rPr>
              <w:t xml:space="preserve">                   </w:t>
            </w:r>
            <w:r>
              <w:rPr>
                <w:rFonts w:ascii="Arial Narrow" w:hAnsi="Arial Narrow"/>
                <w:sz w:val="22"/>
                <w:szCs w:val="22"/>
                <w:lang w:eastAsia="sk-SK"/>
              </w:rPr>
              <w:tab/>
              <w:t>do</w:t>
            </w:r>
            <w:r>
              <w:rPr>
                <w:rFonts w:ascii="Arial Narrow" w:hAnsi="Arial Narrow"/>
                <w:sz w:val="22"/>
                <w:szCs w:val="22"/>
                <w:lang w:eastAsia="sk-SK"/>
              </w:rPr>
              <w:tab/>
            </w:r>
          </w:p>
        </w:tc>
      </w:tr>
      <w:tr w:rsidR="000669B7" w:rsidRPr="0073029B" w:rsidTr="00F4554D">
        <w:trPr>
          <w:trHeight w:val="416"/>
          <w:jc w:val="center"/>
        </w:trPr>
        <w:tc>
          <w:tcPr>
            <w:tcW w:w="5000" w:type="pct"/>
            <w:gridSpan w:val="43"/>
            <w:tcBorders>
              <w:top w:val="nil"/>
              <w:left w:val="nil"/>
            </w:tcBorders>
            <w:noWrap/>
          </w:tcPr>
          <w:p w:rsidR="000669B7" w:rsidRPr="0073029B" w:rsidRDefault="000669B7" w:rsidP="00F4554D">
            <w:pPr>
              <w:tabs>
                <w:tab w:val="left" w:pos="6585"/>
              </w:tabs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:rsidTr="00F4554D">
        <w:trPr>
          <w:trHeight w:val="57"/>
          <w:jc w:val="center"/>
        </w:trPr>
        <w:tc>
          <w:tcPr>
            <w:tcW w:w="2027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Dátum vzniku účtovnej  jednotky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09" w:type="pct"/>
            <w:gridSpan w:val="10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Účtovná závierka</w:t>
            </w:r>
          </w:p>
        </w:tc>
        <w:tc>
          <w:tcPr>
            <w:tcW w:w="974" w:type="pct"/>
            <w:gridSpan w:val="11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Účtovná závierka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:rsidTr="00F4554D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6B3C5E5" wp14:editId="39BB9D9C">
                      <wp:simplePos x="0" y="0"/>
                      <wp:positionH relativeFrom="column">
                        <wp:posOffset>71755</wp:posOffset>
                      </wp:positionH>
                      <wp:positionV relativeFrom="paragraph">
                        <wp:posOffset>13335</wp:posOffset>
                      </wp:positionV>
                      <wp:extent cx="1583690" cy="228600"/>
                      <wp:effectExtent l="5080" t="13335" r="11430" b="5715"/>
                      <wp:wrapNone/>
                      <wp:docPr id="1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8369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5713A" w:rsidRPr="00391121" w:rsidRDefault="0055713A" w:rsidP="000669B7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aSUB_DTPLATOD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Pr="0073563C">
                                    <w:rPr>
                                      <w:rFonts w:ascii="Arial" w:hAnsi="Arial" w:cs="Arial"/>
                                      <w:noProof/>
                                    </w:rPr>
                                    <w:t>01.01.2007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4" type="#_x0000_t202" style="position:absolute;margin-left:5.65pt;margin-top:1.05pt;width:124.7pt;height:1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">
                      <v:textbox>
                        <w:txbxContent>
                          <w:p w:rsidR="0055713A" w:rsidRPr="00391121" w:rsidRDefault="0055713A" w:rsidP="000669B7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aSUB_DTPLATOD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Pr="0073563C">
                              <w:rPr>
                                <w:rFonts w:ascii="Arial" w:hAnsi="Arial" w:cs="Arial"/>
                                <w:noProof/>
                              </w:rPr>
                              <w:t>01.01.2007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62" w:type="pct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928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*)</w:t>
            </w:r>
          </w:p>
        </w:tc>
        <w:tc>
          <w:tcPr>
            <w:tcW w:w="18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29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*)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:rsidTr="00F4554D">
        <w:trPr>
          <w:trHeight w:val="57"/>
          <w:jc w:val="center"/>
        </w:trPr>
        <w:tc>
          <w:tcPr>
            <w:tcW w:w="166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62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82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1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5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sz w:val="22"/>
                <w:szCs w:val="22"/>
                <w:lang w:eastAsia="sk-SK"/>
              </w:rPr>
              <w:t>X</w:t>
            </w:r>
          </w:p>
        </w:tc>
        <w:tc>
          <w:tcPr>
            <w:tcW w:w="741" w:type="pct"/>
            <w:gridSpan w:val="6"/>
            <w:tcBorders>
              <w:left w:val="single" w:sz="6" w:space="0" w:color="auto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-  riadna</w:t>
            </w:r>
          </w:p>
        </w:tc>
        <w:tc>
          <w:tcPr>
            <w:tcW w:w="18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sz w:val="22"/>
                <w:szCs w:val="22"/>
                <w:lang w:eastAsia="sk-SK"/>
              </w:rPr>
              <w:t>X</w:t>
            </w:r>
          </w:p>
        </w:tc>
        <w:tc>
          <w:tcPr>
            <w:tcW w:w="690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 xml:space="preserve"> –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:rsidTr="00F4554D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2145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741" w:type="pct"/>
            <w:gridSpan w:val="6"/>
            <w:tcBorders>
              <w:left w:val="single" w:sz="6" w:space="0" w:color="auto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-  mimoriadna</w:t>
            </w:r>
          </w:p>
        </w:tc>
        <w:tc>
          <w:tcPr>
            <w:tcW w:w="18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690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:rsidTr="00F4554D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2145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741" w:type="pct"/>
            <w:gridSpan w:val="6"/>
            <w:tcBorders>
              <w:left w:val="single" w:sz="4" w:space="0" w:color="auto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-   priebežná</w:t>
            </w:r>
          </w:p>
        </w:tc>
        <w:tc>
          <w:tcPr>
            <w:tcW w:w="181" w:type="pct"/>
            <w:gridSpan w:val="3"/>
            <w:tcBorders>
              <w:top w:val="nil"/>
              <w:lef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6" w:type="pct"/>
            <w:tcBorders>
              <w:top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690" w:type="pct"/>
            <w:gridSpan w:val="8"/>
            <w:tcBorders>
              <w:top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:rsidTr="00F4554D">
        <w:trPr>
          <w:trHeight w:val="57"/>
          <w:jc w:val="center"/>
        </w:trPr>
        <w:tc>
          <w:tcPr>
            <w:tcW w:w="166" w:type="pct"/>
            <w:tcBorders>
              <w:lef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2145" w:type="pct"/>
            <w:gridSpan w:val="15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124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741" w:type="pct"/>
            <w:gridSpan w:val="6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1" w:type="pct"/>
            <w:gridSpan w:val="3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6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690" w:type="pct"/>
            <w:gridSpan w:val="8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:rsidTr="00F4554D">
        <w:trPr>
          <w:trHeight w:val="57"/>
          <w:jc w:val="center"/>
        </w:trPr>
        <w:tc>
          <w:tcPr>
            <w:tcW w:w="328" w:type="pct"/>
            <w:gridSpan w:val="2"/>
            <w:tcBorders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D9A4515" wp14:editId="5259278C">
                      <wp:simplePos x="0" y="0"/>
                      <wp:positionH relativeFrom="column">
                        <wp:posOffset>-24130</wp:posOffset>
                      </wp:positionH>
                      <wp:positionV relativeFrom="paragraph">
                        <wp:posOffset>141605</wp:posOffset>
                      </wp:positionV>
                      <wp:extent cx="1226820" cy="238125"/>
                      <wp:effectExtent l="13970" t="8255" r="6985" b="10795"/>
                      <wp:wrapNone/>
                      <wp:docPr id="1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682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5713A" w:rsidRPr="00391121" w:rsidRDefault="0055713A" w:rsidP="000669B7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aSUB_ICO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Pr="0073563C">
                                    <w:rPr>
                                      <w:rFonts w:ascii="Arial" w:hAnsi="Arial" w:cs="Arial"/>
                                      <w:noProof/>
                                    </w:rPr>
                                    <w:t>36740012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5" type="#_x0000_t202" style="position:absolute;margin-left:-1.9pt;margin-top:11.15pt;width:96.6pt;height:18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">
                      <v:textbox>
                        <w:txbxContent>
                          <w:p w:rsidR="0055713A" w:rsidRPr="00391121" w:rsidRDefault="0055713A" w:rsidP="000669B7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aSUB_ICO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Pr="0073563C">
                              <w:rPr>
                                <w:rFonts w:ascii="Arial" w:hAnsi="Arial" w:cs="Arial"/>
                                <w:noProof/>
                              </w:rPr>
                              <w:t>36740012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IČO</w:t>
            </w:r>
          </w:p>
        </w:tc>
        <w:tc>
          <w:tcPr>
            <w:tcW w:w="182" w:type="pct"/>
            <w:tcBorders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5" w:type="pct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301" w:type="pct"/>
            <w:gridSpan w:val="2"/>
            <w:tcBorders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14EF582" wp14:editId="0D2D594A">
                      <wp:simplePos x="0" y="0"/>
                      <wp:positionH relativeFrom="column">
                        <wp:posOffset>3810</wp:posOffset>
                      </wp:positionH>
                      <wp:positionV relativeFrom="paragraph">
                        <wp:posOffset>141605</wp:posOffset>
                      </wp:positionV>
                      <wp:extent cx="1270635" cy="247015"/>
                      <wp:effectExtent l="13335" t="8255" r="11430" b="11430"/>
                      <wp:wrapNone/>
                      <wp:docPr id="1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635" cy="2470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5713A" w:rsidRPr="00391121" w:rsidRDefault="0055713A" w:rsidP="000669B7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aSUB_DIC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Pr="0073563C">
                                    <w:rPr>
                                      <w:rFonts w:ascii="Arial" w:hAnsi="Arial" w:cs="Arial"/>
                                      <w:noProof/>
                                    </w:rPr>
                                    <w:t>2022332400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id="_x0000_s1036" type="#_x0000_t202" style="position:absolute;margin-left:.3pt;margin-top:11.15pt;width:100.05pt;height:19.45pt;z-index:2516613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">
                      <v:textbox style="mso-fit-shape-to-text:t">
                        <w:txbxContent>
                          <w:p w:rsidR="0055713A" w:rsidRPr="00391121" w:rsidRDefault="0055713A" w:rsidP="000669B7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aSUB_DIC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Pr="0073563C">
                              <w:rPr>
                                <w:rFonts w:ascii="Arial" w:hAnsi="Arial" w:cs="Arial"/>
                                <w:noProof/>
                              </w:rPr>
                              <w:t>2022332400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DIČ</w:t>
            </w:r>
          </w:p>
        </w:tc>
        <w:tc>
          <w:tcPr>
            <w:tcW w:w="134" w:type="pct"/>
            <w:tcBorders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9" w:type="pct"/>
            <w:tcBorders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4" w:type="pct"/>
            <w:tcBorders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07" w:type="pct"/>
            <w:gridSpan w:val="8"/>
            <w:tcBorders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 xml:space="preserve">Kód SK NACE </w:t>
            </w:r>
          </w:p>
        </w:tc>
        <w:tc>
          <w:tcPr>
            <w:tcW w:w="156" w:type="pct"/>
            <w:tcBorders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:rsidTr="00F4554D">
        <w:trPr>
          <w:trHeight w:val="57"/>
          <w:jc w:val="center"/>
        </w:trPr>
        <w:tc>
          <w:tcPr>
            <w:tcW w:w="166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62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82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1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0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25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59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24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gridSpan w:val="2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1FC7364A" wp14:editId="387A7685">
                      <wp:simplePos x="0" y="0"/>
                      <wp:positionH relativeFrom="column">
                        <wp:posOffset>53975</wp:posOffset>
                      </wp:positionH>
                      <wp:positionV relativeFrom="paragraph">
                        <wp:posOffset>0</wp:posOffset>
                      </wp:positionV>
                      <wp:extent cx="455295" cy="238125"/>
                      <wp:effectExtent l="6350" t="9525" r="5080" b="9525"/>
                      <wp:wrapNone/>
                      <wp:docPr id="1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529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5713A" w:rsidRDefault="0055713A" w:rsidP="000669B7">
                                  <w:fldSimple w:instr=" MERGEFIELD  aSUB_SKNACE12  \* MERGEFORMAT ">
                                    <w:r w:rsidRPr="00DE0D92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68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7" type="#_x0000_t202" style="position:absolute;margin-left:4.25pt;margin-top:0;width:35.85pt;height:18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">
                      <v:textbox>
                        <w:txbxContent>
                          <w:p w:rsidR="0055713A" w:rsidRDefault="0055713A" w:rsidP="000669B7">
                            <w:fldSimple w:instr=" MERGEFIELD  aSUB_SKNACE12  \* MERGEFORMAT ">
                              <w:r w:rsidRPr="00DE0D92">
                                <w:rPr>
                                  <w:rFonts w:ascii="Arial" w:hAnsi="Arial" w:cs="Arial"/>
                                  <w:noProof/>
                                </w:rPr>
                                <w:t>68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50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5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4D21AAA7" wp14:editId="1F9C9672">
                      <wp:simplePos x="0" y="0"/>
                      <wp:positionH relativeFrom="column">
                        <wp:posOffset>-45085</wp:posOffset>
                      </wp:positionH>
                      <wp:positionV relativeFrom="paragraph">
                        <wp:posOffset>635</wp:posOffset>
                      </wp:positionV>
                      <wp:extent cx="409575" cy="238125"/>
                      <wp:effectExtent l="12065" t="10160" r="6985" b="8890"/>
                      <wp:wrapNone/>
                      <wp:docPr id="1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95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5713A" w:rsidRDefault="0055713A" w:rsidP="000669B7">
                                  <w:fldSimple w:instr=" MERGEFIELD  aSUB_SKNACE34  \* MERGEFORMAT ">
                                    <w:r w:rsidRPr="00DE0D92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32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8" type="#_x0000_t202" style="position:absolute;margin-left:-3.55pt;margin-top:.05pt;width:32.25pt;height:18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">
                      <v:textbox>
                        <w:txbxContent>
                          <w:p w:rsidR="0055713A" w:rsidRDefault="0055713A" w:rsidP="000669B7">
                            <w:fldSimple w:instr=" MERGEFIELD  aSUB_SKNACE34  \* MERGEFORMAT ">
                              <w:r w:rsidRPr="00DE0D92">
                                <w:rPr>
                                  <w:rFonts w:ascii="Arial" w:hAnsi="Arial" w:cs="Arial"/>
                                  <w:noProof/>
                                </w:rPr>
                                <w:t>32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gridSpan w:val="2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6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55445BB8" wp14:editId="3A7F868C">
                      <wp:simplePos x="0" y="0"/>
                      <wp:positionH relativeFrom="column">
                        <wp:posOffset>-8890</wp:posOffset>
                      </wp:positionH>
                      <wp:positionV relativeFrom="paragraph">
                        <wp:posOffset>0</wp:posOffset>
                      </wp:positionV>
                      <wp:extent cx="409575" cy="238125"/>
                      <wp:effectExtent l="10160" t="9525" r="8890" b="9525"/>
                      <wp:wrapNone/>
                      <wp:docPr id="1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95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5713A" w:rsidRDefault="0055713A" w:rsidP="000669B7">
                                  <w:fldSimple w:instr=" MERGEFIELD  aSUB_SKNACE5  \* MERGEFORMAT ">
                                    <w:r w:rsidRPr="00DE0D92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0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9" type="#_x0000_t202" style="position:absolute;margin-left:-.7pt;margin-top:0;width:32.25pt;height:18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">
                      <v:textbox>
                        <w:txbxContent>
                          <w:p w:rsidR="0055713A" w:rsidRDefault="0055713A" w:rsidP="000669B7">
                            <w:fldSimple w:instr=" MERGEFIELD  aSUB_SKNACE5  \* MERGEFORMAT ">
                              <w:r w:rsidRPr="00DE0D92">
                                <w:rPr>
                                  <w:rFonts w:ascii="Arial" w:hAnsi="Arial" w:cs="Arial"/>
                                  <w:noProof/>
                                </w:rPr>
                                <w:t>0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:rsidTr="00F4554D">
        <w:trPr>
          <w:trHeight w:val="57"/>
          <w:jc w:val="center"/>
        </w:trPr>
        <w:tc>
          <w:tcPr>
            <w:tcW w:w="2881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:rsidTr="00F4554D">
        <w:trPr>
          <w:trHeight w:val="57"/>
          <w:jc w:val="center"/>
        </w:trPr>
        <w:tc>
          <w:tcPr>
            <w:tcW w:w="5000" w:type="pct"/>
            <w:gridSpan w:val="43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4959877E" wp14:editId="0AAFD66D">
                      <wp:simplePos x="0" y="0"/>
                      <wp:positionH relativeFrom="column">
                        <wp:posOffset>-24130</wp:posOffset>
                      </wp:positionH>
                      <wp:positionV relativeFrom="paragraph">
                        <wp:posOffset>62865</wp:posOffset>
                      </wp:positionV>
                      <wp:extent cx="5846445" cy="238125"/>
                      <wp:effectExtent l="13970" t="5715" r="6985" b="13335"/>
                      <wp:wrapNone/>
                      <wp:docPr id="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4644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5713A" w:rsidRPr="00391121" w:rsidRDefault="0055713A" w:rsidP="000669B7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aSUB_NAZOV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Pr="0073563C">
                                    <w:rPr>
                                      <w:rFonts w:ascii="Arial" w:hAnsi="Arial" w:cs="Arial"/>
                                      <w:noProof/>
                                    </w:rPr>
                                    <w:t>IMMO Service Group, s.r.o.(prevádzka: Tomašikova 46, 83104 Bratislava)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40" type="#_x0000_t202" style="position:absolute;margin-left:-1.9pt;margin-top:4.95pt;width:460.35pt;height:18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">
                      <v:textbox>
                        <w:txbxContent>
                          <w:p w:rsidR="0055713A" w:rsidRPr="00391121" w:rsidRDefault="0055713A" w:rsidP="000669B7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aSUB_NAZOV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Pr="0073563C">
                              <w:rPr>
                                <w:rFonts w:ascii="Arial" w:hAnsi="Arial" w:cs="Arial"/>
                                <w:noProof/>
                              </w:rPr>
                              <w:t>IMMO Service Group, s.r.o.(prevádzka: Tomašikova 46, 83104 Bratislava)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0669B7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Sídlo účtovnej jednotky</w:t>
            </w:r>
          </w:p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16C1CB6C" wp14:editId="23A5AE13">
                      <wp:simplePos x="0" y="0"/>
                      <wp:positionH relativeFrom="column">
                        <wp:posOffset>4871720</wp:posOffset>
                      </wp:positionH>
                      <wp:positionV relativeFrom="paragraph">
                        <wp:posOffset>135890</wp:posOffset>
                      </wp:positionV>
                      <wp:extent cx="950595" cy="238125"/>
                      <wp:effectExtent l="13970" t="12065" r="6985" b="6985"/>
                      <wp:wrapNone/>
                      <wp:docPr id="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059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5713A" w:rsidRDefault="0055713A" w:rsidP="000669B7">
                                  <w:fldSimple w:instr=" MERGEFIELD  aSUB_ULICA_CISLO  \* MERGEFORMAT ">
                                    <w:r w:rsidRPr="00DE0D92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50/E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41" type="#_x0000_t202" style="position:absolute;margin-left:383.6pt;margin-top:10.7pt;width:74.85pt;height:18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">
                      <v:textbox>
                        <w:txbxContent>
                          <w:p w:rsidR="0055713A" w:rsidRDefault="0055713A" w:rsidP="000669B7">
                            <w:fldSimple w:instr=" MERGEFIELD  aSUB_ULICA_CISLO  \* MERGEFORMAT ">
                              <w:r w:rsidRPr="00DE0D92">
                                <w:rPr>
                                  <w:rFonts w:ascii="Arial" w:hAnsi="Arial" w:cs="Arial"/>
                                  <w:noProof/>
                                </w:rPr>
                                <w:t>50/E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 Narrow" w:hAnsi="Arial Narrow"/>
                <w:b/>
                <w:bCs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2613DF74" wp14:editId="637022BB">
                      <wp:simplePos x="0" y="0"/>
                      <wp:positionH relativeFrom="column">
                        <wp:posOffset>-24130</wp:posOffset>
                      </wp:positionH>
                      <wp:positionV relativeFrom="paragraph">
                        <wp:posOffset>135890</wp:posOffset>
                      </wp:positionV>
                      <wp:extent cx="4474845" cy="238125"/>
                      <wp:effectExtent l="13970" t="12065" r="6985" b="6985"/>
                      <wp:wrapNone/>
                      <wp:docPr id="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484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5713A" w:rsidRPr="00391121" w:rsidRDefault="0055713A" w:rsidP="000669B7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aSUB_ULICA_ULICA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Pr="0073563C">
                                    <w:rPr>
                                      <w:rFonts w:ascii="Arial" w:hAnsi="Arial" w:cs="Arial"/>
                                      <w:noProof/>
                                    </w:rPr>
                                    <w:t>Tomášikova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42" type="#_x0000_t202" style="position:absolute;margin-left:-1.9pt;margin-top:10.7pt;width:352.35pt;height:18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">
                      <v:textbox>
                        <w:txbxContent>
                          <w:p w:rsidR="0055713A" w:rsidRPr="00391121" w:rsidRDefault="0055713A" w:rsidP="000669B7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aSUB_ULICA_ULICA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Pr="0073563C">
                              <w:rPr>
                                <w:rFonts w:ascii="Arial" w:hAnsi="Arial" w:cs="Arial"/>
                                <w:noProof/>
                              </w:rPr>
                              <w:t>Tomášikova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Ulica                                                                                                                                      Číslo</w:t>
            </w:r>
          </w:p>
        </w:tc>
      </w:tr>
      <w:tr w:rsidR="000669B7" w:rsidRPr="0073029B" w:rsidTr="00F4554D">
        <w:trPr>
          <w:trHeight w:val="57"/>
          <w:jc w:val="center"/>
        </w:trPr>
        <w:tc>
          <w:tcPr>
            <w:tcW w:w="2435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PSČ                              Názov obce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:rsidTr="00F4554D">
        <w:trPr>
          <w:trHeight w:val="57"/>
          <w:jc w:val="center"/>
        </w:trPr>
        <w:tc>
          <w:tcPr>
            <w:tcW w:w="5000" w:type="pct"/>
            <w:gridSpan w:val="43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5FF1459C" wp14:editId="46085E2B">
                      <wp:simplePos x="0" y="0"/>
                      <wp:positionH relativeFrom="column">
                        <wp:posOffset>1202690</wp:posOffset>
                      </wp:positionH>
                      <wp:positionV relativeFrom="paragraph">
                        <wp:posOffset>8890</wp:posOffset>
                      </wp:positionV>
                      <wp:extent cx="4619625" cy="238125"/>
                      <wp:effectExtent l="12065" t="8890" r="6985" b="10160"/>
                      <wp:wrapNone/>
                      <wp:docPr id="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19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5713A" w:rsidRPr="00391121" w:rsidRDefault="0055713A" w:rsidP="000669B7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aSUB_MESTO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Pr="0073563C">
                                    <w:rPr>
                                      <w:rFonts w:ascii="Arial" w:hAnsi="Arial" w:cs="Arial"/>
                                      <w:noProof/>
                                    </w:rPr>
                                    <w:t>Bratislava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43" type="#_x0000_t202" style="position:absolute;margin-left:94.7pt;margin-top:.7pt;width:363.75pt;height:18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">
                      <v:textbox>
                        <w:txbxContent>
                          <w:p w:rsidR="0055713A" w:rsidRPr="00391121" w:rsidRDefault="0055713A" w:rsidP="000669B7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aSUB_MESTO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Pr="0073563C">
                              <w:rPr>
                                <w:rFonts w:ascii="Arial" w:hAnsi="Arial" w:cs="Arial"/>
                                <w:noProof/>
                              </w:rPr>
                              <w:t>Bratislava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4A11720F" wp14:editId="1A518C82">
                      <wp:simplePos x="0" y="0"/>
                      <wp:positionH relativeFrom="column">
                        <wp:posOffset>-24130</wp:posOffset>
                      </wp:positionH>
                      <wp:positionV relativeFrom="paragraph">
                        <wp:posOffset>8890</wp:posOffset>
                      </wp:positionV>
                      <wp:extent cx="1131570" cy="238125"/>
                      <wp:effectExtent l="13970" t="8890" r="6985" b="10160"/>
                      <wp:wrapNone/>
                      <wp:docPr id="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15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5713A" w:rsidRPr="00391121" w:rsidRDefault="0055713A" w:rsidP="000669B7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aSUB_PSC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Pr="0073563C">
                                    <w:rPr>
                                      <w:rFonts w:ascii="Arial" w:hAnsi="Arial" w:cs="Arial"/>
                                      <w:noProof/>
                                    </w:rPr>
                                    <w:t>83104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44" type="#_x0000_t202" style="position:absolute;margin-left:-1.9pt;margin-top:.7pt;width:89.1pt;height:18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">
                      <v:textbox>
                        <w:txbxContent>
                          <w:p w:rsidR="0055713A" w:rsidRPr="00391121" w:rsidRDefault="0055713A" w:rsidP="000669B7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aSUB_PSC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Pr="0073563C">
                              <w:rPr>
                                <w:rFonts w:ascii="Arial" w:hAnsi="Arial" w:cs="Arial"/>
                                <w:noProof/>
                              </w:rPr>
                              <w:t>83104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:rsidTr="00F4554D">
        <w:trPr>
          <w:trHeight w:val="57"/>
          <w:jc w:val="center"/>
        </w:trPr>
        <w:tc>
          <w:tcPr>
            <w:tcW w:w="5000" w:type="pct"/>
            <w:gridSpan w:val="43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Číslo telefónu                                                     Číslo faxu</w:t>
            </w:r>
          </w:p>
        </w:tc>
      </w:tr>
      <w:tr w:rsidR="000669B7" w:rsidRPr="0073029B" w:rsidTr="00F4554D">
        <w:trPr>
          <w:trHeight w:val="57"/>
          <w:jc w:val="center"/>
        </w:trPr>
        <w:tc>
          <w:tcPr>
            <w:tcW w:w="1052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45880FA6" wp14:editId="0FCD2488">
                      <wp:simplePos x="0" y="0"/>
                      <wp:positionH relativeFrom="column">
                        <wp:posOffset>-24130</wp:posOffset>
                      </wp:positionH>
                      <wp:positionV relativeFrom="paragraph">
                        <wp:posOffset>5715</wp:posOffset>
                      </wp:positionV>
                      <wp:extent cx="2436495" cy="238125"/>
                      <wp:effectExtent l="13970" t="5715" r="6985" b="13335"/>
                      <wp:wrapNone/>
                      <wp:docPr id="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3649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5713A" w:rsidRPr="00391121" w:rsidRDefault="0055713A" w:rsidP="000669B7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0903223318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45" type="#_x0000_t202" style="position:absolute;margin-left:-1.9pt;margin-top:.45pt;width:191.85pt;height:18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">
                      <v:textbox>
                        <w:txbxContent>
                          <w:p w:rsidR="0055713A" w:rsidRPr="00391121" w:rsidRDefault="0055713A" w:rsidP="000669B7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0903223318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E-mailová adresa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4BFF24FC" wp14:editId="163ABE80">
                      <wp:simplePos x="0" y="0"/>
                      <wp:positionH relativeFrom="column">
                        <wp:posOffset>93980</wp:posOffset>
                      </wp:positionH>
                      <wp:positionV relativeFrom="paragraph">
                        <wp:posOffset>5715</wp:posOffset>
                      </wp:positionV>
                      <wp:extent cx="3350895" cy="238125"/>
                      <wp:effectExtent l="8255" t="5715" r="12700" b="13335"/>
                      <wp:wrapNone/>
                      <wp:docPr id="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35089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5713A" w:rsidRPr="00391121" w:rsidRDefault="0055713A" w:rsidP="000669B7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aSUB_FAX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Pr="0073563C">
                                    <w:rPr>
                                      <w:rFonts w:ascii="Arial" w:hAnsi="Arial" w:cs="Arial"/>
                                      <w:noProof/>
                                    </w:rPr>
                                    <w:t>+42162411757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46" type="#_x0000_t202" style="position:absolute;margin-left:7.4pt;margin-top:.45pt;width:263.85pt;height:18.7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">
                      <v:textbox>
                        <w:txbxContent>
                          <w:p w:rsidR="0055713A" w:rsidRPr="00391121" w:rsidRDefault="0055713A" w:rsidP="000669B7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aSUB_FAX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Pr="0073563C">
                              <w:rPr>
                                <w:rFonts w:ascii="Arial" w:hAnsi="Arial" w:cs="Arial"/>
                                <w:noProof/>
                              </w:rPr>
                              <w:t>+42162411757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:rsidTr="00F4554D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b/>
                <w:bCs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66AAFE01" wp14:editId="48DF4D78">
                      <wp:simplePos x="0" y="0"/>
                      <wp:positionH relativeFrom="column">
                        <wp:posOffset>-24130</wp:posOffset>
                      </wp:positionH>
                      <wp:positionV relativeFrom="paragraph">
                        <wp:posOffset>-10160</wp:posOffset>
                      </wp:positionV>
                      <wp:extent cx="5846445" cy="238125"/>
                      <wp:effectExtent l="13970" t="8890" r="6985" b="10160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4644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5713A" w:rsidRPr="00391121" w:rsidRDefault="0055713A" w:rsidP="000669B7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aSUB_EMAIL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Fonts w:ascii="Arial" w:hAnsi="Arial" w:cs="Arial"/>
                                      <w:noProof/>
                                    </w:rPr>
                                    <w:t>mbbillance@wmx.sk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47" type="#_x0000_t202" style="position:absolute;margin-left:-1.9pt;margin-top:-.8pt;width:460.35pt;height:18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">
                      <v:textbox>
                        <w:txbxContent>
                          <w:p w:rsidR="0055713A" w:rsidRPr="00391121" w:rsidRDefault="0055713A" w:rsidP="000669B7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aSUB_EMAIL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>
                              <w:rPr>
                                <w:rFonts w:ascii="Arial" w:hAnsi="Arial" w:cs="Arial"/>
                                <w:noProof/>
                              </w:rPr>
                              <w:t>mbbillance@wmx.sk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:rsidTr="00F4554D">
        <w:trPr>
          <w:trHeight w:val="850"/>
          <w:jc w:val="center"/>
        </w:trPr>
        <w:tc>
          <w:tcPr>
            <w:tcW w:w="131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0669B7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 xml:space="preserve"> Zostavené dňa:</w:t>
            </w:r>
          </w:p>
          <w:p w:rsidR="00A15178" w:rsidRPr="0073029B" w:rsidRDefault="00A15178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sz w:val="22"/>
                <w:szCs w:val="22"/>
                <w:lang w:eastAsia="sk-SK"/>
              </w:rPr>
              <w:t>5.3.2014</w:t>
            </w:r>
          </w:p>
        </w:tc>
        <w:tc>
          <w:tcPr>
            <w:tcW w:w="1233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Podpisový záznam osoby zodpovednej za vedenie účtovníctva:</w:t>
            </w:r>
          </w:p>
        </w:tc>
        <w:tc>
          <w:tcPr>
            <w:tcW w:w="1217" w:type="pct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31" w:type="pct"/>
            <w:gridSpan w:val="1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0669B7" w:rsidRPr="0073029B" w:rsidTr="00F4554D">
        <w:trPr>
          <w:trHeight w:val="848"/>
          <w:jc w:val="center"/>
        </w:trPr>
        <w:tc>
          <w:tcPr>
            <w:tcW w:w="131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0669B7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 xml:space="preserve"> Schválené dňa:</w:t>
            </w:r>
          </w:p>
          <w:p w:rsidR="00A15178" w:rsidRPr="0073029B" w:rsidRDefault="00A15178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sz w:val="22"/>
                <w:szCs w:val="22"/>
                <w:lang w:eastAsia="sk-SK"/>
              </w:rPr>
              <w:t>26.3.2014</w:t>
            </w:r>
          </w:p>
        </w:tc>
        <w:tc>
          <w:tcPr>
            <w:tcW w:w="1233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17" w:type="pct"/>
            <w:gridSpan w:val="11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31" w:type="pct"/>
            <w:gridSpan w:val="14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</w:tbl>
    <w:p w:rsidR="000669B7" w:rsidRPr="0073029B" w:rsidRDefault="000669B7" w:rsidP="000669B7">
      <w:pPr>
        <w:jc w:val="both"/>
        <w:rPr>
          <w:rFonts w:ascii="Arial Narrow" w:hAnsi="Arial Narrow"/>
          <w:b/>
          <w:bCs/>
          <w:sz w:val="22"/>
          <w:szCs w:val="22"/>
        </w:rPr>
      </w:pPr>
      <w:r>
        <w:rPr>
          <w:rFonts w:ascii="Arial Narrow" w:hAnsi="Arial Narrow"/>
          <w:noProof/>
          <w:sz w:val="22"/>
          <w:szCs w:val="22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9ABDE05" wp14:editId="11712F19">
                <wp:simplePos x="0" y="0"/>
                <wp:positionH relativeFrom="column">
                  <wp:posOffset>866140</wp:posOffset>
                </wp:positionH>
                <wp:positionV relativeFrom="paragraph">
                  <wp:posOffset>1270</wp:posOffset>
                </wp:positionV>
                <wp:extent cx="151130" cy="151130"/>
                <wp:effectExtent l="8890" t="10795" r="11430" b="9525"/>
                <wp:wrapNone/>
                <wp:docPr id="1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130" cy="151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5713A" w:rsidRPr="007C40F2" w:rsidRDefault="0055713A" w:rsidP="000669B7">
                            <w:pPr>
                              <w:jc w:val="righ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0" tIns="0" rIns="54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48" type="#_x0000_t202" style="position:absolute;left:0;text-align:left;margin-left:68.2pt;margin-top:.1pt;width:11.9pt;height:11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">
                <v:textbox inset="0,0,1.5mm">
                  <w:txbxContent>
                    <w:p w:rsidR="0055713A" w:rsidRPr="007C40F2" w:rsidRDefault="0055713A" w:rsidP="000669B7">
                      <w:pPr>
                        <w:jc w:val="right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Pr="0073029B">
        <w:rPr>
          <w:rFonts w:ascii="Arial Narrow" w:hAnsi="Arial Narrow"/>
          <w:sz w:val="22"/>
          <w:szCs w:val="22"/>
        </w:rPr>
        <w:t xml:space="preserve">*) Vyznačuje sa    </w:t>
      </w:r>
      <w:r w:rsidRPr="0073029B">
        <w:rPr>
          <w:rFonts w:ascii="Arial Narrow" w:hAnsi="Arial Narrow"/>
          <w:b/>
          <w:bCs/>
          <w:sz w:val="22"/>
          <w:szCs w:val="22"/>
        </w:rPr>
        <w:t xml:space="preserve"> </w:t>
      </w:r>
    </w:p>
    <w:p w:rsidR="000669B7" w:rsidRDefault="000669B7" w:rsidP="000669B7">
      <w:pPr>
        <w:pStyle w:val="Nzov"/>
        <w:spacing w:after="60"/>
        <w:jc w:val="left"/>
        <w:rPr>
          <w:rFonts w:ascii="Arial Narrow" w:hAnsi="Arial Narrow"/>
          <w:sz w:val="28"/>
          <w:szCs w:val="28"/>
        </w:rPr>
      </w:pPr>
    </w:p>
    <w:p w:rsidR="000669B7" w:rsidRPr="0073029B" w:rsidRDefault="000669B7" w:rsidP="000669B7">
      <w:pPr>
        <w:pStyle w:val="Nzov"/>
        <w:spacing w:after="60"/>
        <w:jc w:val="left"/>
        <w:rPr>
          <w:rFonts w:ascii="Arial Narrow" w:hAnsi="Arial Narrow"/>
          <w:sz w:val="28"/>
          <w:szCs w:val="28"/>
        </w:rPr>
      </w:pPr>
      <w:r w:rsidRPr="0073029B">
        <w:rPr>
          <w:rFonts w:ascii="Arial Narrow" w:hAnsi="Arial Narrow"/>
          <w:sz w:val="28"/>
          <w:szCs w:val="28"/>
        </w:rPr>
        <w:t>A. Informácie o účtovnej jednotke</w:t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 p01  \* MERGEFORMAT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1. 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93"/>
        <w:gridCol w:w="2645"/>
        <w:gridCol w:w="2874"/>
      </w:tblGrid>
      <w:tr w:rsidR="000669B7" w:rsidRPr="0073029B" w:rsidTr="00F4554D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0669B7" w:rsidRPr="0073029B" w:rsidTr="00F4554D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669B7" w:rsidRPr="0073029B" w:rsidRDefault="00D33E0D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669B7" w:rsidRPr="0073029B" w:rsidRDefault="00D33E0D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</w:t>
            </w:r>
          </w:p>
        </w:tc>
      </w:tr>
      <w:tr w:rsidR="000669B7" w:rsidRPr="0073029B" w:rsidTr="00F4554D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669B7" w:rsidRPr="0073029B" w:rsidRDefault="00D33E0D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669B7" w:rsidRPr="0073029B" w:rsidRDefault="00D33E0D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</w:t>
            </w:r>
          </w:p>
        </w:tc>
      </w:tr>
      <w:tr w:rsidR="000669B7" w:rsidRPr="0073029B" w:rsidTr="00F4554D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highlight w:val="green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D33E0D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  <w:highlight w:val="green"/>
              </w:rPr>
            </w:pPr>
            <w:r>
              <w:rPr>
                <w:rFonts w:ascii="Arial Narrow" w:hAnsi="Arial Narrow"/>
                <w:sz w:val="22"/>
                <w:szCs w:val="22"/>
                <w:highlight w:val="green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669B7" w:rsidRPr="0073029B" w:rsidRDefault="00D33E0D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</w:p>
        </w:tc>
      </w:tr>
    </w:tbl>
    <w:p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 p02  \* MERGEFORMAT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pStyle w:val="Nzov"/>
        <w:jc w:val="both"/>
        <w:rPr>
          <w:rFonts w:ascii="Arial Narrow" w:hAnsi="Arial Narrow"/>
          <w:sz w:val="28"/>
          <w:szCs w:val="28"/>
        </w:rPr>
      </w:pPr>
      <w:r w:rsidRPr="0073029B">
        <w:rPr>
          <w:rFonts w:ascii="Arial Narrow" w:hAnsi="Arial Narrow"/>
          <w:sz w:val="28"/>
          <w:szCs w:val="28"/>
        </w:rPr>
        <w:t>B. Informácie o členoch štatutárnych orgánov, dozorných orgánov a iných orgánov účtovnej jednotky</w:t>
      </w:r>
    </w:p>
    <w:p w:rsidR="000669B7" w:rsidRPr="0073029B" w:rsidRDefault="000669B7" w:rsidP="000669B7">
      <w:pPr>
        <w:pStyle w:val="Nzov"/>
        <w:jc w:val="both"/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 p03  \* MERGEFORMAT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pStyle w:val="Nzov"/>
        <w:jc w:val="both"/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pStyle w:val="Nzov"/>
        <w:jc w:val="both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2. Informácie k časti B. písm. b) prílohy č. 3 o štruktúre spoločníkov, akcionárov ku dňu, ku ktorému sa zostavuje účtovná závierka a o štruktúre spoločníkov, akcionárov do dňa jej zmeny  vzniknutej v priebehu účtovného obdobia</w:t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808"/>
        <w:gridCol w:w="1584"/>
        <w:gridCol w:w="1584"/>
        <w:gridCol w:w="1728"/>
        <w:gridCol w:w="1584"/>
      </w:tblGrid>
      <w:tr w:rsidR="000669B7" w:rsidRPr="0073029B" w:rsidTr="00F4554D">
        <w:trPr>
          <w:trHeight w:val="231"/>
          <w:jc w:val="center"/>
        </w:trPr>
        <w:tc>
          <w:tcPr>
            <w:tcW w:w="276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Spoločník, akcionár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Podiel na hlasovacích právach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Iný podiel na ostatných položkách VI ako na ZI</w:t>
            </w:r>
          </w:p>
          <w:p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v %</w:t>
            </w:r>
          </w:p>
        </w:tc>
      </w:tr>
      <w:tr w:rsidR="000669B7" w:rsidRPr="0073029B" w:rsidTr="00F4554D">
        <w:trPr>
          <w:trHeight w:val="231"/>
          <w:jc w:val="center"/>
        </w:trPr>
        <w:tc>
          <w:tcPr>
            <w:tcW w:w="2764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absolútne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v %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107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b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c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0669B7" w:rsidRPr="0073029B" w:rsidRDefault="00D33E0D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BU spol. s r.o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  <w:r w:rsidR="00D33E0D">
              <w:rPr>
                <w:rFonts w:ascii="Arial Narrow" w:hAnsi="Arial Narrow"/>
                <w:sz w:val="22"/>
                <w:szCs w:val="22"/>
                <w:lang w:eastAsia="sk-SK"/>
              </w:rPr>
              <w:t>5312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669B7" w:rsidRPr="0073029B" w:rsidRDefault="00D33E0D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sz w:val="22"/>
                <w:szCs w:val="22"/>
                <w:lang w:eastAsia="sk-SK"/>
              </w:rPr>
              <w:t>80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669B7" w:rsidRPr="0073029B" w:rsidRDefault="00D33E0D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Ing. Ján Ružička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669B7" w:rsidRPr="0073029B" w:rsidRDefault="00D33E0D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sz w:val="22"/>
                <w:szCs w:val="22"/>
                <w:lang w:eastAsia="sk-SK"/>
              </w:rPr>
              <w:t>1328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669B7" w:rsidRPr="0073029B" w:rsidRDefault="00D33E0D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sz w:val="22"/>
                <w:szCs w:val="22"/>
                <w:lang w:eastAsia="sk-SK"/>
              </w:rPr>
              <w:t>20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hRule="exact"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 p04  \* MERGEFORMAT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 p05 \* MERGEFORMAT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b/>
          <w:sz w:val="28"/>
          <w:szCs w:val="28"/>
        </w:rPr>
      </w:pPr>
      <w:r w:rsidRPr="0073029B">
        <w:rPr>
          <w:rFonts w:ascii="Arial Narrow" w:hAnsi="Arial Narrow"/>
          <w:b/>
          <w:sz w:val="28"/>
          <w:szCs w:val="28"/>
        </w:rPr>
        <w:t>C. Informácie o konsolidovanom celku</w:t>
      </w:r>
    </w:p>
    <w:p w:rsidR="000669B7" w:rsidRPr="0073029B" w:rsidRDefault="000669B7" w:rsidP="000669B7">
      <w:pPr>
        <w:rPr>
          <w:rFonts w:ascii="Arial Narrow" w:hAnsi="Arial Narrow"/>
          <w:b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 p06 \* MERGEFORMAT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b/>
          <w:sz w:val="28"/>
          <w:szCs w:val="28"/>
        </w:rPr>
      </w:pPr>
      <w:r w:rsidRPr="0073029B">
        <w:rPr>
          <w:rFonts w:ascii="Arial Narrow" w:hAnsi="Arial Narrow"/>
          <w:b/>
          <w:sz w:val="28"/>
          <w:szCs w:val="28"/>
        </w:rPr>
        <w:t>E. Informácie o použitých účtovných zásadách a účtovných metódach</w:t>
      </w:r>
    </w:p>
    <w:p w:rsidR="000669B7" w:rsidRPr="0073029B" w:rsidRDefault="000669B7" w:rsidP="000669B7">
      <w:pPr>
        <w:rPr>
          <w:rFonts w:ascii="Arial Narrow" w:hAnsi="Arial Narrow"/>
          <w:b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 p07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b/>
          <w:sz w:val="28"/>
          <w:szCs w:val="28"/>
        </w:rPr>
      </w:pPr>
      <w:r w:rsidRPr="0073029B">
        <w:rPr>
          <w:rFonts w:ascii="Arial Narrow" w:hAnsi="Arial Narrow"/>
          <w:b/>
          <w:sz w:val="28"/>
          <w:szCs w:val="28"/>
        </w:rPr>
        <w:t>F. Informácie o údajoch vykázaných na strane aktív súvahy</w:t>
      </w:r>
    </w:p>
    <w:p w:rsidR="000669B7" w:rsidRPr="0073029B" w:rsidRDefault="000669B7" w:rsidP="000669B7">
      <w:pPr>
        <w:rPr>
          <w:rFonts w:ascii="Arial Narrow" w:hAnsi="Arial Narrow"/>
          <w:b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 p08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3. Informácie k časti F. písm. a) prílohy č. 3 o dlhodobom nehmotnom majetku</w:t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64"/>
        <w:gridCol w:w="899"/>
        <w:gridCol w:w="713"/>
        <w:gridCol w:w="888"/>
        <w:gridCol w:w="928"/>
        <w:gridCol w:w="6"/>
        <w:gridCol w:w="28"/>
        <w:gridCol w:w="832"/>
        <w:gridCol w:w="30"/>
        <w:gridCol w:w="31"/>
        <w:gridCol w:w="14"/>
        <w:gridCol w:w="638"/>
        <w:gridCol w:w="1138"/>
        <w:gridCol w:w="1123"/>
      </w:tblGrid>
      <w:tr w:rsidR="000669B7" w:rsidRPr="0073029B" w:rsidTr="00F4554D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2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0669B7" w:rsidRPr="0073029B" w:rsidTr="00F4554D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Oceniteľ-né práva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Goodwill</w:t>
            </w:r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Ostatný DNM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</w:tr>
      <w:tr w:rsidR="000669B7" w:rsidRPr="0073029B" w:rsidTr="00F4554D">
        <w:trPr>
          <w:trHeight w:val="80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h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i</w:t>
            </w:r>
          </w:p>
        </w:tc>
      </w:tr>
      <w:tr w:rsidR="000669B7" w:rsidRPr="0073029B" w:rsidTr="00F4554D">
        <w:trPr>
          <w:trHeight w:val="266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a01001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a01005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7508.13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a01009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a01013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a01017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a01021 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a01024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a01027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7508.13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a02001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a02005 \* MERGEFORMAT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a02009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a02013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a02017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a02021 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a02024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a02027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a03001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a03005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a03009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a03013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a03017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a03021 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a03024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a03027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a04001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a04005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7508.13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a04009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a04013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a04017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a04021 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a04024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a04027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7508.13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Oprávky</w:t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a01002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a01006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-7508.13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a01010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a01014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a01018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a01028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-7508.13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a02002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a02006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a02010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a02014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a02018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a02028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a03002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a03006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a03010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a03014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a03018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a03028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a04002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a04006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-7508.13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a04010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a04014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a04018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a04028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-7508.13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a01003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a01007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a01011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a01015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a01019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a01022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a01025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a01029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a02003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a02007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a02011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a02015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a02019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a02022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a02025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a02029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a03003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a03007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a03011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a03015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a03019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a03022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a03025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a03029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a04003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a04007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a04011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a04015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a04019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a04022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a04025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a04029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Zostatková hodnota </w:t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a01004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D33E0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a01012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a01016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a01020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a01023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a01026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D33E0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a01030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33E0D">
              <w:rPr>
                <w:rFonts w:ascii="Arial Narrow" w:hAnsi="Arial Narrow"/>
                <w:noProof/>
                <w:sz w:val="18"/>
                <w:szCs w:val="18"/>
              </w:rPr>
              <w:t>0,00</w:t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6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a04004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D33E0D" w:rsidP="00D33E0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a04012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a04016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a04020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a04023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a04026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3511A5" w:rsidRDefault="00D33E0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</w:tr>
    </w:tbl>
    <w:p w:rsidR="000669B7" w:rsidRPr="0073029B" w:rsidRDefault="000669B7" w:rsidP="000669B7">
      <w:pPr>
        <w:pStyle w:val="Nzov"/>
        <w:jc w:val="left"/>
        <w:rPr>
          <w:rFonts w:ascii="Arial Narrow" w:hAnsi="Arial Narrow"/>
          <w:b w:val="0"/>
          <w:bCs w:val="0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 p09  \* MERGEFORMAT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pStyle w:val="Nzov"/>
        <w:jc w:val="left"/>
        <w:rPr>
          <w:rFonts w:ascii="Arial Narrow" w:hAnsi="Arial Narrow"/>
          <w:b w:val="0"/>
          <w:bCs w:val="0"/>
          <w:sz w:val="22"/>
          <w:szCs w:val="22"/>
        </w:rPr>
      </w:pPr>
      <w:r w:rsidRPr="0073029B">
        <w:rPr>
          <w:rFonts w:ascii="Arial Narrow" w:hAnsi="Arial Narrow"/>
          <w:b w:val="0"/>
          <w:bCs w:val="0"/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64"/>
        <w:gridCol w:w="900"/>
        <w:gridCol w:w="713"/>
        <w:gridCol w:w="888"/>
        <w:gridCol w:w="910"/>
        <w:gridCol w:w="10"/>
        <w:gridCol w:w="14"/>
        <w:gridCol w:w="850"/>
        <w:gridCol w:w="9"/>
        <w:gridCol w:w="16"/>
        <w:gridCol w:w="697"/>
        <w:gridCol w:w="1138"/>
        <w:gridCol w:w="1123"/>
      </w:tblGrid>
      <w:tr w:rsidR="000669B7" w:rsidRPr="0073029B" w:rsidTr="00F4554D">
        <w:trPr>
          <w:trHeight w:val="334"/>
          <w:jc w:val="center"/>
        </w:trPr>
        <w:tc>
          <w:tcPr>
            <w:tcW w:w="186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26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0669B7" w:rsidRPr="0073029B" w:rsidTr="00F4554D">
        <w:trPr>
          <w:trHeight w:val="1124"/>
          <w:jc w:val="center"/>
        </w:trPr>
        <w:tc>
          <w:tcPr>
            <w:tcW w:w="1864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Aktivova-né náklady na vývoj</w:t>
            </w:r>
          </w:p>
        </w:tc>
        <w:tc>
          <w:tcPr>
            <w:tcW w:w="7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Softvér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Oceniteľ-né práva</w:t>
            </w:r>
          </w:p>
        </w:tc>
        <w:tc>
          <w:tcPr>
            <w:tcW w:w="93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Goodwill</w:t>
            </w:r>
          </w:p>
        </w:tc>
        <w:tc>
          <w:tcPr>
            <w:tcW w:w="8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Ostatný DNM</w:t>
            </w:r>
          </w:p>
        </w:tc>
        <w:tc>
          <w:tcPr>
            <w:tcW w:w="71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Obsta-rávaný DNM</w:t>
            </w:r>
          </w:p>
        </w:tc>
        <w:tc>
          <w:tcPr>
            <w:tcW w:w="11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11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</w:tr>
      <w:tr w:rsidR="000669B7" w:rsidRPr="0073029B" w:rsidTr="00F4554D">
        <w:trPr>
          <w:trHeight w:val="80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lastRenderedPageBreak/>
              <w:t>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7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93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8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71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  <w:tc>
          <w:tcPr>
            <w:tcW w:w="11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h</w:t>
            </w:r>
          </w:p>
        </w:tc>
        <w:tc>
          <w:tcPr>
            <w:tcW w:w="11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i</w:t>
            </w:r>
          </w:p>
        </w:tc>
      </w:tr>
      <w:tr w:rsidR="000669B7" w:rsidRPr="0073029B" w:rsidTr="00F4554D">
        <w:trPr>
          <w:trHeight w:val="266"/>
          <w:jc w:val="center"/>
        </w:trPr>
        <w:tc>
          <w:tcPr>
            <w:tcW w:w="91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s01001 \* MERGEFORMAT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s01005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7508.13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s01009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s01013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s01017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s01021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s01024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s01027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7508.13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s02001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s02005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s02009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s02013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s02017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s02021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s02024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s02027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s03001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s03005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s03009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s03013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s03017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s03021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s03024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s03027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s04001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s04005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7508.13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s04009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s04013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s04017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s04021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s04024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s04027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7508.13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91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Oprávky</w:t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s01002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s01006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-7508.13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s01010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3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s01014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5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s01018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s01028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-7508.13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s02002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s02006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s02010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s02014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s02018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s02028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s03002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s03006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s03010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s03014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s03018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s03028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s04002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s04006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-7508.13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s04010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3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s04014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5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s04018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s04028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-7508.13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91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s01003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s01007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s01011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s01015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s01019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9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s01022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s01025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s01029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s02003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s02007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s02011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s02015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s02019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s02022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s02025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s02029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s03003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s03007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s03011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s03015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s03019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s03022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s03025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s03029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s04003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s04007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s04011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s04015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s04019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s04022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s04025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s04029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91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Zostatková hodnota </w:t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s01004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D33E0D" w:rsidP="00D33E0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s01012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s01016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s01020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2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s01023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s01026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D33E0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s01030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33E0D">
              <w:rPr>
                <w:rFonts w:ascii="Arial Narrow" w:hAnsi="Arial Narrow"/>
                <w:noProof/>
                <w:sz w:val="18"/>
                <w:szCs w:val="18"/>
              </w:rPr>
              <w:t>0,00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90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s04004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D33E0D" w:rsidP="00D33E0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s04012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s04016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s04020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2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s04023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s04026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3511A5" w:rsidRDefault="00D33E0D" w:rsidP="00D33E0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</w:tr>
    </w:tbl>
    <w:p w:rsidR="000669B7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p10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5.  Informácie k časti F. písm. a) prílohy č. 3 o dlhodobom hmotnom majetku</w:t>
      </w:r>
      <w:r w:rsidRPr="0073029B">
        <w:rPr>
          <w:rFonts w:ascii="Arial Narrow" w:hAnsi="Arial Narrow"/>
          <w:sz w:val="22"/>
          <w:szCs w:val="22"/>
        </w:rPr>
        <w:tab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44"/>
        <w:gridCol w:w="12"/>
        <w:gridCol w:w="6"/>
        <w:gridCol w:w="816"/>
        <w:gridCol w:w="11"/>
        <w:gridCol w:w="14"/>
        <w:gridCol w:w="11"/>
        <w:gridCol w:w="653"/>
        <w:gridCol w:w="11"/>
        <w:gridCol w:w="14"/>
        <w:gridCol w:w="906"/>
        <w:gridCol w:w="155"/>
        <w:gridCol w:w="11"/>
        <w:gridCol w:w="25"/>
        <w:gridCol w:w="45"/>
        <w:gridCol w:w="749"/>
        <w:gridCol w:w="10"/>
        <w:gridCol w:w="20"/>
        <w:gridCol w:w="14"/>
        <w:gridCol w:w="20"/>
        <w:gridCol w:w="801"/>
        <w:gridCol w:w="8"/>
        <w:gridCol w:w="14"/>
        <w:gridCol w:w="51"/>
        <w:gridCol w:w="793"/>
        <w:gridCol w:w="20"/>
        <w:gridCol w:w="11"/>
        <w:gridCol w:w="622"/>
        <w:gridCol w:w="14"/>
        <w:gridCol w:w="17"/>
        <w:gridCol w:w="1058"/>
        <w:gridCol w:w="787"/>
      </w:tblGrid>
      <w:tr w:rsidR="000669B7" w:rsidRPr="0073029B" w:rsidTr="00D33E0D">
        <w:trPr>
          <w:trHeight w:val="145"/>
          <w:tblHeader/>
          <w:jc w:val="center"/>
        </w:trPr>
        <w:tc>
          <w:tcPr>
            <w:tcW w:w="154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7699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0669B7" w:rsidRPr="0073029B" w:rsidTr="00D33E0D">
        <w:trPr>
          <w:trHeight w:val="1537"/>
          <w:tblHeader/>
          <w:jc w:val="center"/>
        </w:trPr>
        <w:tc>
          <w:tcPr>
            <w:tcW w:w="1545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870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Pozemky</w:t>
            </w:r>
          </w:p>
        </w:tc>
        <w:tc>
          <w:tcPr>
            <w:tcW w:w="67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Stavby</w:t>
            </w:r>
          </w:p>
        </w:tc>
        <w:tc>
          <w:tcPr>
            <w:tcW w:w="9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Samostatné hnuteľné veci a súbory hnuteľných vecí</w:t>
            </w:r>
          </w:p>
        </w:tc>
        <w:tc>
          <w:tcPr>
            <w:tcW w:w="1049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Pesto-vateľské celky</w:t>
            </w: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Ostatný DHM</w:t>
            </w:r>
          </w:p>
        </w:tc>
        <w:tc>
          <w:tcPr>
            <w:tcW w:w="667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Obsta-rávaný DHM</w:t>
            </w:r>
          </w:p>
        </w:tc>
        <w:tc>
          <w:tcPr>
            <w:tcW w:w="10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Poskytnuté preddavky na DHM</w:t>
            </w:r>
          </w:p>
        </w:tc>
        <w:tc>
          <w:tcPr>
            <w:tcW w:w="7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</w:tr>
      <w:tr w:rsidR="000669B7" w:rsidRPr="0073029B" w:rsidTr="00D33E0D">
        <w:trPr>
          <w:trHeight w:val="155"/>
          <w:tblHeader/>
          <w:jc w:val="center"/>
        </w:trPr>
        <w:tc>
          <w:tcPr>
            <w:tcW w:w="15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870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67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9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049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7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  <w:tc>
          <w:tcPr>
            <w:tcW w:w="667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h</w:t>
            </w:r>
          </w:p>
        </w:tc>
        <w:tc>
          <w:tcPr>
            <w:tcW w:w="10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i</w:t>
            </w:r>
          </w:p>
        </w:tc>
        <w:tc>
          <w:tcPr>
            <w:tcW w:w="7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j</w:t>
            </w:r>
          </w:p>
        </w:tc>
      </w:tr>
      <w:tr w:rsidR="000669B7" w:rsidRPr="0073029B" w:rsidTr="00D33E0D">
        <w:trPr>
          <w:trHeight w:val="278"/>
          <w:tblHeader/>
          <w:jc w:val="center"/>
        </w:trPr>
        <w:tc>
          <w:tcPr>
            <w:tcW w:w="9244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0669B7" w:rsidRPr="0073029B" w:rsidTr="00D33E0D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47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a01051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a01054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67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a01058 \* MERGEFORMAT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49824.28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9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a01062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a01066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a01070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5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a01074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5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a01077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a01080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49824.28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D33E0D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a02051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a02054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6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a02058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a02062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a02066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a02070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a02074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a02077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a02080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D33E0D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a03051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a03054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6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a03058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a03062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a03066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a03070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a03074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a03077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a03080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D33E0D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6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D33E0D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>Stav na konci účtovného obdobia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a04051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a04054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67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a04058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49824.28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a04062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a04066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a04070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5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a04074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a04077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a04080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49824.28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D33E0D">
        <w:trPr>
          <w:trHeight w:val="278"/>
          <w:tblHeader/>
          <w:jc w:val="center"/>
        </w:trPr>
        <w:tc>
          <w:tcPr>
            <w:tcW w:w="9244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Oprávky</w:t>
            </w:r>
          </w:p>
        </w:tc>
      </w:tr>
      <w:tr w:rsidR="000669B7" w:rsidRPr="0073029B" w:rsidTr="00D33E0D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47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a01055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11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a01059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-49824.28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0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a01063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6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a01067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a01071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4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7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a01081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-49824.28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D33E0D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a02055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1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a02059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a02063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6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a02067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a02071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a02081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D33E0D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a03055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1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a03059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a03063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6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a03067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a03071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a03081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D33E0D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a04055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11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a04059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-49824.28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0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a04063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6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a04067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a04071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4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7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a04081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-49824.28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D33E0D">
        <w:trPr>
          <w:trHeight w:val="278"/>
          <w:tblHeader/>
          <w:jc w:val="center"/>
        </w:trPr>
        <w:tc>
          <w:tcPr>
            <w:tcW w:w="9244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0669B7" w:rsidRPr="0073029B" w:rsidTr="00D33E0D">
        <w:trPr>
          <w:trHeight w:val="278"/>
          <w:tblHeader/>
          <w:jc w:val="center"/>
        </w:trPr>
        <w:tc>
          <w:tcPr>
            <w:tcW w:w="15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45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a01052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a01056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a01060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4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a01064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a01068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a01072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a01075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a01078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a01082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D33E0D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a02052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a02056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a02060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4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a02064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a02068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a02072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a02075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a02078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a02082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D33E0D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a03052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a03056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a03060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4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a03064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a03068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a03072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a03075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a03078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a03082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D33E0D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a04052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a04056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a04060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4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a04064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a04068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a04072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a04075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a04078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a04082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D33E0D">
        <w:trPr>
          <w:trHeight w:val="278"/>
          <w:tblHeader/>
          <w:jc w:val="center"/>
        </w:trPr>
        <w:tc>
          <w:tcPr>
            <w:tcW w:w="9244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Zostatková hodnota </w:t>
            </w:r>
          </w:p>
        </w:tc>
      </w:tr>
      <w:tr w:rsidR="000669B7" w:rsidRPr="0073029B" w:rsidTr="00D33E0D">
        <w:trPr>
          <w:trHeight w:val="278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a01053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89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a01057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D33E0D" w:rsidP="00D33E0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0,00</w:t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a01061 </w:instrText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3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a01065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6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a01069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a01073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a01076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5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a01079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8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D33E0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a01083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  <w:r w:rsidR="00D33E0D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</w:tr>
      <w:tr w:rsidR="000669B7" w:rsidRPr="0073029B" w:rsidTr="00D33E0D">
        <w:trPr>
          <w:trHeight w:val="290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a04053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89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a04057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D33E0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a04061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33E0D">
              <w:rPr>
                <w:rFonts w:ascii="Arial Narrow" w:hAnsi="Arial Narrow"/>
                <w:noProof/>
                <w:sz w:val="18"/>
                <w:szCs w:val="18"/>
              </w:rPr>
              <w:t>0,00</w:t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6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3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a04065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6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a04069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a04073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a04076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5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a04079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8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D33E0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a04083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  <w:r w:rsidR="00D33E0D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</w:tr>
    </w:tbl>
    <w:p w:rsidR="000669B7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 p12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80"/>
        <w:gridCol w:w="831"/>
        <w:gridCol w:w="15"/>
        <w:gridCol w:w="28"/>
        <w:gridCol w:w="703"/>
        <w:gridCol w:w="14"/>
        <w:gridCol w:w="14"/>
        <w:gridCol w:w="1055"/>
        <w:gridCol w:w="14"/>
        <w:gridCol w:w="9"/>
        <w:gridCol w:w="33"/>
        <w:gridCol w:w="844"/>
        <w:gridCol w:w="14"/>
        <w:gridCol w:w="14"/>
        <w:gridCol w:w="857"/>
        <w:gridCol w:w="14"/>
        <w:gridCol w:w="14"/>
        <w:gridCol w:w="28"/>
        <w:gridCol w:w="746"/>
        <w:gridCol w:w="28"/>
        <w:gridCol w:w="633"/>
        <w:gridCol w:w="28"/>
        <w:gridCol w:w="1041"/>
        <w:gridCol w:w="675"/>
      </w:tblGrid>
      <w:tr w:rsidR="000669B7" w:rsidRPr="0073029B" w:rsidTr="00F4554D"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0669B7" w:rsidRPr="0073029B" w:rsidTr="00F4554D">
        <w:trPr>
          <w:trHeight w:val="1537"/>
          <w:tblHeader/>
          <w:jc w:val="center"/>
        </w:trPr>
        <w:tc>
          <w:tcPr>
            <w:tcW w:w="147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Pesto-vateľské celky</w:t>
            </w: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Obsta-rávaný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</w:tr>
      <w:tr w:rsidR="000669B7" w:rsidRPr="0073029B" w:rsidTr="00F4554D">
        <w:trPr>
          <w:trHeight w:val="155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h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i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j</w:t>
            </w: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s01051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s01054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s01058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49824.28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s01062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s01066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s01070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s01074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s01077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s01080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49824.28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s02051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s02054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s02058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s02062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s02066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s02070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s02074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s02077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s02080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s03051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s03054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s03058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s03062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s03066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s03070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s03074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s03077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s03080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s04051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s04054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s04058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49824.28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s04062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s04066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s04070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s04074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s04077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s04080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49824.28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Oprávky</w:t>
            </w: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s01055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s01059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-40969.90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s01063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s01067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s01071 \* MERGEFORMAT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s01081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-40969.90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s02055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s02059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8854.38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s02063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s02067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s02071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s02081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8854.38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s03055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s03059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s03063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s03067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s03071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s03081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s04055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s04059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-49824.28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s04063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s04067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s04071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s04081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-49824.28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s01052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s01056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s01060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s01064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s01068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s01072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s01075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s01078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s01082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s02052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s02056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s02060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s02064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s02068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s02072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s02075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s02078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s02082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s03052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s03056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s03060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s03064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s03068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s03072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s03075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s03078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s03082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s04052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s04056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s04060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s04064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s04068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s04072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s04075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s04078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s04082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Zostatková hodnota </w:t>
            </w: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s01053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s01057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D33E0D" w:rsidP="00D33E0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8854,38</w:t>
            </w: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s01065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s01069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s01073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s01076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s01079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3511A5" w:rsidRDefault="00D33E0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8854,38</w:t>
            </w:r>
          </w:p>
        </w:tc>
      </w:tr>
      <w:tr w:rsidR="000669B7" w:rsidRPr="0073029B" w:rsidTr="00F4554D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s04053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s04057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D33E0D" w:rsidP="00D33E0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0,00</w:t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s04061 </w:instrText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s04065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s04069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s04073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s04076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s04079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3511A5" w:rsidRDefault="00D33E0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</w:tr>
    </w:tbl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p17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12. Informácie k časti F. písm. o) prílohy č. 3 o opravných položkách k zásobám</w:t>
      </w:r>
    </w:p>
    <w:p w:rsidR="000669B7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p27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 xml:space="preserve">15. Informácie k časti F. písm. r) prílohy č. 3 o vývoji opravnej položky  k pohľadávkam </w:t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p28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pStyle w:val="Nzov"/>
        <w:widowControl w:val="0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 xml:space="preserve">16. Informácie k časti F. písm. s) prílohy č. 3 o  vekovej štruktúre pohľadávok </w:t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68"/>
        <w:gridCol w:w="2040"/>
        <w:gridCol w:w="2040"/>
        <w:gridCol w:w="2040"/>
      </w:tblGrid>
      <w:tr w:rsidR="000669B7" w:rsidRPr="0073029B" w:rsidTr="00F4554D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V 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Pohľadávky spolu</w:t>
            </w:r>
          </w:p>
        </w:tc>
      </w:tr>
      <w:tr w:rsidR="000669B7" w:rsidRPr="0073029B" w:rsidTr="00F4554D">
        <w:trPr>
          <w:trHeight w:hRule="exact" w:val="227"/>
          <w:jc w:val="center"/>
        </w:trPr>
        <w:tc>
          <w:tcPr>
            <w:tcW w:w="315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a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b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c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d</w:t>
            </w:r>
          </w:p>
        </w:tc>
      </w:tr>
      <w:tr w:rsidR="000669B7" w:rsidRPr="0073029B" w:rsidTr="00F4554D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Dlhodobé pohľadávky</w:t>
            </w:r>
          </w:p>
        </w:tc>
      </w:tr>
      <w:tr w:rsidR="000669B7" w:rsidRPr="0073029B" w:rsidTr="00F4554D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a04225b \* MERGEFORMAT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a04225c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669B7" w:rsidRPr="00F571F6" w:rsidRDefault="002E14BB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fldChar w:fldCharType="begin"/>
            </w:r>
            <w:r>
              <w:rPr>
                <w:rFonts w:ascii="Arial Narrow" w:hAnsi="Arial Narrow"/>
                <w:sz w:val="18"/>
                <w:szCs w:val="18"/>
              </w:rPr>
              <w:instrText xml:space="preserve"> MERGEFIELD a04225bc \* MERGEFORMAT </w:instrText>
            </w:r>
            <w:r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a04226b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30" w:type="dxa"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a04226c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30" w:type="dxa"/>
            <w:vAlign w:val="center"/>
          </w:tcPr>
          <w:p w:rsidR="000669B7" w:rsidRPr="00F571F6" w:rsidRDefault="002E14BB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fldChar w:fldCharType="begin"/>
            </w:r>
            <w:r>
              <w:rPr>
                <w:rFonts w:ascii="Arial Narrow" w:hAnsi="Arial Narrow"/>
                <w:sz w:val="18"/>
                <w:szCs w:val="18"/>
              </w:rPr>
              <w:instrText xml:space="preserve"> MERGEFIELD a04226bc </w:instrText>
            </w:r>
            <w:r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a04227b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30" w:type="dxa"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a04227c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30" w:type="dxa"/>
            <w:vAlign w:val="center"/>
          </w:tcPr>
          <w:p w:rsidR="000669B7" w:rsidRPr="00F571F6" w:rsidRDefault="002E14BB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fldChar w:fldCharType="begin"/>
            </w:r>
            <w:r>
              <w:rPr>
                <w:rFonts w:ascii="Arial Narrow" w:hAnsi="Arial Narrow"/>
                <w:sz w:val="18"/>
                <w:szCs w:val="18"/>
              </w:rPr>
              <w:instrText xml:space="preserve"> MERGEFIELD a04227bc </w:instrText>
            </w:r>
            <w:r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a04228b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a04228c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669B7" w:rsidRPr="00F571F6" w:rsidRDefault="002E14BB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fldChar w:fldCharType="begin"/>
            </w:r>
            <w:r>
              <w:rPr>
                <w:rFonts w:ascii="Arial Narrow" w:hAnsi="Arial Narrow"/>
                <w:sz w:val="18"/>
                <w:szCs w:val="18"/>
              </w:rPr>
              <w:instrText xml:space="preserve"> MERGEFIELD a04228bc </w:instrText>
            </w:r>
            <w:r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a04229b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a04229c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669B7" w:rsidRPr="00F571F6" w:rsidRDefault="002E14BB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fldChar w:fldCharType="begin"/>
            </w:r>
            <w:r>
              <w:rPr>
                <w:rFonts w:ascii="Arial Narrow" w:hAnsi="Arial Narrow"/>
                <w:sz w:val="18"/>
                <w:szCs w:val="18"/>
              </w:rPr>
              <w:instrText xml:space="preserve"> MERGEFIELD a04229bc </w:instrText>
            </w:r>
            <w:r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a04230b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a04230c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669B7" w:rsidRPr="00F571F6" w:rsidRDefault="002E14BB" w:rsidP="00F4554D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a04230bc </w:instrText>
            </w:r>
            <w:r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0.00</w:t>
            </w:r>
            <w:r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Krátkodobé pohľadávky</w:t>
            </w:r>
          </w:p>
        </w:tc>
      </w:tr>
      <w:tr w:rsidR="000669B7" w:rsidRPr="0073029B" w:rsidTr="00F4554D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lastRenderedPageBreak/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669B7" w:rsidRPr="00F571F6" w:rsidRDefault="00C37DFC" w:rsidP="00C37DFC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216 368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669B7" w:rsidRPr="00F571F6" w:rsidRDefault="000669B7" w:rsidP="00C37DFC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a04231c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37DFC">
              <w:rPr>
                <w:rFonts w:ascii="Arial Narrow" w:hAnsi="Arial Narrow"/>
                <w:sz w:val="18"/>
                <w:szCs w:val="18"/>
              </w:rPr>
              <w:t>100 654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669B7" w:rsidRPr="00F571F6" w:rsidRDefault="00C37DFC" w:rsidP="00C37DFC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317 022</w:t>
            </w:r>
          </w:p>
        </w:tc>
      </w:tr>
      <w:tr w:rsidR="000669B7" w:rsidRPr="0073029B" w:rsidTr="00F4554D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a04232b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30" w:type="dxa"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a04232c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30" w:type="dxa"/>
            <w:vAlign w:val="center"/>
          </w:tcPr>
          <w:p w:rsidR="000669B7" w:rsidRPr="00F571F6" w:rsidRDefault="002E14BB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fldChar w:fldCharType="begin"/>
            </w:r>
            <w:r>
              <w:rPr>
                <w:rFonts w:ascii="Arial Narrow" w:hAnsi="Arial Narrow"/>
                <w:sz w:val="18"/>
                <w:szCs w:val="18"/>
              </w:rPr>
              <w:instrText xml:space="preserve"> MERGEFIELD a04232bc </w:instrText>
            </w:r>
            <w:r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a04233b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30" w:type="dxa"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a04233c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30" w:type="dxa"/>
            <w:vAlign w:val="center"/>
          </w:tcPr>
          <w:p w:rsidR="000669B7" w:rsidRPr="00F571F6" w:rsidRDefault="002E14BB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fldChar w:fldCharType="begin"/>
            </w:r>
            <w:r>
              <w:rPr>
                <w:rFonts w:ascii="Arial Narrow" w:hAnsi="Arial Narrow"/>
                <w:sz w:val="18"/>
                <w:szCs w:val="18"/>
              </w:rPr>
              <w:instrText xml:space="preserve"> MERGEFIELD a04233bc </w:instrText>
            </w:r>
            <w:r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a04234b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30" w:type="dxa"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a04234c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30" w:type="dxa"/>
            <w:vAlign w:val="center"/>
          </w:tcPr>
          <w:p w:rsidR="000669B7" w:rsidRPr="00F571F6" w:rsidRDefault="002E14BB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fldChar w:fldCharType="begin"/>
            </w:r>
            <w:r>
              <w:rPr>
                <w:rFonts w:ascii="Arial Narrow" w:hAnsi="Arial Narrow"/>
                <w:sz w:val="18"/>
                <w:szCs w:val="18"/>
              </w:rPr>
              <w:instrText xml:space="preserve"> MERGEFIELD a04234bc </w:instrText>
            </w:r>
            <w:r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a04235b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a04235c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669B7" w:rsidRPr="00F571F6" w:rsidRDefault="002E14BB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fldChar w:fldCharType="begin"/>
            </w:r>
            <w:r>
              <w:rPr>
                <w:rFonts w:ascii="Arial Narrow" w:hAnsi="Arial Narrow"/>
                <w:sz w:val="18"/>
                <w:szCs w:val="18"/>
              </w:rPr>
              <w:instrText xml:space="preserve"> MERGEFIELD a04235bc </w:instrText>
            </w:r>
            <w:r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Daňové pohľadávky a 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a04236b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a04236c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669B7" w:rsidRPr="00F571F6" w:rsidRDefault="002E14BB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fldChar w:fldCharType="begin"/>
            </w:r>
            <w:r>
              <w:rPr>
                <w:rFonts w:ascii="Arial Narrow" w:hAnsi="Arial Narrow"/>
                <w:sz w:val="18"/>
                <w:szCs w:val="18"/>
              </w:rPr>
              <w:instrText xml:space="preserve"> MERGEFIELD a04236bc </w:instrText>
            </w:r>
            <w:r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669B7" w:rsidRPr="00F571F6" w:rsidRDefault="00C37DFC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289 223</w:t>
            </w:r>
          </w:p>
        </w:tc>
        <w:tc>
          <w:tcPr>
            <w:tcW w:w="2030" w:type="dxa"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a04237c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30" w:type="dxa"/>
            <w:vAlign w:val="center"/>
          </w:tcPr>
          <w:p w:rsidR="000669B7" w:rsidRPr="00F571F6" w:rsidRDefault="00C37DFC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289 223</w:t>
            </w:r>
          </w:p>
        </w:tc>
      </w:tr>
      <w:tr w:rsidR="000669B7" w:rsidRPr="0073029B" w:rsidTr="00F4554D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F571F6" w:rsidRDefault="00C37DFC" w:rsidP="00F4554D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sz w:val="18"/>
                <w:szCs w:val="18"/>
              </w:rPr>
              <w:t>505 591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669B7" w:rsidRPr="00F571F6" w:rsidRDefault="00C37DFC" w:rsidP="00F4554D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sz w:val="18"/>
                <w:szCs w:val="18"/>
              </w:rPr>
              <w:t>100 654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669B7" w:rsidRPr="00F571F6" w:rsidRDefault="00C37DFC" w:rsidP="00F4554D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sz w:val="18"/>
                <w:szCs w:val="18"/>
              </w:rPr>
              <w:t>606 245</w:t>
            </w:r>
          </w:p>
        </w:tc>
      </w:tr>
    </w:tbl>
    <w:p w:rsidR="000669B7" w:rsidRPr="0073029B" w:rsidRDefault="000669B7" w:rsidP="000669B7">
      <w:pPr>
        <w:jc w:val="both"/>
        <w:rPr>
          <w:rFonts w:ascii="Arial Narrow" w:hAnsi="Arial Narrow"/>
          <w:sz w:val="22"/>
          <w:szCs w:val="22"/>
        </w:rPr>
      </w:pPr>
    </w:p>
    <w:p w:rsidR="000669B7" w:rsidRDefault="000669B7" w:rsidP="000669B7">
      <w:p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p29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jc w:val="both"/>
        <w:rPr>
          <w:rFonts w:ascii="Arial Narrow" w:hAnsi="Arial Narrow"/>
          <w:b/>
          <w:bCs/>
          <w:sz w:val="22"/>
          <w:szCs w:val="22"/>
        </w:rPr>
      </w:pPr>
      <w:r w:rsidRPr="0073029B">
        <w:rPr>
          <w:rFonts w:ascii="Arial Narrow" w:hAnsi="Arial Narrow"/>
          <w:b/>
          <w:bCs/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70"/>
        <w:gridCol w:w="2771"/>
        <w:gridCol w:w="2771"/>
      </w:tblGrid>
      <w:tr w:rsidR="000669B7" w:rsidRPr="0073029B" w:rsidTr="00F4554D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Pohľadávky podľa zostatkovej</w:t>
            </w:r>
          </w:p>
          <w:p w:rsidR="000669B7" w:rsidRPr="0073029B" w:rsidRDefault="000669B7" w:rsidP="00F4554D">
            <w:pPr>
              <w:pStyle w:val="TopHeader"/>
            </w:pPr>
            <w:r w:rsidRPr="0073029B"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0669B7" w:rsidRPr="0073029B" w:rsidTr="00F4554D">
        <w:trPr>
          <w:trHeight w:val="86"/>
          <w:jc w:val="center"/>
        </w:trPr>
        <w:tc>
          <w:tcPr>
            <w:tcW w:w="365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a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b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c</w:t>
            </w:r>
          </w:p>
        </w:tc>
      </w:tr>
      <w:tr w:rsidR="000669B7" w:rsidRPr="0073029B" w:rsidTr="00F4554D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Pohľadávky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669B7" w:rsidRPr="00F571F6" w:rsidRDefault="00C37DFC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100 654</w:t>
            </w: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bookmarkStart w:id="0" w:name="_GoBack"/>
            <w:bookmarkEnd w:id="0"/>
          </w:p>
        </w:tc>
      </w:tr>
      <w:tr w:rsidR="000669B7" w:rsidRPr="0073029B" w:rsidTr="00F4554D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Pohľadávky so zostatkovou dobou splatnosti do jedného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669B7" w:rsidRPr="00F571F6" w:rsidRDefault="00C37DFC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100 654</w:t>
            </w: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a04238s3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Pohľadávky so zostatkovou dobou splatnosti  jeden rok až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a04238s4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757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Pohľadávky so zostatkovou dobou splatnosti dlhšou ako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a04238s5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757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a04238s6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:rsidR="000669B7" w:rsidRPr="0073029B" w:rsidRDefault="000669B7" w:rsidP="000669B7">
      <w:pPr>
        <w:pStyle w:val="Nzov"/>
        <w:spacing w:after="120"/>
        <w:jc w:val="both"/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p30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pStyle w:val="Nzov"/>
        <w:spacing w:after="60"/>
        <w:jc w:val="both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 xml:space="preserve">17. Informácie k časti F. písm. t) a u) prílohy č. 3  o pohľadávkach zabezpečených záložným právom alebo inou formou zabezpečenia   </w:t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p31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 xml:space="preserve">18. Informácie k časti F. písm. w)  prílohy č. 3 o krátkodobom finančnom majetku </w:t>
      </w:r>
    </w:p>
    <w:p w:rsidR="000669B7" w:rsidRPr="0073029B" w:rsidRDefault="000669B7" w:rsidP="000669B7">
      <w:pPr>
        <w:pStyle w:val="Nzov"/>
        <w:jc w:val="left"/>
        <w:rPr>
          <w:rFonts w:ascii="Arial Narrow" w:hAnsi="Arial Narrow"/>
          <w:b w:val="0"/>
          <w:bCs w:val="0"/>
          <w:sz w:val="22"/>
          <w:szCs w:val="22"/>
        </w:rPr>
      </w:pPr>
      <w:r w:rsidRPr="0073029B">
        <w:rPr>
          <w:rFonts w:ascii="Arial Narrow" w:hAnsi="Arial Narrow"/>
          <w:b w:val="0"/>
          <w:bCs w:val="0"/>
          <w:sz w:val="22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40"/>
        <w:gridCol w:w="2706"/>
        <w:gridCol w:w="2342"/>
      </w:tblGrid>
      <w:tr w:rsidR="000669B7" w:rsidRPr="0073029B" w:rsidTr="00F4554D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0669B7" w:rsidRPr="0073029B" w:rsidTr="00F4554D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a04250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40945.30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s04250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2485.10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a04251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38576.82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331" w:type="dxa"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s04251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109204.29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a04252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331" w:type="dxa"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s04252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a04253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-14175.96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331" w:type="dxa"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s04253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-646.23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a04254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65346.16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s04254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111043.16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</w:tr>
    </w:tbl>
    <w:p w:rsidR="000669B7" w:rsidRPr="0073029B" w:rsidRDefault="000669B7" w:rsidP="000669B7">
      <w:pPr>
        <w:pStyle w:val="Nzov"/>
        <w:widowControl w:val="0"/>
        <w:jc w:val="left"/>
        <w:rPr>
          <w:rFonts w:ascii="Arial Narrow" w:hAnsi="Arial Narrow"/>
          <w:b w:val="0"/>
          <w:bCs w:val="0"/>
          <w:sz w:val="22"/>
          <w:szCs w:val="22"/>
        </w:rPr>
      </w:pPr>
    </w:p>
    <w:p w:rsidR="000669B7" w:rsidRPr="0073029B" w:rsidRDefault="000669B7" w:rsidP="000669B7">
      <w:pPr>
        <w:pStyle w:val="Nzov"/>
        <w:widowControl w:val="0"/>
        <w:jc w:val="left"/>
        <w:rPr>
          <w:rFonts w:ascii="Arial Narrow" w:hAnsi="Arial Narrow"/>
          <w:b w:val="0"/>
          <w:bCs w:val="0"/>
          <w:sz w:val="22"/>
          <w:szCs w:val="22"/>
        </w:rPr>
      </w:pPr>
    </w:p>
    <w:p w:rsidR="000669B7" w:rsidRPr="0073029B" w:rsidRDefault="000669B7" w:rsidP="000669B7">
      <w:pPr>
        <w:pStyle w:val="Nzov"/>
        <w:widowControl w:val="0"/>
        <w:spacing w:after="60"/>
        <w:jc w:val="left"/>
        <w:rPr>
          <w:rFonts w:ascii="Arial Narrow" w:hAnsi="Arial Narrow"/>
          <w:sz w:val="22"/>
          <w:szCs w:val="22"/>
          <w:lang w:eastAsia="sk-SK"/>
        </w:rPr>
      </w:pPr>
    </w:p>
    <w:p w:rsidR="000669B7" w:rsidRPr="0073029B" w:rsidRDefault="000669B7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lastRenderedPageBreak/>
        <w:t xml:space="preserve">20. Informácie k časti F. písm. y) prílohy č. 3 o krátkodobom finančnom majetku, na ktorý bolo zriadené záložné právo a o krátkodobom finančnom majetku, pri ktorom má účtovná jednotka obmedzené právo s ním nakladať </w:t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p35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22. Informácie k časti F. písm.  zb) prílohy č. 3 o významných položkách časového rozlíšenia 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01"/>
        <w:gridCol w:w="2565"/>
        <w:gridCol w:w="2446"/>
      </w:tblGrid>
      <w:tr w:rsidR="000669B7" w:rsidRPr="0073029B" w:rsidTr="00C37DFC">
        <w:trPr>
          <w:jc w:val="center"/>
        </w:trPr>
        <w:tc>
          <w:tcPr>
            <w:tcW w:w="42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Opis položky časového rozlíšenia</w:t>
            </w:r>
          </w:p>
        </w:tc>
        <w:tc>
          <w:tcPr>
            <w:tcW w:w="2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24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0669B7" w:rsidRPr="0073029B" w:rsidTr="00C37DFC">
        <w:trPr>
          <w:trHeight w:val="340"/>
          <w:jc w:val="center"/>
        </w:trPr>
        <w:tc>
          <w:tcPr>
            <w:tcW w:w="42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Náklady budúcich období dlhodobé,  z toho: </w:t>
            </w:r>
          </w:p>
        </w:tc>
        <w:tc>
          <w:tcPr>
            <w:tcW w:w="2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F571F6" w:rsidRDefault="000669B7" w:rsidP="00097E02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44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669B7" w:rsidRPr="00F571F6" w:rsidRDefault="000669B7" w:rsidP="00097E02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C37DFC">
        <w:trPr>
          <w:trHeight w:val="340"/>
          <w:jc w:val="center"/>
        </w:trPr>
        <w:tc>
          <w:tcPr>
            <w:tcW w:w="420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5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669B7" w:rsidRPr="00F571F6" w:rsidRDefault="000669B7" w:rsidP="00097E02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44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669B7" w:rsidRPr="00F571F6" w:rsidRDefault="000669B7" w:rsidP="00097E02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C37DFC">
        <w:trPr>
          <w:trHeight w:val="340"/>
          <w:jc w:val="center"/>
        </w:trPr>
        <w:tc>
          <w:tcPr>
            <w:tcW w:w="420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5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F571F6" w:rsidRDefault="000669B7" w:rsidP="00097E02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446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0669B7" w:rsidRPr="00F571F6" w:rsidRDefault="000669B7" w:rsidP="00097E02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C37DFC">
        <w:trPr>
          <w:trHeight w:val="340"/>
          <w:jc w:val="center"/>
        </w:trPr>
        <w:tc>
          <w:tcPr>
            <w:tcW w:w="42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Náklady budúcich období krátkodobé, z toho:</w:t>
            </w:r>
          </w:p>
        </w:tc>
        <w:tc>
          <w:tcPr>
            <w:tcW w:w="2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F571F6" w:rsidRDefault="00C37DFC" w:rsidP="00097E02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150</w:t>
            </w:r>
          </w:p>
        </w:tc>
        <w:tc>
          <w:tcPr>
            <w:tcW w:w="244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669B7" w:rsidRPr="00F571F6" w:rsidRDefault="00C37DFC" w:rsidP="00097E02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5076</w:t>
            </w:r>
          </w:p>
        </w:tc>
      </w:tr>
      <w:tr w:rsidR="00C37DFC" w:rsidRPr="0073029B" w:rsidTr="00C37DFC">
        <w:trPr>
          <w:trHeight w:val="340"/>
          <w:jc w:val="center"/>
        </w:trPr>
        <w:tc>
          <w:tcPr>
            <w:tcW w:w="420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37DFC" w:rsidRPr="0073029B" w:rsidRDefault="00C37DFC" w:rsidP="00786D1E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poistné</w:t>
            </w: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 aTxt04291  \* MERGEFORMAT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256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37DFC" w:rsidRPr="00F571F6" w:rsidRDefault="00C37DFC" w:rsidP="00786D1E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150</w:t>
            </w:r>
          </w:p>
        </w:tc>
        <w:tc>
          <w:tcPr>
            <w:tcW w:w="2446" w:type="dxa"/>
            <w:tcBorders>
              <w:top w:val="single" w:sz="12" w:space="0" w:color="auto"/>
            </w:tcBorders>
            <w:vAlign w:val="center"/>
          </w:tcPr>
          <w:p w:rsidR="00C37DFC" w:rsidRPr="00F571F6" w:rsidRDefault="00C37DFC" w:rsidP="00786D1E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11</w:t>
            </w:r>
          </w:p>
        </w:tc>
      </w:tr>
      <w:tr w:rsidR="00C37DFC" w:rsidRPr="0073029B" w:rsidTr="00C37DFC">
        <w:trPr>
          <w:trHeight w:val="340"/>
          <w:jc w:val="center"/>
        </w:trPr>
        <w:tc>
          <w:tcPr>
            <w:tcW w:w="420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37DFC" w:rsidRPr="0073029B" w:rsidRDefault="00C37DFC" w:rsidP="00786D1E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ostatné</w:t>
            </w: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 aTxt04292  \* MERGEFORMAT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256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37DFC" w:rsidRPr="00F571F6" w:rsidRDefault="00C37DFC" w:rsidP="00786D1E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a04292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446" w:type="dxa"/>
            <w:tcBorders>
              <w:bottom w:val="single" w:sz="12" w:space="0" w:color="auto"/>
            </w:tcBorders>
            <w:vAlign w:val="center"/>
          </w:tcPr>
          <w:p w:rsidR="00C37DFC" w:rsidRPr="00F571F6" w:rsidRDefault="00C37DFC" w:rsidP="00786D1E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5065</w:t>
            </w:r>
          </w:p>
        </w:tc>
      </w:tr>
      <w:tr w:rsidR="00C37DFC" w:rsidRPr="0073029B" w:rsidTr="00C37DFC">
        <w:trPr>
          <w:trHeight w:val="340"/>
          <w:jc w:val="center"/>
        </w:trPr>
        <w:tc>
          <w:tcPr>
            <w:tcW w:w="42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7DFC" w:rsidRPr="0073029B" w:rsidRDefault="00C37DFC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Príjmy budúcich období dlhodobé, z toho:</w:t>
            </w:r>
          </w:p>
        </w:tc>
        <w:tc>
          <w:tcPr>
            <w:tcW w:w="2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37DFC" w:rsidRPr="00F571F6" w:rsidRDefault="00C37DFC" w:rsidP="00097E02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a04312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44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37DFC" w:rsidRPr="00F571F6" w:rsidRDefault="00C37DFC" w:rsidP="00097E02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s04312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C37DFC" w:rsidRPr="0073029B" w:rsidTr="00C37DFC">
        <w:trPr>
          <w:trHeight w:val="340"/>
          <w:jc w:val="center"/>
        </w:trPr>
        <w:tc>
          <w:tcPr>
            <w:tcW w:w="420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37DFC" w:rsidRPr="0073029B" w:rsidRDefault="00C37DFC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 aTxt04313  \* MERGEFORMAT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256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37DFC" w:rsidRPr="00F571F6" w:rsidRDefault="00C37DFC" w:rsidP="00097E02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a04313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446" w:type="dxa"/>
            <w:tcBorders>
              <w:top w:val="single" w:sz="12" w:space="0" w:color="auto"/>
            </w:tcBorders>
            <w:vAlign w:val="center"/>
          </w:tcPr>
          <w:p w:rsidR="00C37DFC" w:rsidRPr="00F571F6" w:rsidRDefault="00C37DFC" w:rsidP="00097E02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s04313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C37DFC" w:rsidRPr="0073029B" w:rsidTr="00C37DFC">
        <w:trPr>
          <w:trHeight w:val="340"/>
          <w:jc w:val="center"/>
        </w:trPr>
        <w:tc>
          <w:tcPr>
            <w:tcW w:w="420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37DFC" w:rsidRPr="0073029B" w:rsidRDefault="00C37DFC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 aTxt04314  \* MERGEFORMAT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256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37DFC" w:rsidRPr="00F571F6" w:rsidRDefault="00C37DFC" w:rsidP="00097E02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a04314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446" w:type="dxa"/>
            <w:tcBorders>
              <w:bottom w:val="single" w:sz="12" w:space="0" w:color="auto"/>
            </w:tcBorders>
            <w:vAlign w:val="center"/>
          </w:tcPr>
          <w:p w:rsidR="00C37DFC" w:rsidRPr="00F571F6" w:rsidRDefault="00C37DFC" w:rsidP="00097E02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s04314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C37DFC" w:rsidRPr="0073029B" w:rsidTr="00C37DFC">
        <w:trPr>
          <w:trHeight w:val="340"/>
          <w:jc w:val="center"/>
        </w:trPr>
        <w:tc>
          <w:tcPr>
            <w:tcW w:w="42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7DFC" w:rsidRPr="0073029B" w:rsidRDefault="00C37DFC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Príjmy budúcich období krátkodobé, z toho:</w:t>
            </w:r>
          </w:p>
        </w:tc>
        <w:tc>
          <w:tcPr>
            <w:tcW w:w="2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37DFC" w:rsidRPr="00F571F6" w:rsidRDefault="00C37DFC" w:rsidP="00097E02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a04323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44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37DFC" w:rsidRPr="00F571F6" w:rsidRDefault="00C37DFC" w:rsidP="00097E02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s04323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C37DFC" w:rsidRPr="0073029B" w:rsidTr="00C37DFC">
        <w:trPr>
          <w:trHeight w:val="340"/>
          <w:jc w:val="center"/>
        </w:trPr>
        <w:tc>
          <w:tcPr>
            <w:tcW w:w="420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37DFC" w:rsidRPr="0073029B" w:rsidRDefault="00C37DFC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 aTxt04324  \* MERGEFORMAT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256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37DFC" w:rsidRPr="00F571F6" w:rsidRDefault="00C37DFC" w:rsidP="00097E02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a04324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446" w:type="dxa"/>
            <w:tcBorders>
              <w:top w:val="single" w:sz="12" w:space="0" w:color="auto"/>
            </w:tcBorders>
            <w:vAlign w:val="center"/>
          </w:tcPr>
          <w:p w:rsidR="00C37DFC" w:rsidRPr="00F571F6" w:rsidRDefault="00C37DFC" w:rsidP="00097E02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s04324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C37DFC" w:rsidRPr="0073029B" w:rsidTr="00C37DFC">
        <w:trPr>
          <w:trHeight w:val="340"/>
          <w:jc w:val="center"/>
        </w:trPr>
        <w:tc>
          <w:tcPr>
            <w:tcW w:w="420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37DFC" w:rsidRPr="0073029B" w:rsidRDefault="00C37DFC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 aTxt04325  \* MERGEFORMAT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256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37DFC" w:rsidRPr="00F571F6" w:rsidRDefault="00C37DFC" w:rsidP="00097E02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a04325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446" w:type="dxa"/>
            <w:tcBorders>
              <w:bottom w:val="single" w:sz="12" w:space="0" w:color="auto"/>
            </w:tcBorders>
            <w:vAlign w:val="center"/>
          </w:tcPr>
          <w:p w:rsidR="00C37DFC" w:rsidRPr="00F571F6" w:rsidRDefault="00C37DFC" w:rsidP="00097E02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s04325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</w:tbl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p37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23. Informácie k časti F. písm. zc) prílohy č. 3 o majetku prenajatom formou finančného prenájmu</w:t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p39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pStyle w:val="Nzov"/>
        <w:spacing w:after="60"/>
        <w:jc w:val="both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 xml:space="preserve">24. Informácie k časti G. písm. a) tretiemu bodu prílohy č. 3 o rozdelení účtovného zisku alebo o vysporiadaní účtovnej straty </w:t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946"/>
        <w:gridCol w:w="2342"/>
      </w:tblGrid>
      <w:tr w:rsidR="000669B7" w:rsidRPr="0073029B" w:rsidTr="00F4554D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0669B7" w:rsidRPr="00FD553E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FD553E" w:rsidRDefault="000669B7" w:rsidP="000669B7">
      <w:pPr>
        <w:rPr>
          <w:rFonts w:ascii="Arial Narrow" w:hAnsi="Arial Narrow"/>
          <w:sz w:val="22"/>
          <w:szCs w:val="22"/>
        </w:rPr>
      </w:pPr>
      <w:r w:rsidRPr="00FD553E">
        <w:rPr>
          <w:rFonts w:ascii="Arial Narrow" w:hAnsi="Arial Narrow"/>
          <w:sz w:val="22"/>
          <w:szCs w:val="22"/>
        </w:rPr>
        <w:fldChar w:fldCharType="begin"/>
      </w:r>
      <w:r w:rsidRPr="00FD553E">
        <w:rPr>
          <w:rFonts w:ascii="Arial Narrow" w:hAnsi="Arial Narrow"/>
          <w:sz w:val="22"/>
          <w:szCs w:val="22"/>
        </w:rPr>
        <w:instrText xml:space="preserve"> MERGEFIELD p40 </w:instrText>
      </w:r>
      <w:r w:rsidRPr="00FD553E"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946"/>
        <w:gridCol w:w="2342"/>
      </w:tblGrid>
      <w:tr w:rsidR="000669B7" w:rsidRPr="0073029B" w:rsidTr="00F4554D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Úhrada 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0669B7" w:rsidRDefault="000669B7" w:rsidP="000669B7">
      <w:pPr>
        <w:pStyle w:val="Nzov"/>
        <w:jc w:val="left"/>
        <w:rPr>
          <w:rFonts w:ascii="Arial Narrow" w:hAnsi="Arial Narrow"/>
          <w:b w:val="0"/>
          <w:sz w:val="22"/>
          <w:szCs w:val="22"/>
        </w:rPr>
      </w:pPr>
    </w:p>
    <w:p w:rsidR="000669B7" w:rsidRPr="000053B0" w:rsidRDefault="000669B7" w:rsidP="000669B7">
      <w:pPr>
        <w:pStyle w:val="Nzov"/>
        <w:jc w:val="left"/>
        <w:rPr>
          <w:rFonts w:ascii="Arial Narrow" w:hAnsi="Arial Narrow"/>
          <w:b w:val="0"/>
          <w:sz w:val="22"/>
          <w:szCs w:val="22"/>
        </w:rPr>
      </w:pPr>
      <w:r w:rsidRPr="000053B0">
        <w:rPr>
          <w:rFonts w:ascii="Arial Narrow" w:hAnsi="Arial Narrow"/>
          <w:b w:val="0"/>
          <w:sz w:val="22"/>
          <w:szCs w:val="22"/>
        </w:rPr>
        <w:fldChar w:fldCharType="begin"/>
      </w:r>
      <w:r w:rsidRPr="000053B0">
        <w:rPr>
          <w:rFonts w:ascii="Arial Narrow" w:hAnsi="Arial Narrow"/>
          <w:b w:val="0"/>
          <w:sz w:val="22"/>
          <w:szCs w:val="22"/>
        </w:rPr>
        <w:instrText xml:space="preserve"> MERGEFIELD p41 </w:instrText>
      </w:r>
      <w:r w:rsidRPr="000053B0">
        <w:rPr>
          <w:rFonts w:ascii="Arial Narrow" w:hAnsi="Arial Narrow"/>
          <w:b w:val="0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25. Informácie k časti G. písm. b) prílohy č. 3 o rezervách</w:t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0A0" w:firstRow="1" w:lastRow="0" w:firstColumn="1" w:lastColumn="0" w:noHBand="0" w:noVBand="0"/>
      </w:tblPr>
      <w:tblGrid>
        <w:gridCol w:w="3102"/>
        <w:gridCol w:w="1708"/>
        <w:gridCol w:w="1011"/>
        <w:gridCol w:w="13"/>
        <w:gridCol w:w="985"/>
        <w:gridCol w:w="28"/>
        <w:gridCol w:w="1003"/>
        <w:gridCol w:w="1440"/>
      </w:tblGrid>
      <w:tr w:rsidR="000669B7" w:rsidRPr="0073029B" w:rsidTr="00F4554D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</w:tr>
      <w:tr w:rsidR="000669B7" w:rsidRPr="0073029B" w:rsidTr="00F4554D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Stav na konci účtovného obdobia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a01400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a02400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a04400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B015D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 aTxt01401  \* MERGEFORMAT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a01401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a02401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a04401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B015D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 aTxt01402  \* MERGEFORMAT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a01402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a02402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a04402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B015D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 aTxt01403  \* MERGEFORMAT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a01403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a02403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a04403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B015D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 aTxt01404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a01404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a02404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a04404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0B015D" w:rsidRDefault="000B015D" w:rsidP="00F4554D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0B015D">
              <w:rPr>
                <w:rFonts w:ascii="Arial Narrow" w:hAnsi="Arial Narrow"/>
                <w:bCs/>
                <w:sz w:val="22"/>
                <w:szCs w:val="22"/>
              </w:rPr>
              <w:fldChar w:fldCharType="begin"/>
            </w:r>
            <w:r w:rsidRPr="000B015D">
              <w:rPr>
                <w:rFonts w:ascii="Arial Narrow" w:hAnsi="Arial Narrow"/>
                <w:bCs/>
                <w:sz w:val="22"/>
                <w:szCs w:val="22"/>
              </w:rPr>
              <w:instrText xml:space="preserve"> MERGEFIELD  aTxt01405 </w:instrText>
            </w:r>
            <w:r w:rsidRPr="000B015D">
              <w:rPr>
                <w:rFonts w:ascii="Arial Narrow" w:hAnsi="Arial Narrow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a01405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a02405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a04405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a01411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a02411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a04411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B015D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aTxt01412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a01412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a02412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a04412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B015D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aTxt01413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a01413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a02413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a04413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B015D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aTxt01414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a01414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a02414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a04414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B015D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aTxt01415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a01415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a02415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a04415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B015D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aTxt01416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a01416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a02416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a04416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9573B" w:rsidRDefault="000B015D" w:rsidP="00F4554D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F9573B">
              <w:rPr>
                <w:rFonts w:ascii="Arial Narrow" w:hAnsi="Arial Narrow"/>
                <w:bCs/>
                <w:sz w:val="22"/>
                <w:szCs w:val="22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22"/>
                <w:szCs w:val="22"/>
              </w:rPr>
              <w:instrText xml:space="preserve"> MERGEFIELD aTxt01417 </w:instrText>
            </w:r>
            <w:r w:rsidRPr="00F9573B">
              <w:rPr>
                <w:rFonts w:ascii="Arial Narrow" w:hAnsi="Arial Narrow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a01417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bCs/>
                <w:noProof/>
                <w:sz w:val="18"/>
                <w:szCs w:val="18"/>
              </w:rPr>
              <w:t>0.00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a02417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bCs/>
                <w:noProof/>
                <w:sz w:val="18"/>
                <w:szCs w:val="18"/>
              </w:rPr>
              <w:t>0.00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a04417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bCs/>
                <w:noProof/>
                <w:sz w:val="18"/>
                <w:szCs w:val="18"/>
              </w:rPr>
              <w:t>0.00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9573B" w:rsidRDefault="000B015D" w:rsidP="00F4554D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F9573B">
              <w:rPr>
                <w:rFonts w:ascii="Arial Narrow" w:hAnsi="Arial Narrow"/>
                <w:bCs/>
                <w:sz w:val="22"/>
                <w:szCs w:val="22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22"/>
                <w:szCs w:val="22"/>
              </w:rPr>
              <w:instrText xml:space="preserve"> MERGEFIELD aTxt01418 </w:instrText>
            </w:r>
            <w:r w:rsidRPr="00F9573B">
              <w:rPr>
                <w:rFonts w:ascii="Arial Narrow" w:hAnsi="Arial Narrow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a01418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bCs/>
                <w:noProof/>
                <w:sz w:val="18"/>
                <w:szCs w:val="18"/>
              </w:rPr>
              <w:t>0.00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a02418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bCs/>
                <w:noProof/>
                <w:sz w:val="18"/>
                <w:szCs w:val="18"/>
              </w:rPr>
              <w:t>0.00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a04418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bCs/>
                <w:noProof/>
                <w:sz w:val="18"/>
                <w:szCs w:val="18"/>
              </w:rPr>
              <w:t>0.00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9573B" w:rsidRDefault="000B015D" w:rsidP="00F4554D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F9573B">
              <w:rPr>
                <w:rFonts w:ascii="Arial Narrow" w:hAnsi="Arial Narrow"/>
                <w:bCs/>
                <w:sz w:val="22"/>
                <w:szCs w:val="22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22"/>
                <w:szCs w:val="22"/>
              </w:rPr>
              <w:instrText xml:space="preserve"> MERGEFIELD aTxt01419 </w:instrText>
            </w:r>
            <w:r w:rsidRPr="00F9573B">
              <w:rPr>
                <w:rFonts w:ascii="Arial Narrow" w:hAnsi="Arial Narrow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a01419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bCs/>
                <w:noProof/>
                <w:sz w:val="18"/>
                <w:szCs w:val="18"/>
              </w:rPr>
              <w:t>0.00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a02419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bCs/>
                <w:noProof/>
                <w:sz w:val="18"/>
                <w:szCs w:val="18"/>
              </w:rPr>
              <w:t>0.00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a04419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bCs/>
                <w:noProof/>
                <w:sz w:val="18"/>
                <w:szCs w:val="18"/>
              </w:rPr>
              <w:t>0.00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</w:tr>
    </w:tbl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p42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lastRenderedPageBreak/>
        <w:t>Tabuľka č. 2</w:t>
      </w:r>
    </w:p>
    <w:tbl>
      <w:tblPr>
        <w:tblW w:w="5001" w:type="pct"/>
        <w:jc w:val="center"/>
        <w:tblInd w:w="-2" w:type="dxa"/>
        <w:tblLayout w:type="fixed"/>
        <w:tblLook w:val="00A0" w:firstRow="1" w:lastRow="0" w:firstColumn="1" w:lastColumn="0" w:noHBand="0" w:noVBand="0"/>
      </w:tblPr>
      <w:tblGrid>
        <w:gridCol w:w="3102"/>
        <w:gridCol w:w="1708"/>
        <w:gridCol w:w="1011"/>
        <w:gridCol w:w="13"/>
        <w:gridCol w:w="985"/>
        <w:gridCol w:w="28"/>
        <w:gridCol w:w="1003"/>
        <w:gridCol w:w="1440"/>
      </w:tblGrid>
      <w:tr w:rsidR="000669B7" w:rsidRPr="0073029B" w:rsidTr="00F4554D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0669B7" w:rsidRPr="0073029B" w:rsidTr="00F4554D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Stav na konci účtovného obdobia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s01400 \* MERGEFORMAT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s02400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s04400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F9573B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aTxt01401s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s01401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s02401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s04401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F9573B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aTxt01402s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s01402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s02402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s04402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F9573B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aTxt01403s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s01403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s02403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s04403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F9573B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aTxt01404s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s01404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s02404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s04404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F9573B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instrText xml:space="preserve"> MERGEFIELD aTxt01405s </w:instrTex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s01405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s02405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s04405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s01411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s02411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s04411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46156B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Rezervy na dovolenky</w:t>
            </w:r>
            <w:r w:rsidR="00F9573B">
              <w:rPr>
                <w:rFonts w:ascii="Arial Narrow" w:hAnsi="Arial Narrow"/>
                <w:sz w:val="22"/>
                <w:szCs w:val="22"/>
              </w:rPr>
              <w:fldChar w:fldCharType="begin"/>
            </w:r>
            <w:r w:rsidR="00F9573B">
              <w:rPr>
                <w:rFonts w:ascii="Arial Narrow" w:hAnsi="Arial Narrow"/>
                <w:sz w:val="22"/>
                <w:szCs w:val="22"/>
              </w:rPr>
              <w:instrText xml:space="preserve"> MERGEFIELD aTxt01412s </w:instrText>
            </w:r>
            <w:r w:rsidR="00F9573B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46156B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5359,00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C37DFC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5188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C37DFC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5359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C37DFC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s04412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37DFC">
              <w:rPr>
                <w:rFonts w:ascii="Arial Narrow" w:hAnsi="Arial Narrow"/>
                <w:noProof/>
                <w:sz w:val="18"/>
                <w:szCs w:val="18"/>
              </w:rPr>
              <w:t>5188</w:t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F9573B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aTxt01413s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s01413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s02413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s04413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F9573B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aTxt01414s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s01414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s02414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s04414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F9573B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aTxt01415s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s01415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s02415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s04415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F9573B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aTxt01416s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s01416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s02416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s04416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9573B" w:rsidRDefault="00F9573B" w:rsidP="00F4554D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F9573B">
              <w:rPr>
                <w:rFonts w:ascii="Arial Narrow" w:hAnsi="Arial Narrow"/>
                <w:bCs/>
                <w:sz w:val="22"/>
                <w:szCs w:val="22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22"/>
                <w:szCs w:val="22"/>
              </w:rPr>
              <w:instrText xml:space="preserve"> MERGEFIELD aTxt01417s </w:instrText>
            </w:r>
            <w:r w:rsidRPr="00F9573B">
              <w:rPr>
                <w:rFonts w:ascii="Arial Narrow" w:hAnsi="Arial Narrow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s01417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bCs/>
                <w:noProof/>
                <w:sz w:val="18"/>
                <w:szCs w:val="18"/>
              </w:rPr>
              <w:t>0.00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s02417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bCs/>
                <w:noProof/>
                <w:sz w:val="18"/>
                <w:szCs w:val="18"/>
              </w:rPr>
              <w:t>0.00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s04417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bCs/>
                <w:noProof/>
                <w:sz w:val="18"/>
                <w:szCs w:val="18"/>
              </w:rPr>
              <w:t>0.00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9573B" w:rsidRDefault="00F9573B" w:rsidP="00F4554D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F9573B">
              <w:rPr>
                <w:rFonts w:ascii="Arial Narrow" w:hAnsi="Arial Narrow"/>
                <w:bCs/>
                <w:sz w:val="22"/>
                <w:szCs w:val="22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22"/>
                <w:szCs w:val="22"/>
              </w:rPr>
              <w:instrText xml:space="preserve"> MERGEFIELD aTxt01418s </w:instrText>
            </w:r>
            <w:r w:rsidRPr="00F9573B">
              <w:rPr>
                <w:rFonts w:ascii="Arial Narrow" w:hAnsi="Arial Narrow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s01418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bCs/>
                <w:noProof/>
                <w:sz w:val="18"/>
                <w:szCs w:val="18"/>
              </w:rPr>
              <w:t>0.00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s02418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bCs/>
                <w:noProof/>
                <w:sz w:val="18"/>
                <w:szCs w:val="18"/>
              </w:rPr>
              <w:t>0.00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s04418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bCs/>
                <w:noProof/>
                <w:sz w:val="18"/>
                <w:szCs w:val="18"/>
              </w:rPr>
              <w:t>0.00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9573B" w:rsidRDefault="00F9573B" w:rsidP="00F4554D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F9573B">
              <w:rPr>
                <w:rFonts w:ascii="Arial Narrow" w:hAnsi="Arial Narrow"/>
                <w:bCs/>
                <w:sz w:val="22"/>
                <w:szCs w:val="22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22"/>
                <w:szCs w:val="22"/>
              </w:rPr>
              <w:instrText xml:space="preserve"> MERGEFIELD aTxt01419s </w:instrText>
            </w:r>
            <w:r w:rsidRPr="00F9573B">
              <w:rPr>
                <w:rFonts w:ascii="Arial Narrow" w:hAnsi="Arial Narrow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s01419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bCs/>
                <w:noProof/>
                <w:sz w:val="18"/>
                <w:szCs w:val="18"/>
              </w:rPr>
              <w:t>0.00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s02419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bCs/>
                <w:noProof/>
                <w:sz w:val="18"/>
                <w:szCs w:val="18"/>
              </w:rPr>
              <w:t>0.00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s04419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bCs/>
                <w:noProof/>
                <w:sz w:val="18"/>
                <w:szCs w:val="18"/>
              </w:rPr>
              <w:t>0.00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</w:tr>
    </w:tbl>
    <w:p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p43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26. Informácie k časti G. písm. c) a d) prílohy č. 3 o záväzkoch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3756"/>
        <w:gridCol w:w="2922"/>
        <w:gridCol w:w="2610"/>
      </w:tblGrid>
      <w:tr w:rsidR="000669B7" w:rsidRPr="0073029B" w:rsidTr="00F4554D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bCs/>
                <w:sz w:val="18"/>
                <w:szCs w:val="18"/>
              </w:rPr>
              <w:instrText xml:space="preserve"> MERGEFIELD a04430s1 </w:instrText>
            </w:r>
            <w:r w:rsidRPr="00F571F6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bCs/>
                <w:noProof/>
                <w:sz w:val="18"/>
                <w:szCs w:val="18"/>
              </w:rPr>
              <w:t>222893.09</w:t>
            </w:r>
            <w:r w:rsidRPr="00F571F6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bCs/>
                <w:sz w:val="18"/>
                <w:szCs w:val="18"/>
              </w:rPr>
              <w:instrText xml:space="preserve"> MERGEFIELD a04430s2 </w:instrText>
            </w:r>
            <w:r w:rsidRPr="00F571F6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bCs/>
                <w:noProof/>
                <w:sz w:val="18"/>
                <w:szCs w:val="18"/>
              </w:rPr>
              <w:t>173341.03</w:t>
            </w:r>
            <w:r w:rsidRPr="00F571F6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a04430s12  \* MERGEFORMAT </w:instrText>
            </w:r>
            <w:r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b/>
                <w:noProof/>
                <w:sz w:val="18"/>
                <w:szCs w:val="18"/>
              </w:rPr>
              <w:t>396234.12</w:t>
            </w:r>
            <w:r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a04431s1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a04431s2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a04431s12  \* MERGEFORMAT </w:instrText>
            </w:r>
            <w:r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0669B7" w:rsidRPr="0073029B" w:rsidRDefault="000669B7" w:rsidP="000669B7">
      <w:pPr>
        <w:pStyle w:val="Nzov"/>
        <w:spacing w:after="120"/>
        <w:jc w:val="both"/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p44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Default="000669B7" w:rsidP="000669B7">
      <w:pPr>
        <w:pStyle w:val="Nzov"/>
        <w:widowControl w:val="0"/>
        <w:spacing w:after="60"/>
        <w:jc w:val="both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27. Informácie k časti F. písm. v) a časti G. písm. f) prílohy č. 3 o odloženej daňovej pohľadávke alebo o odloženom daňovom záväzku</w:t>
      </w:r>
    </w:p>
    <w:p w:rsidR="000669B7" w:rsidRPr="0073029B" w:rsidRDefault="000669B7" w:rsidP="000669B7">
      <w:pPr>
        <w:pStyle w:val="Nzov"/>
        <w:widowControl w:val="0"/>
        <w:spacing w:after="60"/>
        <w:jc w:val="both"/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28. Informácie k časti G. písm. g) prílohy č. 3 o záväzkoch zo sociálneho fondu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301"/>
        <w:gridCol w:w="2489"/>
        <w:gridCol w:w="2498"/>
      </w:tblGrid>
      <w:tr w:rsidR="000669B7" w:rsidRPr="0073029B" w:rsidTr="00F4554D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Začiatočný stav 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a01450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1346.51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s01450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872.78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Tvorba sociálneho fondu na 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Tvorba 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Ostatná tvorba 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Tvorba 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a02450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s02450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473.73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a03450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s03450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a04450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1346.51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s04450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1346.51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</w:tbl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p46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pStyle w:val="Nzov"/>
        <w:widowControl w:val="0"/>
        <w:jc w:val="both"/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p47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pStyle w:val="Nzov"/>
        <w:widowControl w:val="0"/>
        <w:jc w:val="both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30. Informácie k časti G. písm. i)  prílohy č. 3 o bankových úveroch, pôžičkách a krátkodobých finančných výpomociach</w:t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020"/>
        <w:gridCol w:w="789"/>
        <w:gridCol w:w="914"/>
        <w:gridCol w:w="1083"/>
        <w:gridCol w:w="1687"/>
        <w:gridCol w:w="1795"/>
      </w:tblGrid>
      <w:tr w:rsidR="000669B7" w:rsidRPr="0073029B" w:rsidTr="00F4554D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 xml:space="preserve">Úrok </w:t>
            </w:r>
            <w:r w:rsidRPr="0073029B">
              <w:br/>
              <w:t xml:space="preserve">p. a. </w:t>
            </w:r>
          </w:p>
          <w:p w:rsidR="000669B7" w:rsidRPr="0073029B" w:rsidRDefault="000669B7" w:rsidP="00F4554D">
            <w:pPr>
              <w:pStyle w:val="TopHeader"/>
            </w:pPr>
            <w:r w:rsidRPr="0073029B"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Suma istiny v príslušnej mene za bezprostredne predchádzajúce účtovné obdobie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Dlhodobé pôžičky</w:t>
            </w: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Krátkodobé pôžičky</w:t>
            </w: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Krátkodobé finančné výpomoci</w:t>
            </w: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10" w:type="dxa"/>
            <w:tcBorders>
              <w:bottom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8" w:type="dxa"/>
            <w:tcBorders>
              <w:bottom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679" w:type="dxa"/>
            <w:tcBorders>
              <w:bottom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p49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pStyle w:val="Nzov"/>
        <w:spacing w:after="60"/>
        <w:jc w:val="both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31. Informácie k časti G. písm. j) prílohy č. 3 o významných položkách časového rozlíšenia na strane pasív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383"/>
        <w:gridCol w:w="2563"/>
        <w:gridCol w:w="2342"/>
      </w:tblGrid>
      <w:tr w:rsidR="000669B7" w:rsidRPr="0073029B" w:rsidTr="00F4554D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lastRenderedPageBreak/>
              <w:t>Názov 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Výdavky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a04480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s04480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2D0F3E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 aTxt04481  \* MERGEFORMAT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a04481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s04481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2D0F3E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 aTxt04482  \* MERGEFORMAT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a04482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s04482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Výdavky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a04491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s04491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2D0F3E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 aTxt04492  \* MERGEFORMAT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a04492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s04492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2D0F3E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 aTxt04493  \* MERGEFORMAT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a04493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s04493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Výnosy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a04502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s04502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2D0F3E" w:rsidRDefault="002D0F3E" w:rsidP="00F4554D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2D0F3E">
              <w:rPr>
                <w:rFonts w:ascii="Arial Narrow" w:hAnsi="Arial Narrow"/>
                <w:bCs/>
                <w:sz w:val="22"/>
                <w:szCs w:val="22"/>
              </w:rPr>
              <w:fldChar w:fldCharType="begin"/>
            </w:r>
            <w:r w:rsidRPr="002D0F3E">
              <w:rPr>
                <w:rFonts w:ascii="Arial Narrow" w:hAnsi="Arial Narrow"/>
                <w:bCs/>
                <w:sz w:val="22"/>
                <w:szCs w:val="22"/>
              </w:rPr>
              <w:instrText xml:space="preserve"> MERGEFIELD  aTxt04503  \* MERGEFORMAT </w:instrText>
            </w:r>
            <w:r w:rsidRPr="002D0F3E">
              <w:rPr>
                <w:rFonts w:ascii="Arial Narrow" w:hAnsi="Arial Narrow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a04503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s04503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2D0F3E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 aTxt04504  \* MERGEFORMAT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a04504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s04504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2D0F3E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 aTxt04505  \* MERGEFORMAT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a04505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s04505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2D0F3E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 aTxt04506  \* MERGEFORMAT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a04506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s04506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Výnosy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a04513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s04513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2D0F3E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 aTxt04514  \* MERGEFORMAT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a04514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s04514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2D0F3E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 aTxt04515  \* MERGEFORMAT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a04515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s04515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2D0F3E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 aTxt04516  \* MERGEFORMAT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a04516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s04516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2D0F3E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 aTxt04517  \* MERGEFORMAT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a04517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s04517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2D0F3E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 aTxt04518  \* MERGEFORMAT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a04518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s04518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</w:tbl>
    <w:p w:rsidR="000669B7" w:rsidRPr="0073029B" w:rsidRDefault="000669B7" w:rsidP="000669B7">
      <w:pPr>
        <w:pStyle w:val="Nzov"/>
        <w:jc w:val="both"/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p50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p51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p52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pStyle w:val="Nzov"/>
        <w:widowControl w:val="0"/>
        <w:spacing w:after="60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34. Informácie k časti G. písm. m) prílohy č. 3 o majetku prenajatom formou finančného prenájmu</w:t>
      </w:r>
    </w:p>
    <w:p w:rsidR="000669B7" w:rsidRPr="00AB4291" w:rsidRDefault="000669B7" w:rsidP="000669B7">
      <w:pPr>
        <w:pStyle w:val="Nzov"/>
        <w:widowControl w:val="0"/>
        <w:spacing w:after="120"/>
        <w:jc w:val="left"/>
        <w:rPr>
          <w:rFonts w:ascii="Arial Narrow" w:hAnsi="Arial Narrow"/>
          <w:b w:val="0"/>
          <w:sz w:val="22"/>
          <w:szCs w:val="22"/>
        </w:rPr>
      </w:pPr>
    </w:p>
    <w:p w:rsidR="000669B7" w:rsidRPr="0073029B" w:rsidRDefault="000669B7" w:rsidP="000669B7">
      <w:pPr>
        <w:pStyle w:val="Nzov"/>
        <w:widowControl w:val="0"/>
        <w:spacing w:after="60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35. Informácie k časti H. písm. a) prílohy č. 3 o tržbách</w:t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p55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pStyle w:val="Nzov"/>
        <w:widowControl w:val="0"/>
        <w:spacing w:after="60"/>
        <w:jc w:val="both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36. Informácie k časti H. písm. b) prílohy č. 3 o zmene stavu vnútroorganizačných zásob</w:t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p56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pStyle w:val="Nzov"/>
        <w:spacing w:after="60"/>
        <w:jc w:val="both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37.  Informácie k časti H. písm. c) až f)  prílohy č. 3 o výnosoch pri aktivácii nákladov a o výnosoch z hospodárskej činnosti, finančnej činnosti a mimoriadnej činnosti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838"/>
        <w:gridCol w:w="1723"/>
        <w:gridCol w:w="1727"/>
      </w:tblGrid>
      <w:tr w:rsidR="000669B7" w:rsidRPr="0073029B" w:rsidTr="00F4554D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1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18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Významné položky pri aktivácii nákladov, z toho:</w:t>
            </w: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a04610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s04610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D55236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 aTxt04611  \* MERGEFORMAT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a04611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s04611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D55236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lastRenderedPageBreak/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 aTxt04612  \* MERGEFORMAT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a04612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s04612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Ostatné významné položky výnosov z hospodárskej činnosti,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a04621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s04621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46156B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Náhrady od poisťovní</w:t>
            </w:r>
            <w:r w:rsidR="00D55236">
              <w:rPr>
                <w:rFonts w:ascii="Arial Narrow" w:hAnsi="Arial Narrow"/>
                <w:sz w:val="22"/>
                <w:szCs w:val="22"/>
              </w:rPr>
              <w:fldChar w:fldCharType="begin"/>
            </w:r>
            <w:r w:rsidR="00D55236">
              <w:rPr>
                <w:rFonts w:ascii="Arial Narrow" w:hAnsi="Arial Narrow"/>
                <w:sz w:val="22"/>
                <w:szCs w:val="22"/>
              </w:rPr>
              <w:instrText xml:space="preserve"> MERGEFIELD  aTxt04622  \* MERGEFORMAT </w:instrText>
            </w:r>
            <w:r w:rsidR="00D55236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46156B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545,00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46156B" w:rsidP="0046156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349,00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D55236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 aTxt04623  \* MERGEFORMAT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a04623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s04623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D55236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 aTxt04624  \* MERGEFORMAT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a04624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s04624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D55236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 aTxt04625  \* MERGEFORMAT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a04625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s04625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D55236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 aTxt04626  \* MERGEFORMAT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a04626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s04626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D55236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 aTxt04627  \* MERGEFORMAT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a04627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s04627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Finančné výnosy,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a04633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s04633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i/>
                <w:iCs/>
                <w:sz w:val="22"/>
                <w:szCs w:val="22"/>
              </w:rPr>
            </w:pPr>
            <w:r w:rsidRPr="0073029B">
              <w:rPr>
                <w:rFonts w:ascii="Arial Narrow" w:hAnsi="Arial Narrow"/>
                <w:i/>
                <w:iCs/>
                <w:sz w:val="22"/>
                <w:szCs w:val="22"/>
              </w:rPr>
              <w:t>Kurzové zisky,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i/>
                <w:iCs/>
                <w:sz w:val="18"/>
                <w:szCs w:val="18"/>
              </w:rPr>
            </w:pPr>
            <w:r w:rsidRPr="00F571F6">
              <w:rPr>
                <w:rFonts w:ascii="Arial Narrow" w:hAnsi="Arial Narrow"/>
                <w:i/>
                <w:iCs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i/>
                <w:iCs/>
                <w:sz w:val="18"/>
                <w:szCs w:val="18"/>
              </w:rPr>
              <w:instrText xml:space="preserve"> MERGEFIELD a04634 </w:instrText>
            </w:r>
            <w:r w:rsidRPr="00F571F6">
              <w:rPr>
                <w:rFonts w:ascii="Arial Narrow" w:hAnsi="Arial Narrow"/>
                <w:i/>
                <w:iCs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i/>
                <w:iCs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i/>
                <w:iCs/>
                <w:sz w:val="18"/>
                <w:szCs w:val="18"/>
              </w:rPr>
              <w:fldChar w:fldCharType="end"/>
            </w: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i/>
                <w:iCs/>
                <w:sz w:val="18"/>
                <w:szCs w:val="18"/>
              </w:rPr>
            </w:pPr>
            <w:r w:rsidRPr="00F571F6">
              <w:rPr>
                <w:rFonts w:ascii="Arial Narrow" w:hAnsi="Arial Narrow"/>
                <w:i/>
                <w:iCs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i/>
                <w:iCs/>
                <w:sz w:val="18"/>
                <w:szCs w:val="18"/>
              </w:rPr>
              <w:instrText xml:space="preserve"> MERGEFIELD s04634 </w:instrText>
            </w:r>
            <w:r w:rsidRPr="00F571F6">
              <w:rPr>
                <w:rFonts w:ascii="Arial Narrow" w:hAnsi="Arial Narrow"/>
                <w:i/>
                <w:iCs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i/>
                <w:iCs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i/>
                <w:iCs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kurzové zisky ku dňu, ku ktorému sa zostavuje účtovná závierka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a04635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s04635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i/>
                <w:iCs/>
                <w:sz w:val="22"/>
                <w:szCs w:val="22"/>
              </w:rPr>
            </w:pPr>
            <w:r w:rsidRPr="0073029B">
              <w:rPr>
                <w:rFonts w:ascii="Arial Narrow" w:hAnsi="Arial Narrow"/>
                <w:i/>
                <w:iCs/>
                <w:sz w:val="22"/>
                <w:szCs w:val="22"/>
              </w:rPr>
              <w:t>Ostatné významné položky finančných výnosov,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i/>
                <w:iCs/>
                <w:sz w:val="18"/>
                <w:szCs w:val="18"/>
              </w:rPr>
            </w:pPr>
            <w:r w:rsidRPr="00F571F6">
              <w:rPr>
                <w:rFonts w:ascii="Arial Narrow" w:hAnsi="Arial Narrow"/>
                <w:i/>
                <w:iCs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i/>
                <w:iCs/>
                <w:sz w:val="18"/>
                <w:szCs w:val="18"/>
              </w:rPr>
              <w:instrText xml:space="preserve"> MERGEFIELD a04636 </w:instrText>
            </w:r>
            <w:r w:rsidRPr="00F571F6">
              <w:rPr>
                <w:rFonts w:ascii="Arial Narrow" w:hAnsi="Arial Narrow"/>
                <w:i/>
                <w:iCs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i/>
                <w:iCs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i/>
                <w:iCs/>
                <w:sz w:val="18"/>
                <w:szCs w:val="18"/>
              </w:rPr>
              <w:fldChar w:fldCharType="end"/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i/>
                <w:iCs/>
                <w:sz w:val="18"/>
                <w:szCs w:val="18"/>
              </w:rPr>
            </w:pPr>
            <w:r w:rsidRPr="00F571F6">
              <w:rPr>
                <w:rFonts w:ascii="Arial Narrow" w:hAnsi="Arial Narrow"/>
                <w:i/>
                <w:iCs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i/>
                <w:iCs/>
                <w:sz w:val="18"/>
                <w:szCs w:val="18"/>
              </w:rPr>
              <w:instrText xml:space="preserve"> MERGEFIELD s04636 </w:instrText>
            </w:r>
            <w:r w:rsidRPr="00F571F6">
              <w:rPr>
                <w:rFonts w:ascii="Arial Narrow" w:hAnsi="Arial Narrow"/>
                <w:i/>
                <w:iCs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i/>
                <w:iCs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i/>
                <w:iCs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46156B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úroky</w:t>
            </w:r>
            <w:r w:rsidR="00D55236">
              <w:rPr>
                <w:rFonts w:ascii="Arial Narrow" w:hAnsi="Arial Narrow"/>
                <w:sz w:val="22"/>
                <w:szCs w:val="22"/>
              </w:rPr>
              <w:fldChar w:fldCharType="begin"/>
            </w:r>
            <w:r w:rsidR="00D55236">
              <w:rPr>
                <w:rFonts w:ascii="Arial Narrow" w:hAnsi="Arial Narrow"/>
                <w:sz w:val="22"/>
                <w:szCs w:val="22"/>
              </w:rPr>
              <w:instrText xml:space="preserve"> MERGEFIELD  aTxt04637  \* MERGEFORMAT </w:instrText>
            </w:r>
            <w:r w:rsidR="00D55236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46156B" w:rsidP="0046156B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           2,00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46156B" w:rsidP="0046156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2,00</w:t>
            </w:r>
            <w:r w:rsidRPr="00F571F6">
              <w:rPr>
                <w:rFonts w:ascii="Arial Narrow" w:hAnsi="Arial Narrow"/>
                <w:sz w:val="18"/>
                <w:szCs w:val="18"/>
              </w:rPr>
              <w:t xml:space="preserve"> 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69B7" w:rsidRPr="0073029B" w:rsidRDefault="00D55236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 aTxt04638  \* MERGEFORMAT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a04638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s04638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Mimoriadne výnosy, z toho: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a04648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s04648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9B7" w:rsidRPr="0073029B" w:rsidRDefault="00D55236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 aTxt04649  \* MERGEFORMAT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a04649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s04649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D55236" w:rsidRDefault="00D55236" w:rsidP="00F4554D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D55236">
              <w:rPr>
                <w:rFonts w:ascii="Arial Narrow" w:hAnsi="Arial Narrow"/>
                <w:bCs/>
                <w:sz w:val="22"/>
                <w:szCs w:val="22"/>
              </w:rPr>
              <w:fldChar w:fldCharType="begin"/>
            </w:r>
            <w:r w:rsidRPr="00D55236">
              <w:rPr>
                <w:rFonts w:ascii="Arial Narrow" w:hAnsi="Arial Narrow"/>
                <w:bCs/>
                <w:sz w:val="22"/>
                <w:szCs w:val="22"/>
              </w:rPr>
              <w:instrText xml:space="preserve"> MERGEFIELD  aTxt04650  \* MERGEFORMAT </w:instrText>
            </w:r>
            <w:r w:rsidRPr="00D55236">
              <w:rPr>
                <w:rFonts w:ascii="Arial Narrow" w:hAnsi="Arial Narrow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a04650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s04650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</w:tbl>
    <w:p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p57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38. Informácie k časti H. písm. g)  prílohy č. 3 o čistom obrate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886"/>
        <w:gridCol w:w="1701"/>
        <w:gridCol w:w="1701"/>
      </w:tblGrid>
      <w:tr w:rsidR="000669B7" w:rsidRPr="0073029B" w:rsidTr="00F4554D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a04670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s04670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a04671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534006.25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s04671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586282.62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a04672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7244.90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s04672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5691.41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a04673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s04673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a04674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s04674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a04675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s04675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a04676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541251.15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s04676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591974.03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</w:tbl>
    <w:p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:rsidR="000669B7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p58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39. Informácie k časti I. prílohy č. 3 o nákladoch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5890"/>
        <w:gridCol w:w="1711"/>
        <w:gridCol w:w="1687"/>
      </w:tblGrid>
      <w:tr w:rsidR="000669B7" w:rsidRPr="0073029B" w:rsidTr="00F4554D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0669B7" w:rsidRPr="0073029B" w:rsidTr="00F4554D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a04680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395385.43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s04680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438127.68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69B7" w:rsidRPr="0073029B" w:rsidRDefault="0046156B" w:rsidP="00F4554D">
            <w:pPr>
              <w:rPr>
                <w:rFonts w:ascii="Arial Narrow" w:hAnsi="Arial Narrow"/>
                <w:i/>
                <w:iCs/>
                <w:sz w:val="22"/>
                <w:szCs w:val="22"/>
              </w:rPr>
            </w:pPr>
            <w:r w:rsidRPr="0046156B">
              <w:rPr>
                <w:rFonts w:ascii="Arial Narrow" w:hAnsi="Arial Narrow"/>
                <w:i/>
                <w:iCs/>
                <w:sz w:val="22"/>
                <w:szCs w:val="22"/>
              </w:rPr>
              <w:t>oprava a udržiavanie autá</w:t>
            </w:r>
            <w:r w:rsidRPr="0046156B">
              <w:rPr>
                <w:rFonts w:ascii="Arial Narrow" w:hAnsi="Arial Narrow"/>
                <w:i/>
                <w:iCs/>
                <w:sz w:val="22"/>
                <w:szCs w:val="22"/>
              </w:rPr>
              <w:tab/>
            </w:r>
            <w:r w:rsidRPr="0046156B">
              <w:rPr>
                <w:rFonts w:ascii="Arial Narrow" w:hAnsi="Arial Narrow"/>
                <w:i/>
                <w:iCs/>
                <w:sz w:val="22"/>
                <w:szCs w:val="22"/>
              </w:rPr>
              <w:tab/>
            </w:r>
            <w:r w:rsidRPr="0046156B">
              <w:rPr>
                <w:rFonts w:ascii="Arial Narrow" w:hAnsi="Arial Narrow"/>
                <w:i/>
                <w:iCs/>
                <w:sz w:val="22"/>
                <w:szCs w:val="22"/>
              </w:rPr>
              <w:tab/>
            </w:r>
            <w:r w:rsidR="00464973" w:rsidRPr="00464973">
              <w:rPr>
                <w:rFonts w:ascii="Arial Narrow" w:hAnsi="Arial Narrow"/>
                <w:i/>
                <w:iCs/>
                <w:sz w:val="22"/>
                <w:szCs w:val="22"/>
              </w:rPr>
              <w:tab/>
            </w:r>
            <w:r w:rsidR="00464973" w:rsidRPr="00464973">
              <w:rPr>
                <w:rFonts w:ascii="Arial Narrow" w:hAnsi="Arial Narrow"/>
                <w:i/>
                <w:iCs/>
                <w:sz w:val="22"/>
                <w:szCs w:val="22"/>
              </w:rPr>
              <w:tab/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46156B" w:rsidP="00F4554D">
            <w:pPr>
              <w:jc w:val="center"/>
              <w:rPr>
                <w:rFonts w:ascii="Arial Narrow" w:hAnsi="Arial Narrow"/>
                <w:i/>
                <w:iCs/>
                <w:sz w:val="18"/>
                <w:szCs w:val="18"/>
              </w:rPr>
            </w:pPr>
            <w:r>
              <w:rPr>
                <w:rFonts w:ascii="Arial Narrow" w:hAnsi="Arial Narrow"/>
                <w:i/>
                <w:iCs/>
                <w:sz w:val="18"/>
                <w:szCs w:val="18"/>
              </w:rPr>
              <w:t>1390,00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46156B" w:rsidP="00F4554D">
            <w:pPr>
              <w:jc w:val="center"/>
              <w:rPr>
                <w:rFonts w:ascii="Arial Narrow" w:hAnsi="Arial Narrow"/>
                <w:i/>
                <w:iCs/>
                <w:sz w:val="18"/>
                <w:szCs w:val="18"/>
              </w:rPr>
            </w:pPr>
            <w:r>
              <w:rPr>
                <w:rFonts w:ascii="Arial Narrow" w:hAnsi="Arial Narrow"/>
                <w:i/>
                <w:iCs/>
                <w:sz w:val="18"/>
                <w:szCs w:val="18"/>
              </w:rPr>
              <w:t>2768,00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464973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464973">
              <w:rPr>
                <w:rFonts w:ascii="Arial Narrow" w:hAnsi="Arial Narrow"/>
                <w:sz w:val="22"/>
                <w:szCs w:val="22"/>
              </w:rPr>
              <w:lastRenderedPageBreak/>
              <w:t>služby pre autá</w:t>
            </w:r>
            <w:r w:rsidRPr="00464973">
              <w:rPr>
                <w:rFonts w:ascii="Arial Narrow" w:hAnsi="Arial Narrow"/>
                <w:sz w:val="22"/>
                <w:szCs w:val="22"/>
              </w:rPr>
              <w:tab/>
            </w:r>
            <w:r w:rsidRPr="00464973">
              <w:rPr>
                <w:rFonts w:ascii="Arial Narrow" w:hAnsi="Arial Narrow"/>
                <w:sz w:val="22"/>
                <w:szCs w:val="22"/>
              </w:rPr>
              <w:tab/>
            </w:r>
            <w:r w:rsidRPr="00464973">
              <w:rPr>
                <w:rFonts w:ascii="Arial Narrow" w:hAnsi="Arial Narrow"/>
                <w:sz w:val="22"/>
                <w:szCs w:val="22"/>
              </w:rPr>
              <w:tab/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46156B" w:rsidP="0046156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116,00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46156B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5,00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464973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464973">
              <w:rPr>
                <w:rFonts w:ascii="Arial Narrow" w:hAnsi="Arial Narrow"/>
                <w:sz w:val="22"/>
                <w:szCs w:val="22"/>
              </w:rPr>
              <w:t>nájomné</w:t>
            </w:r>
            <w:r w:rsidRPr="00464973">
              <w:rPr>
                <w:rFonts w:ascii="Arial Narrow" w:hAnsi="Arial Narrow"/>
                <w:sz w:val="22"/>
                <w:szCs w:val="22"/>
              </w:rPr>
              <w:tab/>
            </w:r>
            <w:r w:rsidRPr="00464973">
              <w:rPr>
                <w:rFonts w:ascii="Arial Narrow" w:hAnsi="Arial Narrow"/>
                <w:sz w:val="22"/>
                <w:szCs w:val="22"/>
              </w:rPr>
              <w:tab/>
            </w:r>
            <w:r w:rsidRPr="00464973">
              <w:rPr>
                <w:rFonts w:ascii="Arial Narrow" w:hAnsi="Arial Narrow"/>
                <w:sz w:val="22"/>
                <w:szCs w:val="22"/>
              </w:rPr>
              <w:tab/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46156B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7188,00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464973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7188,00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464973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464973">
              <w:rPr>
                <w:rFonts w:ascii="Arial Narrow" w:hAnsi="Arial Narrow"/>
                <w:sz w:val="22"/>
                <w:szCs w:val="22"/>
              </w:rPr>
              <w:t>služby pre správu SL</w:t>
            </w:r>
            <w:r w:rsidRPr="00464973">
              <w:rPr>
                <w:rFonts w:ascii="Arial Narrow" w:hAnsi="Arial Narrow"/>
                <w:sz w:val="22"/>
                <w:szCs w:val="22"/>
              </w:rPr>
              <w:tab/>
            </w:r>
            <w:r w:rsidRPr="00464973">
              <w:rPr>
                <w:rFonts w:ascii="Arial Narrow" w:hAnsi="Arial Narrow"/>
                <w:sz w:val="22"/>
                <w:szCs w:val="22"/>
              </w:rPr>
              <w:tab/>
            </w:r>
            <w:r w:rsidRPr="00464973">
              <w:rPr>
                <w:rFonts w:ascii="Arial Narrow" w:hAnsi="Arial Narrow"/>
                <w:sz w:val="22"/>
                <w:szCs w:val="22"/>
              </w:rPr>
              <w:tab/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46156B" w:rsidP="0046156B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        283 206,00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464973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323 932,00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464973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ostatné </w:t>
            </w:r>
            <w:r w:rsidR="00464973">
              <w:rPr>
                <w:rFonts w:ascii="Arial Narrow" w:hAnsi="Arial Narrow"/>
                <w:sz w:val="22"/>
                <w:szCs w:val="22"/>
              </w:rPr>
              <w:t>účtovné a právne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46156B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11462,00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464973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21190,00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464973" w:rsidP="00464973">
            <w:pPr>
              <w:rPr>
                <w:rFonts w:ascii="Arial Narrow" w:hAnsi="Arial Narrow"/>
                <w:i/>
                <w:iCs/>
                <w:sz w:val="22"/>
                <w:szCs w:val="22"/>
              </w:rPr>
            </w:pPr>
            <w:r w:rsidRPr="00464973">
              <w:rPr>
                <w:rFonts w:ascii="Arial Narrow" w:hAnsi="Arial Narrow"/>
                <w:i/>
                <w:iCs/>
                <w:sz w:val="22"/>
                <w:szCs w:val="22"/>
              </w:rPr>
              <w:t>telefon</w:t>
            </w:r>
            <w:r w:rsidRPr="00464973">
              <w:rPr>
                <w:rFonts w:ascii="Arial Narrow" w:hAnsi="Arial Narrow"/>
                <w:i/>
                <w:iCs/>
                <w:sz w:val="22"/>
                <w:szCs w:val="22"/>
              </w:rPr>
              <w:tab/>
            </w:r>
            <w:r w:rsidRPr="00464973">
              <w:rPr>
                <w:rFonts w:ascii="Arial Narrow" w:hAnsi="Arial Narrow"/>
                <w:i/>
                <w:iCs/>
                <w:sz w:val="22"/>
                <w:szCs w:val="22"/>
              </w:rPr>
              <w:tab/>
            </w:r>
            <w:r w:rsidRPr="00464973">
              <w:rPr>
                <w:rFonts w:ascii="Arial Narrow" w:hAnsi="Arial Narrow"/>
                <w:i/>
                <w:iCs/>
                <w:sz w:val="22"/>
                <w:szCs w:val="22"/>
              </w:rPr>
              <w:tab/>
            </w:r>
            <w:r w:rsidR="000669B7" w:rsidRPr="0073029B">
              <w:rPr>
                <w:rFonts w:ascii="Arial Narrow" w:hAnsi="Arial Narrow"/>
                <w:i/>
                <w:iCs/>
                <w:sz w:val="22"/>
                <w:szCs w:val="22"/>
              </w:rPr>
              <w:t>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46156B" w:rsidP="0046156B">
            <w:pPr>
              <w:rPr>
                <w:rFonts w:ascii="Arial Narrow" w:hAnsi="Arial Narrow"/>
                <w:i/>
                <w:iCs/>
                <w:sz w:val="18"/>
                <w:szCs w:val="18"/>
              </w:rPr>
            </w:pPr>
            <w:r>
              <w:rPr>
                <w:rFonts w:ascii="Arial Narrow" w:hAnsi="Arial Narrow"/>
                <w:i/>
                <w:iCs/>
                <w:sz w:val="18"/>
                <w:szCs w:val="18"/>
              </w:rPr>
              <w:t xml:space="preserve">           7317,00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464973" w:rsidP="00F4554D">
            <w:pPr>
              <w:jc w:val="center"/>
              <w:rPr>
                <w:rFonts w:ascii="Arial Narrow" w:hAnsi="Arial Narrow"/>
                <w:i/>
                <w:iCs/>
                <w:sz w:val="18"/>
                <w:szCs w:val="18"/>
              </w:rPr>
            </w:pPr>
            <w:r>
              <w:rPr>
                <w:rFonts w:ascii="Arial Narrow" w:hAnsi="Arial Narrow"/>
                <w:i/>
                <w:iCs/>
                <w:sz w:val="18"/>
                <w:szCs w:val="18"/>
              </w:rPr>
              <w:t>5866,00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464973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464973">
              <w:rPr>
                <w:rFonts w:ascii="Arial Narrow" w:hAnsi="Arial Narrow"/>
                <w:sz w:val="22"/>
                <w:szCs w:val="22"/>
              </w:rPr>
              <w:t>správa nehnuteľností</w:t>
            </w:r>
            <w:r w:rsidRPr="00464973">
              <w:rPr>
                <w:rFonts w:ascii="Arial Narrow" w:hAnsi="Arial Narrow"/>
                <w:sz w:val="22"/>
                <w:szCs w:val="22"/>
              </w:rPr>
              <w:tab/>
            </w:r>
            <w:r w:rsidRPr="00464973">
              <w:rPr>
                <w:rFonts w:ascii="Arial Narrow" w:hAnsi="Arial Narrow"/>
                <w:sz w:val="22"/>
                <w:szCs w:val="22"/>
              </w:rPr>
              <w:tab/>
            </w:r>
            <w:r w:rsidRPr="00464973">
              <w:rPr>
                <w:rFonts w:ascii="Arial Narrow" w:hAnsi="Arial Narrow"/>
                <w:sz w:val="22"/>
                <w:szCs w:val="22"/>
              </w:rPr>
              <w:tab/>
            </w:r>
            <w:r w:rsidR="00D55236">
              <w:rPr>
                <w:rFonts w:ascii="Arial Narrow" w:hAnsi="Arial Narrow"/>
                <w:sz w:val="22"/>
                <w:szCs w:val="22"/>
              </w:rPr>
              <w:fldChar w:fldCharType="begin"/>
            </w:r>
            <w:r w:rsidR="00D55236">
              <w:rPr>
                <w:rFonts w:ascii="Arial Narrow" w:hAnsi="Arial Narrow"/>
                <w:sz w:val="22"/>
                <w:szCs w:val="22"/>
              </w:rPr>
              <w:instrText xml:space="preserve"> MERGEFIELD  aTxt04688  \* MERGEFORMAT </w:instrText>
            </w:r>
            <w:r w:rsidR="00D55236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46156B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48 150,00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464973" w:rsidP="00464973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61 000,00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464973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464973">
              <w:rPr>
                <w:rFonts w:ascii="Arial Narrow" w:hAnsi="Arial Narrow"/>
                <w:sz w:val="22"/>
                <w:szCs w:val="22"/>
              </w:rPr>
              <w:t>prefakturácie - služby</w:t>
            </w:r>
            <w:r w:rsidRPr="00464973">
              <w:rPr>
                <w:rFonts w:ascii="Arial Narrow" w:hAnsi="Arial Narrow"/>
                <w:sz w:val="22"/>
                <w:szCs w:val="22"/>
              </w:rPr>
              <w:tab/>
            </w:r>
            <w:r w:rsidRPr="00464973">
              <w:rPr>
                <w:rFonts w:ascii="Arial Narrow" w:hAnsi="Arial Narrow"/>
                <w:sz w:val="22"/>
                <w:szCs w:val="22"/>
              </w:rPr>
              <w:tab/>
            </w:r>
            <w:r w:rsidRPr="00464973">
              <w:rPr>
                <w:rFonts w:ascii="Arial Narrow" w:hAnsi="Arial Narrow"/>
                <w:sz w:val="22"/>
                <w:szCs w:val="22"/>
              </w:rPr>
              <w:tab/>
            </w:r>
            <w:r w:rsidR="00D55236">
              <w:rPr>
                <w:rFonts w:ascii="Arial Narrow" w:hAnsi="Arial Narrow"/>
                <w:sz w:val="22"/>
                <w:szCs w:val="22"/>
              </w:rPr>
              <w:fldChar w:fldCharType="begin"/>
            </w:r>
            <w:r w:rsidR="00D55236">
              <w:rPr>
                <w:rFonts w:ascii="Arial Narrow" w:hAnsi="Arial Narrow"/>
                <w:sz w:val="22"/>
                <w:szCs w:val="22"/>
              </w:rPr>
              <w:instrText xml:space="preserve"> MERGEFIELD  aTxt04689  \* MERGEFORMAT </w:instrText>
            </w:r>
            <w:r w:rsidR="00D55236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46156B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464973" w:rsidP="0046497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12844,00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D55236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 aTxt04690  \* MERGEFORMAT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a04690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s04690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D55236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 aTxt04691  \* MERGEFORMAT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a04691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s04691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D55236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 aTxt04692  \* MERGEFORMAT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a04692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s04692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  <w:p w:rsidR="00464973" w:rsidRDefault="00464973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464973" w:rsidRPr="00F571F6" w:rsidRDefault="00464973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Ostatné významné položky nákladov z hospodárskej činnosti,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a04698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2849.45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s04698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3567.90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D55236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 aTxt04699  \* MERGEFORMAT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a04699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s04699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69B7" w:rsidRPr="0073029B" w:rsidRDefault="00464973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Zmluvné penále</w:t>
            </w:r>
            <w:r w:rsidR="00D55236">
              <w:rPr>
                <w:rFonts w:ascii="Arial Narrow" w:hAnsi="Arial Narrow"/>
                <w:sz w:val="22"/>
                <w:szCs w:val="22"/>
              </w:rPr>
              <w:fldChar w:fldCharType="begin"/>
            </w:r>
            <w:r w:rsidR="00D55236">
              <w:rPr>
                <w:rFonts w:ascii="Arial Narrow" w:hAnsi="Arial Narrow"/>
                <w:sz w:val="22"/>
                <w:szCs w:val="22"/>
              </w:rPr>
              <w:instrText xml:space="preserve"> MERGEFIELD  aTxt04700  \* MERGEFORMAT </w:instrText>
            </w:r>
            <w:r w:rsidR="00D55236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a04700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345.12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s04700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243.22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464973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Ostatné pokuty a penále</w:t>
            </w:r>
            <w:r w:rsidR="00D55236">
              <w:rPr>
                <w:rFonts w:ascii="Arial Narrow" w:hAnsi="Arial Narrow"/>
                <w:sz w:val="22"/>
                <w:szCs w:val="22"/>
              </w:rPr>
              <w:fldChar w:fldCharType="begin"/>
            </w:r>
            <w:r w:rsidR="00D55236">
              <w:rPr>
                <w:rFonts w:ascii="Arial Narrow" w:hAnsi="Arial Narrow"/>
                <w:sz w:val="22"/>
                <w:szCs w:val="22"/>
              </w:rPr>
              <w:instrText xml:space="preserve"> MERGEFIELD  aTxt04701  \* MERGEFORMAT </w:instrText>
            </w:r>
            <w:r w:rsidR="00D55236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a04701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563.64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s04701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464973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Odpis pohľadávky</w:t>
            </w:r>
            <w:r w:rsidR="00D55236">
              <w:rPr>
                <w:rFonts w:ascii="Arial Narrow" w:hAnsi="Arial Narrow"/>
                <w:sz w:val="22"/>
                <w:szCs w:val="22"/>
              </w:rPr>
              <w:fldChar w:fldCharType="begin"/>
            </w:r>
            <w:r w:rsidR="00D55236">
              <w:rPr>
                <w:rFonts w:ascii="Arial Narrow" w:hAnsi="Arial Narrow"/>
                <w:sz w:val="22"/>
                <w:szCs w:val="22"/>
              </w:rPr>
              <w:instrText xml:space="preserve"> MERGEFIELD  aTxt04702  \* MERGEFORMAT </w:instrText>
            </w:r>
            <w:r w:rsidR="00D55236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a04702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596.17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s04702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2048.99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464973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Náklady daňovo neuznané</w:t>
            </w:r>
            <w:r w:rsidR="00D55236">
              <w:rPr>
                <w:rFonts w:ascii="Arial Narrow" w:hAnsi="Arial Narrow"/>
                <w:sz w:val="22"/>
                <w:szCs w:val="22"/>
              </w:rPr>
              <w:fldChar w:fldCharType="begin"/>
            </w:r>
            <w:r w:rsidR="00D55236">
              <w:rPr>
                <w:rFonts w:ascii="Arial Narrow" w:hAnsi="Arial Narrow"/>
                <w:sz w:val="22"/>
                <w:szCs w:val="22"/>
              </w:rPr>
              <w:instrText xml:space="preserve"> MERGEFIELD  aTxt04703  \* MERGEFORMAT </w:instrText>
            </w:r>
            <w:r w:rsidR="00D55236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a04703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1344.52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s04703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1275.69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D55236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 aTxt04704  \* MERGEFORMAT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a04704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s04704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D55236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 aTxt04705  \* MERGEFORMAT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a04705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s04705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D55236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 aTxt04706  \* MERGEFORMAT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a04706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s04706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a04709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940.20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s04709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1983.70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i/>
                <w:iCs/>
                <w:sz w:val="22"/>
                <w:szCs w:val="22"/>
              </w:rPr>
            </w:pPr>
            <w:r w:rsidRPr="0073029B">
              <w:rPr>
                <w:rFonts w:ascii="Arial Narrow" w:hAnsi="Arial Narrow"/>
                <w:i/>
                <w:iCs/>
                <w:sz w:val="22"/>
                <w:szCs w:val="22"/>
              </w:rPr>
              <w:t>Kurzové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i/>
                <w:iCs/>
                <w:sz w:val="18"/>
                <w:szCs w:val="18"/>
              </w:rPr>
            </w:pPr>
            <w:r w:rsidRPr="00F571F6">
              <w:rPr>
                <w:rFonts w:ascii="Arial Narrow" w:hAnsi="Arial Narrow"/>
                <w:i/>
                <w:iCs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i/>
                <w:iCs/>
                <w:sz w:val="18"/>
                <w:szCs w:val="18"/>
              </w:rPr>
              <w:instrText xml:space="preserve"> MERGEFIELD a04710 </w:instrText>
            </w:r>
            <w:r w:rsidRPr="00F571F6">
              <w:rPr>
                <w:rFonts w:ascii="Arial Narrow" w:hAnsi="Arial Narrow"/>
                <w:i/>
                <w:iCs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i/>
                <w:iCs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i/>
                <w:iCs/>
                <w:sz w:val="18"/>
                <w:szCs w:val="18"/>
              </w:rPr>
              <w:fldChar w:fldCharType="end"/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i/>
                <w:iCs/>
                <w:sz w:val="18"/>
                <w:szCs w:val="18"/>
              </w:rPr>
            </w:pPr>
            <w:r w:rsidRPr="00F571F6">
              <w:rPr>
                <w:rFonts w:ascii="Arial Narrow" w:hAnsi="Arial Narrow"/>
                <w:i/>
                <w:iCs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i/>
                <w:iCs/>
                <w:sz w:val="18"/>
                <w:szCs w:val="18"/>
              </w:rPr>
              <w:instrText xml:space="preserve"> MERGEFIELD s04710 </w:instrText>
            </w:r>
            <w:r w:rsidRPr="00F571F6">
              <w:rPr>
                <w:rFonts w:ascii="Arial Narrow" w:hAnsi="Arial Narrow"/>
                <w:i/>
                <w:iCs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i/>
                <w:iCs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i/>
                <w:iCs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kurzové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a04711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s04711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464973" w:rsidP="00F4554D">
            <w:pPr>
              <w:rPr>
                <w:rFonts w:ascii="Arial Narrow" w:hAnsi="Arial Narrow"/>
                <w:i/>
                <w:iCs/>
                <w:sz w:val="22"/>
                <w:szCs w:val="22"/>
              </w:rPr>
            </w:pPr>
            <w:r>
              <w:rPr>
                <w:rFonts w:ascii="Arial Narrow" w:hAnsi="Arial Narrow"/>
                <w:i/>
                <w:iCs/>
                <w:sz w:val="22"/>
                <w:szCs w:val="22"/>
              </w:rPr>
              <w:t>Bankové poplatky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464973" w:rsidP="00F4554D">
            <w:pPr>
              <w:jc w:val="center"/>
              <w:rPr>
                <w:rFonts w:ascii="Arial Narrow" w:hAnsi="Arial Narrow"/>
                <w:i/>
                <w:iCs/>
                <w:sz w:val="18"/>
                <w:szCs w:val="18"/>
              </w:rPr>
            </w:pPr>
            <w:r>
              <w:rPr>
                <w:rFonts w:ascii="Arial Narrow" w:hAnsi="Arial Narrow"/>
                <w:i/>
                <w:iCs/>
                <w:sz w:val="18"/>
                <w:szCs w:val="18"/>
              </w:rPr>
              <w:t>357,00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464973" w:rsidP="00F4554D">
            <w:pPr>
              <w:jc w:val="center"/>
              <w:rPr>
                <w:rFonts w:ascii="Arial Narrow" w:hAnsi="Arial Narrow"/>
                <w:i/>
                <w:iCs/>
                <w:sz w:val="18"/>
                <w:szCs w:val="18"/>
              </w:rPr>
            </w:pPr>
            <w:r>
              <w:rPr>
                <w:rFonts w:ascii="Arial Narrow" w:hAnsi="Arial Narrow"/>
                <w:i/>
                <w:iCs/>
                <w:sz w:val="18"/>
                <w:szCs w:val="18"/>
              </w:rPr>
              <w:t>318,00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69B7" w:rsidRPr="0073029B" w:rsidRDefault="00464973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iné</w:t>
            </w:r>
            <w:r w:rsidR="00D55236">
              <w:rPr>
                <w:rFonts w:ascii="Arial Narrow" w:hAnsi="Arial Narrow"/>
                <w:sz w:val="22"/>
                <w:szCs w:val="22"/>
              </w:rPr>
              <w:fldChar w:fldCharType="begin"/>
            </w:r>
            <w:r w:rsidR="00D55236">
              <w:rPr>
                <w:rFonts w:ascii="Arial Narrow" w:hAnsi="Arial Narrow"/>
                <w:sz w:val="22"/>
                <w:szCs w:val="22"/>
              </w:rPr>
              <w:instrText xml:space="preserve"> MERGEFIELD  aTxt04713  \* MERGEFORMAT </w:instrText>
            </w:r>
            <w:r w:rsidR="00D55236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464973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578,00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464973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1323</w:t>
            </w:r>
          </w:p>
        </w:tc>
      </w:tr>
      <w:tr w:rsidR="000669B7" w:rsidRPr="0073029B" w:rsidTr="00F4554D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69B7" w:rsidRPr="0073029B" w:rsidRDefault="00464973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Úroky lesing</w:t>
            </w:r>
            <w:r w:rsidR="00D55236">
              <w:rPr>
                <w:rFonts w:ascii="Arial Narrow" w:hAnsi="Arial Narrow"/>
                <w:sz w:val="22"/>
                <w:szCs w:val="22"/>
              </w:rPr>
              <w:fldChar w:fldCharType="begin"/>
            </w:r>
            <w:r w:rsidR="00D55236">
              <w:rPr>
                <w:rFonts w:ascii="Arial Narrow" w:hAnsi="Arial Narrow"/>
                <w:sz w:val="22"/>
                <w:szCs w:val="22"/>
              </w:rPr>
              <w:instrText xml:space="preserve"> MERGEFIELD  aTxt04714  \* MERGEFORMAT </w:instrText>
            </w:r>
            <w:r w:rsidR="00D55236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a04714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464973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343,00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a04723 \* MERGEFORMAT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s04723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69B7" w:rsidRPr="00D55236" w:rsidRDefault="00D55236" w:rsidP="00F4554D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D55236">
              <w:rPr>
                <w:rFonts w:ascii="Arial Narrow" w:hAnsi="Arial Narrow"/>
                <w:bCs/>
                <w:sz w:val="22"/>
                <w:szCs w:val="22"/>
              </w:rPr>
              <w:fldChar w:fldCharType="begin"/>
            </w:r>
            <w:r w:rsidRPr="00D55236">
              <w:rPr>
                <w:rFonts w:ascii="Arial Narrow" w:hAnsi="Arial Narrow"/>
                <w:bCs/>
                <w:sz w:val="22"/>
                <w:szCs w:val="22"/>
              </w:rPr>
              <w:instrText xml:space="preserve"> MERGEFIELD  aTxt04724  \* MERGEFORMAT </w:instrText>
            </w:r>
            <w:r w:rsidRPr="00D55236">
              <w:rPr>
                <w:rFonts w:ascii="Arial Narrow" w:hAnsi="Arial Narrow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a04724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s04724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D55236" w:rsidRDefault="00D55236" w:rsidP="00F4554D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D55236">
              <w:rPr>
                <w:rFonts w:ascii="Arial Narrow" w:hAnsi="Arial Narrow"/>
                <w:bCs/>
                <w:sz w:val="22"/>
                <w:szCs w:val="22"/>
              </w:rPr>
              <w:fldChar w:fldCharType="begin"/>
            </w:r>
            <w:r w:rsidRPr="00D55236">
              <w:rPr>
                <w:rFonts w:ascii="Arial Narrow" w:hAnsi="Arial Narrow"/>
                <w:bCs/>
                <w:sz w:val="22"/>
                <w:szCs w:val="22"/>
              </w:rPr>
              <w:instrText xml:space="preserve"> MERGEFIELD  aTxt04725  \* MERGEFORMAT </w:instrText>
            </w:r>
            <w:r w:rsidRPr="00D55236">
              <w:rPr>
                <w:rFonts w:ascii="Arial Narrow" w:hAnsi="Arial Narrow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a04725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s04725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</w:tbl>
    <w:p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p59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p60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pStyle w:val="Nzov"/>
        <w:widowControl w:val="0"/>
        <w:spacing w:after="60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41. Informácie k časti J.  písm. f) a g) prílohy č. 3 o daniach z príjmov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638"/>
        <w:gridCol w:w="1995"/>
        <w:gridCol w:w="862"/>
        <w:gridCol w:w="468"/>
        <w:gridCol w:w="1516"/>
        <w:gridCol w:w="1144"/>
        <w:gridCol w:w="665"/>
      </w:tblGrid>
      <w:tr w:rsidR="000669B7" w:rsidRPr="0073029B" w:rsidTr="00FF55C7">
        <w:trPr>
          <w:trHeight w:val="642"/>
          <w:jc w:val="center"/>
        </w:trPr>
        <w:tc>
          <w:tcPr>
            <w:tcW w:w="263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0669B7" w:rsidRPr="0073029B" w:rsidTr="00FF55C7">
        <w:trPr>
          <w:trHeight w:val="345"/>
          <w:jc w:val="center"/>
        </w:trPr>
        <w:tc>
          <w:tcPr>
            <w:tcW w:w="263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Základ dane</w:t>
            </w:r>
          </w:p>
        </w:tc>
        <w:tc>
          <w:tcPr>
            <w:tcW w:w="8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Daň</w:t>
            </w:r>
          </w:p>
        </w:tc>
        <w:tc>
          <w:tcPr>
            <w:tcW w:w="46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Daň v </w:t>
            </w:r>
            <w:r w:rsidRPr="0073029B">
              <w:lastRenderedPageBreak/>
              <w:t>%</w:t>
            </w:r>
          </w:p>
        </w:tc>
        <w:tc>
          <w:tcPr>
            <w:tcW w:w="151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lastRenderedPageBreak/>
              <w:t>Základ dane</w:t>
            </w:r>
          </w:p>
        </w:tc>
        <w:tc>
          <w:tcPr>
            <w:tcW w:w="11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Daň v %</w:t>
            </w:r>
          </w:p>
        </w:tc>
      </w:tr>
      <w:tr w:rsidR="000669B7" w:rsidRPr="0073029B" w:rsidTr="00FF55C7">
        <w:trPr>
          <w:trHeight w:val="330"/>
          <w:jc w:val="center"/>
        </w:trPr>
        <w:tc>
          <w:tcPr>
            <w:tcW w:w="263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lastRenderedPageBreak/>
              <w:t>a</w:t>
            </w:r>
          </w:p>
        </w:tc>
        <w:tc>
          <w:tcPr>
            <w:tcW w:w="199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86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46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51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114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66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</w:tr>
      <w:tr w:rsidR="000669B7" w:rsidRPr="0073029B" w:rsidTr="00FF55C7">
        <w:trPr>
          <w:trHeight w:val="330"/>
          <w:jc w:val="center"/>
        </w:trPr>
        <w:tc>
          <w:tcPr>
            <w:tcW w:w="263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Výsledok hospodárenia pred  zdanením, z toho: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C175E8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7174</w:t>
            </w:r>
          </w:p>
        </w:tc>
        <w:tc>
          <w:tcPr>
            <w:tcW w:w="86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46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5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55713A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4828</w:t>
            </w:r>
          </w:p>
        </w:tc>
        <w:tc>
          <w:tcPr>
            <w:tcW w:w="114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</w:tr>
      <w:tr w:rsidR="000669B7" w:rsidRPr="0073029B" w:rsidTr="00FF55C7">
        <w:trPr>
          <w:trHeight w:val="330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teoretická daň 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86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C175E8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1650</w:t>
            </w:r>
          </w:p>
        </w:tc>
        <w:tc>
          <w:tcPr>
            <w:tcW w:w="468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C175E8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23</w:t>
            </w:r>
          </w:p>
        </w:tc>
        <w:tc>
          <w:tcPr>
            <w:tcW w:w="1516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C175E8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73420D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917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C175E8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19</w:t>
            </w:r>
          </w:p>
        </w:tc>
      </w:tr>
      <w:tr w:rsidR="000669B7" w:rsidRPr="0073029B" w:rsidTr="00FF55C7">
        <w:trPr>
          <w:trHeight w:val="330"/>
          <w:jc w:val="center"/>
        </w:trPr>
        <w:tc>
          <w:tcPr>
            <w:tcW w:w="26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Daňovo neuznané náklady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  <w:r w:rsidR="00C175E8">
              <w:rPr>
                <w:rFonts w:ascii="Arial Narrow" w:hAnsi="Arial Narrow"/>
                <w:sz w:val="22"/>
                <w:szCs w:val="22"/>
              </w:rPr>
              <w:t>3938</w:t>
            </w:r>
          </w:p>
        </w:tc>
        <w:tc>
          <w:tcPr>
            <w:tcW w:w="86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C175E8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906</w:t>
            </w:r>
          </w:p>
        </w:tc>
        <w:tc>
          <w:tcPr>
            <w:tcW w:w="468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  <w:r w:rsidR="00C175E8">
              <w:rPr>
                <w:rFonts w:ascii="Arial Narrow" w:hAnsi="Arial Narrow"/>
                <w:sz w:val="22"/>
                <w:szCs w:val="22"/>
              </w:rPr>
              <w:t>23</w:t>
            </w:r>
          </w:p>
        </w:tc>
        <w:tc>
          <w:tcPr>
            <w:tcW w:w="151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  <w:r w:rsidR="0073420D">
              <w:rPr>
                <w:rFonts w:ascii="Arial Narrow" w:hAnsi="Arial Narrow"/>
                <w:sz w:val="22"/>
                <w:szCs w:val="22"/>
              </w:rPr>
              <w:t>4798</w:t>
            </w:r>
          </w:p>
        </w:tc>
        <w:tc>
          <w:tcPr>
            <w:tcW w:w="114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73420D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912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C175E8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19</w:t>
            </w:r>
          </w:p>
        </w:tc>
      </w:tr>
      <w:tr w:rsidR="000669B7" w:rsidRPr="0073029B" w:rsidTr="00FF55C7">
        <w:trPr>
          <w:trHeight w:val="330"/>
          <w:jc w:val="center"/>
        </w:trPr>
        <w:tc>
          <w:tcPr>
            <w:tcW w:w="263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Výnosy nepodliehajúce dani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  <w:r w:rsidR="00C175E8">
              <w:rPr>
                <w:rFonts w:ascii="Arial Narrow" w:hAnsi="Arial Narrow"/>
                <w:sz w:val="22"/>
                <w:szCs w:val="22"/>
              </w:rPr>
              <w:t>2</w:t>
            </w:r>
          </w:p>
        </w:tc>
        <w:tc>
          <w:tcPr>
            <w:tcW w:w="86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C175E8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468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C175E8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23</w:t>
            </w:r>
          </w:p>
        </w:tc>
        <w:tc>
          <w:tcPr>
            <w:tcW w:w="15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  <w:r w:rsidR="0073420D">
              <w:rPr>
                <w:rFonts w:ascii="Arial Narrow" w:hAnsi="Arial Narrow"/>
                <w:sz w:val="22"/>
                <w:szCs w:val="22"/>
              </w:rPr>
              <w:t>2</w:t>
            </w:r>
          </w:p>
        </w:tc>
        <w:tc>
          <w:tcPr>
            <w:tcW w:w="114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73420D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C175E8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19</w:t>
            </w:r>
          </w:p>
        </w:tc>
      </w:tr>
      <w:tr w:rsidR="000669B7" w:rsidRPr="0073029B" w:rsidTr="00FF55C7">
        <w:trPr>
          <w:trHeight w:val="330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Umorenie daňovej straty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1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:rsidTr="00FF55C7">
        <w:trPr>
          <w:trHeight w:val="330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Spolu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  <w:r w:rsidR="00C175E8">
              <w:rPr>
                <w:rFonts w:ascii="Arial Narrow" w:hAnsi="Arial Narrow"/>
                <w:sz w:val="22"/>
                <w:szCs w:val="22"/>
              </w:rPr>
              <w:t>11110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  <w:r w:rsidR="00FF55C7">
              <w:rPr>
                <w:rFonts w:ascii="Arial Narrow" w:hAnsi="Arial Narrow"/>
                <w:sz w:val="22"/>
                <w:szCs w:val="22"/>
              </w:rPr>
              <w:t>2555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C175E8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23</w:t>
            </w:r>
          </w:p>
        </w:tc>
        <w:tc>
          <w:tcPr>
            <w:tcW w:w="151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  <w:r w:rsidR="0055713A">
              <w:rPr>
                <w:rFonts w:ascii="Arial Narrow" w:hAnsi="Arial Narrow"/>
                <w:sz w:val="22"/>
                <w:szCs w:val="22"/>
              </w:rPr>
              <w:t>19</w:t>
            </w:r>
          </w:p>
        </w:tc>
      </w:tr>
      <w:tr w:rsidR="000669B7" w:rsidRPr="0073029B" w:rsidTr="00FF55C7">
        <w:trPr>
          <w:trHeight w:val="330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Splatná daň z príjmov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  <w:r w:rsidR="00FF55C7">
              <w:rPr>
                <w:rFonts w:ascii="Arial Narrow" w:hAnsi="Arial Narrow"/>
                <w:sz w:val="22"/>
                <w:szCs w:val="22"/>
              </w:rPr>
              <w:t>2555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1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  <w:r w:rsidR="0055713A">
              <w:rPr>
                <w:rFonts w:ascii="Arial Narrow" w:hAnsi="Arial Narrow"/>
                <w:sz w:val="22"/>
                <w:szCs w:val="22"/>
              </w:rPr>
              <w:t>1829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55713A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19</w:t>
            </w:r>
            <w:r w:rsidR="000669B7"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:rsidTr="00FF55C7">
        <w:trPr>
          <w:trHeight w:val="330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Odložená daň z príjmov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1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:rsidTr="00FF55C7">
        <w:trPr>
          <w:trHeight w:val="345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Celková daň z príjmov 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86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46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16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p61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42. Informácie k  časť K. prílohy č. 3 o podsúvahových položkách</w:t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pStyle w:val="Nzov"/>
        <w:widowControl w:val="0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43. Informácie k časti L. písm. a) prílohy č. 3 o podmienených záväzkoch</w:t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44. Informácie k časti L. písm. c) prílohy č. 3 o podmienenom majetku</w:t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pStyle w:val="Nzov"/>
        <w:widowControl w:val="0"/>
        <w:spacing w:after="60"/>
        <w:jc w:val="both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45. Informácie k časti M. prílohy č. 3 o príjmoch a výhodách členov štatutárnych orgánov, dozorných orgánov a iných orgánov</w:t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p66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pStyle w:val="Nzov"/>
        <w:jc w:val="both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46. Informácie k časti N. prílohy č. 3 o ekonomických vzťahoch medzi účtovnou jednotkou a spriaznenými osobami</w:t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p69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47. Informácie k časti P. prílohy č. 3 o zmenách vlastného imania</w:t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54"/>
        <w:gridCol w:w="1426"/>
        <w:gridCol w:w="1427"/>
        <w:gridCol w:w="1427"/>
        <w:gridCol w:w="1427"/>
        <w:gridCol w:w="1427"/>
      </w:tblGrid>
      <w:tr w:rsidR="000669B7" w:rsidRPr="0073029B" w:rsidTr="00F4554D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</w:tr>
      <w:tr w:rsidR="000669B7" w:rsidRPr="0073029B" w:rsidTr="00F4554D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 xml:space="preserve">Stav na začiatku účtovného obdobia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Stav na konci účtovného obdobia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f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a01785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6638.78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a02785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a03785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a04785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6638.78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a01786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a02786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a03786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a04786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a01787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a02787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a03787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a04787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547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Pohľadávky za upísané vlastné imanie</w:t>
            </w:r>
          </w:p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a01788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a02788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a03788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a04788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a01789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a02789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a03789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a04789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a01790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a02790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a03790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a04790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lastRenderedPageBreak/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a01791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a02791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a03791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a04791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a01792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a02792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a03792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a04792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a01793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a02793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a03793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a04793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a01794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a02794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a03794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a04794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a01795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63.17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a02795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a03795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a04795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63.17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a01796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a02796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a03796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a04796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a01797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a02797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a03797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a04797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a01798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11093.06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a02798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2999.02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a03798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a04798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14092.08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a01799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-38884.77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a02799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a03799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a04799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-38884.77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a01800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a02800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541797.89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a03800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-537179.17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a04800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4618.72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a01801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a02801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a03801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a04801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a01802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a02802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a03802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a04802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a01803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a02803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a03803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a04803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</w:tbl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p70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53"/>
        <w:gridCol w:w="1427"/>
        <w:gridCol w:w="1427"/>
        <w:gridCol w:w="1427"/>
        <w:gridCol w:w="1427"/>
        <w:gridCol w:w="1427"/>
      </w:tblGrid>
      <w:tr w:rsidR="000669B7" w:rsidRPr="0073029B" w:rsidTr="00F4554D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0669B7" w:rsidRPr="0073029B" w:rsidTr="00F4554D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 xml:space="preserve">Stav na začiatku účtovného obdobia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Stav na konci účtovného obdobia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f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s01785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6638.78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s02785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s03785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s04785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6638.78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s01786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s02786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s03786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s04786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s01787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s02787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s03787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s04787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s01788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s02788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s03788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s04788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s01789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s02789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s03789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s04789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s01790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s02790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s03790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s04790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Zákonný rezervný fond (nedeliteľný fond) </w:t>
            </w:r>
            <w:r w:rsidRPr="0073029B">
              <w:rPr>
                <w:rFonts w:ascii="Arial Narrow" w:hAnsi="Arial Narrow"/>
                <w:sz w:val="22"/>
                <w:szCs w:val="22"/>
              </w:rPr>
              <w:lastRenderedPageBreak/>
              <w:t>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lastRenderedPageBreak/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s01791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s02791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s03791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s04791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lastRenderedPageBreak/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s01792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s02792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s03792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s04792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s01793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s02793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s03793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s04793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s01794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s02794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s03794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s04794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s01795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63.17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s02795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s03795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s04795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63.17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s01796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s02796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s03796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s04796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s01797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s02797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s03797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s04797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s01798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3608.90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s02798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7484.16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s03798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s04798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11093.06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s01799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-38884.77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s02799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s03799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s04799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-38884.77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s01800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s02800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592324.50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s03800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-589325.48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s04800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2999.02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s01801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s02801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s03801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s04801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s01802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s02802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s03802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s04802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s01803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s02803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s03803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s04803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E0D92" w:rsidRPr="0073563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</w:tbl>
    <w:p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p71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b/>
          <w:bCs/>
          <w:sz w:val="22"/>
          <w:szCs w:val="22"/>
        </w:rPr>
      </w:pPr>
      <w:r w:rsidRPr="0073029B">
        <w:rPr>
          <w:rFonts w:ascii="Arial Narrow" w:hAnsi="Arial Narrow"/>
          <w:b/>
          <w:bCs/>
          <w:sz w:val="22"/>
          <w:szCs w:val="22"/>
        </w:rPr>
        <w:t>Použité  skratky:</w:t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kons. - konsolidovaný</w:t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CP  - cenný papier</w:t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DFM – dlhodobý finančný majetok</w:t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DHM – dlhodobý hmotný majetok</w:t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DIČ – daňové identifikačné číslo</w:t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DNM – dlhodobý nehmotný majetok</w:t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DÚJ – dcérska účtovná jednotka</w:t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IČO – identifikačné číslo organizácie</w:t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OP – opravná položka</w:t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PSČ – poštové smerovacie číslo</w:t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ÚJ – účtovná jednotka</w:t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VI – vlastné imanie</w:t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ZI – základné imanie</w:t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F47675" w:rsidRPr="000669B7" w:rsidRDefault="00F47675" w:rsidP="000669B7"/>
    <w:sectPr w:rsidR="00F47675" w:rsidRPr="000669B7" w:rsidSect="0073029B">
      <w:footerReference w:type="even" r:id="rId9"/>
      <w:footerReference w:type="default" r:id="rId10"/>
      <w:pgSz w:w="11906" w:h="16838"/>
      <w:pgMar w:top="1418" w:right="1416" w:bottom="141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6D60" w:rsidRDefault="00856D60">
      <w:r>
        <w:separator/>
      </w:r>
    </w:p>
  </w:endnote>
  <w:endnote w:type="continuationSeparator" w:id="0">
    <w:p w:rsidR="00856D60" w:rsidRDefault="00856D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13A" w:rsidRDefault="0055713A" w:rsidP="002509F7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55713A" w:rsidRDefault="0055713A" w:rsidP="002509F7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13A" w:rsidRPr="00010D38" w:rsidRDefault="0055713A" w:rsidP="002509F7">
    <w:pPr>
      <w:pStyle w:val="Pta"/>
      <w:framePr w:wrap="around" w:vAnchor="text" w:hAnchor="margin" w:xAlign="right" w:y="1"/>
      <w:rPr>
        <w:rStyle w:val="slostrany"/>
        <w:sz w:val="16"/>
        <w:szCs w:val="16"/>
      </w:rPr>
    </w:pPr>
    <w:r w:rsidRPr="00010D38">
      <w:rPr>
        <w:rStyle w:val="slostrany"/>
        <w:sz w:val="16"/>
        <w:szCs w:val="16"/>
      </w:rPr>
      <w:fldChar w:fldCharType="begin"/>
    </w:r>
    <w:r w:rsidRPr="00010D38">
      <w:rPr>
        <w:rStyle w:val="slostrany"/>
        <w:sz w:val="16"/>
        <w:szCs w:val="16"/>
      </w:rPr>
      <w:instrText xml:space="preserve">PAGE  </w:instrText>
    </w:r>
    <w:r w:rsidRPr="00010D38">
      <w:rPr>
        <w:rStyle w:val="slostrany"/>
        <w:sz w:val="16"/>
        <w:szCs w:val="16"/>
      </w:rPr>
      <w:fldChar w:fldCharType="separate"/>
    </w:r>
    <w:r w:rsidR="00C37DFC">
      <w:rPr>
        <w:rStyle w:val="slostrany"/>
        <w:sz w:val="16"/>
        <w:szCs w:val="16"/>
      </w:rPr>
      <w:t>5</w:t>
    </w:r>
    <w:r w:rsidRPr="00010D38">
      <w:rPr>
        <w:rStyle w:val="slostrany"/>
        <w:sz w:val="16"/>
        <w:szCs w:val="16"/>
      </w:rPr>
      <w:fldChar w:fldCharType="end"/>
    </w:r>
  </w:p>
  <w:p w:rsidR="0055713A" w:rsidRDefault="0055713A" w:rsidP="002509F7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6D60" w:rsidRDefault="00856D60">
      <w:r>
        <w:separator/>
      </w:r>
    </w:p>
  </w:footnote>
  <w:footnote w:type="continuationSeparator" w:id="0">
    <w:p w:rsidR="00856D60" w:rsidRDefault="00856D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E170C2"/>
    <w:multiLevelType w:val="hybridMultilevel"/>
    <w:tmpl w:val="C27A351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47FABD4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7EF434F"/>
    <w:multiLevelType w:val="hybridMultilevel"/>
    <w:tmpl w:val="15FA6418"/>
    <w:lvl w:ilvl="0" w:tplc="041B000F">
      <w:start w:val="4"/>
      <w:numFmt w:val="decimal"/>
      <w:lvlText w:val="%1."/>
      <w:lvlJc w:val="left"/>
      <w:pPr>
        <w:tabs>
          <w:tab w:val="num" w:pos="3036"/>
        </w:tabs>
        <w:ind w:left="3036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3756"/>
        </w:tabs>
        <w:ind w:left="3756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4476"/>
        </w:tabs>
        <w:ind w:left="4476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5196"/>
        </w:tabs>
        <w:ind w:left="5196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5916"/>
        </w:tabs>
        <w:ind w:left="5916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6636"/>
        </w:tabs>
        <w:ind w:left="6636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7356"/>
        </w:tabs>
        <w:ind w:left="7356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8076"/>
        </w:tabs>
        <w:ind w:left="8076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8796"/>
        </w:tabs>
        <w:ind w:left="8796" w:hanging="180"/>
      </w:pPr>
    </w:lvl>
  </w:abstractNum>
  <w:abstractNum w:abstractNumId="2">
    <w:nsid w:val="2F6F0273"/>
    <w:multiLevelType w:val="hybridMultilevel"/>
    <w:tmpl w:val="E0A2209C"/>
    <w:lvl w:ilvl="0" w:tplc="96BEA03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694F4FA4"/>
    <w:multiLevelType w:val="hybridMultilevel"/>
    <w:tmpl w:val="FBCEC08E"/>
    <w:lvl w:ilvl="0" w:tplc="B4D85F42">
      <w:start w:val="5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0C2097D"/>
    <w:multiLevelType w:val="hybridMultilevel"/>
    <w:tmpl w:val="81644086"/>
    <w:lvl w:ilvl="0" w:tplc="80F269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b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29C2076"/>
    <w:multiLevelType w:val="hybridMultilevel"/>
    <w:tmpl w:val="E37473E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1"/>
  </w:num>
  <w:num w:numId="5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rg1" w:val="20132"/>
    <w:docVar w:name="arg2" w:val="driver=asa10;dbf=f:\data\koloseo.db;dbn=koloseo;eng=sql;links=tcpip(host=10.0.10.5);uid=maja;pwd=maja;con=finus (10.15)"/>
    <w:docVar w:name="arg3" w:val="0"/>
    <w:docVar w:name="arg4" w:val="C:\Users\Majka\AppData\Local\Temp\10609394.doc"/>
    <w:docVar w:name="arg5" w:val="1"/>
  </w:docVars>
  <w:rsids>
    <w:rsidRoot w:val="00DE0D92"/>
    <w:rsid w:val="000053B0"/>
    <w:rsid w:val="00011EDC"/>
    <w:rsid w:val="000234F7"/>
    <w:rsid w:val="0002470E"/>
    <w:rsid w:val="00030DEB"/>
    <w:rsid w:val="000422B9"/>
    <w:rsid w:val="000461D1"/>
    <w:rsid w:val="00046426"/>
    <w:rsid w:val="00051D36"/>
    <w:rsid w:val="000669B7"/>
    <w:rsid w:val="00070A5B"/>
    <w:rsid w:val="000722C5"/>
    <w:rsid w:val="000772A5"/>
    <w:rsid w:val="00085147"/>
    <w:rsid w:val="000929AD"/>
    <w:rsid w:val="000954D3"/>
    <w:rsid w:val="00097E02"/>
    <w:rsid w:val="00097E73"/>
    <w:rsid w:val="000B015D"/>
    <w:rsid w:val="000B5B43"/>
    <w:rsid w:val="000B7785"/>
    <w:rsid w:val="000C553E"/>
    <w:rsid w:val="000F0107"/>
    <w:rsid w:val="00120F10"/>
    <w:rsid w:val="0012652D"/>
    <w:rsid w:val="0013217B"/>
    <w:rsid w:val="00136610"/>
    <w:rsid w:val="001465C1"/>
    <w:rsid w:val="0015103D"/>
    <w:rsid w:val="00152B1C"/>
    <w:rsid w:val="0015454F"/>
    <w:rsid w:val="00163764"/>
    <w:rsid w:val="001664BB"/>
    <w:rsid w:val="00170193"/>
    <w:rsid w:val="00193BAE"/>
    <w:rsid w:val="0019621E"/>
    <w:rsid w:val="00197241"/>
    <w:rsid w:val="00197E0F"/>
    <w:rsid w:val="001D2AB6"/>
    <w:rsid w:val="001E33AE"/>
    <w:rsid w:val="001E538B"/>
    <w:rsid w:val="001F17B9"/>
    <w:rsid w:val="001F7461"/>
    <w:rsid w:val="00200A6E"/>
    <w:rsid w:val="002066E2"/>
    <w:rsid w:val="00207A36"/>
    <w:rsid w:val="00212499"/>
    <w:rsid w:val="00220DC1"/>
    <w:rsid w:val="00224039"/>
    <w:rsid w:val="002247A4"/>
    <w:rsid w:val="00230F36"/>
    <w:rsid w:val="00240D97"/>
    <w:rsid w:val="00241F9D"/>
    <w:rsid w:val="002509F7"/>
    <w:rsid w:val="00251EEE"/>
    <w:rsid w:val="00253A0A"/>
    <w:rsid w:val="00254422"/>
    <w:rsid w:val="002739DE"/>
    <w:rsid w:val="00280B22"/>
    <w:rsid w:val="0028560E"/>
    <w:rsid w:val="00292243"/>
    <w:rsid w:val="002C5CE4"/>
    <w:rsid w:val="002D0906"/>
    <w:rsid w:val="002D0F3E"/>
    <w:rsid w:val="002E14BB"/>
    <w:rsid w:val="002E4E32"/>
    <w:rsid w:val="002F002B"/>
    <w:rsid w:val="002F1265"/>
    <w:rsid w:val="002F24B7"/>
    <w:rsid w:val="002F733E"/>
    <w:rsid w:val="0030373C"/>
    <w:rsid w:val="0031248C"/>
    <w:rsid w:val="00337BB7"/>
    <w:rsid w:val="00354A2E"/>
    <w:rsid w:val="003607F8"/>
    <w:rsid w:val="0038798B"/>
    <w:rsid w:val="00391121"/>
    <w:rsid w:val="00392BB9"/>
    <w:rsid w:val="003934AB"/>
    <w:rsid w:val="003B4653"/>
    <w:rsid w:val="003E5CE2"/>
    <w:rsid w:val="003F1699"/>
    <w:rsid w:val="00403D96"/>
    <w:rsid w:val="004100DF"/>
    <w:rsid w:val="00422144"/>
    <w:rsid w:val="0042364E"/>
    <w:rsid w:val="0044062B"/>
    <w:rsid w:val="00442EE3"/>
    <w:rsid w:val="0044430B"/>
    <w:rsid w:val="00444AB0"/>
    <w:rsid w:val="00447203"/>
    <w:rsid w:val="004508BD"/>
    <w:rsid w:val="0046156B"/>
    <w:rsid w:val="00464973"/>
    <w:rsid w:val="0047156B"/>
    <w:rsid w:val="00473992"/>
    <w:rsid w:val="00474E35"/>
    <w:rsid w:val="004920E3"/>
    <w:rsid w:val="004969BE"/>
    <w:rsid w:val="004A7E73"/>
    <w:rsid w:val="004C1789"/>
    <w:rsid w:val="004C23AE"/>
    <w:rsid w:val="004C2826"/>
    <w:rsid w:val="004D77A8"/>
    <w:rsid w:val="004E08B1"/>
    <w:rsid w:val="004E1617"/>
    <w:rsid w:val="00511537"/>
    <w:rsid w:val="0053372C"/>
    <w:rsid w:val="00546167"/>
    <w:rsid w:val="0055713A"/>
    <w:rsid w:val="005576CC"/>
    <w:rsid w:val="00572A39"/>
    <w:rsid w:val="00573DF0"/>
    <w:rsid w:val="00583D8D"/>
    <w:rsid w:val="00590A9F"/>
    <w:rsid w:val="00590AC7"/>
    <w:rsid w:val="00592EA0"/>
    <w:rsid w:val="005947AF"/>
    <w:rsid w:val="00596287"/>
    <w:rsid w:val="005A2C6A"/>
    <w:rsid w:val="005A3AA4"/>
    <w:rsid w:val="005B1909"/>
    <w:rsid w:val="005C6EF7"/>
    <w:rsid w:val="005D44A5"/>
    <w:rsid w:val="005E5613"/>
    <w:rsid w:val="005F037D"/>
    <w:rsid w:val="0060758C"/>
    <w:rsid w:val="00614891"/>
    <w:rsid w:val="00631973"/>
    <w:rsid w:val="00643188"/>
    <w:rsid w:val="00660AB8"/>
    <w:rsid w:val="0066542A"/>
    <w:rsid w:val="006818FD"/>
    <w:rsid w:val="00683EB7"/>
    <w:rsid w:val="006851AB"/>
    <w:rsid w:val="006A3399"/>
    <w:rsid w:val="006B2D46"/>
    <w:rsid w:val="006B4786"/>
    <w:rsid w:val="006D3E16"/>
    <w:rsid w:val="006D7F5C"/>
    <w:rsid w:val="006E48BA"/>
    <w:rsid w:val="006E54EB"/>
    <w:rsid w:val="006F31A6"/>
    <w:rsid w:val="007046D5"/>
    <w:rsid w:val="00707C93"/>
    <w:rsid w:val="00717689"/>
    <w:rsid w:val="0072033A"/>
    <w:rsid w:val="00720D29"/>
    <w:rsid w:val="0072558F"/>
    <w:rsid w:val="007266B9"/>
    <w:rsid w:val="0073029B"/>
    <w:rsid w:val="0073420D"/>
    <w:rsid w:val="0074076C"/>
    <w:rsid w:val="0074200F"/>
    <w:rsid w:val="007450CC"/>
    <w:rsid w:val="00752C7A"/>
    <w:rsid w:val="00755C3C"/>
    <w:rsid w:val="0076308E"/>
    <w:rsid w:val="007772AA"/>
    <w:rsid w:val="007822F9"/>
    <w:rsid w:val="00793C02"/>
    <w:rsid w:val="0079716F"/>
    <w:rsid w:val="007A7376"/>
    <w:rsid w:val="007B42AA"/>
    <w:rsid w:val="007B478D"/>
    <w:rsid w:val="007C71E0"/>
    <w:rsid w:val="007E020B"/>
    <w:rsid w:val="007F0FEA"/>
    <w:rsid w:val="007F1872"/>
    <w:rsid w:val="007F63F2"/>
    <w:rsid w:val="00801080"/>
    <w:rsid w:val="00820918"/>
    <w:rsid w:val="0083409F"/>
    <w:rsid w:val="00856D60"/>
    <w:rsid w:val="0086010C"/>
    <w:rsid w:val="0087241F"/>
    <w:rsid w:val="00874C86"/>
    <w:rsid w:val="00881D09"/>
    <w:rsid w:val="008A0E11"/>
    <w:rsid w:val="008B2D38"/>
    <w:rsid w:val="008B4077"/>
    <w:rsid w:val="008C1980"/>
    <w:rsid w:val="008D6310"/>
    <w:rsid w:val="00901C02"/>
    <w:rsid w:val="0090277A"/>
    <w:rsid w:val="00917B6D"/>
    <w:rsid w:val="00924809"/>
    <w:rsid w:val="009265BB"/>
    <w:rsid w:val="00927B56"/>
    <w:rsid w:val="00935402"/>
    <w:rsid w:val="009414CE"/>
    <w:rsid w:val="0094468D"/>
    <w:rsid w:val="00951CD2"/>
    <w:rsid w:val="0096055A"/>
    <w:rsid w:val="009A278B"/>
    <w:rsid w:val="009E1BB8"/>
    <w:rsid w:val="009E6601"/>
    <w:rsid w:val="009F2298"/>
    <w:rsid w:val="009F61B4"/>
    <w:rsid w:val="00A02DF7"/>
    <w:rsid w:val="00A052AA"/>
    <w:rsid w:val="00A0740D"/>
    <w:rsid w:val="00A15178"/>
    <w:rsid w:val="00A44202"/>
    <w:rsid w:val="00A4559A"/>
    <w:rsid w:val="00A45CBB"/>
    <w:rsid w:val="00A548D2"/>
    <w:rsid w:val="00A61D74"/>
    <w:rsid w:val="00A65012"/>
    <w:rsid w:val="00A67AA4"/>
    <w:rsid w:val="00A80683"/>
    <w:rsid w:val="00A82CC0"/>
    <w:rsid w:val="00A97460"/>
    <w:rsid w:val="00AB4291"/>
    <w:rsid w:val="00AC1897"/>
    <w:rsid w:val="00AD5EAF"/>
    <w:rsid w:val="00AD6F86"/>
    <w:rsid w:val="00B01A26"/>
    <w:rsid w:val="00B1198E"/>
    <w:rsid w:val="00B20E3B"/>
    <w:rsid w:val="00B21A23"/>
    <w:rsid w:val="00B24C48"/>
    <w:rsid w:val="00B30D51"/>
    <w:rsid w:val="00B461FE"/>
    <w:rsid w:val="00B5159F"/>
    <w:rsid w:val="00B6597A"/>
    <w:rsid w:val="00B85F0B"/>
    <w:rsid w:val="00B9049A"/>
    <w:rsid w:val="00B943F2"/>
    <w:rsid w:val="00BB2432"/>
    <w:rsid w:val="00BB5DA2"/>
    <w:rsid w:val="00BB64C5"/>
    <w:rsid w:val="00BC1B5E"/>
    <w:rsid w:val="00BC2414"/>
    <w:rsid w:val="00BD28DC"/>
    <w:rsid w:val="00BD2A75"/>
    <w:rsid w:val="00C0036E"/>
    <w:rsid w:val="00C05815"/>
    <w:rsid w:val="00C11151"/>
    <w:rsid w:val="00C165AD"/>
    <w:rsid w:val="00C175E8"/>
    <w:rsid w:val="00C213A6"/>
    <w:rsid w:val="00C32EEF"/>
    <w:rsid w:val="00C3539E"/>
    <w:rsid w:val="00C37DFC"/>
    <w:rsid w:val="00C41449"/>
    <w:rsid w:val="00C419BE"/>
    <w:rsid w:val="00C43B24"/>
    <w:rsid w:val="00C52CD8"/>
    <w:rsid w:val="00C53EFA"/>
    <w:rsid w:val="00C6138D"/>
    <w:rsid w:val="00C64245"/>
    <w:rsid w:val="00C736A2"/>
    <w:rsid w:val="00C74B1A"/>
    <w:rsid w:val="00C77B5A"/>
    <w:rsid w:val="00C82075"/>
    <w:rsid w:val="00CA16E9"/>
    <w:rsid w:val="00CB5868"/>
    <w:rsid w:val="00CB6966"/>
    <w:rsid w:val="00CD2022"/>
    <w:rsid w:val="00CD6DB7"/>
    <w:rsid w:val="00CE23A8"/>
    <w:rsid w:val="00CE28FD"/>
    <w:rsid w:val="00D009DF"/>
    <w:rsid w:val="00D01172"/>
    <w:rsid w:val="00D01B9C"/>
    <w:rsid w:val="00D250F3"/>
    <w:rsid w:val="00D33E0D"/>
    <w:rsid w:val="00D40CBA"/>
    <w:rsid w:val="00D42477"/>
    <w:rsid w:val="00D43DE2"/>
    <w:rsid w:val="00D46F86"/>
    <w:rsid w:val="00D47486"/>
    <w:rsid w:val="00D501B8"/>
    <w:rsid w:val="00D536C2"/>
    <w:rsid w:val="00D55236"/>
    <w:rsid w:val="00D57937"/>
    <w:rsid w:val="00D83C37"/>
    <w:rsid w:val="00D84B5C"/>
    <w:rsid w:val="00D8555B"/>
    <w:rsid w:val="00DA1033"/>
    <w:rsid w:val="00DA1207"/>
    <w:rsid w:val="00DA4018"/>
    <w:rsid w:val="00DB1FF0"/>
    <w:rsid w:val="00DB4A38"/>
    <w:rsid w:val="00DC0931"/>
    <w:rsid w:val="00DC7516"/>
    <w:rsid w:val="00DE0D92"/>
    <w:rsid w:val="00DE4789"/>
    <w:rsid w:val="00DE4A85"/>
    <w:rsid w:val="00DF7339"/>
    <w:rsid w:val="00E15A6B"/>
    <w:rsid w:val="00E22677"/>
    <w:rsid w:val="00E51C26"/>
    <w:rsid w:val="00E56EB4"/>
    <w:rsid w:val="00E61EAC"/>
    <w:rsid w:val="00E62CA8"/>
    <w:rsid w:val="00E85CCA"/>
    <w:rsid w:val="00E9202B"/>
    <w:rsid w:val="00EA31BC"/>
    <w:rsid w:val="00EA6F2E"/>
    <w:rsid w:val="00EC328A"/>
    <w:rsid w:val="00ED4DCA"/>
    <w:rsid w:val="00ED7672"/>
    <w:rsid w:val="00EE25B5"/>
    <w:rsid w:val="00EE423C"/>
    <w:rsid w:val="00EF4BFA"/>
    <w:rsid w:val="00EF754E"/>
    <w:rsid w:val="00F018C0"/>
    <w:rsid w:val="00F13F7C"/>
    <w:rsid w:val="00F2247B"/>
    <w:rsid w:val="00F42BB3"/>
    <w:rsid w:val="00F4554D"/>
    <w:rsid w:val="00F475A7"/>
    <w:rsid w:val="00F47675"/>
    <w:rsid w:val="00F50F2E"/>
    <w:rsid w:val="00F535E8"/>
    <w:rsid w:val="00F57F6C"/>
    <w:rsid w:val="00F62577"/>
    <w:rsid w:val="00F918DE"/>
    <w:rsid w:val="00F9573B"/>
    <w:rsid w:val="00FC4108"/>
    <w:rsid w:val="00FC4134"/>
    <w:rsid w:val="00FD553E"/>
    <w:rsid w:val="00FE3A1E"/>
    <w:rsid w:val="00FE4246"/>
    <w:rsid w:val="00FF55C7"/>
    <w:rsid w:val="00FF7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uiPriority="99" w:qFormat="1"/>
    <w:lsdException w:name="heading 3" w:semiHidden="1" w:uiPriority="99" w:unhideWhenUsed="1" w:qFormat="1"/>
    <w:lsdException w:name="heading 4" w:uiPriority="99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page number" w:uiPriority="99"/>
    <w:lsdException w:name="Title" w:uiPriority="99" w:qFormat="1"/>
    <w:lsdException w:name="Body Text" w:uiPriority="99"/>
    <w:lsdException w:name="Body Text Indent" w:uiPriority="99"/>
    <w:lsdException w:name="Subtitle" w:uiPriority="99" w:qFormat="1"/>
    <w:lsdException w:name="Body Text 2" w:uiPriority="99"/>
    <w:lsdException w:name="Body Text Indent 2" w:uiPriority="99"/>
    <w:lsdException w:name="Body Text Indent 3" w:uiPriority="99"/>
    <w:lsdException w:name="Strong" w:uiPriority="99" w:qFormat="1"/>
    <w:lsdException w:name="Emphasis" w:uiPriority="99" w:qFormat="1"/>
    <w:lsdException w:name="Document Map" w:uiPriority="99"/>
    <w:lsdException w:name="No List" w:uiPriority="99"/>
    <w:lsdException w:name="Balloon Text" w:uiPriority="99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40CBA"/>
    <w:rPr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7F0FE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FC413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3029B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FC413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3029B"/>
    <w:pPr>
      <w:spacing w:before="240" w:after="60"/>
      <w:outlineLvl w:val="4"/>
    </w:pPr>
    <w:rPr>
      <w:rFonts w:ascii="Arial Narrow" w:hAnsi="Arial Narrow" w:cs="Arial Narrow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3029B"/>
    <w:pPr>
      <w:spacing w:before="240" w:after="60"/>
      <w:outlineLvl w:val="5"/>
    </w:pPr>
    <w:rPr>
      <w:rFonts w:ascii="Arial Narrow" w:hAnsi="Arial Narrow" w:cs="Arial Narrow"/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3029B"/>
    <w:pPr>
      <w:spacing w:before="240" w:after="60"/>
      <w:outlineLvl w:val="6"/>
    </w:pPr>
    <w:rPr>
      <w:rFonts w:ascii="Arial Narrow" w:hAnsi="Arial Narrow" w:cs="Arial Narrow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9"/>
    <w:qFormat/>
    <w:rsid w:val="0073029B"/>
    <w:pPr>
      <w:spacing w:before="240" w:after="60"/>
      <w:outlineLvl w:val="7"/>
    </w:pPr>
    <w:rPr>
      <w:rFonts w:ascii="Arial Narrow" w:hAnsi="Arial Narrow" w:cs="Arial Narrow"/>
      <w:i/>
      <w:iCs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73029B"/>
    <w:pPr>
      <w:spacing w:before="240" w:after="60"/>
      <w:outlineLvl w:val="8"/>
    </w:pPr>
    <w:rPr>
      <w:rFonts w:ascii="Cambria" w:hAnsi="Cambria" w:cs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73029B"/>
    <w:rPr>
      <w:rFonts w:ascii="Arial" w:hAnsi="Arial" w:cs="Arial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link w:val="Nadpis2"/>
    <w:uiPriority w:val="99"/>
    <w:locked/>
    <w:rsid w:val="0073029B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Nadpis3Char">
    <w:name w:val="Nadpis 3 Char"/>
    <w:link w:val="Nadpis3"/>
    <w:uiPriority w:val="99"/>
    <w:rsid w:val="0073029B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Nadpis4Char">
    <w:name w:val="Nadpis 4 Char"/>
    <w:link w:val="Nadpis4"/>
    <w:uiPriority w:val="99"/>
    <w:locked/>
    <w:rsid w:val="0073029B"/>
    <w:rPr>
      <w:b/>
      <w:bCs/>
      <w:sz w:val="28"/>
      <w:szCs w:val="28"/>
      <w:lang w:eastAsia="en-US"/>
    </w:rPr>
  </w:style>
  <w:style w:type="character" w:customStyle="1" w:styleId="Nadpis5Char">
    <w:name w:val="Nadpis 5 Char"/>
    <w:link w:val="Nadpis5"/>
    <w:uiPriority w:val="99"/>
    <w:rsid w:val="0073029B"/>
    <w:rPr>
      <w:rFonts w:ascii="Arial Narrow" w:hAnsi="Arial Narrow" w:cs="Arial Narrow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link w:val="Nadpis6"/>
    <w:uiPriority w:val="99"/>
    <w:rsid w:val="0073029B"/>
    <w:rPr>
      <w:rFonts w:ascii="Arial Narrow" w:hAnsi="Arial Narrow" w:cs="Arial Narrow"/>
      <w:b/>
      <w:bCs/>
      <w:sz w:val="22"/>
      <w:szCs w:val="22"/>
      <w:lang w:eastAsia="en-US"/>
    </w:rPr>
  </w:style>
  <w:style w:type="character" w:customStyle="1" w:styleId="Nadpis7Char">
    <w:name w:val="Nadpis 7 Char"/>
    <w:link w:val="Nadpis7"/>
    <w:uiPriority w:val="99"/>
    <w:rsid w:val="0073029B"/>
    <w:rPr>
      <w:rFonts w:ascii="Arial Narrow" w:hAnsi="Arial Narrow" w:cs="Arial Narrow"/>
      <w:sz w:val="22"/>
      <w:szCs w:val="22"/>
      <w:lang w:eastAsia="en-US"/>
    </w:rPr>
  </w:style>
  <w:style w:type="character" w:customStyle="1" w:styleId="Nadpis8Char">
    <w:name w:val="Nadpis 8 Char"/>
    <w:link w:val="Nadpis8"/>
    <w:uiPriority w:val="99"/>
    <w:rsid w:val="0073029B"/>
    <w:rPr>
      <w:rFonts w:ascii="Arial Narrow" w:hAnsi="Arial Narrow" w:cs="Arial Narrow"/>
      <w:i/>
      <w:iCs/>
      <w:sz w:val="22"/>
      <w:szCs w:val="22"/>
      <w:lang w:eastAsia="en-US"/>
    </w:rPr>
  </w:style>
  <w:style w:type="character" w:customStyle="1" w:styleId="Nadpis9Char">
    <w:name w:val="Nadpis 9 Char"/>
    <w:link w:val="Nadpis9"/>
    <w:uiPriority w:val="99"/>
    <w:rsid w:val="0073029B"/>
    <w:rPr>
      <w:rFonts w:ascii="Cambria" w:hAnsi="Cambria" w:cs="Cambria"/>
      <w:sz w:val="22"/>
      <w:szCs w:val="22"/>
      <w:lang w:eastAsia="en-US"/>
    </w:rPr>
  </w:style>
  <w:style w:type="paragraph" w:styleId="Normlnywebov">
    <w:name w:val="Normal (Web)"/>
    <w:basedOn w:val="Normlny"/>
    <w:rsid w:val="00D01172"/>
    <w:pPr>
      <w:spacing w:before="100" w:beforeAutospacing="1" w:after="100" w:afterAutospacing="1"/>
    </w:pPr>
    <w:rPr>
      <w:rFonts w:ascii="Tahoma" w:hAnsi="Tahoma"/>
      <w:szCs w:val="24"/>
      <w:lang w:val="en-US"/>
    </w:rPr>
  </w:style>
  <w:style w:type="paragraph" w:styleId="Zarkazkladnhotextu">
    <w:name w:val="Body Text Indent"/>
    <w:basedOn w:val="Normlny"/>
    <w:link w:val="ZarkazkladnhotextuChar"/>
    <w:uiPriority w:val="99"/>
    <w:rsid w:val="00D42477"/>
    <w:pPr>
      <w:ind w:firstLine="708"/>
      <w:jc w:val="both"/>
    </w:pPr>
  </w:style>
  <w:style w:type="character" w:customStyle="1" w:styleId="ZarkazkladnhotextuChar">
    <w:name w:val="Zarážka základného textu Char"/>
    <w:link w:val="Zarkazkladnhotextu"/>
    <w:uiPriority w:val="99"/>
    <w:locked/>
    <w:rsid w:val="0073029B"/>
    <w:rPr>
      <w:lang w:eastAsia="en-US"/>
    </w:rPr>
  </w:style>
  <w:style w:type="character" w:styleId="Siln">
    <w:name w:val="Strong"/>
    <w:uiPriority w:val="99"/>
    <w:qFormat/>
    <w:rsid w:val="0072558F"/>
    <w:rPr>
      <w:b/>
      <w:bCs/>
    </w:rPr>
  </w:style>
  <w:style w:type="paragraph" w:customStyle="1" w:styleId="NormalTahoma">
    <w:name w:val="Normal + Tahoma"/>
    <w:aliases w:val="7.5 pt"/>
    <w:basedOn w:val="Normlny"/>
    <w:rsid w:val="00C41449"/>
    <w:rPr>
      <w:rFonts w:ascii="Tahoma" w:hAnsi="Tahoma" w:cs="Tahoma"/>
    </w:rPr>
  </w:style>
  <w:style w:type="paragraph" w:styleId="truktradokumentu">
    <w:name w:val="Document Map"/>
    <w:basedOn w:val="Normlny"/>
    <w:link w:val="truktradokumentuChar"/>
    <w:uiPriority w:val="99"/>
    <w:semiHidden/>
    <w:rsid w:val="00403D96"/>
    <w:pPr>
      <w:shd w:val="clear" w:color="auto" w:fill="000080"/>
    </w:pPr>
    <w:rPr>
      <w:rFonts w:ascii="Tahoma" w:hAnsi="Tahoma" w:cs="Tahoma"/>
    </w:rPr>
  </w:style>
  <w:style w:type="character" w:customStyle="1" w:styleId="truktradokumentuChar">
    <w:name w:val="Štruktúra dokumentu Char"/>
    <w:link w:val="truktradokumentu"/>
    <w:uiPriority w:val="99"/>
    <w:semiHidden/>
    <w:locked/>
    <w:rsid w:val="0073029B"/>
    <w:rPr>
      <w:rFonts w:ascii="Tahoma" w:hAnsi="Tahoma" w:cs="Tahoma"/>
      <w:shd w:val="clear" w:color="auto" w:fill="000080"/>
      <w:lang w:eastAsia="en-US"/>
    </w:rPr>
  </w:style>
  <w:style w:type="paragraph" w:styleId="Pta">
    <w:name w:val="footer"/>
    <w:basedOn w:val="Normlny"/>
    <w:link w:val="PtaChar"/>
    <w:uiPriority w:val="99"/>
    <w:rsid w:val="008C1980"/>
    <w:pPr>
      <w:tabs>
        <w:tab w:val="center" w:pos="4536"/>
        <w:tab w:val="right" w:pos="9072"/>
      </w:tabs>
    </w:pPr>
    <w:rPr>
      <w:rFonts w:ascii="Arial" w:hAnsi="Arial"/>
      <w:noProof/>
      <w:lang w:eastAsia="cs-CZ"/>
    </w:rPr>
  </w:style>
  <w:style w:type="character" w:customStyle="1" w:styleId="PtaChar">
    <w:name w:val="Päta Char"/>
    <w:link w:val="Pta"/>
    <w:uiPriority w:val="99"/>
    <w:rsid w:val="008C1980"/>
    <w:rPr>
      <w:rFonts w:ascii="Arial" w:hAnsi="Arial"/>
      <w:noProof/>
      <w:lang w:val="sk-SK" w:eastAsia="cs-CZ"/>
    </w:rPr>
  </w:style>
  <w:style w:type="character" w:styleId="slostrany">
    <w:name w:val="page number"/>
    <w:basedOn w:val="Predvolenpsmoodseku"/>
    <w:uiPriority w:val="99"/>
    <w:rsid w:val="008C1980"/>
  </w:style>
  <w:style w:type="paragraph" w:styleId="Zkladntext2">
    <w:name w:val="Body Text 2"/>
    <w:basedOn w:val="Normlny"/>
    <w:link w:val="Zkladntext2Char"/>
    <w:uiPriority w:val="99"/>
    <w:rsid w:val="00C213A6"/>
    <w:pPr>
      <w:spacing w:after="120" w:line="480" w:lineRule="auto"/>
    </w:pPr>
  </w:style>
  <w:style w:type="character" w:customStyle="1" w:styleId="Zkladntext2Char">
    <w:name w:val="Základný text 2 Char"/>
    <w:link w:val="Zkladntext2"/>
    <w:uiPriority w:val="99"/>
    <w:locked/>
    <w:rsid w:val="0073029B"/>
    <w:rPr>
      <w:lang w:eastAsia="en-US"/>
    </w:rPr>
  </w:style>
  <w:style w:type="character" w:customStyle="1" w:styleId="ra">
    <w:name w:val="ra"/>
    <w:basedOn w:val="Predvolenpsmoodseku"/>
    <w:rsid w:val="00C213A6"/>
  </w:style>
  <w:style w:type="paragraph" w:styleId="Zkladntext">
    <w:name w:val="Body Text"/>
    <w:basedOn w:val="Normlny"/>
    <w:link w:val="ZkladntextChar"/>
    <w:uiPriority w:val="99"/>
    <w:rsid w:val="00FC4134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73029B"/>
    <w:rPr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rsid w:val="00FC4134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uiPriority w:val="99"/>
    <w:locked/>
    <w:rsid w:val="0073029B"/>
    <w:rPr>
      <w:lang w:eastAsia="en-US"/>
    </w:rPr>
  </w:style>
  <w:style w:type="paragraph" w:styleId="Nzov">
    <w:name w:val="Title"/>
    <w:basedOn w:val="Normlny"/>
    <w:link w:val="NzovChar"/>
    <w:uiPriority w:val="99"/>
    <w:qFormat/>
    <w:rsid w:val="00FC4134"/>
    <w:pPr>
      <w:jc w:val="center"/>
    </w:pPr>
    <w:rPr>
      <w:rFonts w:ascii="Tahoma" w:hAnsi="Tahoma" w:cs="Tahoma"/>
      <w:b/>
      <w:bCs/>
      <w:sz w:val="32"/>
      <w:szCs w:val="24"/>
      <w:lang w:eastAsia="cs-CZ"/>
    </w:rPr>
  </w:style>
  <w:style w:type="character" w:customStyle="1" w:styleId="NzovChar">
    <w:name w:val="Názov Char"/>
    <w:link w:val="Nzov"/>
    <w:uiPriority w:val="99"/>
    <w:locked/>
    <w:rsid w:val="0073029B"/>
    <w:rPr>
      <w:rFonts w:ascii="Tahoma" w:hAnsi="Tahoma" w:cs="Tahoma"/>
      <w:b/>
      <w:bCs/>
      <w:sz w:val="32"/>
      <w:szCs w:val="24"/>
      <w:lang w:eastAsia="cs-CZ"/>
    </w:rPr>
  </w:style>
  <w:style w:type="paragraph" w:styleId="Hlavika">
    <w:name w:val="header"/>
    <w:basedOn w:val="Normlny"/>
    <w:link w:val="HlavikaChar"/>
    <w:uiPriority w:val="99"/>
    <w:rsid w:val="00F47675"/>
    <w:pPr>
      <w:tabs>
        <w:tab w:val="center" w:pos="4536"/>
        <w:tab w:val="right" w:pos="9072"/>
      </w:tabs>
    </w:pPr>
    <w:rPr>
      <w:rFonts w:ascii="Arial" w:hAnsi="Arial" w:cs="Courier New"/>
      <w:sz w:val="24"/>
      <w:lang w:eastAsia="sk-SK"/>
    </w:rPr>
  </w:style>
  <w:style w:type="character" w:customStyle="1" w:styleId="HlavikaChar">
    <w:name w:val="Hlavička Char"/>
    <w:link w:val="Hlavika"/>
    <w:uiPriority w:val="99"/>
    <w:locked/>
    <w:rsid w:val="0073029B"/>
    <w:rPr>
      <w:rFonts w:ascii="Arial" w:hAnsi="Arial" w:cs="Courier New"/>
      <w:sz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73029B"/>
    <w:pPr>
      <w:spacing w:after="60"/>
      <w:jc w:val="center"/>
      <w:outlineLvl w:val="1"/>
    </w:pPr>
    <w:rPr>
      <w:rFonts w:ascii="Cambria" w:hAnsi="Cambria" w:cs="Cambria"/>
      <w:sz w:val="22"/>
      <w:szCs w:val="22"/>
    </w:rPr>
  </w:style>
  <w:style w:type="character" w:customStyle="1" w:styleId="PodtitulChar">
    <w:name w:val="Podtitul Char"/>
    <w:link w:val="Podtitul"/>
    <w:uiPriority w:val="99"/>
    <w:rsid w:val="0073029B"/>
    <w:rPr>
      <w:rFonts w:ascii="Cambria" w:hAnsi="Cambria" w:cs="Cambria"/>
      <w:sz w:val="22"/>
      <w:szCs w:val="22"/>
      <w:lang w:eastAsia="en-US"/>
    </w:rPr>
  </w:style>
  <w:style w:type="character" w:styleId="Zvraznenie">
    <w:name w:val="Emphasis"/>
    <w:uiPriority w:val="99"/>
    <w:qFormat/>
    <w:rsid w:val="0073029B"/>
    <w:rPr>
      <w:rFonts w:ascii="Calibri" w:hAnsi="Calibri" w:cs="Calibri"/>
      <w:b/>
      <w:bCs/>
      <w:i/>
      <w:iCs/>
    </w:rPr>
  </w:style>
  <w:style w:type="paragraph" w:customStyle="1" w:styleId="TopHeader">
    <w:name w:val="Top Header"/>
    <w:basedOn w:val="Normlny"/>
    <w:uiPriority w:val="99"/>
    <w:rsid w:val="0073029B"/>
    <w:pPr>
      <w:jc w:val="center"/>
    </w:pPr>
    <w:rPr>
      <w:rFonts w:ascii="Arial Narrow" w:hAnsi="Arial Narrow" w:cs="Arial Narrow"/>
      <w:b/>
      <w:bCs/>
      <w:sz w:val="22"/>
      <w:szCs w:val="22"/>
    </w:rPr>
  </w:style>
  <w:style w:type="character" w:styleId="Odkaznapoznmkupodiarou">
    <w:name w:val="footnote reference"/>
    <w:uiPriority w:val="99"/>
    <w:rsid w:val="0073029B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rsid w:val="0073029B"/>
    <w:rPr>
      <w:rFonts w:ascii="Arial Narrow" w:hAnsi="Arial Narrow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rsid w:val="0073029B"/>
    <w:rPr>
      <w:rFonts w:ascii="Arial Narrow" w:hAnsi="Arial Narrow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73029B"/>
    <w:pPr>
      <w:ind w:left="708" w:firstLine="708"/>
      <w:jc w:val="both"/>
    </w:pPr>
    <w:rPr>
      <w:rFonts w:ascii="Arial Narrow" w:hAnsi="Arial Narrow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rsid w:val="0073029B"/>
    <w:rPr>
      <w:rFonts w:ascii="Arial Narrow" w:hAnsi="Arial Narrow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73029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rsid w:val="0073029B"/>
    <w:rPr>
      <w:rFonts w:ascii="Tahoma" w:hAnsi="Tahoma" w:cs="Tahoma"/>
      <w:sz w:val="16"/>
      <w:szCs w:val="1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uiPriority="99" w:qFormat="1"/>
    <w:lsdException w:name="heading 3" w:semiHidden="1" w:uiPriority="99" w:unhideWhenUsed="1" w:qFormat="1"/>
    <w:lsdException w:name="heading 4" w:uiPriority="99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page number" w:uiPriority="99"/>
    <w:lsdException w:name="Title" w:uiPriority="99" w:qFormat="1"/>
    <w:lsdException w:name="Body Text" w:uiPriority="99"/>
    <w:lsdException w:name="Body Text Indent" w:uiPriority="99"/>
    <w:lsdException w:name="Subtitle" w:uiPriority="99" w:qFormat="1"/>
    <w:lsdException w:name="Body Text 2" w:uiPriority="99"/>
    <w:lsdException w:name="Body Text Indent 2" w:uiPriority="99"/>
    <w:lsdException w:name="Body Text Indent 3" w:uiPriority="99"/>
    <w:lsdException w:name="Strong" w:uiPriority="99" w:qFormat="1"/>
    <w:lsdException w:name="Emphasis" w:uiPriority="99" w:qFormat="1"/>
    <w:lsdException w:name="Document Map" w:uiPriority="99"/>
    <w:lsdException w:name="No List" w:uiPriority="99"/>
    <w:lsdException w:name="Balloon Text" w:uiPriority="99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40CBA"/>
    <w:rPr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7F0FE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FC413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3029B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FC413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3029B"/>
    <w:pPr>
      <w:spacing w:before="240" w:after="60"/>
      <w:outlineLvl w:val="4"/>
    </w:pPr>
    <w:rPr>
      <w:rFonts w:ascii="Arial Narrow" w:hAnsi="Arial Narrow" w:cs="Arial Narrow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3029B"/>
    <w:pPr>
      <w:spacing w:before="240" w:after="60"/>
      <w:outlineLvl w:val="5"/>
    </w:pPr>
    <w:rPr>
      <w:rFonts w:ascii="Arial Narrow" w:hAnsi="Arial Narrow" w:cs="Arial Narrow"/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3029B"/>
    <w:pPr>
      <w:spacing w:before="240" w:after="60"/>
      <w:outlineLvl w:val="6"/>
    </w:pPr>
    <w:rPr>
      <w:rFonts w:ascii="Arial Narrow" w:hAnsi="Arial Narrow" w:cs="Arial Narrow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9"/>
    <w:qFormat/>
    <w:rsid w:val="0073029B"/>
    <w:pPr>
      <w:spacing w:before="240" w:after="60"/>
      <w:outlineLvl w:val="7"/>
    </w:pPr>
    <w:rPr>
      <w:rFonts w:ascii="Arial Narrow" w:hAnsi="Arial Narrow" w:cs="Arial Narrow"/>
      <w:i/>
      <w:iCs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73029B"/>
    <w:pPr>
      <w:spacing w:before="240" w:after="60"/>
      <w:outlineLvl w:val="8"/>
    </w:pPr>
    <w:rPr>
      <w:rFonts w:ascii="Cambria" w:hAnsi="Cambria" w:cs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73029B"/>
    <w:rPr>
      <w:rFonts w:ascii="Arial" w:hAnsi="Arial" w:cs="Arial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link w:val="Nadpis2"/>
    <w:uiPriority w:val="99"/>
    <w:locked/>
    <w:rsid w:val="0073029B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Nadpis3Char">
    <w:name w:val="Nadpis 3 Char"/>
    <w:link w:val="Nadpis3"/>
    <w:uiPriority w:val="99"/>
    <w:rsid w:val="0073029B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Nadpis4Char">
    <w:name w:val="Nadpis 4 Char"/>
    <w:link w:val="Nadpis4"/>
    <w:uiPriority w:val="99"/>
    <w:locked/>
    <w:rsid w:val="0073029B"/>
    <w:rPr>
      <w:b/>
      <w:bCs/>
      <w:sz w:val="28"/>
      <w:szCs w:val="28"/>
      <w:lang w:eastAsia="en-US"/>
    </w:rPr>
  </w:style>
  <w:style w:type="character" w:customStyle="1" w:styleId="Nadpis5Char">
    <w:name w:val="Nadpis 5 Char"/>
    <w:link w:val="Nadpis5"/>
    <w:uiPriority w:val="99"/>
    <w:rsid w:val="0073029B"/>
    <w:rPr>
      <w:rFonts w:ascii="Arial Narrow" w:hAnsi="Arial Narrow" w:cs="Arial Narrow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link w:val="Nadpis6"/>
    <w:uiPriority w:val="99"/>
    <w:rsid w:val="0073029B"/>
    <w:rPr>
      <w:rFonts w:ascii="Arial Narrow" w:hAnsi="Arial Narrow" w:cs="Arial Narrow"/>
      <w:b/>
      <w:bCs/>
      <w:sz w:val="22"/>
      <w:szCs w:val="22"/>
      <w:lang w:eastAsia="en-US"/>
    </w:rPr>
  </w:style>
  <w:style w:type="character" w:customStyle="1" w:styleId="Nadpis7Char">
    <w:name w:val="Nadpis 7 Char"/>
    <w:link w:val="Nadpis7"/>
    <w:uiPriority w:val="99"/>
    <w:rsid w:val="0073029B"/>
    <w:rPr>
      <w:rFonts w:ascii="Arial Narrow" w:hAnsi="Arial Narrow" w:cs="Arial Narrow"/>
      <w:sz w:val="22"/>
      <w:szCs w:val="22"/>
      <w:lang w:eastAsia="en-US"/>
    </w:rPr>
  </w:style>
  <w:style w:type="character" w:customStyle="1" w:styleId="Nadpis8Char">
    <w:name w:val="Nadpis 8 Char"/>
    <w:link w:val="Nadpis8"/>
    <w:uiPriority w:val="99"/>
    <w:rsid w:val="0073029B"/>
    <w:rPr>
      <w:rFonts w:ascii="Arial Narrow" w:hAnsi="Arial Narrow" w:cs="Arial Narrow"/>
      <w:i/>
      <w:iCs/>
      <w:sz w:val="22"/>
      <w:szCs w:val="22"/>
      <w:lang w:eastAsia="en-US"/>
    </w:rPr>
  </w:style>
  <w:style w:type="character" w:customStyle="1" w:styleId="Nadpis9Char">
    <w:name w:val="Nadpis 9 Char"/>
    <w:link w:val="Nadpis9"/>
    <w:uiPriority w:val="99"/>
    <w:rsid w:val="0073029B"/>
    <w:rPr>
      <w:rFonts w:ascii="Cambria" w:hAnsi="Cambria" w:cs="Cambria"/>
      <w:sz w:val="22"/>
      <w:szCs w:val="22"/>
      <w:lang w:eastAsia="en-US"/>
    </w:rPr>
  </w:style>
  <w:style w:type="paragraph" w:styleId="Normlnywebov">
    <w:name w:val="Normal (Web)"/>
    <w:basedOn w:val="Normlny"/>
    <w:rsid w:val="00D01172"/>
    <w:pPr>
      <w:spacing w:before="100" w:beforeAutospacing="1" w:after="100" w:afterAutospacing="1"/>
    </w:pPr>
    <w:rPr>
      <w:rFonts w:ascii="Tahoma" w:hAnsi="Tahoma"/>
      <w:szCs w:val="24"/>
      <w:lang w:val="en-US"/>
    </w:rPr>
  </w:style>
  <w:style w:type="paragraph" w:styleId="Zarkazkladnhotextu">
    <w:name w:val="Body Text Indent"/>
    <w:basedOn w:val="Normlny"/>
    <w:link w:val="ZarkazkladnhotextuChar"/>
    <w:uiPriority w:val="99"/>
    <w:rsid w:val="00D42477"/>
    <w:pPr>
      <w:ind w:firstLine="708"/>
      <w:jc w:val="both"/>
    </w:pPr>
  </w:style>
  <w:style w:type="character" w:customStyle="1" w:styleId="ZarkazkladnhotextuChar">
    <w:name w:val="Zarážka základného textu Char"/>
    <w:link w:val="Zarkazkladnhotextu"/>
    <w:uiPriority w:val="99"/>
    <w:locked/>
    <w:rsid w:val="0073029B"/>
    <w:rPr>
      <w:lang w:eastAsia="en-US"/>
    </w:rPr>
  </w:style>
  <w:style w:type="character" w:styleId="Siln">
    <w:name w:val="Strong"/>
    <w:uiPriority w:val="99"/>
    <w:qFormat/>
    <w:rsid w:val="0072558F"/>
    <w:rPr>
      <w:b/>
      <w:bCs/>
    </w:rPr>
  </w:style>
  <w:style w:type="paragraph" w:customStyle="1" w:styleId="NormalTahoma">
    <w:name w:val="Normal + Tahoma"/>
    <w:aliases w:val="7.5 pt"/>
    <w:basedOn w:val="Normlny"/>
    <w:rsid w:val="00C41449"/>
    <w:rPr>
      <w:rFonts w:ascii="Tahoma" w:hAnsi="Tahoma" w:cs="Tahoma"/>
    </w:rPr>
  </w:style>
  <w:style w:type="paragraph" w:styleId="truktradokumentu">
    <w:name w:val="Document Map"/>
    <w:basedOn w:val="Normlny"/>
    <w:link w:val="truktradokumentuChar"/>
    <w:uiPriority w:val="99"/>
    <w:semiHidden/>
    <w:rsid w:val="00403D96"/>
    <w:pPr>
      <w:shd w:val="clear" w:color="auto" w:fill="000080"/>
    </w:pPr>
    <w:rPr>
      <w:rFonts w:ascii="Tahoma" w:hAnsi="Tahoma" w:cs="Tahoma"/>
    </w:rPr>
  </w:style>
  <w:style w:type="character" w:customStyle="1" w:styleId="truktradokumentuChar">
    <w:name w:val="Štruktúra dokumentu Char"/>
    <w:link w:val="truktradokumentu"/>
    <w:uiPriority w:val="99"/>
    <w:semiHidden/>
    <w:locked/>
    <w:rsid w:val="0073029B"/>
    <w:rPr>
      <w:rFonts w:ascii="Tahoma" w:hAnsi="Tahoma" w:cs="Tahoma"/>
      <w:shd w:val="clear" w:color="auto" w:fill="000080"/>
      <w:lang w:eastAsia="en-US"/>
    </w:rPr>
  </w:style>
  <w:style w:type="paragraph" w:styleId="Pta">
    <w:name w:val="footer"/>
    <w:basedOn w:val="Normlny"/>
    <w:link w:val="PtaChar"/>
    <w:uiPriority w:val="99"/>
    <w:rsid w:val="008C1980"/>
    <w:pPr>
      <w:tabs>
        <w:tab w:val="center" w:pos="4536"/>
        <w:tab w:val="right" w:pos="9072"/>
      </w:tabs>
    </w:pPr>
    <w:rPr>
      <w:rFonts w:ascii="Arial" w:hAnsi="Arial"/>
      <w:noProof/>
      <w:lang w:eastAsia="cs-CZ"/>
    </w:rPr>
  </w:style>
  <w:style w:type="character" w:customStyle="1" w:styleId="PtaChar">
    <w:name w:val="Päta Char"/>
    <w:link w:val="Pta"/>
    <w:uiPriority w:val="99"/>
    <w:rsid w:val="008C1980"/>
    <w:rPr>
      <w:rFonts w:ascii="Arial" w:hAnsi="Arial"/>
      <w:noProof/>
      <w:lang w:val="sk-SK" w:eastAsia="cs-CZ"/>
    </w:rPr>
  </w:style>
  <w:style w:type="character" w:styleId="slostrany">
    <w:name w:val="page number"/>
    <w:basedOn w:val="Predvolenpsmoodseku"/>
    <w:uiPriority w:val="99"/>
    <w:rsid w:val="008C1980"/>
  </w:style>
  <w:style w:type="paragraph" w:styleId="Zkladntext2">
    <w:name w:val="Body Text 2"/>
    <w:basedOn w:val="Normlny"/>
    <w:link w:val="Zkladntext2Char"/>
    <w:uiPriority w:val="99"/>
    <w:rsid w:val="00C213A6"/>
    <w:pPr>
      <w:spacing w:after="120" w:line="480" w:lineRule="auto"/>
    </w:pPr>
  </w:style>
  <w:style w:type="character" w:customStyle="1" w:styleId="Zkladntext2Char">
    <w:name w:val="Základný text 2 Char"/>
    <w:link w:val="Zkladntext2"/>
    <w:uiPriority w:val="99"/>
    <w:locked/>
    <w:rsid w:val="0073029B"/>
    <w:rPr>
      <w:lang w:eastAsia="en-US"/>
    </w:rPr>
  </w:style>
  <w:style w:type="character" w:customStyle="1" w:styleId="ra">
    <w:name w:val="ra"/>
    <w:basedOn w:val="Predvolenpsmoodseku"/>
    <w:rsid w:val="00C213A6"/>
  </w:style>
  <w:style w:type="paragraph" w:styleId="Zkladntext">
    <w:name w:val="Body Text"/>
    <w:basedOn w:val="Normlny"/>
    <w:link w:val="ZkladntextChar"/>
    <w:uiPriority w:val="99"/>
    <w:rsid w:val="00FC4134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73029B"/>
    <w:rPr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rsid w:val="00FC4134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uiPriority w:val="99"/>
    <w:locked/>
    <w:rsid w:val="0073029B"/>
    <w:rPr>
      <w:lang w:eastAsia="en-US"/>
    </w:rPr>
  </w:style>
  <w:style w:type="paragraph" w:styleId="Nzov">
    <w:name w:val="Title"/>
    <w:basedOn w:val="Normlny"/>
    <w:link w:val="NzovChar"/>
    <w:uiPriority w:val="99"/>
    <w:qFormat/>
    <w:rsid w:val="00FC4134"/>
    <w:pPr>
      <w:jc w:val="center"/>
    </w:pPr>
    <w:rPr>
      <w:rFonts w:ascii="Tahoma" w:hAnsi="Tahoma" w:cs="Tahoma"/>
      <w:b/>
      <w:bCs/>
      <w:sz w:val="32"/>
      <w:szCs w:val="24"/>
      <w:lang w:eastAsia="cs-CZ"/>
    </w:rPr>
  </w:style>
  <w:style w:type="character" w:customStyle="1" w:styleId="NzovChar">
    <w:name w:val="Názov Char"/>
    <w:link w:val="Nzov"/>
    <w:uiPriority w:val="99"/>
    <w:locked/>
    <w:rsid w:val="0073029B"/>
    <w:rPr>
      <w:rFonts w:ascii="Tahoma" w:hAnsi="Tahoma" w:cs="Tahoma"/>
      <w:b/>
      <w:bCs/>
      <w:sz w:val="32"/>
      <w:szCs w:val="24"/>
      <w:lang w:eastAsia="cs-CZ"/>
    </w:rPr>
  </w:style>
  <w:style w:type="paragraph" w:styleId="Hlavika">
    <w:name w:val="header"/>
    <w:basedOn w:val="Normlny"/>
    <w:link w:val="HlavikaChar"/>
    <w:uiPriority w:val="99"/>
    <w:rsid w:val="00F47675"/>
    <w:pPr>
      <w:tabs>
        <w:tab w:val="center" w:pos="4536"/>
        <w:tab w:val="right" w:pos="9072"/>
      </w:tabs>
    </w:pPr>
    <w:rPr>
      <w:rFonts w:ascii="Arial" w:hAnsi="Arial" w:cs="Courier New"/>
      <w:sz w:val="24"/>
      <w:lang w:eastAsia="sk-SK"/>
    </w:rPr>
  </w:style>
  <w:style w:type="character" w:customStyle="1" w:styleId="HlavikaChar">
    <w:name w:val="Hlavička Char"/>
    <w:link w:val="Hlavika"/>
    <w:uiPriority w:val="99"/>
    <w:locked/>
    <w:rsid w:val="0073029B"/>
    <w:rPr>
      <w:rFonts w:ascii="Arial" w:hAnsi="Arial" w:cs="Courier New"/>
      <w:sz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73029B"/>
    <w:pPr>
      <w:spacing w:after="60"/>
      <w:jc w:val="center"/>
      <w:outlineLvl w:val="1"/>
    </w:pPr>
    <w:rPr>
      <w:rFonts w:ascii="Cambria" w:hAnsi="Cambria" w:cs="Cambria"/>
      <w:sz w:val="22"/>
      <w:szCs w:val="22"/>
    </w:rPr>
  </w:style>
  <w:style w:type="character" w:customStyle="1" w:styleId="PodtitulChar">
    <w:name w:val="Podtitul Char"/>
    <w:link w:val="Podtitul"/>
    <w:uiPriority w:val="99"/>
    <w:rsid w:val="0073029B"/>
    <w:rPr>
      <w:rFonts w:ascii="Cambria" w:hAnsi="Cambria" w:cs="Cambria"/>
      <w:sz w:val="22"/>
      <w:szCs w:val="22"/>
      <w:lang w:eastAsia="en-US"/>
    </w:rPr>
  </w:style>
  <w:style w:type="character" w:styleId="Zvraznenie">
    <w:name w:val="Emphasis"/>
    <w:uiPriority w:val="99"/>
    <w:qFormat/>
    <w:rsid w:val="0073029B"/>
    <w:rPr>
      <w:rFonts w:ascii="Calibri" w:hAnsi="Calibri" w:cs="Calibri"/>
      <w:b/>
      <w:bCs/>
      <w:i/>
      <w:iCs/>
    </w:rPr>
  </w:style>
  <w:style w:type="paragraph" w:customStyle="1" w:styleId="TopHeader">
    <w:name w:val="Top Header"/>
    <w:basedOn w:val="Normlny"/>
    <w:uiPriority w:val="99"/>
    <w:rsid w:val="0073029B"/>
    <w:pPr>
      <w:jc w:val="center"/>
    </w:pPr>
    <w:rPr>
      <w:rFonts w:ascii="Arial Narrow" w:hAnsi="Arial Narrow" w:cs="Arial Narrow"/>
      <w:b/>
      <w:bCs/>
      <w:sz w:val="22"/>
      <w:szCs w:val="22"/>
    </w:rPr>
  </w:style>
  <w:style w:type="character" w:styleId="Odkaznapoznmkupodiarou">
    <w:name w:val="footnote reference"/>
    <w:uiPriority w:val="99"/>
    <w:rsid w:val="0073029B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rsid w:val="0073029B"/>
    <w:rPr>
      <w:rFonts w:ascii="Arial Narrow" w:hAnsi="Arial Narrow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rsid w:val="0073029B"/>
    <w:rPr>
      <w:rFonts w:ascii="Arial Narrow" w:hAnsi="Arial Narrow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73029B"/>
    <w:pPr>
      <w:ind w:left="708" w:firstLine="708"/>
      <w:jc w:val="both"/>
    </w:pPr>
    <w:rPr>
      <w:rFonts w:ascii="Arial Narrow" w:hAnsi="Arial Narrow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rsid w:val="0073029B"/>
    <w:rPr>
      <w:rFonts w:ascii="Arial Narrow" w:hAnsi="Arial Narrow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73029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rsid w:val="0073029B"/>
    <w:rPr>
      <w:rFonts w:ascii="Tahoma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85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jka\finus\doc\poznamky_1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87B1F6-AEFA-4127-82EA-42AB90F608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poznamky_1</Template>
  <TotalTime>66</TotalTime>
  <Pages>17</Pages>
  <Words>6770</Words>
  <Characters>38595</Characters>
  <Application>Microsoft Office Word</Application>
  <DocSecurity>0</DocSecurity>
  <Lines>321</Lines>
  <Paragraphs>90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>«najomca_nazov»</vt:lpstr>
      <vt:lpstr>«najomca_nazov»</vt:lpstr>
      <vt:lpstr>«najomca_nazov»</vt:lpstr>
    </vt:vector>
  </TitlesOfParts>
  <Company>None</Company>
  <LinksUpToDate>false</LinksUpToDate>
  <CharactersWithSpaces>45275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«najomca_nazov»</dc:title>
  <dc:creator>Majka</dc:creator>
  <cp:lastModifiedBy>Majka</cp:lastModifiedBy>
  <cp:revision>8</cp:revision>
  <cp:lastPrinted>2009-07-30T10:15:00Z</cp:lastPrinted>
  <dcterms:created xsi:type="dcterms:W3CDTF">2014-03-13T22:25:00Z</dcterms:created>
  <dcterms:modified xsi:type="dcterms:W3CDTF">2014-03-26T13:22:00Z</dcterms:modified>
</cp:coreProperties>
</file>