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EB" w:rsidRPr="00047A74" w:rsidRDefault="00B458EB" w:rsidP="00A04E5F">
      <w:pPr>
        <w:spacing w:after="0" w:line="240" w:lineRule="auto"/>
        <w:rPr>
          <w:sz w:val="24"/>
          <w:szCs w:val="24"/>
        </w:rPr>
      </w:pPr>
    </w:p>
    <w:p w:rsidR="00B458EB" w:rsidRDefault="00B458EB" w:rsidP="00A04E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</w:p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0"/>
        <w:gridCol w:w="3400"/>
        <w:gridCol w:w="340"/>
      </w:tblGrid>
      <w:tr w:rsidR="00B458EB" w:rsidRPr="00346755" w:rsidTr="00346755">
        <w:tc>
          <w:tcPr>
            <w:tcW w:w="6800" w:type="dxa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B458EB" w:rsidRPr="00346755" w:rsidRDefault="00B458EB" w:rsidP="00346755">
            <w:pPr>
              <w:spacing w:after="0" w:line="240" w:lineRule="auto"/>
              <w:jc w:val="center"/>
            </w:pPr>
            <w:r w:rsidRPr="00346755">
              <w:t>Poznámky Úč POD 3 - 04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Pr="00EF5815" w:rsidRDefault="00B458EB" w:rsidP="00EF5815">
      <w:pPr>
        <w:spacing w:after="0" w:line="240" w:lineRule="auto"/>
        <w:jc w:val="center"/>
        <w:rPr>
          <w:b/>
          <w:sz w:val="28"/>
          <w:szCs w:val="28"/>
        </w:rPr>
      </w:pPr>
      <w:r w:rsidRPr="00EF5815">
        <w:rPr>
          <w:b/>
          <w:sz w:val="28"/>
          <w:szCs w:val="28"/>
        </w:rPr>
        <w:t>POZNÁMKY</w:t>
      </w:r>
    </w:p>
    <w:p w:rsidR="00B458EB" w:rsidRPr="00EF5815" w:rsidRDefault="00B458EB" w:rsidP="00EF5815">
      <w:pPr>
        <w:spacing w:after="0" w:line="240" w:lineRule="auto"/>
        <w:jc w:val="center"/>
        <w:rPr>
          <w:sz w:val="28"/>
          <w:szCs w:val="28"/>
        </w:rPr>
      </w:pPr>
      <w:r w:rsidRPr="00EF5815">
        <w:rPr>
          <w:sz w:val="28"/>
          <w:szCs w:val="28"/>
        </w:rPr>
        <w:t>individuálnej účtovnej závierky</w:t>
      </w:r>
    </w:p>
    <w:p w:rsidR="00B458EB" w:rsidRDefault="00B458EB" w:rsidP="00EF5815">
      <w:pPr>
        <w:spacing w:after="0" w:line="240" w:lineRule="auto"/>
        <w:jc w:val="center"/>
        <w:rPr>
          <w:sz w:val="28"/>
          <w:szCs w:val="28"/>
        </w:rPr>
      </w:pPr>
      <w:r w:rsidRPr="00EF5815">
        <w:rPr>
          <w:sz w:val="28"/>
          <w:szCs w:val="28"/>
        </w:rPr>
        <w:t>zostavenej k 31.12.201</w:t>
      </w:r>
      <w:r>
        <w:rPr>
          <w:sz w:val="28"/>
          <w:szCs w:val="28"/>
        </w:rPr>
        <w:t>3</w:t>
      </w:r>
    </w:p>
    <w:p w:rsidR="00B458EB" w:rsidRPr="00CD6ABE" w:rsidRDefault="00B458EB" w:rsidP="00EF5815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CD6ABE">
        <w:rPr>
          <w:sz w:val="24"/>
          <w:szCs w:val="24"/>
        </w:rPr>
        <w:t>(v celých EUR)</w:t>
      </w:r>
    </w:p>
    <w:bookmarkEnd w:id="0"/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7B47D7">
      <w:pPr>
        <w:spacing w:after="0" w:line="240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>mesiac       rok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mesiac     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340"/>
        <w:gridCol w:w="340"/>
        <w:gridCol w:w="340"/>
        <w:gridCol w:w="340"/>
        <w:gridCol w:w="340"/>
        <w:gridCol w:w="340"/>
        <w:gridCol w:w="340"/>
        <w:gridCol w:w="340"/>
        <w:gridCol w:w="102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Za obdobie od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do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8658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Za bezprostredne         mesiac       rok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mesiac     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340"/>
        <w:gridCol w:w="340"/>
        <w:gridCol w:w="340"/>
        <w:gridCol w:w="340"/>
        <w:gridCol w:w="340"/>
        <w:gridCol w:w="340"/>
        <w:gridCol w:w="340"/>
        <w:gridCol w:w="340"/>
        <w:gridCol w:w="102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predchádzajúce obdobie od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do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6B70D9">
      <w:pPr>
        <w:spacing w:after="0" w:line="24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Dátum vzniku účtovnej jednotky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Účtovná závierka:            Účtovná závierka: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2040"/>
        <w:gridCol w:w="341"/>
        <w:gridCol w:w="272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0"/>
                <w:szCs w:val="20"/>
              </w:rPr>
            </w:pPr>
            <w:r w:rsidRPr="00346755">
              <w:rPr>
                <w:sz w:val="20"/>
                <w:szCs w:val="20"/>
              </w:rPr>
              <w:t>riadna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 w:rsidRPr="00346755">
              <w:rPr>
                <w:sz w:val="24"/>
                <w:szCs w:val="24"/>
              </w:rPr>
              <w:t>X</w:t>
            </w:r>
          </w:p>
        </w:tc>
        <w:tc>
          <w:tcPr>
            <w:tcW w:w="272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0"/>
                <w:szCs w:val="20"/>
              </w:rPr>
            </w:pPr>
            <w:r w:rsidRPr="00346755">
              <w:rPr>
                <w:sz w:val="20"/>
                <w:szCs w:val="20"/>
              </w:rPr>
              <w:t>zostavená</w:t>
            </w:r>
          </w:p>
        </w:tc>
      </w:tr>
      <w:tr w:rsidR="00B458EB" w:rsidRPr="00346755" w:rsidTr="00346755">
        <w:tc>
          <w:tcPr>
            <w:tcW w:w="5100" w:type="dxa"/>
            <w:gridSpan w:val="15"/>
            <w:vMerge w:val="restart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0"/>
                <w:szCs w:val="20"/>
              </w:rPr>
            </w:pPr>
            <w:r w:rsidRPr="00346755">
              <w:rPr>
                <w:sz w:val="20"/>
                <w:szCs w:val="20"/>
              </w:rPr>
              <w:t>mimoriadna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0"/>
                <w:szCs w:val="20"/>
              </w:rPr>
            </w:pPr>
            <w:r w:rsidRPr="00346755">
              <w:rPr>
                <w:sz w:val="20"/>
                <w:szCs w:val="20"/>
              </w:rPr>
              <w:t>schválená</w:t>
            </w:r>
          </w:p>
        </w:tc>
      </w:tr>
      <w:tr w:rsidR="00B458EB" w:rsidRPr="00346755" w:rsidTr="00346755">
        <w:tc>
          <w:tcPr>
            <w:tcW w:w="5100" w:type="dxa"/>
            <w:gridSpan w:val="15"/>
            <w:vMerge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0"/>
                <w:szCs w:val="20"/>
              </w:rPr>
            </w:pPr>
            <w:r w:rsidRPr="00346755">
              <w:rPr>
                <w:sz w:val="20"/>
                <w:szCs w:val="20"/>
              </w:rPr>
              <w:t>priebežná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3F6C70">
      <w:pPr>
        <w:spacing w:after="0" w:line="24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IČO                                                  DIČ                                                                     Kód SK NACE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Pr="00047A74" w:rsidRDefault="00B458EB" w:rsidP="00504F8D">
      <w:pPr>
        <w:spacing w:after="0" w:line="24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Obchodné meno (názov)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55"/>
        <w:gridCol w:w="370"/>
        <w:gridCol w:w="364"/>
        <w:gridCol w:w="355"/>
        <w:gridCol w:w="347"/>
        <w:gridCol w:w="340"/>
        <w:gridCol w:w="340"/>
        <w:gridCol w:w="340"/>
        <w:gridCol w:w="340"/>
        <w:gridCol w:w="347"/>
        <w:gridCol w:w="340"/>
        <w:gridCol w:w="37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975A00">
      <w:pPr>
        <w:spacing w:after="0" w:line="24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Sídlo účtovnej jednotky</w:t>
      </w:r>
    </w:p>
    <w:p w:rsidR="00B458EB" w:rsidRPr="00975A00" w:rsidRDefault="00B458EB" w:rsidP="00975A00">
      <w:pPr>
        <w:spacing w:after="0" w:line="240" w:lineRule="auto"/>
        <w:ind w:hanging="142"/>
      </w:pPr>
      <w:r w:rsidRPr="00975A00"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7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Pr="00975A00" w:rsidRDefault="00B458EB" w:rsidP="00975A00">
      <w:pPr>
        <w:spacing w:after="0" w:line="240" w:lineRule="auto"/>
        <w:ind w:hanging="142"/>
      </w:pPr>
      <w:r w:rsidRPr="00975A00">
        <w:t>PSČ</w:t>
      </w:r>
      <w:r>
        <w:t xml:space="preserve">                                   Názov 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"/>
        <w:gridCol w:w="341"/>
        <w:gridCol w:w="341"/>
        <w:gridCol w:w="341"/>
        <w:gridCol w:w="341"/>
        <w:gridCol w:w="338"/>
        <w:gridCol w:w="371"/>
        <w:gridCol w:w="375"/>
        <w:gridCol w:w="353"/>
        <w:gridCol w:w="355"/>
        <w:gridCol w:w="337"/>
        <w:gridCol w:w="364"/>
        <w:gridCol w:w="370"/>
        <w:gridCol w:w="347"/>
        <w:gridCol w:w="371"/>
        <w:gridCol w:w="338"/>
        <w:gridCol w:w="344"/>
        <w:gridCol w:w="35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Pr="00D174F6" w:rsidRDefault="00B458EB" w:rsidP="00D174F6">
      <w:pPr>
        <w:spacing w:after="0" w:line="240" w:lineRule="auto"/>
        <w:ind w:hanging="142"/>
      </w:pPr>
      <w:r w:rsidRPr="00D174F6">
        <w:t>Číslo telefónu</w:t>
      </w:r>
      <w:r>
        <w:t xml:space="preserve">                                                                              Číslo faxu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Pr="004C6180" w:rsidRDefault="00B458EB" w:rsidP="004C6180">
      <w:pPr>
        <w:spacing w:after="0" w:line="240" w:lineRule="auto"/>
        <w:ind w:hanging="142"/>
      </w:pPr>
      <w:r w:rsidRPr="004C6180">
        <w:t>E-mailová adresa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458EB" w:rsidRPr="00346755" w:rsidTr="00346755"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20"/>
        <w:gridCol w:w="2720"/>
        <w:gridCol w:w="2380"/>
        <w:gridCol w:w="2720"/>
      </w:tblGrid>
      <w:tr w:rsidR="00B458EB" w:rsidRPr="00346755" w:rsidTr="00346755">
        <w:tc>
          <w:tcPr>
            <w:tcW w:w="2720" w:type="dxa"/>
          </w:tcPr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Zostavené dňa:</w:t>
            </w:r>
          </w:p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  <w:p w:rsidR="00B458EB" w:rsidRPr="00346755" w:rsidRDefault="00B458EB" w:rsidP="00D812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11.03.2014</w:t>
            </w:r>
          </w:p>
        </w:tc>
        <w:tc>
          <w:tcPr>
            <w:tcW w:w="2720" w:type="dxa"/>
            <w:vMerge w:val="restart"/>
          </w:tcPr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Podpisový vzor osoby zodpovednej za vedenie</w:t>
            </w:r>
          </w:p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účtovníctva:</w:t>
            </w:r>
          </w:p>
          <w:p w:rsidR="00B458EB" w:rsidRPr="00346755" w:rsidRDefault="00B458EB" w:rsidP="0034675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</w:tcPr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Podpisový záznam osoby zodpovednej za zostavenie</w:t>
            </w:r>
          </w:p>
          <w:p w:rsidR="00B458EB" w:rsidRPr="00346755" w:rsidRDefault="00B458EB" w:rsidP="00346755">
            <w:pPr>
              <w:spacing w:after="0" w:line="240" w:lineRule="auto"/>
              <w:rPr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účtovnej závierky:</w:t>
            </w:r>
          </w:p>
        </w:tc>
        <w:tc>
          <w:tcPr>
            <w:tcW w:w="2720" w:type="dxa"/>
            <w:vMerge w:val="restart"/>
          </w:tcPr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Podpisový záznam člena štatutárneho orgánu účtovnej</w:t>
            </w:r>
          </w:p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jednotky alebo fyzickej osoby,</w:t>
            </w:r>
          </w:p>
          <w:p w:rsidR="00B458EB" w:rsidRPr="00346755" w:rsidRDefault="00B458EB" w:rsidP="00346755">
            <w:pPr>
              <w:spacing w:after="0" w:line="240" w:lineRule="auto"/>
              <w:rPr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ktorá je účtovnou jednotkou:</w:t>
            </w:r>
          </w:p>
        </w:tc>
      </w:tr>
      <w:tr w:rsidR="00B458EB" w:rsidRPr="00346755" w:rsidTr="00346755">
        <w:tc>
          <w:tcPr>
            <w:tcW w:w="2720" w:type="dxa"/>
          </w:tcPr>
          <w:p w:rsidR="00B458EB" w:rsidRPr="00346755" w:rsidRDefault="00B458EB" w:rsidP="003467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46755">
              <w:rPr>
                <w:b/>
                <w:sz w:val="18"/>
                <w:szCs w:val="18"/>
              </w:rPr>
              <w:t>Schválené dňa:</w:t>
            </w:r>
          </w:p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B458EB" w:rsidRPr="00346755" w:rsidRDefault="00B458EB" w:rsidP="003467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7B47D7">
      <w:pPr>
        <w:spacing w:after="0" w:line="240" w:lineRule="auto"/>
        <w:rPr>
          <w:sz w:val="24"/>
          <w:szCs w:val="24"/>
        </w:rPr>
      </w:pPr>
    </w:p>
    <w:p w:rsidR="00B458EB" w:rsidRDefault="00B458EB" w:rsidP="00D81232">
      <w:pPr>
        <w:pStyle w:val="Heading1"/>
        <w:rPr>
          <w:rFonts w:ascii="Bookman Old Style" w:hAnsi="Bookman Old Style"/>
        </w:rPr>
      </w:pPr>
      <w:bookmarkStart w:id="1" w:name="_Toc530739894"/>
      <w:r>
        <w:rPr>
          <w:rFonts w:ascii="Bookman Old Style" w:hAnsi="Bookman Old Style"/>
        </w:rPr>
        <w:t>A ) Informácie o účtovnej jednotke</w:t>
      </w:r>
      <w:bookmarkEnd w:id="1"/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Default="00B458EB" w:rsidP="00D81232">
      <w:pPr>
        <w:pStyle w:val="Heading2"/>
        <w:numPr>
          <w:ilvl w:val="0"/>
          <w:numId w:val="7"/>
        </w:numPr>
        <w:rPr>
          <w:rFonts w:ascii="Bookman Old Style" w:hAnsi="Bookman Old Style"/>
        </w:rPr>
      </w:pPr>
      <w:bookmarkStart w:id="2" w:name="_Toc530739895"/>
      <w:r>
        <w:rPr>
          <w:rFonts w:ascii="Bookman Old Style" w:hAnsi="Bookman Old Style"/>
        </w:rPr>
        <w:t>Obchodné meno a sídlo spoločnosti:</w:t>
      </w:r>
      <w:bookmarkEnd w:id="2"/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2F4C13" w:rsidRDefault="00B458EB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LAUDARE s.r.o.</w:t>
      </w:r>
    </w:p>
    <w:p w:rsidR="00B458EB" w:rsidRPr="002F4C13" w:rsidRDefault="00B458EB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SNP 71/20</w:t>
      </w:r>
      <w:r>
        <w:rPr>
          <w:rFonts w:ascii="Calibri" w:hAnsi="Calibri"/>
        </w:rPr>
        <w:tab/>
      </w:r>
    </w:p>
    <w:p w:rsidR="00B458EB" w:rsidRPr="002F4C13" w:rsidRDefault="00B458EB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 xml:space="preserve">Nová Dubnica 018 51 </w:t>
      </w:r>
    </w:p>
    <w:p w:rsidR="00B458EB" w:rsidRPr="002F4C13" w:rsidRDefault="00B458EB" w:rsidP="00797114">
      <w:pPr>
        <w:pStyle w:val="BodyText"/>
        <w:ind w:firstLine="120"/>
        <w:rPr>
          <w:rFonts w:ascii="Calibri" w:hAnsi="Calibri"/>
        </w:rPr>
      </w:pPr>
      <w:r w:rsidRPr="002F4C13">
        <w:rPr>
          <w:rFonts w:ascii="Calibri" w:hAnsi="Calibri"/>
        </w:rPr>
        <w:t xml:space="preserve">IČO :  </w:t>
      </w:r>
      <w:r>
        <w:rPr>
          <w:rFonts w:ascii="Calibri" w:hAnsi="Calibri"/>
        </w:rPr>
        <w:t>36 844 896</w:t>
      </w:r>
    </w:p>
    <w:p w:rsidR="00B458EB" w:rsidRPr="002F4C13" w:rsidRDefault="00B458EB" w:rsidP="00D81232">
      <w:pPr>
        <w:pStyle w:val="BodyText"/>
        <w:rPr>
          <w:rFonts w:ascii="Calibri" w:hAnsi="Calibri"/>
        </w:rPr>
      </w:pPr>
      <w:r w:rsidRPr="002F4C1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2F4C13">
        <w:rPr>
          <w:rFonts w:ascii="Calibri" w:hAnsi="Calibri"/>
        </w:rPr>
        <w:t xml:space="preserve"> DIČ  :  </w:t>
      </w:r>
      <w:r>
        <w:rPr>
          <w:rFonts w:ascii="Calibri" w:hAnsi="Calibri"/>
        </w:rPr>
        <w:t>2022462310</w:t>
      </w:r>
    </w:p>
    <w:p w:rsidR="00B458EB" w:rsidRPr="002F4C13" w:rsidRDefault="00B458EB" w:rsidP="00D81232">
      <w:pPr>
        <w:pStyle w:val="BodyText"/>
        <w:rPr>
          <w:rFonts w:ascii="Calibri" w:hAnsi="Calibri"/>
        </w:rPr>
      </w:pPr>
    </w:p>
    <w:p w:rsidR="00B458EB" w:rsidRDefault="00B458EB" w:rsidP="00D81232">
      <w:pPr>
        <w:rPr>
          <w:rStyle w:val="ra"/>
          <w:sz w:val="18"/>
          <w:szCs w:val="18"/>
        </w:rPr>
      </w:pPr>
      <w:r w:rsidRPr="002F4C13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LAUDARE s.r.o.</w:t>
      </w:r>
      <w:r w:rsidRPr="002F4C13">
        <w:rPr>
          <w:rStyle w:val="ra"/>
          <w:sz w:val="18"/>
          <w:szCs w:val="18"/>
        </w:rPr>
        <w:t xml:space="preserve"> </w:t>
      </w:r>
      <w:r w:rsidRPr="002F4C13">
        <w:rPr>
          <w:sz w:val="18"/>
          <w:szCs w:val="18"/>
        </w:rPr>
        <w:t xml:space="preserve">(ďalej len Spoločnosť) bola do obchodného registra zapísaná </w:t>
      </w:r>
      <w:r>
        <w:rPr>
          <w:sz w:val="18"/>
          <w:szCs w:val="18"/>
        </w:rPr>
        <w:t>09</w:t>
      </w:r>
      <w:r w:rsidRPr="002F4C13">
        <w:rPr>
          <w:sz w:val="18"/>
          <w:szCs w:val="18"/>
        </w:rPr>
        <w:t>.</w:t>
      </w:r>
      <w:r>
        <w:rPr>
          <w:sz w:val="18"/>
          <w:szCs w:val="18"/>
        </w:rPr>
        <w:t>10.2007</w:t>
      </w:r>
      <w:r w:rsidRPr="002F4C13">
        <w:rPr>
          <w:sz w:val="18"/>
          <w:szCs w:val="18"/>
        </w:rPr>
        <w:t xml:space="preserve"> (Obchodný register Okresného súdu </w:t>
      </w:r>
      <w:r>
        <w:rPr>
          <w:sz w:val="18"/>
          <w:szCs w:val="18"/>
        </w:rPr>
        <w:t>Trenčín</w:t>
      </w:r>
      <w:r w:rsidRPr="002F4C13">
        <w:rPr>
          <w:sz w:val="18"/>
          <w:szCs w:val="18"/>
        </w:rPr>
        <w:t xml:space="preserve">.,  oddiel s.r.o., </w:t>
      </w:r>
      <w:r w:rsidRPr="002F4C13">
        <w:rPr>
          <w:rStyle w:val="tl"/>
          <w:sz w:val="18"/>
          <w:szCs w:val="18"/>
        </w:rPr>
        <w:t>Vložka číslo: </w:t>
      </w:r>
      <w:r>
        <w:rPr>
          <w:rStyle w:val="tl"/>
          <w:sz w:val="18"/>
          <w:szCs w:val="18"/>
        </w:rPr>
        <w:t>18339/R</w:t>
      </w:r>
    </w:p>
    <w:p w:rsidR="00B458EB" w:rsidRPr="002F4C13" w:rsidRDefault="00B458EB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3" w:name="_Toc530739896"/>
      <w:r w:rsidRPr="002F4C13">
        <w:rPr>
          <w:rFonts w:ascii="Calibri" w:hAnsi="Calibri"/>
        </w:rPr>
        <w:t>Hlavnými činnosťami Spoločnosti sú:</w:t>
      </w:r>
      <w:bookmarkEnd w:id="3"/>
    </w:p>
    <w:p w:rsidR="00B458EB" w:rsidRPr="002F4C13" w:rsidRDefault="00B458EB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maloobchod  v rozsahu voľných živností</w:t>
      </w:r>
    </w:p>
    <w:p w:rsidR="00B458EB" w:rsidRPr="002F4C13" w:rsidRDefault="00B458EB" w:rsidP="008436AD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veľkoobchod v rozsahu voľných živností</w:t>
      </w:r>
    </w:p>
    <w:p w:rsidR="00B458EB" w:rsidRPr="002F4C13" w:rsidRDefault="00B458EB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predaj náhradných dielov na automobily, poľnohospodárske stroje a zariadenia</w:t>
      </w:r>
    </w:p>
    <w:p w:rsidR="00B458EB" w:rsidRDefault="00B458EB" w:rsidP="00FF5455">
      <w:pPr>
        <w:pStyle w:val="Heading2"/>
        <w:numPr>
          <w:ilvl w:val="0"/>
          <w:numId w:val="0"/>
        </w:numPr>
        <w:ind w:left="284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Priemerný počet zamestnancov spoločnosti v 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>vedúcich zamestnancov (v roku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vedúcich zamestnancov).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B458EB" w:rsidRPr="002F4C13" w:rsidTr="0019429C">
        <w:trPr>
          <w:trHeight w:val="430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Bežné obdobie </w:t>
            </w:r>
          </w:p>
        </w:tc>
        <w:tc>
          <w:tcPr>
            <w:tcW w:w="2917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2F4C13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Podniky, v ktorých je podnik  neobmedzene ručiacim spoločníkom </w:t>
      </w:r>
    </w:p>
    <w:p w:rsidR="00B458EB" w:rsidRPr="002F4C13" w:rsidRDefault="00B458EB" w:rsidP="00582F8F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B458EB" w:rsidRPr="002F4C13" w:rsidRDefault="00B458EB" w:rsidP="00582F8F">
      <w:pPr>
        <w:ind w:left="786"/>
        <w:rPr>
          <w:sz w:val="18"/>
          <w:szCs w:val="18"/>
        </w:rPr>
      </w:pP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B458EB" w:rsidRPr="002F4C13" w:rsidRDefault="00B458EB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Právny dôvod na zostavenie účtovnej závierky</w:t>
      </w:r>
    </w:p>
    <w:p w:rsidR="00B458EB" w:rsidRPr="002F4C13" w:rsidRDefault="00B458EB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B458EB" w:rsidRPr="002F4C13" w:rsidRDefault="00B458EB" w:rsidP="00D81232">
      <w:pPr>
        <w:pStyle w:val="BodyText"/>
        <w:ind w:hanging="426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f)    Dátum schválenia účtovnej závierky za predchádzajúce účtovné obdobie</w:t>
      </w:r>
    </w:p>
    <w:p w:rsidR="00B458EB" w:rsidRPr="002F4C13" w:rsidRDefault="00B458EB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, za predchádzajúce účtovné obdobie, bola schválená valným zhromaždením spoločnosti dňa </w:t>
      </w:r>
      <w:r>
        <w:rPr>
          <w:rFonts w:ascii="Calibri" w:hAnsi="Calibri"/>
          <w:szCs w:val="18"/>
        </w:rPr>
        <w:t>28.6.2013</w:t>
      </w:r>
      <w:r w:rsidRPr="002F4C13">
        <w:rPr>
          <w:rFonts w:ascii="Calibri" w:hAnsi="Calibri"/>
          <w:szCs w:val="18"/>
        </w:rPr>
        <w:t>.</w:t>
      </w:r>
    </w:p>
    <w:p w:rsidR="00B458EB" w:rsidRPr="002F4C13" w:rsidRDefault="00B458EB" w:rsidP="00FB4107">
      <w:pPr>
        <w:pStyle w:val="BodyText"/>
        <w:ind w:left="0"/>
        <w:rPr>
          <w:rFonts w:ascii="Calibri" w:hAnsi="Calibri"/>
          <w:b/>
          <w:color w:val="FF0000"/>
          <w:szCs w:val="18"/>
        </w:rPr>
      </w:pPr>
    </w:p>
    <w:p w:rsidR="00B458EB" w:rsidRPr="002F4C13" w:rsidRDefault="00B458EB" w:rsidP="00D81232">
      <w:pPr>
        <w:pStyle w:val="Heading1"/>
        <w:rPr>
          <w:rFonts w:ascii="Calibri" w:hAnsi="Calibri"/>
          <w:szCs w:val="18"/>
        </w:rPr>
      </w:pPr>
      <w:bookmarkStart w:id="4" w:name="_Toc530739897"/>
      <w:r w:rsidRPr="002F4C13">
        <w:rPr>
          <w:rFonts w:ascii="Calibri" w:hAnsi="Calibri"/>
          <w:szCs w:val="18"/>
        </w:rPr>
        <w:t>B ) Informácie o</w:t>
      </w:r>
      <w:r>
        <w:rPr>
          <w:rFonts w:ascii="Calibri" w:hAnsi="Calibri"/>
          <w:szCs w:val="18"/>
        </w:rPr>
        <w:t xml:space="preserve"> Členoch štatutárnych orgánov, dozorných orgánov a iných orgánov </w:t>
      </w:r>
      <w:r w:rsidRPr="002F4C13">
        <w:rPr>
          <w:rFonts w:ascii="Calibri" w:hAnsi="Calibri"/>
          <w:szCs w:val="18"/>
        </w:rPr>
        <w:t xml:space="preserve"> účtovnej jednotky</w:t>
      </w:r>
      <w:bookmarkEnd w:id="4"/>
    </w:p>
    <w:p w:rsidR="00B458EB" w:rsidRPr="002F4C13" w:rsidRDefault="00B458EB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a</w:t>
      </w:r>
      <w:r w:rsidRPr="002F4C13">
        <w:rPr>
          <w:rFonts w:ascii="Calibri" w:hAnsi="Calibri"/>
          <w:szCs w:val="18"/>
        </w:rPr>
        <w:t xml:space="preserve">)   </w:t>
      </w:r>
      <w:r w:rsidRPr="002F4C13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p w:rsidR="00B458EB" w:rsidRPr="002F4C13" w:rsidRDefault="00B458EB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       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B458EB" w:rsidRPr="002F4C13" w:rsidTr="002916F6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Poznámka</w:t>
            </w:r>
          </w:p>
        </w:tc>
      </w:tr>
      <w:tr w:rsidR="00B458EB" w:rsidRPr="002F4C13" w:rsidTr="002916F6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2F4C13" w:rsidTr="002916F6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Ján Zahradníček</w:t>
            </w: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2F4C13" w:rsidTr="002916F6">
        <w:trPr>
          <w:cantSplit/>
          <w:trHeight w:val="250"/>
        </w:trPr>
        <w:tc>
          <w:tcPr>
            <w:tcW w:w="4394" w:type="dxa"/>
          </w:tcPr>
          <w:p w:rsidR="00B458EB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Viera Zahradníčková</w:t>
            </w: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B458EB" w:rsidRPr="002F4C13" w:rsidRDefault="00B458EB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Štruktúra spoločníkov</w:t>
      </w:r>
      <w:r>
        <w:rPr>
          <w:rFonts w:ascii="Calibri" w:hAnsi="Calibri"/>
          <w:b/>
          <w:szCs w:val="18"/>
        </w:rPr>
        <w:t xml:space="preserve"> a</w:t>
      </w:r>
      <w:r w:rsidRPr="002F4C13">
        <w:rPr>
          <w:rFonts w:ascii="Calibri" w:hAnsi="Calibri"/>
          <w:b/>
          <w:szCs w:val="18"/>
        </w:rPr>
        <w:t xml:space="preserve"> akcionárov 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Štruktúra spoločníkov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: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B458EB" w:rsidRPr="002F4C13" w:rsidTr="00726B43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Podiel na ZI</w:t>
            </w:r>
          </w:p>
        </w:tc>
        <w:tc>
          <w:tcPr>
            <w:tcW w:w="1843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hlasovacie práva</w:t>
            </w:r>
          </w:p>
        </w:tc>
      </w:tr>
      <w:tr w:rsidR="00B458EB" w:rsidRPr="002F4C13" w:rsidTr="00726B43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%</w:t>
            </w:r>
          </w:p>
        </w:tc>
      </w:tr>
      <w:tr w:rsidR="00B458EB" w:rsidRPr="002F4C13" w:rsidTr="00726B43">
        <w:trPr>
          <w:cantSplit/>
          <w:trHeight w:val="250"/>
        </w:trPr>
        <w:tc>
          <w:tcPr>
            <w:tcW w:w="4394" w:type="dxa"/>
          </w:tcPr>
          <w:p w:rsidR="00B458EB" w:rsidRPr="002F4C13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Ján Zahradníček</w:t>
            </w: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3 319,39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50</w:t>
            </w:r>
          </w:p>
        </w:tc>
      </w:tr>
      <w:tr w:rsidR="00B458EB" w:rsidRPr="002F4C13" w:rsidTr="00726B43">
        <w:trPr>
          <w:cantSplit/>
          <w:trHeight w:val="247"/>
        </w:trPr>
        <w:tc>
          <w:tcPr>
            <w:tcW w:w="4394" w:type="dxa"/>
          </w:tcPr>
          <w:p w:rsidR="00B458EB" w:rsidRPr="002F4C13" w:rsidRDefault="00B458EB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Viera Zahradníčková</w:t>
            </w:r>
          </w:p>
        </w:tc>
        <w:tc>
          <w:tcPr>
            <w:tcW w:w="1984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3 319,39</w:t>
            </w:r>
          </w:p>
        </w:tc>
        <w:tc>
          <w:tcPr>
            <w:tcW w:w="1843" w:type="dxa"/>
          </w:tcPr>
          <w:p w:rsidR="00B458EB" w:rsidRPr="002F4C13" w:rsidRDefault="00B458EB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50</w:t>
            </w:r>
          </w:p>
        </w:tc>
      </w:tr>
    </w:tbl>
    <w:p w:rsidR="00B458EB" w:rsidRDefault="00B458EB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bookmarkStart w:id="5" w:name="_Toc530739899"/>
    </w:p>
    <w:p w:rsidR="00B458EB" w:rsidRDefault="00B458EB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C )  INFORMÁCIE O konsolidovaNOM CELKU</w:t>
      </w:r>
      <w:r>
        <w:rPr>
          <w:rFonts w:ascii="Calibri" w:hAnsi="Calibri"/>
          <w:bCs/>
          <w:szCs w:val="18"/>
        </w:rPr>
        <w:t>, ak je úČtovná jednotka jeho súČasŤou</w:t>
      </w:r>
    </w:p>
    <w:p w:rsidR="00B458EB" w:rsidRPr="002F4C13" w:rsidRDefault="00B458EB" w:rsidP="002F4C13">
      <w:pPr>
        <w:spacing w:line="360" w:lineRule="auto"/>
        <w:rPr>
          <w:sz w:val="18"/>
          <w:szCs w:val="18"/>
        </w:rPr>
      </w:pPr>
      <w:r w:rsidRPr="002F4C13">
        <w:rPr>
          <w:sz w:val="18"/>
          <w:szCs w:val="18"/>
        </w:rPr>
        <w:t xml:space="preserve">      Účtovná jednotka nie je súčasťou konsolidovaného celku    </w:t>
      </w:r>
    </w:p>
    <w:bookmarkEnd w:id="5"/>
    <w:p w:rsidR="00B458EB" w:rsidRPr="002F4C13" w:rsidRDefault="00B458EB" w:rsidP="00D81232">
      <w:pPr>
        <w:pStyle w:val="Heading1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D ) V poznámkach sa uvádzajú ďalšie informácie o :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45753C">
      <w:pPr>
        <w:pStyle w:val="Pismenka"/>
        <w:numPr>
          <w:ilvl w:val="0"/>
          <w:numId w:val="0"/>
        </w:numPr>
        <w:ind w:left="360"/>
        <w:rPr>
          <w:rFonts w:ascii="Calibri" w:hAnsi="Calibri"/>
          <w:b w:val="0"/>
          <w:szCs w:val="18"/>
        </w:rPr>
      </w:pPr>
      <w:r w:rsidRPr="0045753C">
        <w:rPr>
          <w:rFonts w:ascii="Calibri" w:hAnsi="Calibri"/>
          <w:b w:val="0"/>
          <w:szCs w:val="18"/>
        </w:rPr>
        <w:t>E )</w:t>
      </w:r>
      <w:r>
        <w:rPr>
          <w:rFonts w:ascii="Calibri" w:hAnsi="Calibri"/>
          <w:b w:val="0"/>
          <w:szCs w:val="18"/>
        </w:rPr>
        <w:t xml:space="preserve">     </w:t>
      </w:r>
      <w:r w:rsidRPr="002F4C13">
        <w:rPr>
          <w:rFonts w:ascii="Calibri" w:hAnsi="Calibri"/>
          <w:b w:val="0"/>
          <w:szCs w:val="18"/>
        </w:rPr>
        <w:t>použitých účtovných zásadách a účtovných metódach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aktív súvahy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pasív súvahy, vlastnom imanií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výnosoch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nákladoch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daniach z príjmu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na podsúvahových účtoch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iných aktívach a iných pasívach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o</w:t>
      </w:r>
      <w:r w:rsidRPr="002F4C13"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szCs w:val="18"/>
        </w:rPr>
        <w:t>príjmoch a výhodách členov štatutárnych orgánov</w:t>
      </w:r>
      <w:r w:rsidRPr="002F4C13">
        <w:rPr>
          <w:rFonts w:ascii="Calibri" w:hAnsi="Calibri"/>
          <w:b/>
          <w:szCs w:val="18"/>
        </w:rPr>
        <w:t xml:space="preserve"> </w:t>
      </w:r>
    </w:p>
    <w:p w:rsidR="00B458EB" w:rsidRPr="002F4C13" w:rsidRDefault="00B458EB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spriaznených osobách</w:t>
      </w:r>
    </w:p>
    <w:p w:rsidR="00B458EB" w:rsidRPr="0045753C" w:rsidRDefault="00B458EB" w:rsidP="0045753C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45753C">
        <w:rPr>
          <w:rFonts w:ascii="Calibri" w:hAnsi="Calibri"/>
          <w:b/>
          <w:szCs w:val="18"/>
        </w:rPr>
        <w:t>O)</w:t>
      </w:r>
      <w:r>
        <w:rPr>
          <w:rFonts w:ascii="Calibri" w:hAnsi="Calibri"/>
          <w:szCs w:val="18"/>
        </w:rPr>
        <w:t xml:space="preserve">     </w:t>
      </w:r>
      <w:r w:rsidRPr="002F4C13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  <w:r>
        <w:rPr>
          <w:rFonts w:ascii="Calibri" w:hAnsi="Calibri"/>
          <w:szCs w:val="18"/>
        </w:rPr>
        <w:t xml:space="preserve"> zostavenia</w:t>
      </w:r>
    </w:p>
    <w:p w:rsidR="00B458EB" w:rsidRPr="002F4C13" w:rsidRDefault="00B458EB" w:rsidP="0045753C">
      <w:pPr>
        <w:pStyle w:val="BodyText"/>
        <w:numPr>
          <w:ilvl w:val="0"/>
          <w:numId w:val="29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údajoch a zmenách vlastného imania</w:t>
      </w:r>
    </w:p>
    <w:p w:rsidR="00B458EB" w:rsidRPr="002F4C13" w:rsidRDefault="00B458EB" w:rsidP="00D81232">
      <w:pPr>
        <w:pStyle w:val="BodyText"/>
        <w:ind w:left="45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E ) informácie o použitých účtovných zásadách a metódach</w:t>
      </w:r>
    </w:p>
    <w:p w:rsidR="00B458EB" w:rsidRPr="002F4C13" w:rsidRDefault="00B458EB" w:rsidP="00D81232">
      <w:pPr>
        <w:pStyle w:val="BodyText"/>
        <w:ind w:left="45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a)  </w:t>
      </w:r>
      <w:r w:rsidRPr="002F4C13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B458EB" w:rsidRPr="002F4C13" w:rsidRDefault="00B458EB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b)  </w:t>
      </w:r>
      <w:r w:rsidRPr="002F4C13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B458EB" w:rsidRPr="002F4C13" w:rsidRDefault="00B458EB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B458EB" w:rsidRPr="002F4C13" w:rsidRDefault="00B458EB" w:rsidP="00D81232">
      <w:pPr>
        <w:pStyle w:val="BodyText"/>
        <w:ind w:left="45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nehmotný majetok obstaraný kúpou</w:t>
      </w:r>
    </w:p>
    <w:p w:rsidR="00B458EB" w:rsidRDefault="00B458EB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B458EB" w:rsidRPr="00EA58E9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hmotný majetok obstaraný kúpou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nakupovala počas roku dlhodobý majetok, ktorý</w:t>
      </w:r>
      <w:r>
        <w:rPr>
          <w:rFonts w:ascii="Calibri" w:hAnsi="Calibri"/>
          <w:szCs w:val="18"/>
        </w:rPr>
        <w:t xml:space="preserve"> oceňovala obstarávacou cenou, ktorá zahrňuje cenu obstarania a náklady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súvisiace s obstaraním  ( clo, prepravu, montáž, poistné a pod. )  Súčasťou obstarávacej ceny nie sú úroky z cudzích zdrojov, ktoré vznikli do momentu uvedenia dlhodobého majetku do používania.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nemá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náplň pre túto jednotku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finančný majetok</w:t>
      </w:r>
    </w:p>
    <w:p w:rsidR="00B458EB" w:rsidRDefault="00B458EB" w:rsidP="00FF545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5F16A4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Zásoby obstarané kúpou</w:t>
      </w:r>
    </w:p>
    <w:p w:rsidR="00B458EB" w:rsidRDefault="00B458EB" w:rsidP="00935481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oceňovala menovitou hodnotou pri ich vzniku.</w:t>
      </w:r>
    </w:p>
    <w:p w:rsidR="00B458EB" w:rsidRPr="002F4C13" w:rsidRDefault="00B458EB" w:rsidP="00935481">
      <w:pPr>
        <w:pStyle w:val="BodyText"/>
        <w:ind w:left="0"/>
        <w:rPr>
          <w:rFonts w:ascii="Calibri" w:hAnsi="Calibri"/>
          <w:szCs w:val="18"/>
        </w:rPr>
      </w:pPr>
    </w:p>
    <w:p w:rsidR="00B458EB" w:rsidRPr="002F4C13" w:rsidRDefault="00B458EB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2F4C13">
        <w:rPr>
          <w:rFonts w:ascii="Calibri" w:hAnsi="Calibri"/>
          <w:b/>
          <w:szCs w:val="18"/>
        </w:rPr>
        <w:t>9</w:t>
      </w:r>
      <w:r w:rsidRPr="002F4C13">
        <w:rPr>
          <w:rStyle w:val="Heading2Char1"/>
          <w:rFonts w:ascii="Calibri" w:hAnsi="Calibri"/>
          <w:b w:val="0"/>
          <w:bCs/>
          <w:szCs w:val="18"/>
        </w:rPr>
        <w:t>.</w:t>
      </w:r>
      <w:r w:rsidRPr="002F4C13">
        <w:rPr>
          <w:rStyle w:val="Heading2Char1"/>
          <w:rFonts w:ascii="Calibri" w:hAnsi="Calibri"/>
          <w:bCs/>
          <w:szCs w:val="18"/>
        </w:rPr>
        <w:t xml:space="preserve">  </w:t>
      </w:r>
      <w:r>
        <w:rPr>
          <w:rStyle w:val="Heading2Char1"/>
          <w:rFonts w:ascii="Calibri" w:hAnsi="Calibri"/>
          <w:bCs/>
          <w:szCs w:val="18"/>
        </w:rPr>
        <w:t xml:space="preserve">   </w:t>
      </w:r>
      <w:r w:rsidRPr="002F4C13">
        <w:rPr>
          <w:rStyle w:val="Heading2Char1"/>
          <w:rFonts w:ascii="Calibri" w:hAnsi="Calibri"/>
          <w:bCs/>
          <w:szCs w:val="18"/>
        </w:rPr>
        <w:t xml:space="preserve">  Zásoby vytvorené vlastnou činnosťou</w:t>
      </w:r>
    </w:p>
    <w:p w:rsidR="00B458EB" w:rsidRDefault="00B458EB" w:rsidP="0093548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935481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935481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10.   </w:t>
      </w:r>
      <w:r>
        <w:rPr>
          <w:rFonts w:ascii="Calibri" w:hAnsi="Calibri"/>
          <w:b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>Zásoby obstarané iným spôsobom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11.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Zákazkovú výrobu a zákazkovú výstavbu nehnuteľnosti určenej na predaj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12.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b/>
          <w:bCs/>
          <w:szCs w:val="18"/>
        </w:rPr>
        <w:t>Pohľadávky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13.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Krátkodobý finančný majetok 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B458EB" w:rsidRPr="002F4C13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14.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aktív súvahy</w:t>
      </w:r>
    </w:p>
    <w:p w:rsidR="00B458EB" w:rsidRDefault="00B458EB" w:rsidP="00FF545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5F54A0" w:rsidRDefault="00B458EB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15.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Záväzky, vrátane rezerv</w:t>
      </w:r>
      <w:r>
        <w:rPr>
          <w:rFonts w:ascii="Calibri" w:hAnsi="Calibri"/>
          <w:b/>
          <w:szCs w:val="18"/>
        </w:rPr>
        <w:t>, dlhopisov, pôžičiek a úverov</w:t>
      </w:r>
    </w:p>
    <w:p w:rsidR="00B458EB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B458EB" w:rsidRDefault="00B458EB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B458EB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16.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pasív súvahy</w:t>
      </w:r>
    </w:p>
    <w:p w:rsidR="00B458EB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>. Výdavky budúci</w:t>
      </w:r>
      <w:r>
        <w:rPr>
          <w:rFonts w:ascii="Calibri" w:hAnsi="Calibri"/>
          <w:szCs w:val="18"/>
        </w:rPr>
        <w:t xml:space="preserve">ch období a výnosy budúcich období sa vykazujú vo výške, </w:t>
      </w:r>
    </w:p>
    <w:p w:rsidR="00B458EB" w:rsidRPr="00B37F7D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17. 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Deriváty</w:t>
      </w:r>
    </w:p>
    <w:p w:rsidR="00B458EB" w:rsidRDefault="00B458EB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18.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Majetok a záväzky zabezpečené derivátmi</w:t>
      </w:r>
    </w:p>
    <w:p w:rsidR="00B458EB" w:rsidRDefault="00B458EB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19.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Prenajatý majetok a majetok obstaraný na základe zmluvy o kúpe prenajatej veci</w:t>
      </w:r>
    </w:p>
    <w:p w:rsidR="00B458EB" w:rsidRDefault="00B458EB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20.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 xml:space="preserve"> Majetok obstaraný v privatizácii</w:t>
      </w:r>
    </w:p>
    <w:p w:rsidR="00B458EB" w:rsidRDefault="00B458EB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21.  Daň s</w:t>
      </w:r>
      <w:r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b/>
          <w:szCs w:val="18"/>
        </w:rPr>
        <w:t>príjmov</w:t>
      </w:r>
      <w:r>
        <w:rPr>
          <w:rFonts w:ascii="Calibri" w:hAnsi="Calibri"/>
          <w:b/>
          <w:szCs w:val="18"/>
        </w:rPr>
        <w:t xml:space="preserve"> splatná za bežné účtovné obdobie a za zdaňovacie obdobie a daň z príjmov odloženú do budúcich účtovných období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má</w:t>
      </w:r>
      <w:r>
        <w:rPr>
          <w:rFonts w:ascii="Calibri" w:hAnsi="Calibri"/>
          <w:szCs w:val="18"/>
        </w:rPr>
        <w:t xml:space="preserve"> k  31.12.2013  daňovú povinnosť vo výške 1 334 €</w:t>
      </w:r>
    </w:p>
    <w:p w:rsidR="00B458EB" w:rsidRDefault="00B458E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B458EB" w:rsidRDefault="00B458EB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B458EB" w:rsidRDefault="00B458EB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B458EB" w:rsidRDefault="00B458EB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B458EB" w:rsidRDefault="00B458EB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B458EB" w:rsidRDefault="00B458EB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B458EB" w:rsidRPr="002F4C13" w:rsidRDefault="00B458EB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22.  </w:t>
      </w:r>
      <w:r>
        <w:rPr>
          <w:rFonts w:ascii="Calibri" w:hAnsi="Calibri"/>
          <w:b/>
          <w:szCs w:val="18"/>
        </w:rPr>
        <w:t xml:space="preserve">Spôsob zostavenia </w:t>
      </w:r>
      <w:r w:rsidRPr="002F4C13">
        <w:rPr>
          <w:rFonts w:ascii="Calibri" w:hAnsi="Calibri"/>
          <w:b/>
          <w:szCs w:val="18"/>
        </w:rPr>
        <w:t xml:space="preserve"> odpisového plánu pre dlhodobý majetok</w:t>
      </w:r>
    </w:p>
    <w:p w:rsidR="00B458EB" w:rsidRPr="002F4C13" w:rsidRDefault="00B458E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B458EB" w:rsidRPr="0014094F" w:rsidRDefault="00B458EB" w:rsidP="0014094F">
      <w:pPr>
        <w:pStyle w:val="BodyText"/>
        <w:rPr>
          <w:rFonts w:ascii="Calibri" w:hAnsi="Calibri"/>
          <w:szCs w:val="18"/>
        </w:rPr>
      </w:pPr>
      <w:r w:rsidRPr="0014094F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14094F">
        <w:rPr>
          <w:rFonts w:ascii="Calibri" w:hAnsi="Calibri"/>
          <w:color w:val="FF0000"/>
          <w:szCs w:val="18"/>
        </w:rPr>
        <w:t xml:space="preserve"> </w:t>
      </w:r>
      <w:r w:rsidRPr="0014094F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tabuľke: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B458EB" w:rsidRPr="002F4C13" w:rsidTr="00726B43">
        <w:trPr>
          <w:trHeight w:val="250"/>
        </w:trPr>
        <w:tc>
          <w:tcPr>
            <w:tcW w:w="2835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B458EB" w:rsidRPr="002F4C13" w:rsidTr="00726B43">
        <w:trPr>
          <w:trHeight w:val="250"/>
        </w:trPr>
        <w:tc>
          <w:tcPr>
            <w:tcW w:w="2835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B458EB" w:rsidRPr="002F4C13" w:rsidTr="00726B43">
        <w:trPr>
          <w:trHeight w:val="250"/>
        </w:trPr>
        <w:tc>
          <w:tcPr>
            <w:tcW w:w="2835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B458EB" w:rsidRPr="002F4C13" w:rsidTr="00726B43">
        <w:trPr>
          <w:trHeight w:val="94"/>
        </w:trPr>
        <w:tc>
          <w:tcPr>
            <w:tcW w:w="2835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B458EB" w:rsidRPr="002F4C13" w:rsidTr="00726B43">
        <w:trPr>
          <w:trHeight w:val="250"/>
        </w:trPr>
        <w:tc>
          <w:tcPr>
            <w:tcW w:w="2835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B458EB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B458EB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B458EB" w:rsidRPr="002F4C13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B458EB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B458EB" w:rsidRPr="002F4C13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B458EB" w:rsidRPr="002F4C13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B458EB" w:rsidRPr="002F4C13" w:rsidRDefault="00B458E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B458EB" w:rsidRPr="002F4C13" w:rsidRDefault="00B458EB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23. Dotácie poskytnuté na obstaranie majetku</w:t>
      </w:r>
    </w:p>
    <w:p w:rsidR="00B458EB" w:rsidRDefault="00B458EB" w:rsidP="00427883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B458EB" w:rsidRPr="002F4C13" w:rsidRDefault="00B458EB" w:rsidP="00D81232">
      <w:pPr>
        <w:pStyle w:val="Heading1"/>
        <w:rPr>
          <w:rFonts w:ascii="Calibri" w:hAnsi="Calibri"/>
          <w:szCs w:val="18"/>
        </w:rPr>
      </w:pPr>
      <w:bookmarkStart w:id="6" w:name="_Toc530739900"/>
      <w:r w:rsidRPr="002F4C13">
        <w:rPr>
          <w:rFonts w:ascii="Calibri" w:hAnsi="Calibri"/>
          <w:szCs w:val="18"/>
        </w:rPr>
        <w:t>F ) informácie o údajoch na strane aktív súvahy</w:t>
      </w:r>
      <w:bookmarkEnd w:id="6"/>
    </w:p>
    <w:p w:rsidR="00B458EB" w:rsidRPr="002F4C13" w:rsidRDefault="00B458EB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B458EB" w:rsidRPr="002F4C13" w:rsidRDefault="00B458EB" w:rsidP="00D81232">
      <w:pPr>
        <w:rPr>
          <w:sz w:val="18"/>
          <w:szCs w:val="18"/>
        </w:rPr>
      </w:pPr>
      <w:bookmarkStart w:id="7" w:name="_Toc530739901"/>
      <w:r w:rsidRPr="002F4C13">
        <w:rPr>
          <w:b/>
          <w:sz w:val="18"/>
          <w:szCs w:val="18"/>
        </w:rPr>
        <w:t>a)</w:t>
      </w:r>
      <w:r w:rsidRPr="002F4C13">
        <w:rPr>
          <w:sz w:val="18"/>
          <w:szCs w:val="18"/>
        </w:rPr>
        <w:t xml:space="preserve">     </w:t>
      </w:r>
      <w:r w:rsidRPr="002F4C13">
        <w:rPr>
          <w:rStyle w:val="Heading2Char1"/>
          <w:bCs/>
          <w:szCs w:val="18"/>
        </w:rPr>
        <w:t>Dlhodobý nehmotný majetok a dlhodobý hmotný majetok</w:t>
      </w:r>
      <w:bookmarkEnd w:id="7"/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Prehľad o pohybe dlhodobého nehmotného a dlhodobého hmotného majetku od 1. januára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uvedený v nasledujúcej tabuľke : </w:t>
      </w:r>
    </w:p>
    <w:p w:rsidR="00B458EB" w:rsidRPr="002F4C13" w:rsidRDefault="00B458EB" w:rsidP="00D81232">
      <w:pPr>
        <w:pStyle w:val="BodyText"/>
        <w:rPr>
          <w:rFonts w:ascii="Calibri" w:hAnsi="Calibri"/>
          <w:b/>
          <w:szCs w:val="18"/>
        </w:rPr>
      </w:pPr>
    </w:p>
    <w:p w:rsidR="00B458EB" w:rsidRPr="002F4C13" w:rsidRDefault="00B458EB" w:rsidP="00492961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2F4C13">
        <w:rPr>
          <w:b/>
          <w:sz w:val="18"/>
          <w:szCs w:val="18"/>
        </w:rPr>
        <w:t>Informácie o dlhodobom nehmotnom majetku</w:t>
      </w:r>
    </w:p>
    <w:p w:rsidR="00B458EB" w:rsidRPr="00D5660E" w:rsidRDefault="00B458EB" w:rsidP="00D5660E">
      <w:pPr>
        <w:rPr>
          <w:sz w:val="18"/>
          <w:szCs w:val="18"/>
        </w:rPr>
      </w:pPr>
      <w:r>
        <w:t xml:space="preserve">          </w:t>
      </w:r>
      <w:r w:rsidRPr="00D5660E">
        <w:rPr>
          <w:sz w:val="18"/>
          <w:szCs w:val="18"/>
        </w:rPr>
        <w:t>Účtovná jednotka nemá náplň pre túto položku</w:t>
      </w:r>
    </w:p>
    <w:p w:rsidR="00B458EB" w:rsidRPr="002F4C13" w:rsidRDefault="00B458EB" w:rsidP="00980656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Dlhodobý nehmotný majetok, na ktorý je zriadené záložné právo</w:t>
      </w:r>
    </w:p>
    <w:p w:rsidR="00B458EB" w:rsidRPr="002F4C13" w:rsidRDefault="00B458EB" w:rsidP="00980656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p w:rsidR="00B458EB" w:rsidRPr="00D5660E" w:rsidRDefault="00B458EB" w:rsidP="00D81232">
      <w:pPr>
        <w:pStyle w:val="BodyText"/>
        <w:rPr>
          <w:rFonts w:ascii="Calibri" w:hAnsi="Calibri"/>
          <w:b/>
          <w:szCs w:val="18"/>
        </w:rPr>
      </w:pPr>
      <w:r w:rsidRPr="00D5660E">
        <w:rPr>
          <w:rFonts w:ascii="Calibri" w:hAnsi="Calibri"/>
        </w:rPr>
        <w:t>Účtovná jednotka nemá náplň pre túto položku</w:t>
      </w:r>
    </w:p>
    <w:p w:rsidR="00B458EB" w:rsidRPr="002F4C13" w:rsidRDefault="00B458EB" w:rsidP="00D81232">
      <w:pPr>
        <w:pStyle w:val="BodyText"/>
        <w:rPr>
          <w:rFonts w:ascii="Calibri" w:hAnsi="Calibri"/>
          <w:b/>
          <w:szCs w:val="18"/>
        </w:rPr>
      </w:pPr>
    </w:p>
    <w:p w:rsidR="00B458EB" w:rsidRPr="002F4C13" w:rsidRDefault="00B458EB" w:rsidP="007E639C">
      <w:pPr>
        <w:rPr>
          <w:b/>
          <w:sz w:val="18"/>
          <w:szCs w:val="18"/>
        </w:rPr>
      </w:pPr>
      <w:bookmarkStart w:id="8" w:name="_Toc530739904"/>
      <w:r>
        <w:rPr>
          <w:b/>
          <w:sz w:val="18"/>
          <w:szCs w:val="18"/>
        </w:rPr>
        <w:t xml:space="preserve">       </w:t>
      </w:r>
      <w:r w:rsidRPr="002F4C13">
        <w:rPr>
          <w:b/>
          <w:sz w:val="18"/>
          <w:szCs w:val="18"/>
        </w:rPr>
        <w:t xml:space="preserve">Informácie o dlhodobom </w:t>
      </w:r>
      <w:r>
        <w:rPr>
          <w:b/>
          <w:sz w:val="18"/>
          <w:szCs w:val="18"/>
        </w:rPr>
        <w:t xml:space="preserve"> hmotnom </w:t>
      </w:r>
      <w:r w:rsidRPr="002F4C13">
        <w:rPr>
          <w:b/>
          <w:sz w:val="18"/>
          <w:szCs w:val="18"/>
        </w:rPr>
        <w:t>majetku</w:t>
      </w:r>
    </w:p>
    <w:p w:rsidR="00B458EB" w:rsidRPr="002F4C13" w:rsidRDefault="00B458EB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B458EB" w:rsidRPr="002F4C13" w:rsidTr="007E639C">
        <w:tc>
          <w:tcPr>
            <w:tcW w:w="1526" w:type="dxa"/>
            <w:vMerge w:val="restart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B458EB" w:rsidRPr="002F4C13" w:rsidTr="007E639C">
        <w:tc>
          <w:tcPr>
            <w:tcW w:w="1526" w:type="dxa"/>
            <w:vMerge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8 298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39 833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48 131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8 298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39 833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48 131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9 958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9 958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1 992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1 992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11 950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11 950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8298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29 875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38 173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8298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27 883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36 181</w:t>
            </w:r>
          </w:p>
        </w:tc>
      </w:tr>
    </w:tbl>
    <w:p w:rsidR="00B458EB" w:rsidRPr="002F4C13" w:rsidRDefault="00B458EB" w:rsidP="007E639C">
      <w:pPr>
        <w:rPr>
          <w:sz w:val="18"/>
          <w:szCs w:val="18"/>
        </w:rPr>
      </w:pPr>
    </w:p>
    <w:p w:rsidR="00B458EB" w:rsidRPr="002F4C13" w:rsidRDefault="00B458EB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B458EB" w:rsidRPr="002F4C13" w:rsidTr="007E639C">
        <w:tc>
          <w:tcPr>
            <w:tcW w:w="1526" w:type="dxa"/>
            <w:vMerge w:val="restart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B458EB" w:rsidRPr="002F4C13" w:rsidTr="007E639C">
        <w:tc>
          <w:tcPr>
            <w:tcW w:w="1526" w:type="dxa"/>
            <w:vMerge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B458EB" w:rsidRPr="002F4C13" w:rsidRDefault="00B458EB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B458EB" w:rsidRPr="002F4C13" w:rsidRDefault="00B458EB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8 298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39 833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48 131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8 298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39 833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48 131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7 966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7 966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1 992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1 992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9 958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9 958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8 298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31 867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40 165</w:t>
            </w:r>
          </w:p>
        </w:tc>
      </w:tr>
      <w:tr w:rsidR="00B458EB" w:rsidRPr="002F4C13" w:rsidTr="007E639C">
        <w:tc>
          <w:tcPr>
            <w:tcW w:w="1526" w:type="dxa"/>
          </w:tcPr>
          <w:p w:rsidR="00B458EB" w:rsidRPr="002F4C13" w:rsidRDefault="00B458EB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8 298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29 875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B458EB" w:rsidRPr="002F4C13" w:rsidRDefault="00B458EB" w:rsidP="002311C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38 173</w:t>
            </w: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2F4C13" w:rsidRDefault="00B458EB" w:rsidP="00980656">
      <w:pPr>
        <w:pStyle w:val="BodyText"/>
        <w:ind w:left="360" w:hanging="36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 Spôsob a výška poistenia majetku</w:t>
      </w:r>
    </w:p>
    <w:p w:rsidR="00B458EB" w:rsidRPr="002F4C13" w:rsidRDefault="00B458EB" w:rsidP="00980656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980656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2297"/>
        <w:gridCol w:w="2023"/>
      </w:tblGrid>
      <w:tr w:rsidR="00B458EB" w:rsidRPr="002F4C13" w:rsidTr="00D356ED">
        <w:tc>
          <w:tcPr>
            <w:tcW w:w="4320" w:type="dxa"/>
          </w:tcPr>
          <w:p w:rsidR="00B458EB" w:rsidRPr="002F4C13" w:rsidRDefault="00B458EB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Poistený majetok</w:t>
            </w:r>
          </w:p>
        </w:tc>
        <w:tc>
          <w:tcPr>
            <w:tcW w:w="2297" w:type="dxa"/>
          </w:tcPr>
          <w:p w:rsidR="00B458EB" w:rsidRPr="002F4C13" w:rsidRDefault="00B458EB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Poistná suma</w:t>
            </w:r>
          </w:p>
        </w:tc>
        <w:tc>
          <w:tcPr>
            <w:tcW w:w="2023" w:type="dxa"/>
          </w:tcPr>
          <w:p w:rsidR="00B458EB" w:rsidRPr="002F4C13" w:rsidRDefault="00B458EB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Platnosť od-do</w:t>
            </w:r>
          </w:p>
        </w:tc>
      </w:tr>
      <w:tr w:rsidR="00B458EB" w:rsidRPr="002F4C13" w:rsidTr="00D356ED">
        <w:tc>
          <w:tcPr>
            <w:tcW w:w="4320" w:type="dxa"/>
          </w:tcPr>
          <w:p w:rsidR="00B458EB" w:rsidRPr="002F4C13" w:rsidRDefault="00B458EB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Spoločnosť nemá poistený majetok</w:t>
            </w:r>
          </w:p>
        </w:tc>
        <w:tc>
          <w:tcPr>
            <w:tcW w:w="2297" w:type="dxa"/>
          </w:tcPr>
          <w:p w:rsidR="00B458EB" w:rsidRPr="002F4C13" w:rsidRDefault="00B458EB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023" w:type="dxa"/>
          </w:tcPr>
          <w:p w:rsidR="00B458EB" w:rsidRPr="002F4C13" w:rsidRDefault="00B458EB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2F4C13" w:rsidTr="00D356ED">
        <w:tc>
          <w:tcPr>
            <w:tcW w:w="4320" w:type="dxa"/>
          </w:tcPr>
          <w:p w:rsidR="00B458EB" w:rsidRPr="002F4C13" w:rsidRDefault="00B458EB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297" w:type="dxa"/>
          </w:tcPr>
          <w:p w:rsidR="00B458EB" w:rsidRPr="002F4C13" w:rsidRDefault="00B458EB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023" w:type="dxa"/>
          </w:tcPr>
          <w:p w:rsidR="00B458EB" w:rsidRPr="002F4C13" w:rsidRDefault="00B458EB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B458EB" w:rsidRDefault="00B458EB" w:rsidP="00E80B8A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b/>
          <w:szCs w:val="18"/>
        </w:rPr>
        <w:t xml:space="preserve">)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Dlhodobý hmotný majetok, na ktorý je zriadené záložné právo</w:t>
      </w:r>
    </w:p>
    <w:p w:rsidR="00B458EB" w:rsidRPr="002F4C13" w:rsidRDefault="00B458EB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B458EB" w:rsidRPr="002F4C13" w:rsidTr="00480542">
        <w:trPr>
          <w:trHeight w:val="511"/>
        </w:trPr>
        <w:tc>
          <w:tcPr>
            <w:tcW w:w="4270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Dlhodobý hmotný majetok</w:t>
            </w:r>
          </w:p>
        </w:tc>
        <w:tc>
          <w:tcPr>
            <w:tcW w:w="4376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B458EB" w:rsidRPr="002F4C13" w:rsidTr="00480542">
        <w:tc>
          <w:tcPr>
            <w:tcW w:w="4270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ktorý je zriadené záložné právo</w:t>
            </w:r>
          </w:p>
        </w:tc>
        <w:tc>
          <w:tcPr>
            <w:tcW w:w="4376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  <w:tr w:rsidR="00B458EB" w:rsidRPr="002F4C13" w:rsidTr="00480542">
        <w:tc>
          <w:tcPr>
            <w:tcW w:w="4270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ktorom má účtovná jednotka obmedzené právo s ním nakladať</w:t>
            </w:r>
          </w:p>
        </w:tc>
        <w:tc>
          <w:tcPr>
            <w:tcW w:w="4376" w:type="dxa"/>
          </w:tcPr>
          <w:p w:rsidR="00B458EB" w:rsidRPr="002F4C13" w:rsidRDefault="00B458EB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</w:tbl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d)  Prehľad o dlhodobom nehmotnom a hmotnom majetku, pri ktorom vlastnícke práva nadobudol veriteľ zmluvou  o zabezpečovacom 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prevode práva alebo ktorý užíva účtovná jednotka  na základe zmluvy o výpožičke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f)     Charakteristika Goodwillu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  <w:r>
        <w:rPr>
          <w:rFonts w:ascii="Calibri" w:hAnsi="Calibri"/>
          <w:b/>
          <w:szCs w:val="18"/>
        </w:rPr>
        <w:t xml:space="preserve">  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763F">
        <w:rPr>
          <w:rFonts w:ascii="Calibri" w:hAnsi="Calibri"/>
          <w:b/>
          <w:szCs w:val="18"/>
        </w:rPr>
        <w:t>h)</w:t>
      </w:r>
      <w:r>
        <w:rPr>
          <w:rFonts w:ascii="Calibri" w:hAnsi="Calibri"/>
          <w:szCs w:val="18"/>
        </w:rPr>
        <w:t xml:space="preserve">  </w:t>
      </w:r>
      <w:r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2F763F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i)    Štruktúra dlhodobého finančného majetku podľa  položiek súvahy-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E80B8A" w:rsidRDefault="00B458EB" w:rsidP="0029393E">
      <w:pPr>
        <w:spacing w:line="240" w:lineRule="auto"/>
        <w:rPr>
          <w:b/>
          <w:sz w:val="18"/>
          <w:szCs w:val="18"/>
        </w:rPr>
      </w:pPr>
      <w:r w:rsidRPr="00E80B8A">
        <w:rPr>
          <w:b/>
          <w:sz w:val="18"/>
          <w:szCs w:val="18"/>
        </w:rPr>
        <w:t xml:space="preserve"> j)</w:t>
      </w:r>
      <w:r>
        <w:rPr>
          <w:b/>
          <w:sz w:val="18"/>
          <w:szCs w:val="18"/>
        </w:rPr>
        <w:t xml:space="preserve">  </w:t>
      </w:r>
      <w:r w:rsidRPr="00E80B8A">
        <w:rPr>
          <w:b/>
          <w:sz w:val="18"/>
          <w:szCs w:val="18"/>
        </w:rPr>
        <w:t xml:space="preserve"> Tabuľka č. 1</w:t>
      </w:r>
      <w:r>
        <w:rPr>
          <w:b/>
          <w:sz w:val="18"/>
          <w:szCs w:val="18"/>
        </w:rPr>
        <w:t xml:space="preserve"> – bežné účtovné obdobie</w:t>
      </w:r>
    </w:p>
    <w:p w:rsidR="00B458EB" w:rsidRDefault="00B458EB" w:rsidP="0029393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29393E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E80B8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k) </w:t>
      </w:r>
      <w:r w:rsidRPr="00E80B8A">
        <w:rPr>
          <w:b/>
          <w:sz w:val="18"/>
          <w:szCs w:val="18"/>
        </w:rPr>
        <w:t>Tabuľka č. 2 –</w:t>
      </w:r>
      <w:r>
        <w:rPr>
          <w:sz w:val="18"/>
          <w:szCs w:val="18"/>
        </w:rPr>
        <w:t xml:space="preserve"> </w:t>
      </w:r>
      <w:r w:rsidRPr="00E80B8A">
        <w:rPr>
          <w:b/>
          <w:sz w:val="18"/>
          <w:szCs w:val="18"/>
        </w:rPr>
        <w:t>Bezprostredne predchádzajúce obdobie</w:t>
      </w:r>
    </w:p>
    <w:p w:rsidR="00B458EB" w:rsidRPr="0029393E" w:rsidRDefault="00B458EB" w:rsidP="0029393E">
      <w:pPr>
        <w:rPr>
          <w:b/>
          <w:sz w:val="18"/>
          <w:szCs w:val="18"/>
        </w:rPr>
      </w:pPr>
      <w:r>
        <w:t xml:space="preserve">       </w:t>
      </w:r>
      <w:r w:rsidRPr="0029393E">
        <w:rPr>
          <w:sz w:val="18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položku.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m)   </w:t>
      </w:r>
      <w:r w:rsidRPr="002F4C13">
        <w:rPr>
          <w:rFonts w:ascii="Calibri" w:hAnsi="Calibri"/>
          <w:b/>
          <w:szCs w:val="18"/>
        </w:rPr>
        <w:t>Dlhodobý finančný majetok, na ktorý je zriadené záložné právo</w:t>
      </w:r>
    </w:p>
    <w:p w:rsidR="00B458EB" w:rsidRPr="002F4C13" w:rsidRDefault="00B458EB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B458EB" w:rsidRPr="00472530" w:rsidRDefault="00B458EB" w:rsidP="00472530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Dlhodobý finančný majetok spoločnosť oceňovala menovitou hodnotou pri ich vzniku</w:t>
      </w: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 xml:space="preserve">) 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Zásoba, opravné položky k zásobám</w:t>
      </w:r>
    </w:p>
    <w:p w:rsidR="00B458EB" w:rsidRPr="0014094F" w:rsidRDefault="00B458EB" w:rsidP="0029393E">
      <w:pPr>
        <w:pStyle w:val="BodyText"/>
        <w:ind w:left="0"/>
        <w:rPr>
          <w:rFonts w:ascii="Calibri" w:hAnsi="Calibri"/>
        </w:rPr>
      </w:pPr>
      <w:r w:rsidRPr="00472530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 </w:t>
      </w:r>
      <w:r w:rsidRPr="00472530">
        <w:rPr>
          <w:rFonts w:ascii="Calibri" w:hAnsi="Calibri"/>
          <w:szCs w:val="18"/>
        </w:rPr>
        <w:t xml:space="preserve"> </w:t>
      </w:r>
      <w:r w:rsidRPr="0014094F">
        <w:rPr>
          <w:rFonts w:ascii="Calibri" w:hAnsi="Calibri"/>
        </w:rPr>
        <w:t xml:space="preserve">Spoločnosť nakupovala počas roku zásoby, ktoré oceňovala obstarávacou cenou, spôsobom B účtovania zásob </w:t>
      </w:r>
    </w:p>
    <w:p w:rsidR="00B458EB" w:rsidRPr="0014094F" w:rsidRDefault="00B458EB" w:rsidP="0029393E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14094F">
        <w:rPr>
          <w:rFonts w:ascii="Calibri" w:hAnsi="Calibri"/>
        </w:rPr>
        <w:t xml:space="preserve">    </w:t>
      </w:r>
      <w:r>
        <w:rPr>
          <w:rFonts w:ascii="Calibri" w:hAnsi="Calibri"/>
        </w:rPr>
        <w:t xml:space="preserve">  </w:t>
      </w:r>
      <w:r w:rsidRPr="0014094F">
        <w:rPr>
          <w:rFonts w:ascii="Calibri" w:hAnsi="Calibri"/>
        </w:rPr>
        <w:t xml:space="preserve">   Pri vyskladnení zásob sa používal vážený aritmetický priemer z obstarávacích cien.</w:t>
      </w:r>
    </w:p>
    <w:p w:rsidR="00B458EB" w:rsidRPr="0014094F" w:rsidRDefault="00B458EB" w:rsidP="0029393E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14094F">
        <w:rPr>
          <w:rFonts w:ascii="Calibri" w:hAnsi="Calibri"/>
        </w:rPr>
        <w:t xml:space="preserve">        Spoločnosť mala k 31.12.201</w:t>
      </w:r>
      <w:r>
        <w:rPr>
          <w:rFonts w:ascii="Calibri" w:hAnsi="Calibri"/>
        </w:rPr>
        <w:t>3</w:t>
      </w:r>
      <w:r w:rsidRPr="0014094F">
        <w:rPr>
          <w:rFonts w:ascii="Calibri" w:hAnsi="Calibri"/>
        </w:rPr>
        <w:t xml:space="preserve"> zásoby vo výške </w:t>
      </w:r>
      <w:r>
        <w:rPr>
          <w:rFonts w:ascii="Calibri" w:hAnsi="Calibri"/>
        </w:rPr>
        <w:t>6 993</w:t>
      </w:r>
      <w:r w:rsidRPr="0014094F">
        <w:rPr>
          <w:rFonts w:ascii="Calibri" w:hAnsi="Calibri"/>
        </w:rPr>
        <w:t xml:space="preserve"> €</w:t>
      </w:r>
    </w:p>
    <w:p w:rsidR="00B458EB" w:rsidRPr="0014094F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14094F">
        <w:rPr>
          <w:rFonts w:ascii="Calibri" w:hAnsi="Calibri"/>
          <w:b/>
          <w:szCs w:val="18"/>
        </w:rPr>
        <w:t xml:space="preserve">       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>)    Nehnuteľnosť na predaj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B458EB" w:rsidRPr="002F4C13" w:rsidTr="0019429C">
        <w:trPr>
          <w:trHeight w:val="511"/>
        </w:trPr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Nehnuteľnosť na predaj</w:t>
            </w: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</w:t>
            </w:r>
          </w:p>
        </w:tc>
      </w:tr>
      <w:tr w:rsidR="00B458EB" w:rsidRPr="002F4C13" w:rsidTr="0019429C"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za účtovné obdobie</w:t>
            </w: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od začiatku obstarania</w:t>
            </w: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 xml:space="preserve">)     Zásoby, na ktoré je zriadené záložné právo, pri ktorých má účtovná jednotka obmedzené 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právo s nimi nakladať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B458EB" w:rsidRPr="002F4C13" w:rsidTr="0019429C">
        <w:trPr>
          <w:trHeight w:val="511"/>
        </w:trPr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B458EB" w:rsidRPr="002F4C13" w:rsidTr="0019429C"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na ktoré je zriadené záložné právo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4270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</w:t>
      </w:r>
      <w:r w:rsidRPr="002F4C13">
        <w:rPr>
          <w:rFonts w:ascii="Calibri" w:hAnsi="Calibri"/>
          <w:b/>
          <w:szCs w:val="18"/>
        </w:rPr>
        <w:t>)    Zákazková výroba a zákazková výstavba nehnuteľnosti určenej na predaj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výroby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výrobu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B458EB" w:rsidRPr="002F4C13" w:rsidTr="0019429C">
        <w:trPr>
          <w:trHeight w:val="533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Hodnota zákazkovej výroby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B458EB" w:rsidRPr="002F4C13" w:rsidTr="0019429C">
        <w:trPr>
          <w:trHeight w:val="413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Názov položky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B458EB" w:rsidRPr="002F4C13" w:rsidRDefault="00B458EB" w:rsidP="00D80480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až do konca bežného účtovného obdobia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výstavby nehnuteľnosti určenej na predaj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výstavbu určenú na predaj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2126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B458EB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80480">
              <w:rPr>
                <w:rFonts w:ascii="Calibri" w:hAnsi="Calibri"/>
                <w:szCs w:val="18"/>
              </w:rPr>
              <w:t>0</w:t>
            </w:r>
          </w:p>
          <w:p w:rsidR="00B458EB" w:rsidRPr="00D80480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B458EB" w:rsidRPr="002F4C13" w:rsidTr="0019429C">
        <w:trPr>
          <w:trHeight w:val="533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Hodnota zákazkovej výstavby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určenej na predaj až do konca bežného účtovného obdobia</w:t>
            </w:r>
          </w:p>
        </w:tc>
      </w:tr>
      <w:tr w:rsidR="00B458EB" w:rsidRPr="002F4C13" w:rsidTr="0019429C">
        <w:trPr>
          <w:trHeight w:val="413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19429C"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B458EB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r</w:t>
      </w:r>
      <w:r w:rsidRPr="002F4C13">
        <w:rPr>
          <w:rFonts w:ascii="Calibri" w:hAnsi="Calibri"/>
          <w:b/>
          <w:bCs/>
          <w:szCs w:val="18"/>
        </w:rPr>
        <w:t>)</w:t>
      </w:r>
      <w:r>
        <w:rPr>
          <w:rFonts w:ascii="Calibri" w:hAnsi="Calibri"/>
          <w:b/>
          <w:bCs/>
          <w:szCs w:val="18"/>
        </w:rPr>
        <w:t xml:space="preserve"> </w:t>
      </w:r>
      <w:r w:rsidRPr="002F4C13">
        <w:rPr>
          <w:rFonts w:ascii="Calibri" w:hAnsi="Calibri"/>
          <w:b/>
          <w:bCs/>
          <w:szCs w:val="18"/>
        </w:rPr>
        <w:t xml:space="preserve">    Opravné položky k pohľadávkam</w:t>
      </w:r>
      <w:bookmarkEnd w:id="8"/>
      <w:r w:rsidRPr="002F4C13">
        <w:rPr>
          <w:rFonts w:ascii="Calibri" w:hAnsi="Calibri"/>
          <w:b/>
          <w:bCs/>
          <w:szCs w:val="18"/>
        </w:rPr>
        <w:t>, pohľadávky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bCs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netvorila. </w:t>
      </w: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14094F">
      <w:pPr>
        <w:pStyle w:val="BodyText"/>
        <w:ind w:left="0"/>
        <w:rPr>
          <w:rFonts w:ascii="Calibri" w:hAnsi="Calibri"/>
          <w:szCs w:val="18"/>
        </w:rPr>
      </w:pPr>
    </w:p>
    <w:p w:rsidR="00B458EB" w:rsidRPr="00472530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 w:rsidRPr="00472530">
        <w:rPr>
          <w:rFonts w:ascii="Calibri" w:hAnsi="Calibri"/>
          <w:b/>
          <w:szCs w:val="18"/>
        </w:rPr>
        <w:t>s)      Pohľadávky do lehoty a po lehote splatnosti</w:t>
      </w:r>
    </w:p>
    <w:p w:rsidR="00B458EB" w:rsidRPr="00472530" w:rsidRDefault="00B458EB" w:rsidP="00D81232">
      <w:pPr>
        <w:pStyle w:val="BodyText"/>
        <w:rPr>
          <w:rFonts w:ascii="Calibri" w:hAnsi="Calibri"/>
          <w:b/>
          <w:szCs w:val="18"/>
        </w:rPr>
      </w:pP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B458EB" w:rsidRPr="002F4C13" w:rsidRDefault="00B458EB" w:rsidP="00AC51D4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AC51D4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pohľadávky z obchodného styku</w:t>
            </w:r>
          </w:p>
        </w:tc>
        <w:tc>
          <w:tcPr>
            <w:tcW w:w="1559" w:type="dxa"/>
          </w:tcPr>
          <w:p w:rsidR="00B458EB" w:rsidRPr="00AC51D4" w:rsidRDefault="00B458EB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8 920</w:t>
            </w:r>
          </w:p>
        </w:tc>
        <w:tc>
          <w:tcPr>
            <w:tcW w:w="1559" w:type="dxa"/>
          </w:tcPr>
          <w:p w:rsidR="00B458EB" w:rsidRPr="00AC51D4" w:rsidRDefault="00B458EB" w:rsidP="002311CF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8 083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AC51D4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daňové pohľadávky</w:t>
            </w:r>
          </w:p>
        </w:tc>
        <w:tc>
          <w:tcPr>
            <w:tcW w:w="1559" w:type="dxa"/>
          </w:tcPr>
          <w:p w:rsidR="00B458EB" w:rsidRPr="00AC51D4" w:rsidRDefault="00B458EB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  <w:tc>
          <w:tcPr>
            <w:tcW w:w="1559" w:type="dxa"/>
          </w:tcPr>
          <w:p w:rsidR="00B458EB" w:rsidRPr="00AC51D4" w:rsidRDefault="00B458EB" w:rsidP="002311CF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726B43">
            <w:pPr>
              <w:pStyle w:val="Tabulka"/>
              <w:rPr>
                <w:rFonts w:ascii="Calibri" w:hAnsi="Calibri"/>
                <w:szCs w:val="18"/>
              </w:rPr>
            </w:pPr>
            <w:bookmarkStart w:id="9" w:name="Textové145"/>
            <w:r>
              <w:rPr>
                <w:rFonts w:ascii="Calibri" w:hAnsi="Calibri"/>
                <w:szCs w:val="18"/>
              </w:rPr>
              <w:t>-  Iné pohľadávky</w:t>
            </w:r>
          </w:p>
        </w:tc>
        <w:bookmarkEnd w:id="9"/>
        <w:tc>
          <w:tcPr>
            <w:tcW w:w="1559" w:type="dxa"/>
          </w:tcPr>
          <w:p w:rsidR="00B458EB" w:rsidRPr="002F4C13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B458EB" w:rsidRPr="002F4C13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480542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B458EB" w:rsidRPr="002F4C13" w:rsidRDefault="00B458EB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B458EB" w:rsidRPr="002F4C13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AC51D4" w:rsidRDefault="00B458EB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 xml:space="preserve">Pohľadávky spolu r. </w:t>
            </w:r>
            <w:r>
              <w:rPr>
                <w:rFonts w:ascii="Calibri" w:hAnsi="Calibri"/>
                <w:b/>
                <w:szCs w:val="18"/>
              </w:rPr>
              <w:t>47</w:t>
            </w:r>
            <w:r w:rsidRPr="00AC51D4">
              <w:rPr>
                <w:rFonts w:ascii="Calibri" w:hAnsi="Calibri"/>
                <w:b/>
                <w:szCs w:val="18"/>
              </w:rPr>
              <w:t xml:space="preserve"> súvahy</w:t>
            </w:r>
          </w:p>
        </w:tc>
        <w:tc>
          <w:tcPr>
            <w:tcW w:w="1559" w:type="dxa"/>
          </w:tcPr>
          <w:p w:rsidR="00B458EB" w:rsidRPr="00AC51D4" w:rsidRDefault="00B458EB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8 920</w:t>
            </w:r>
          </w:p>
        </w:tc>
        <w:tc>
          <w:tcPr>
            <w:tcW w:w="1559" w:type="dxa"/>
          </w:tcPr>
          <w:p w:rsidR="00B458EB" w:rsidRPr="00AC51D4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8 083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AC51D4" w:rsidRDefault="00B458EB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559" w:type="dxa"/>
          </w:tcPr>
          <w:p w:rsidR="00B458EB" w:rsidRPr="002F4C13" w:rsidRDefault="00B458EB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B458EB" w:rsidRPr="002F4C13" w:rsidRDefault="00B458EB" w:rsidP="00ED627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AC51D4" w:rsidRDefault="00B458EB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B458EB" w:rsidRPr="002F4C13" w:rsidRDefault="00B458EB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B458EB" w:rsidRPr="002F4C13" w:rsidRDefault="00B458EB" w:rsidP="00ED627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B458EB" w:rsidRPr="002F4C13" w:rsidRDefault="00B458EB" w:rsidP="00480542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              2 326</w:t>
            </w:r>
          </w:p>
        </w:tc>
        <w:tc>
          <w:tcPr>
            <w:tcW w:w="1559" w:type="dxa"/>
          </w:tcPr>
          <w:p w:rsidR="00B458EB" w:rsidRPr="002F4C13" w:rsidRDefault="00B458EB" w:rsidP="002311CF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              2 215</w:t>
            </w:r>
          </w:p>
        </w:tc>
      </w:tr>
      <w:tr w:rsidR="00B458EB" w:rsidRPr="002F4C13" w:rsidTr="00726B43">
        <w:trPr>
          <w:trHeight w:val="250"/>
        </w:trPr>
        <w:tc>
          <w:tcPr>
            <w:tcW w:w="5528" w:type="dxa"/>
          </w:tcPr>
          <w:p w:rsidR="00B458EB" w:rsidRPr="002F4C13" w:rsidRDefault="00B458EB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B458EB" w:rsidRPr="002F4C13" w:rsidRDefault="00B458EB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6 594</w:t>
            </w:r>
          </w:p>
        </w:tc>
        <w:tc>
          <w:tcPr>
            <w:tcW w:w="1559" w:type="dxa"/>
          </w:tcPr>
          <w:p w:rsidR="00B458EB" w:rsidRPr="002F4C13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5 868</w:t>
            </w:r>
          </w:p>
        </w:tc>
      </w:tr>
    </w:tbl>
    <w:p w:rsidR="00B458EB" w:rsidRDefault="00B458EB" w:rsidP="00FE5E9E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B458EB" w:rsidRDefault="00B458EB" w:rsidP="00FE5E9E">
      <w:pPr>
        <w:pStyle w:val="BodyText"/>
        <w:ind w:left="0"/>
        <w:rPr>
          <w:rFonts w:ascii="Calibri" w:hAnsi="Calibri"/>
          <w:b/>
          <w:szCs w:val="18"/>
        </w:rPr>
      </w:pPr>
      <w:r w:rsidRPr="00FE5E9E">
        <w:rPr>
          <w:rFonts w:ascii="Calibri" w:hAnsi="Calibri"/>
          <w:b/>
          <w:szCs w:val="18"/>
        </w:rPr>
        <w:t xml:space="preserve">t) </w:t>
      </w:r>
      <w:r>
        <w:rPr>
          <w:rFonts w:ascii="Calibri" w:hAnsi="Calibri"/>
          <w:b/>
          <w:szCs w:val="18"/>
        </w:rPr>
        <w:t xml:space="preserve">     Pohľadávky zabezpečené záložným právom alebo inou formou zabezpečenia</w:t>
      </w: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FE5E9E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B458EB" w:rsidRDefault="00B458EB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Default="00B458EB" w:rsidP="00FE5E9E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v)      Odložená daňová pohľadávka </w:t>
      </w:r>
    </w:p>
    <w:p w:rsidR="00B458EB" w:rsidRDefault="00B458EB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</w:t>
      </w:r>
      <w:r>
        <w:rPr>
          <w:rFonts w:ascii="Calibri" w:hAnsi="Calibri"/>
          <w:szCs w:val="18"/>
        </w:rPr>
        <w:t>Účtovná jednotka nemá náplň pre túto položku</w:t>
      </w:r>
    </w:p>
    <w:p w:rsidR="00B458EB" w:rsidRPr="00FE5E9E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0" w:name="_Toc530739905"/>
      <w:r>
        <w:rPr>
          <w:rFonts w:ascii="Calibri" w:hAnsi="Calibri"/>
          <w:szCs w:val="18"/>
        </w:rPr>
        <w:t>w</w:t>
      </w:r>
      <w:r w:rsidRPr="002F4C13">
        <w:rPr>
          <w:rFonts w:ascii="Calibri" w:hAnsi="Calibri"/>
          <w:szCs w:val="18"/>
        </w:rPr>
        <w:t xml:space="preserve">)    </w:t>
      </w:r>
      <w:r>
        <w:rPr>
          <w:rFonts w:ascii="Calibri" w:hAnsi="Calibri"/>
          <w:szCs w:val="18"/>
        </w:rPr>
        <w:t xml:space="preserve">Významné položky </w:t>
      </w:r>
      <w:bookmarkEnd w:id="10"/>
      <w:r>
        <w:rPr>
          <w:rFonts w:ascii="Calibri" w:hAnsi="Calibri"/>
          <w:szCs w:val="18"/>
        </w:rPr>
        <w:t>krátkodobého finančného majetku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Ako finančné účty sú vykázané peniaze v pokladnici a  účty v bankách. Účtami v bankách môže Spoločnosť voľne disponovať.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883"/>
      </w:tblGrid>
      <w:tr w:rsidR="00B458EB" w:rsidRPr="002F4C13" w:rsidTr="00484571">
        <w:trPr>
          <w:trHeight w:val="533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B458EB" w:rsidRPr="002F4C13" w:rsidRDefault="00B458EB" w:rsidP="003D4C2D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883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B458EB" w:rsidRPr="002F4C13" w:rsidRDefault="00B458EB" w:rsidP="0048457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B458EB" w:rsidRPr="002F4C13" w:rsidTr="00484571">
        <w:trPr>
          <w:trHeight w:val="377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2 826</w:t>
            </w:r>
          </w:p>
        </w:tc>
        <w:tc>
          <w:tcPr>
            <w:tcW w:w="2883" w:type="dxa"/>
          </w:tcPr>
          <w:p w:rsidR="00B458EB" w:rsidRPr="002F4C13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14</w:t>
            </w:r>
          </w:p>
        </w:tc>
      </w:tr>
      <w:tr w:rsidR="00B458EB" w:rsidRPr="002F4C13" w:rsidTr="00484571">
        <w:trPr>
          <w:trHeight w:val="425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Bežné bankové účty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82</w:t>
            </w:r>
          </w:p>
        </w:tc>
        <w:tc>
          <w:tcPr>
            <w:tcW w:w="2883" w:type="dxa"/>
          </w:tcPr>
          <w:p w:rsidR="00B458EB" w:rsidRPr="002F4C13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1 531</w:t>
            </w:r>
          </w:p>
        </w:tc>
      </w:tr>
      <w:tr w:rsidR="00B458EB" w:rsidRPr="002F4C13" w:rsidTr="00484571">
        <w:trPr>
          <w:trHeight w:val="247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Peniaze na ceste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883" w:type="dxa"/>
          </w:tcPr>
          <w:p w:rsidR="00B458EB" w:rsidRPr="002F4C13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2F4C13" w:rsidTr="00484571">
        <w:trPr>
          <w:trHeight w:val="352"/>
        </w:trPr>
        <w:tc>
          <w:tcPr>
            <w:tcW w:w="3118" w:type="dxa"/>
          </w:tcPr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Spolu</w:t>
            </w:r>
          </w:p>
          <w:p w:rsidR="00B458EB" w:rsidRPr="002F4C13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B458EB" w:rsidRPr="002F4C13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2 908</w:t>
            </w:r>
          </w:p>
        </w:tc>
        <w:tc>
          <w:tcPr>
            <w:tcW w:w="2883" w:type="dxa"/>
          </w:tcPr>
          <w:p w:rsidR="00B458EB" w:rsidRPr="002F4C13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1 545</w:t>
            </w:r>
          </w:p>
        </w:tc>
      </w:tr>
    </w:tbl>
    <w:p w:rsidR="00B458EB" w:rsidRPr="002F4C13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2F4C13" w:rsidRDefault="00B458EB" w:rsidP="00484571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x)    Opravné položky ku krátkodobému finančnému majetku</w:t>
      </w:r>
    </w:p>
    <w:p w:rsidR="00B458EB" w:rsidRDefault="00B458EB" w:rsidP="0048457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Default="00B458EB" w:rsidP="00484571">
      <w:pPr>
        <w:pStyle w:val="BodyText"/>
        <w:ind w:left="0"/>
        <w:rPr>
          <w:rFonts w:ascii="Calibri" w:hAnsi="Calibri"/>
          <w:b/>
          <w:szCs w:val="18"/>
        </w:rPr>
      </w:pPr>
      <w:r w:rsidRPr="00484571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B458EB" w:rsidRDefault="00B458EB" w:rsidP="00484571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B458EB" w:rsidRPr="00484571" w:rsidRDefault="00B458EB" w:rsidP="00484571">
      <w:pPr>
        <w:pStyle w:val="BodyText"/>
        <w:ind w:left="0"/>
        <w:rPr>
          <w:rFonts w:ascii="Calibri" w:hAnsi="Calibri"/>
          <w:b/>
          <w:szCs w:val="18"/>
        </w:rPr>
      </w:pPr>
    </w:p>
    <w:p w:rsidR="00B458EB" w:rsidRPr="002F4C13" w:rsidRDefault="00B458EB" w:rsidP="00C804E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11" w:name="_Toc530739906"/>
      <w:r>
        <w:rPr>
          <w:rFonts w:ascii="Calibri" w:hAnsi="Calibri"/>
          <w:szCs w:val="18"/>
        </w:rPr>
        <w:t>z</w:t>
      </w:r>
      <w:r w:rsidRPr="002F4C13">
        <w:rPr>
          <w:rFonts w:ascii="Calibri" w:hAnsi="Calibri"/>
          <w:szCs w:val="18"/>
        </w:rPr>
        <w:t> )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Časové rozlíšenie</w:t>
      </w:r>
      <w:bookmarkEnd w:id="11"/>
      <w:r w:rsidRPr="002F4C13">
        <w:rPr>
          <w:rFonts w:ascii="Calibri" w:hAnsi="Calibri"/>
          <w:szCs w:val="18"/>
        </w:rPr>
        <w:t xml:space="preserve"> na strane aktív </w:t>
      </w:r>
    </w:p>
    <w:p w:rsidR="00B458EB" w:rsidRDefault="00B458EB" w:rsidP="000332D4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B458EB" w:rsidRPr="002F4C13" w:rsidRDefault="00B458EB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2F4C13" w:rsidRDefault="00B458E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G.   Informácie o údajoch na strane pasív súvahy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2F4C13" w:rsidRDefault="00B458EB" w:rsidP="00143174">
      <w:pPr>
        <w:pStyle w:val="BodyText"/>
        <w:numPr>
          <w:ilvl w:val="0"/>
          <w:numId w:val="23"/>
        </w:numPr>
        <w:rPr>
          <w:rFonts w:ascii="Calibri" w:hAnsi="Calibri"/>
          <w:b/>
          <w:szCs w:val="18"/>
        </w:rPr>
      </w:pPr>
      <w:bookmarkStart w:id="12" w:name="_Toc530739908"/>
      <w:r w:rsidRPr="002F4C13">
        <w:rPr>
          <w:rFonts w:ascii="Calibri" w:hAnsi="Calibri"/>
          <w:b/>
          <w:szCs w:val="18"/>
        </w:rPr>
        <w:t>Údaje o vlastnom imaní</w:t>
      </w:r>
    </w:p>
    <w:p w:rsidR="00B458EB" w:rsidRPr="002F4C13" w:rsidRDefault="00B458EB" w:rsidP="00143174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B458EB" w:rsidRPr="002F4C13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B458EB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 </w:t>
            </w:r>
            <w:r w:rsidRPr="002F4C13">
              <w:rPr>
                <w:sz w:val="18"/>
                <w:szCs w:val="18"/>
              </w:rPr>
              <w:t xml:space="preserve">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2F4C13">
              <w:rPr>
                <w:sz w:val="18"/>
                <w:szCs w:val="18"/>
              </w:rPr>
              <w:t xml:space="preserve">k </w:t>
            </w:r>
            <w:r>
              <w:rPr>
                <w:sz w:val="18"/>
                <w:szCs w:val="18"/>
              </w:rPr>
              <w:t xml:space="preserve"> </w:t>
            </w:r>
            <w:r w:rsidRPr="002F4C13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B458EB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B458EB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2F4C13" w:rsidRDefault="00B458EB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B458EB" w:rsidRPr="002F4C13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480542" w:rsidRDefault="00B458EB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             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B458EB" w:rsidRPr="00480542" w:rsidTr="00C86490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58EB" w:rsidRPr="00480542" w:rsidRDefault="00B458EB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B458EB" w:rsidRPr="00480542" w:rsidRDefault="00B458EB" w:rsidP="0016484B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58EB" w:rsidRPr="00480542" w:rsidRDefault="00B458EB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B458EB" w:rsidRPr="00480542" w:rsidRDefault="00B458EB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B458EB" w:rsidRPr="00480542" w:rsidTr="00C86490">
        <w:tc>
          <w:tcPr>
            <w:tcW w:w="6058" w:type="dxa"/>
            <w:tcBorders>
              <w:top w:val="single" w:sz="12" w:space="0" w:color="auto"/>
            </w:tcBorders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  <w:r>
              <w:rPr>
                <w:b/>
                <w:sz w:val="18"/>
                <w:szCs w:val="18"/>
              </w:rPr>
              <w:t xml:space="preserve"> za rok 2012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</w:tr>
      <w:tr w:rsidR="00B458EB" w:rsidRPr="00480542" w:rsidTr="00C86490"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B458EB" w:rsidRPr="00480542" w:rsidTr="00C86490">
        <w:trPr>
          <w:trHeight w:val="70"/>
        </w:trPr>
        <w:tc>
          <w:tcPr>
            <w:tcW w:w="6058" w:type="dxa"/>
          </w:tcPr>
          <w:p w:rsidR="00B458EB" w:rsidRPr="00480542" w:rsidRDefault="00B458EB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B458EB" w:rsidRPr="00480542" w:rsidRDefault="00B458EB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</w:tr>
    </w:tbl>
    <w:p w:rsidR="00B458EB" w:rsidRPr="00480542" w:rsidRDefault="00B458EB" w:rsidP="00C86490">
      <w:pPr>
        <w:rPr>
          <w:sz w:val="18"/>
          <w:szCs w:val="18"/>
        </w:rPr>
      </w:pPr>
    </w:p>
    <w:bookmarkEnd w:id="12"/>
    <w:p w:rsidR="00B458EB" w:rsidRPr="00480542" w:rsidRDefault="00B458EB" w:rsidP="00351948">
      <w:pPr>
        <w:pStyle w:val="Heading2"/>
        <w:numPr>
          <w:ilvl w:val="0"/>
          <w:numId w:val="23"/>
        </w:numPr>
        <w:rPr>
          <w:rFonts w:ascii="Calibri" w:hAnsi="Calibri"/>
          <w:bCs/>
        </w:rPr>
      </w:pPr>
      <w:r w:rsidRPr="00480542">
        <w:rPr>
          <w:rFonts w:ascii="Calibri" w:hAnsi="Calibri"/>
          <w:bCs/>
        </w:rPr>
        <w:t>Rezervy</w:t>
      </w:r>
    </w:p>
    <w:p w:rsidR="00B458EB" w:rsidRPr="00480542" w:rsidRDefault="00B458EB" w:rsidP="00351948">
      <w:pPr>
        <w:spacing w:line="240" w:lineRule="auto"/>
        <w:rPr>
          <w:sz w:val="18"/>
          <w:szCs w:val="18"/>
        </w:rPr>
      </w:pPr>
      <w:r w:rsidRPr="004805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</w:t>
      </w:r>
      <w:r w:rsidRPr="00480542">
        <w:rPr>
          <w:sz w:val="18"/>
          <w:szCs w:val="18"/>
        </w:rPr>
        <w:t xml:space="preserve">  Prehľad o rezervách za bežné účtovné obdobie je uvedený v nasledujúcej tabuľke:</w:t>
      </w:r>
    </w:p>
    <w:p w:rsidR="00B458EB" w:rsidRPr="00480542" w:rsidRDefault="00B458E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480542">
        <w:rPr>
          <w:rFonts w:ascii="Calibri" w:hAnsi="Calibri"/>
          <w:szCs w:val="18"/>
        </w:rPr>
        <w:t xml:space="preserve">        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B458EB" w:rsidRPr="00480542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B458EB" w:rsidRPr="00480542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B458EB" w:rsidRPr="00480542" w:rsidRDefault="00B458EB" w:rsidP="00D81232">
      <w:pPr>
        <w:pStyle w:val="BodyText"/>
        <w:rPr>
          <w:rFonts w:ascii="Calibri" w:hAnsi="Calibri"/>
          <w:b/>
        </w:rPr>
      </w:pPr>
    </w:p>
    <w:p w:rsidR="00B458EB" w:rsidRPr="00351948" w:rsidRDefault="00B458EB" w:rsidP="00D81232">
      <w:pPr>
        <w:rPr>
          <w:sz w:val="18"/>
          <w:szCs w:val="18"/>
        </w:rPr>
      </w:pPr>
      <w:r w:rsidRPr="00351948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B458EB" w:rsidRPr="0035194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Cs w:val="18"/>
              </w:rPr>
              <w:t xml:space="preserve">        </w:t>
            </w:r>
            <w:r w:rsidRPr="00351948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ED627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B458EB" w:rsidRPr="00351948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351948" w:rsidRDefault="00B458EB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80542" w:rsidRDefault="00B458EB" w:rsidP="00ED62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B458EB" w:rsidRDefault="00B458EB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bookmarkStart w:id="13" w:name="_Toc530739909"/>
    </w:p>
    <w:p w:rsidR="00B458EB" w:rsidRDefault="00B458EB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c) d)   Záväzky</w:t>
      </w:r>
      <w:bookmarkEnd w:id="13"/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351948" w:rsidRDefault="00B458EB" w:rsidP="00D81232">
      <w:pPr>
        <w:pStyle w:val="BodyText"/>
        <w:rPr>
          <w:rFonts w:ascii="Calibri" w:hAnsi="Calibri"/>
          <w:szCs w:val="18"/>
        </w:rPr>
      </w:pPr>
      <w:r w:rsidRPr="00351948">
        <w:rPr>
          <w:rFonts w:ascii="Calibri" w:hAnsi="Calibri"/>
          <w:szCs w:val="18"/>
        </w:rPr>
        <w:t>Štruktúra záväzkov podľa zostatkovej doby splatnosti je uvedená v nasledujúcej tabuľke:</w:t>
      </w:r>
    </w:p>
    <w:p w:rsidR="00B458EB" w:rsidRPr="00351948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B458EB" w:rsidRPr="002F4C13" w:rsidRDefault="00B458EB" w:rsidP="00F57132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449" w:type="dxa"/>
          </w:tcPr>
          <w:p w:rsidR="00B458EB" w:rsidRPr="002F4C13" w:rsidRDefault="00B458EB" w:rsidP="00F57132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5 735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333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27 658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37 161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0332D4" w:rsidRDefault="00B458EB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0332D4">
              <w:rPr>
                <w:rFonts w:ascii="Calibri" w:hAnsi="Calibri"/>
                <w:b/>
                <w:color w:val="auto"/>
                <w:szCs w:val="18"/>
              </w:rPr>
              <w:t xml:space="preserve">Záväzky z obchodného styku  spolu 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33 393</w:t>
            </w:r>
          </w:p>
          <w:p w:rsidR="00B458EB" w:rsidRPr="000332D4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37 494</w:t>
            </w:r>
          </w:p>
          <w:p w:rsidR="00B458EB" w:rsidRPr="000332D4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Prijaté prevádzkové zálohy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Záväzky voči spoločníkom z rozdelenia zisku 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3 720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1 200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Default="00B458EB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Daňové záväzky a dotácií 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1 961</w:t>
            </w:r>
          </w:p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1 380</w:t>
            </w:r>
          </w:p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krátkodobé záväzky – r. 10</w:t>
            </w:r>
            <w:r>
              <w:rPr>
                <w:rFonts w:ascii="Calibri" w:hAnsi="Calibri"/>
                <w:b/>
                <w:color w:val="auto"/>
                <w:szCs w:val="18"/>
              </w:rPr>
              <w:t>6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39 074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40 074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B458EB" w:rsidRPr="00351948" w:rsidTr="00612F65">
        <w:trPr>
          <w:trHeight w:val="250"/>
        </w:trPr>
        <w:tc>
          <w:tcPr>
            <w:tcW w:w="5528" w:type="dxa"/>
          </w:tcPr>
          <w:p w:rsidR="00B458EB" w:rsidRPr="00351948" w:rsidRDefault="00B458EB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dlhodobé záväzky – r. 94  Súvahy -okrem pôžičiek</w:t>
            </w:r>
          </w:p>
        </w:tc>
        <w:tc>
          <w:tcPr>
            <w:tcW w:w="1417" w:type="dxa"/>
          </w:tcPr>
          <w:p w:rsidR="00B458EB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B458EB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B458EB" w:rsidRPr="00351948" w:rsidRDefault="00B458EB" w:rsidP="002311C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</w:tbl>
    <w:p w:rsidR="00B458EB" w:rsidRDefault="00B458EB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B458EB" w:rsidRPr="007B7FD4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 w:rsidRPr="007B7FD4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B458EB" w:rsidRDefault="00B458EB" w:rsidP="00FF0AEB">
      <w:pPr>
        <w:spacing w:line="240" w:lineRule="auto"/>
        <w:rPr>
          <w:sz w:val="18"/>
          <w:szCs w:val="18"/>
        </w:rPr>
      </w:pPr>
      <w:bookmarkStart w:id="14" w:name="_Toc530739911"/>
      <w:r>
        <w:rPr>
          <w:b/>
        </w:rPr>
        <w:t xml:space="preserve">         </w:t>
      </w:r>
      <w:r w:rsidRPr="00FF0AEB">
        <w:rPr>
          <w:sz w:val="18"/>
          <w:szCs w:val="18"/>
        </w:rPr>
        <w:t>Účtovná jednotka nemá náplň pre túto položku</w:t>
      </w:r>
    </w:p>
    <w:p w:rsidR="00B458EB" w:rsidRPr="007B7FD4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 w:rsidRPr="00FF0AEB">
        <w:rPr>
          <w:b/>
          <w:szCs w:val="18"/>
        </w:rPr>
        <w:t xml:space="preserve">f)  </w:t>
      </w:r>
      <w:r>
        <w:rPr>
          <w:rFonts w:ascii="Calibri" w:hAnsi="Calibri"/>
          <w:b/>
          <w:szCs w:val="18"/>
        </w:rPr>
        <w:t>Spôsob vzniku odloženého záväzku</w:t>
      </w:r>
      <w:r w:rsidRPr="007B7FD4">
        <w:rPr>
          <w:rFonts w:ascii="Calibri" w:hAnsi="Calibri"/>
          <w:b/>
          <w:szCs w:val="18"/>
        </w:rPr>
        <w:t xml:space="preserve"> </w:t>
      </w:r>
    </w:p>
    <w:p w:rsidR="00B458EB" w:rsidRDefault="00B458EB" w:rsidP="0014094F">
      <w:pPr>
        <w:spacing w:line="240" w:lineRule="auto"/>
        <w:rPr>
          <w:sz w:val="18"/>
          <w:szCs w:val="18"/>
        </w:rPr>
      </w:pPr>
      <w:r>
        <w:rPr>
          <w:b/>
        </w:rPr>
        <w:t xml:space="preserve">         </w:t>
      </w:r>
      <w:r w:rsidRPr="00FF0AEB">
        <w:rPr>
          <w:sz w:val="18"/>
          <w:szCs w:val="18"/>
        </w:rPr>
        <w:t>Účtovná jednotka nemá náplň pre túto položku</w:t>
      </w:r>
    </w:p>
    <w:p w:rsidR="00B458EB" w:rsidRPr="007B7FD4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 w:rsidRPr="00F22AAE">
        <w:rPr>
          <w:b/>
        </w:rPr>
        <w:t xml:space="preserve">g)     </w:t>
      </w:r>
      <w:bookmarkEnd w:id="14"/>
      <w:r>
        <w:rPr>
          <w:rFonts w:ascii="Calibri" w:hAnsi="Calibri"/>
          <w:b/>
          <w:szCs w:val="18"/>
        </w:rPr>
        <w:t>Záväzky zo sociálneho fondu</w:t>
      </w:r>
      <w:r w:rsidRPr="007B7FD4">
        <w:rPr>
          <w:rFonts w:ascii="Calibri" w:hAnsi="Calibri"/>
          <w:b/>
          <w:szCs w:val="18"/>
        </w:rPr>
        <w:t xml:space="preserve"> </w:t>
      </w:r>
    </w:p>
    <w:p w:rsidR="00B458EB" w:rsidRDefault="00B458EB" w:rsidP="0014094F">
      <w:pPr>
        <w:spacing w:line="240" w:lineRule="auto"/>
        <w:rPr>
          <w:sz w:val="18"/>
          <w:szCs w:val="18"/>
        </w:rPr>
      </w:pPr>
      <w:r>
        <w:rPr>
          <w:b/>
        </w:rPr>
        <w:t xml:space="preserve">         </w:t>
      </w:r>
      <w:r w:rsidRPr="00FF0AEB">
        <w:rPr>
          <w:sz w:val="18"/>
          <w:szCs w:val="18"/>
        </w:rPr>
        <w:t>Účtovná jednotka nemá náplň pre túto položku</w:t>
      </w:r>
    </w:p>
    <w:p w:rsidR="00B458EB" w:rsidRPr="0014094F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>
        <w:rPr>
          <w:b/>
          <w:szCs w:val="18"/>
        </w:rPr>
        <w:t>h</w:t>
      </w:r>
      <w:r w:rsidRPr="00F22AAE">
        <w:rPr>
          <w:b/>
          <w:szCs w:val="18"/>
        </w:rPr>
        <w:t xml:space="preserve">)     </w:t>
      </w:r>
      <w:r w:rsidRPr="0014094F">
        <w:rPr>
          <w:rFonts w:ascii="Calibri" w:hAnsi="Calibri"/>
          <w:b/>
        </w:rPr>
        <w:t xml:space="preserve">Vydané dlhopisy </w:t>
      </w:r>
      <w:r w:rsidRPr="0014094F">
        <w:rPr>
          <w:rFonts w:ascii="Calibri" w:hAnsi="Calibri"/>
          <w:b/>
          <w:szCs w:val="18"/>
        </w:rPr>
        <w:t xml:space="preserve"> </w:t>
      </w:r>
    </w:p>
    <w:p w:rsidR="00B458EB" w:rsidRPr="0014094F" w:rsidRDefault="00B458EB" w:rsidP="0014094F">
      <w:pPr>
        <w:spacing w:line="240" w:lineRule="auto"/>
        <w:rPr>
          <w:sz w:val="18"/>
          <w:szCs w:val="18"/>
        </w:rPr>
      </w:pPr>
      <w:r w:rsidRPr="0014094F">
        <w:rPr>
          <w:b/>
        </w:rPr>
        <w:t xml:space="preserve">         </w:t>
      </w:r>
      <w:r w:rsidRPr="0014094F">
        <w:rPr>
          <w:sz w:val="18"/>
          <w:szCs w:val="18"/>
        </w:rPr>
        <w:t>Účtovná jednotka nemá náplň pre túto položku</w:t>
      </w:r>
    </w:p>
    <w:p w:rsidR="00B458EB" w:rsidRPr="0014094F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>
        <w:rPr>
          <w:b/>
          <w:szCs w:val="18"/>
        </w:rPr>
        <w:t>i</w:t>
      </w:r>
      <w:r w:rsidRPr="0014094F">
        <w:rPr>
          <w:rFonts w:ascii="Calibri" w:hAnsi="Calibri"/>
          <w:b/>
          <w:szCs w:val="18"/>
        </w:rPr>
        <w:t xml:space="preserve">)     </w:t>
      </w:r>
      <w:r w:rsidRPr="0014094F">
        <w:rPr>
          <w:rFonts w:ascii="Calibri" w:hAnsi="Calibri"/>
          <w:b/>
        </w:rPr>
        <w:t>Bankové úvery</w:t>
      </w:r>
      <w:r w:rsidRPr="0014094F">
        <w:rPr>
          <w:rFonts w:ascii="Calibri" w:hAnsi="Calibri"/>
          <w:b/>
          <w:szCs w:val="18"/>
        </w:rPr>
        <w:t xml:space="preserve"> </w:t>
      </w:r>
    </w:p>
    <w:p w:rsidR="00B458EB" w:rsidRDefault="00B458EB" w:rsidP="0014094F">
      <w:pPr>
        <w:spacing w:line="240" w:lineRule="auto"/>
        <w:rPr>
          <w:sz w:val="18"/>
          <w:szCs w:val="18"/>
        </w:rPr>
      </w:pPr>
      <w:r w:rsidRPr="0014094F">
        <w:rPr>
          <w:b/>
        </w:rPr>
        <w:t xml:space="preserve">         </w:t>
      </w:r>
      <w:r w:rsidRPr="0014094F">
        <w:rPr>
          <w:sz w:val="18"/>
          <w:szCs w:val="18"/>
        </w:rPr>
        <w:t>Účtovná jednotka nemá náplň pre túto položku</w:t>
      </w:r>
    </w:p>
    <w:p w:rsidR="00B458EB" w:rsidRPr="0014094F" w:rsidRDefault="00B458EB" w:rsidP="0014094F">
      <w:pPr>
        <w:pStyle w:val="BodyText"/>
        <w:ind w:left="0"/>
        <w:rPr>
          <w:rFonts w:ascii="Calibri" w:hAnsi="Calibri"/>
          <w:b/>
          <w:szCs w:val="18"/>
        </w:rPr>
      </w:pPr>
      <w:r w:rsidRPr="0014094F">
        <w:rPr>
          <w:rFonts w:ascii="Calibri" w:hAnsi="Calibri"/>
          <w:b/>
          <w:szCs w:val="18"/>
        </w:rPr>
        <w:t xml:space="preserve">       Pôžičky, návratné finančné výpomoci</w:t>
      </w:r>
    </w:p>
    <w:p w:rsidR="00B458EB" w:rsidRPr="0014094F" w:rsidRDefault="00B458EB" w:rsidP="0014094F">
      <w:pPr>
        <w:spacing w:line="240" w:lineRule="auto"/>
        <w:rPr>
          <w:sz w:val="18"/>
          <w:szCs w:val="18"/>
        </w:rPr>
      </w:pPr>
      <w:r w:rsidRPr="0014094F">
        <w:rPr>
          <w:b/>
        </w:rPr>
        <w:t xml:space="preserve">         </w:t>
      </w:r>
      <w:r w:rsidRPr="0014094F">
        <w:rPr>
          <w:sz w:val="18"/>
          <w:szCs w:val="18"/>
        </w:rPr>
        <w:t>Účtovná jednotka nemá náplň pre túto položku</w:t>
      </w:r>
    </w:p>
    <w:p w:rsidR="00B458EB" w:rsidRPr="002E7685" w:rsidRDefault="00B458EB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j</w:t>
      </w:r>
      <w:r w:rsidRPr="002E7685">
        <w:rPr>
          <w:rFonts w:ascii="Calibri" w:hAnsi="Calibri"/>
        </w:rPr>
        <w:t xml:space="preserve"> )   Časové rozlíšenie na strane pasív</w:t>
      </w:r>
    </w:p>
    <w:p w:rsidR="00B458EB" w:rsidRPr="002E7685" w:rsidRDefault="00B458EB" w:rsidP="00D81232">
      <w:pPr>
        <w:pStyle w:val="BodyText"/>
        <w:rPr>
          <w:rFonts w:ascii="Calibri" w:hAnsi="Calibri"/>
        </w:rPr>
      </w:pPr>
      <w:r w:rsidRPr="002E7685">
        <w:rPr>
          <w:rFonts w:ascii="Calibri" w:hAnsi="Calibri"/>
        </w:rPr>
        <w:t>Ide o nasledovné položky: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B458EB" w:rsidRPr="002E7685" w:rsidTr="00726B43">
        <w:trPr>
          <w:cantSplit/>
          <w:trHeight w:val="511"/>
        </w:trPr>
        <w:tc>
          <w:tcPr>
            <w:tcW w:w="5103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 </w:t>
            </w:r>
          </w:p>
          <w:p w:rsidR="00B458EB" w:rsidRPr="002E7685" w:rsidRDefault="00B458EB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268" w:type="dxa"/>
          </w:tcPr>
          <w:p w:rsidR="00B458EB" w:rsidRPr="002E7685" w:rsidRDefault="00B458EB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2E7685" w:rsidTr="00726B43">
        <w:trPr>
          <w:cantSplit/>
          <w:trHeight w:val="147"/>
        </w:trPr>
        <w:tc>
          <w:tcPr>
            <w:tcW w:w="5103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  <w:b/>
              </w:rPr>
            </w:pPr>
            <w:r w:rsidRPr="002E7685">
              <w:rPr>
                <w:rFonts w:ascii="Calibri" w:hAnsi="Calibri"/>
                <w:b/>
              </w:rPr>
              <w:t>Výdavky budúcich období - krátkodobé</w:t>
            </w:r>
          </w:p>
        </w:tc>
        <w:tc>
          <w:tcPr>
            <w:tcW w:w="1842" w:type="dxa"/>
          </w:tcPr>
          <w:p w:rsidR="00B458EB" w:rsidRPr="002E7685" w:rsidRDefault="00B458EB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B458EB" w:rsidRPr="002E7685" w:rsidRDefault="00B458EB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  <w:tr w:rsidR="00B458EB" w:rsidRPr="002E7685" w:rsidTr="00726B43">
        <w:trPr>
          <w:trHeight w:val="250"/>
        </w:trPr>
        <w:tc>
          <w:tcPr>
            <w:tcW w:w="5103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383 –Výdavky budúcich období                          </w:t>
            </w:r>
          </w:p>
        </w:tc>
        <w:tc>
          <w:tcPr>
            <w:tcW w:w="1842" w:type="dxa"/>
          </w:tcPr>
          <w:p w:rsidR="00B458EB" w:rsidRPr="002E7685" w:rsidRDefault="00B458E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105</w:t>
            </w:r>
          </w:p>
        </w:tc>
        <w:tc>
          <w:tcPr>
            <w:tcW w:w="2268" w:type="dxa"/>
          </w:tcPr>
          <w:p w:rsidR="00B458EB" w:rsidRPr="002E7685" w:rsidRDefault="00B458E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103</w:t>
            </w:r>
          </w:p>
        </w:tc>
      </w:tr>
      <w:tr w:rsidR="00B458EB" w:rsidRPr="002E7685" w:rsidTr="00726B43">
        <w:trPr>
          <w:trHeight w:val="250"/>
        </w:trPr>
        <w:tc>
          <w:tcPr>
            <w:tcW w:w="5103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384 – Výnosy budúcich období</w:t>
            </w:r>
          </w:p>
        </w:tc>
        <w:tc>
          <w:tcPr>
            <w:tcW w:w="1842" w:type="dxa"/>
          </w:tcPr>
          <w:p w:rsidR="00B458EB" w:rsidRPr="002E7685" w:rsidRDefault="00B458E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2268" w:type="dxa"/>
          </w:tcPr>
          <w:p w:rsidR="00B458EB" w:rsidRPr="005748D3" w:rsidRDefault="00B458EB" w:rsidP="005748D3">
            <w:pPr>
              <w:pStyle w:val="Tabulka"/>
              <w:tabs>
                <w:tab w:val="center" w:pos="749"/>
                <w:tab w:val="right" w:pos="1499"/>
              </w:tabs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B458EB" w:rsidRPr="002E7685" w:rsidTr="00726B43">
        <w:trPr>
          <w:trHeight w:val="250"/>
        </w:trPr>
        <w:tc>
          <w:tcPr>
            <w:tcW w:w="5103" w:type="dxa"/>
          </w:tcPr>
          <w:p w:rsidR="00B458EB" w:rsidRPr="002E7685" w:rsidRDefault="00B458EB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2E7685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</w:tc>
        <w:tc>
          <w:tcPr>
            <w:tcW w:w="1842" w:type="dxa"/>
          </w:tcPr>
          <w:p w:rsidR="00B458EB" w:rsidRPr="002E7685" w:rsidRDefault="00B458E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105</w:t>
            </w:r>
          </w:p>
        </w:tc>
        <w:tc>
          <w:tcPr>
            <w:tcW w:w="2268" w:type="dxa"/>
          </w:tcPr>
          <w:p w:rsidR="00B458EB" w:rsidRPr="002E7685" w:rsidRDefault="00B458E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103</w:t>
            </w:r>
          </w:p>
        </w:tc>
      </w:tr>
    </w:tbl>
    <w:p w:rsidR="00B458EB" w:rsidRDefault="00B458EB" w:rsidP="00D81232">
      <w:pPr>
        <w:pStyle w:val="BodyText"/>
        <w:ind w:left="0"/>
        <w:rPr>
          <w:rFonts w:ascii="Bookman Old Style" w:hAnsi="Bookman Old Style"/>
          <w:color w:val="FF0000"/>
        </w:rPr>
      </w:pPr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5748D3" w:rsidRDefault="00B458EB" w:rsidP="005748D3">
      <w:pPr>
        <w:pStyle w:val="BodyText"/>
        <w:ind w:left="0"/>
        <w:rPr>
          <w:rFonts w:ascii="Calibri" w:hAnsi="Calibri"/>
          <w:b/>
        </w:rPr>
      </w:pPr>
      <w:r w:rsidRPr="005748D3">
        <w:rPr>
          <w:rFonts w:ascii="Calibri" w:hAnsi="Calibri"/>
          <w:b/>
        </w:rPr>
        <w:t xml:space="preserve">k) </w:t>
      </w:r>
      <w:r>
        <w:rPr>
          <w:rFonts w:ascii="Calibri" w:hAnsi="Calibri"/>
          <w:b/>
        </w:rPr>
        <w:t xml:space="preserve">   </w:t>
      </w:r>
      <w:r w:rsidRPr="005748D3">
        <w:rPr>
          <w:rFonts w:ascii="Calibri" w:hAnsi="Calibri"/>
          <w:b/>
        </w:rPr>
        <w:t>Významné položky derivátov</w:t>
      </w:r>
    </w:p>
    <w:p w:rsidR="00B458EB" w:rsidRDefault="00B458EB" w:rsidP="00D81232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B458EB" w:rsidRDefault="00B458EB" w:rsidP="00D81232">
      <w:pPr>
        <w:pStyle w:val="BodyText"/>
        <w:rPr>
          <w:rFonts w:ascii="Calibri" w:hAnsi="Calibri"/>
        </w:rPr>
      </w:pPr>
    </w:p>
    <w:p w:rsidR="00B458EB" w:rsidRPr="005748D3" w:rsidRDefault="00B458EB" w:rsidP="005748D3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l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a záväzky zabezpečené  derivátmi</w:t>
      </w:r>
    </w:p>
    <w:p w:rsidR="00B458EB" w:rsidRDefault="00B458EB" w:rsidP="005748D3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B458EB" w:rsidRDefault="00B458EB" w:rsidP="005748D3">
      <w:pPr>
        <w:pStyle w:val="BodyText"/>
        <w:rPr>
          <w:rFonts w:ascii="Calibri" w:hAnsi="Calibri"/>
        </w:rPr>
      </w:pPr>
    </w:p>
    <w:p w:rsidR="00B458EB" w:rsidRPr="005748D3" w:rsidRDefault="00B458EB" w:rsidP="00443204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m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prenajatý formou finančného prenájmu – u nájomcu</w:t>
      </w:r>
    </w:p>
    <w:p w:rsidR="00B458EB" w:rsidRPr="005748D3" w:rsidRDefault="00B458EB" w:rsidP="00443204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B458EB" w:rsidRPr="005748D3" w:rsidRDefault="00B458EB" w:rsidP="005748D3">
      <w:pPr>
        <w:pStyle w:val="BodyText"/>
        <w:rPr>
          <w:rFonts w:ascii="Calibri" w:hAnsi="Calibri"/>
        </w:rPr>
      </w:pPr>
    </w:p>
    <w:p w:rsidR="00B458EB" w:rsidRDefault="00B458EB" w:rsidP="00D81232">
      <w:pPr>
        <w:pStyle w:val="BodyText"/>
        <w:rPr>
          <w:rFonts w:ascii="Calibri" w:hAnsi="Calibri"/>
        </w:rPr>
      </w:pPr>
    </w:p>
    <w:p w:rsidR="00B458EB" w:rsidRPr="005748D3" w:rsidRDefault="00B458EB" w:rsidP="00D81232">
      <w:pPr>
        <w:pStyle w:val="BodyText"/>
        <w:rPr>
          <w:rFonts w:ascii="Calibri" w:hAnsi="Calibri"/>
        </w:rPr>
      </w:pPr>
    </w:p>
    <w:p w:rsidR="00B458EB" w:rsidRPr="00443204" w:rsidRDefault="00B458E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443204">
        <w:rPr>
          <w:rFonts w:ascii="Calibri" w:hAnsi="Calibri"/>
        </w:rPr>
        <w:t>H. informácie o výnosoch</w:t>
      </w:r>
    </w:p>
    <w:p w:rsidR="00B458EB" w:rsidRPr="00443204" w:rsidRDefault="00B458EB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5" w:name="_Toc530739914"/>
    </w:p>
    <w:p w:rsidR="00B458EB" w:rsidRPr="00443204" w:rsidRDefault="00B458EB" w:rsidP="00D81232">
      <w:pPr>
        <w:rPr>
          <w:b/>
        </w:rPr>
      </w:pPr>
      <w:r w:rsidRPr="00443204">
        <w:rPr>
          <w:b/>
        </w:rPr>
        <w:t xml:space="preserve">a)      </w:t>
      </w:r>
      <w:r w:rsidRPr="00443204">
        <w:rPr>
          <w:b/>
          <w:sz w:val="18"/>
          <w:szCs w:val="18"/>
        </w:rPr>
        <w:t>Tržby za vlastné výkony , tovar</w:t>
      </w:r>
      <w:bookmarkEnd w:id="15"/>
      <w:r w:rsidRPr="00443204">
        <w:rPr>
          <w:b/>
          <w:sz w:val="18"/>
          <w:szCs w:val="18"/>
        </w:rPr>
        <w:t xml:space="preserve"> a služby</w:t>
      </w:r>
    </w:p>
    <w:p w:rsidR="00B458EB" w:rsidRPr="00443204" w:rsidRDefault="00B458EB" w:rsidP="00D81232">
      <w:pPr>
        <w:pStyle w:val="BodyText"/>
        <w:rPr>
          <w:rFonts w:ascii="Calibri" w:hAnsi="Calibri"/>
        </w:rPr>
      </w:pPr>
      <w:r w:rsidRPr="00443204">
        <w:rPr>
          <w:rFonts w:ascii="Calibri" w:hAnsi="Calibri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842"/>
        <w:gridCol w:w="1920"/>
      </w:tblGrid>
      <w:tr w:rsidR="00B458EB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43204" w:rsidRDefault="00B458EB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58EB" w:rsidRPr="00ED6273" w:rsidRDefault="00B458E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ED627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458EB" w:rsidRPr="00ED6273" w:rsidRDefault="00B458E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ED627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458EB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43204" w:rsidRDefault="00B458EB" w:rsidP="00726B43">
            <w:pPr>
              <w:ind w:left="110" w:hanging="110"/>
              <w:rPr>
                <w:b/>
                <w:sz w:val="18"/>
                <w:szCs w:val="18"/>
              </w:rPr>
            </w:pPr>
            <w:r w:rsidRPr="00443204">
              <w:rPr>
                <w:b/>
                <w:sz w:val="18"/>
                <w:szCs w:val="18"/>
              </w:rPr>
              <w:t xml:space="preserve">Účet </w:t>
            </w:r>
            <w:r>
              <w:rPr>
                <w:b/>
                <w:sz w:val="18"/>
                <w:szCs w:val="18"/>
              </w:rPr>
              <w:t xml:space="preserve">604 – </w:t>
            </w:r>
            <w:r w:rsidRPr="00A70295">
              <w:rPr>
                <w:sz w:val="18"/>
                <w:szCs w:val="18"/>
              </w:rPr>
              <w:t>predaný tovar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Pr="00443204" w:rsidRDefault="00B458EB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Pr="00443204" w:rsidRDefault="00B458EB" w:rsidP="002311CF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46 054</w:t>
            </w:r>
          </w:p>
        </w:tc>
      </w:tr>
      <w:tr w:rsidR="00B458EB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43204" w:rsidRDefault="00B458EB" w:rsidP="00726B43">
            <w:pPr>
              <w:ind w:left="110" w:hanging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Účet 602 </w:t>
            </w:r>
            <w:r w:rsidRPr="00DD30B4">
              <w:rPr>
                <w:sz w:val="18"/>
                <w:szCs w:val="18"/>
              </w:rPr>
              <w:t>- služby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Default="00B458EB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Default="00B458EB" w:rsidP="002311CF">
            <w:pPr>
              <w:ind w:left="110" w:hanging="110"/>
              <w:jc w:val="center"/>
              <w:rPr>
                <w:sz w:val="18"/>
                <w:szCs w:val="18"/>
              </w:rPr>
            </w:pPr>
          </w:p>
        </w:tc>
      </w:tr>
      <w:tr w:rsidR="00B458EB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443204" w:rsidRDefault="00B458EB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44320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Pr="00443204" w:rsidRDefault="00B458E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37 233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EB" w:rsidRPr="00443204" w:rsidRDefault="00B458EB" w:rsidP="002311CF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46 054</w:t>
            </w:r>
          </w:p>
        </w:tc>
      </w:tr>
    </w:tbl>
    <w:p w:rsidR="00B458EB" w:rsidRPr="00443204" w:rsidRDefault="00B458E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B458EB" w:rsidRPr="00443204" w:rsidRDefault="00B458E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443204">
        <w:rPr>
          <w:rFonts w:ascii="Calibri" w:hAnsi="Calibri"/>
          <w:szCs w:val="18"/>
        </w:rPr>
        <w:t>b) Výnosy  z hospodárskej činnosti</w:t>
      </w:r>
    </w:p>
    <w:p w:rsidR="00B458EB" w:rsidRPr="00A70295" w:rsidRDefault="00B458EB" w:rsidP="00A70295">
      <w:pPr>
        <w:ind w:left="360"/>
        <w:rPr>
          <w:sz w:val="18"/>
          <w:szCs w:val="18"/>
        </w:rPr>
      </w:pPr>
      <w:r w:rsidRPr="00A70295">
        <w:rPr>
          <w:sz w:val="18"/>
          <w:szCs w:val="18"/>
        </w:rPr>
        <w:t>Účtovná jednotka nemá náplň pre túto položku:</w:t>
      </w:r>
    </w:p>
    <w:p w:rsidR="00B458EB" w:rsidRPr="009A38F7" w:rsidRDefault="00B458E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c)      Výnosy z finančnej činnosti</w:t>
      </w:r>
    </w:p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 nasledujúcej tabuľke:</w:t>
      </w:r>
    </w:p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B458EB" w:rsidRPr="009A38F7" w:rsidTr="00EA675F">
        <w:tc>
          <w:tcPr>
            <w:tcW w:w="5013" w:type="dxa"/>
          </w:tcPr>
          <w:p w:rsidR="00B458EB" w:rsidRPr="009A38F7" w:rsidRDefault="00B458EB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B458EB" w:rsidRPr="009A38F7" w:rsidRDefault="00B458EB" w:rsidP="00ED627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B458EB" w:rsidRPr="009A38F7" w:rsidRDefault="00B458EB" w:rsidP="00AC1279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9A38F7" w:rsidTr="00EA675F">
        <w:trPr>
          <w:trHeight w:val="360"/>
        </w:trPr>
        <w:tc>
          <w:tcPr>
            <w:tcW w:w="5013" w:type="dxa"/>
          </w:tcPr>
          <w:p w:rsidR="00B458EB" w:rsidRPr="009A38F7" w:rsidRDefault="00B458E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662</w:t>
            </w:r>
            <w:r>
              <w:rPr>
                <w:rFonts w:ascii="Calibri" w:hAnsi="Calibri"/>
                <w:szCs w:val="18"/>
              </w:rPr>
              <w:t>– výnosové úroky</w:t>
            </w:r>
          </w:p>
        </w:tc>
        <w:tc>
          <w:tcPr>
            <w:tcW w:w="1800" w:type="dxa"/>
          </w:tcPr>
          <w:p w:rsidR="00B458EB" w:rsidRPr="009A38F7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B458EB" w:rsidRPr="009A38F7" w:rsidRDefault="00B458EB" w:rsidP="00ED627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9A38F7" w:rsidTr="00EA675F">
        <w:trPr>
          <w:trHeight w:val="360"/>
        </w:trPr>
        <w:tc>
          <w:tcPr>
            <w:tcW w:w="5013" w:type="dxa"/>
          </w:tcPr>
          <w:p w:rsidR="00B458EB" w:rsidRPr="009A38F7" w:rsidRDefault="00B458E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668</w:t>
            </w:r>
            <w:r>
              <w:rPr>
                <w:rFonts w:ascii="Calibri" w:hAnsi="Calibri"/>
                <w:szCs w:val="18"/>
              </w:rPr>
              <w:t xml:space="preserve"> – ostatné finančné výnosy</w:t>
            </w:r>
          </w:p>
        </w:tc>
        <w:tc>
          <w:tcPr>
            <w:tcW w:w="1800" w:type="dxa"/>
          </w:tcPr>
          <w:p w:rsidR="00B458EB" w:rsidRPr="009A38F7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B458EB" w:rsidRPr="009A38F7" w:rsidRDefault="00B458EB" w:rsidP="00ED627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B458EB" w:rsidRPr="009A38F7" w:rsidTr="00EA675F">
        <w:tc>
          <w:tcPr>
            <w:tcW w:w="5013" w:type="dxa"/>
          </w:tcPr>
          <w:p w:rsidR="00B458EB" w:rsidRPr="009A38F7" w:rsidRDefault="00B458EB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B458EB" w:rsidRPr="009A38F7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800" w:type="dxa"/>
          </w:tcPr>
          <w:p w:rsidR="00B458EB" w:rsidRDefault="00B458EB" w:rsidP="00ED627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  <w:p w:rsidR="00B458EB" w:rsidRPr="009A38F7" w:rsidRDefault="00B458EB" w:rsidP="00ED627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A38F7" w:rsidRDefault="00B458EB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6" w:name="_Toc530739918"/>
      <w:r w:rsidRPr="009A38F7">
        <w:rPr>
          <w:rFonts w:ascii="Calibri" w:hAnsi="Calibri"/>
          <w:szCs w:val="18"/>
        </w:rPr>
        <w:t>Mimoriadne výnosy</w:t>
      </w:r>
      <w:bookmarkEnd w:id="16"/>
    </w:p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A38F7">
        <w:rPr>
          <w:rFonts w:ascii="Calibri" w:hAnsi="Calibri"/>
          <w:szCs w:val="18"/>
        </w:rPr>
        <w:t xml:space="preserve"> nemala žiadne mimoriadne výnosy. </w:t>
      </w:r>
    </w:p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A38F7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A38F7" w:rsidRDefault="00B458E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I.     Informácie o nákladoch</w:t>
      </w:r>
    </w:p>
    <w:p w:rsidR="00B458EB" w:rsidRPr="009A38F7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9A38F7" w:rsidRDefault="00B458EB" w:rsidP="00D81232">
      <w:pPr>
        <w:rPr>
          <w:b/>
          <w:sz w:val="18"/>
          <w:szCs w:val="18"/>
        </w:rPr>
      </w:pPr>
      <w:r w:rsidRPr="009A38F7">
        <w:rPr>
          <w:b/>
          <w:sz w:val="18"/>
          <w:szCs w:val="18"/>
        </w:rPr>
        <w:t>a)    Náklady na predaný tovar, poskytnuté služby, spotreba materiálu a energie</w:t>
      </w:r>
    </w:p>
    <w:p w:rsidR="00B458EB" w:rsidRPr="009A38F7" w:rsidRDefault="00B458EB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9A38F7">
        <w:rPr>
          <w:rFonts w:ascii="Calibri" w:hAnsi="Calibri"/>
        </w:rPr>
        <w:t xml:space="preserve">      </w:t>
      </w:r>
      <w:r w:rsidRPr="009A38F7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p w:rsidR="00B458EB" w:rsidRPr="009A38F7" w:rsidRDefault="00B458EB" w:rsidP="00D81232">
      <w:pPr>
        <w:pStyle w:val="BodyText"/>
        <w:rPr>
          <w:rFonts w:ascii="Calibri" w:hAnsi="Calibri"/>
        </w:rPr>
      </w:pPr>
    </w:p>
    <w:tbl>
      <w:tblPr>
        <w:tblW w:w="9568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5"/>
        <w:gridCol w:w="2855"/>
        <w:gridCol w:w="2614"/>
      </w:tblGrid>
      <w:tr w:rsidR="00B458EB" w:rsidRPr="009A38F7" w:rsidTr="00AC1279">
        <w:trPr>
          <w:trHeight w:val="55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3B79AC">
            <w:pPr>
              <w:rPr>
                <w:b/>
                <w:bCs/>
                <w:sz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58EB" w:rsidRPr="009A38F7" w:rsidRDefault="00B458EB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9A38F7">
            <w:pPr>
              <w:ind w:left="426" w:hanging="426"/>
              <w:jc w:val="both"/>
              <w:rPr>
                <w:b/>
                <w:bCs/>
                <w:sz w:val="18"/>
              </w:rPr>
            </w:pPr>
            <w:r w:rsidRPr="00ED627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A38F7" w:rsidRDefault="00B458EB" w:rsidP="00ED627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9A38F7" w:rsidTr="00ED627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501 - </w:t>
            </w:r>
            <w:r w:rsidRPr="00ED6273">
              <w:rPr>
                <w:bCs/>
                <w:sz w:val="18"/>
              </w:rPr>
              <w:t>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58EB" w:rsidRPr="009A38F7" w:rsidRDefault="00B458EB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408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8EB" w:rsidRPr="009A38F7" w:rsidRDefault="00B458EB" w:rsidP="002311CF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1 910</w:t>
            </w:r>
          </w:p>
        </w:tc>
      </w:tr>
      <w:tr w:rsidR="00B458EB" w:rsidRPr="009A38F7" w:rsidTr="00ED627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502 - </w:t>
            </w:r>
            <w:r w:rsidRPr="00ED6273">
              <w:rPr>
                <w:bCs/>
                <w:sz w:val="18"/>
              </w:rPr>
              <w:t>Spotreba energie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58EB" w:rsidRPr="009A38F7" w:rsidRDefault="00B458EB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8EB" w:rsidRPr="009A38F7" w:rsidRDefault="00B458EB" w:rsidP="002311CF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</w:p>
        </w:tc>
      </w:tr>
      <w:tr w:rsidR="00B458EB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51   - </w:t>
            </w:r>
            <w:r w:rsidRPr="00ED6273">
              <w:rPr>
                <w:sz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58EB" w:rsidRPr="009A38F7" w:rsidRDefault="00B458EB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605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8EB" w:rsidRPr="009A38F7" w:rsidRDefault="00B458EB" w:rsidP="002311CF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637</w:t>
            </w:r>
          </w:p>
        </w:tc>
      </w:tr>
      <w:tr w:rsidR="00B458EB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A38F7" w:rsidRDefault="00B458EB" w:rsidP="00726B43">
            <w:pPr>
              <w:rPr>
                <w:b/>
                <w:bCs/>
                <w:sz w:val="18"/>
              </w:rPr>
            </w:pPr>
            <w:r w:rsidRPr="009A38F7">
              <w:rPr>
                <w:b/>
                <w:bCs/>
                <w:sz w:val="18"/>
              </w:rPr>
              <w:t>Spolu materiál,</w:t>
            </w:r>
            <w:r>
              <w:rPr>
                <w:b/>
                <w:bCs/>
                <w:sz w:val="18"/>
              </w:rPr>
              <w:t xml:space="preserve"> energie, </w:t>
            </w:r>
            <w:r w:rsidRPr="009A38F7">
              <w:rPr>
                <w:b/>
                <w:bCs/>
                <w:sz w:val="18"/>
              </w:rPr>
              <w:t>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58EB" w:rsidRPr="009A38F7" w:rsidRDefault="00B458EB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AC1279" w:rsidRDefault="00B458EB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1 058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8EB" w:rsidRPr="00AC1279" w:rsidRDefault="00B458EB" w:rsidP="002311C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2 550</w:t>
            </w:r>
          </w:p>
        </w:tc>
      </w:tr>
    </w:tbl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AC1279" w:rsidRDefault="00B458EB" w:rsidP="00D81232">
      <w:pPr>
        <w:pStyle w:val="BodyText"/>
        <w:ind w:left="0"/>
        <w:rPr>
          <w:rFonts w:ascii="Calibri" w:hAnsi="Calibri"/>
          <w:b/>
        </w:rPr>
      </w:pPr>
      <w:r w:rsidRPr="00AC1279">
        <w:rPr>
          <w:rFonts w:ascii="Calibri" w:hAnsi="Calibri"/>
          <w:b/>
        </w:rPr>
        <w:t>b)    Náklady na hospodársku činnosti</w:t>
      </w:r>
    </w:p>
    <w:p w:rsidR="00B458EB" w:rsidRPr="00AC1279" w:rsidRDefault="00B458EB" w:rsidP="00D81232">
      <w:pPr>
        <w:pStyle w:val="BodyText"/>
        <w:ind w:left="0"/>
        <w:rPr>
          <w:rFonts w:ascii="Calibri" w:hAnsi="Calibri"/>
          <w:b/>
        </w:rPr>
      </w:pPr>
    </w:p>
    <w:p w:rsidR="00B458EB" w:rsidRPr="00AC1279" w:rsidRDefault="00B458EB" w:rsidP="00D81232">
      <w:pPr>
        <w:pStyle w:val="BodyText"/>
        <w:ind w:left="0"/>
        <w:rPr>
          <w:rFonts w:ascii="Calibri" w:hAnsi="Calibri"/>
        </w:rPr>
      </w:pPr>
      <w:r w:rsidRPr="00AC1279">
        <w:rPr>
          <w:rFonts w:ascii="Calibri" w:hAnsi="Calibri"/>
        </w:rPr>
        <w:t xml:space="preserve">       Prehľad o nákladoch na hospodársku činnosť je znázornený v nasledujúcej tabuľke       </w:t>
      </w:r>
    </w:p>
    <w:p w:rsidR="00B458EB" w:rsidRPr="00AC1279" w:rsidRDefault="00B458EB" w:rsidP="00D81232">
      <w:pPr>
        <w:pStyle w:val="BodyText"/>
        <w:ind w:left="0"/>
        <w:rPr>
          <w:rFonts w:ascii="Calibri" w:hAnsi="Calibri"/>
        </w:rPr>
      </w:pPr>
      <w:r w:rsidRPr="00AC1279">
        <w:rPr>
          <w:rFonts w:ascii="Calibri" w:hAnsi="Calibri"/>
        </w:rPr>
        <w:t xml:space="preserve">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4"/>
        <w:gridCol w:w="2880"/>
        <w:gridCol w:w="2520"/>
      </w:tblGrid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Bežné účtovné obdobie</w:t>
            </w:r>
            <w:r>
              <w:rPr>
                <w:rFonts w:ascii="Calibri" w:hAnsi="Calibri"/>
                <w:b/>
              </w:rPr>
              <w:t xml:space="preserve"> </w:t>
            </w:r>
          </w:p>
          <w:p w:rsidR="00B458EB" w:rsidRPr="00AC1279" w:rsidRDefault="00B458EB" w:rsidP="00726B43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520" w:type="dxa"/>
          </w:tcPr>
          <w:p w:rsidR="00B458EB" w:rsidRPr="00AC1279" w:rsidRDefault="00B458EB" w:rsidP="00726B43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  <w:r w:rsidRPr="00ED6273">
              <w:rPr>
                <w:rFonts w:ascii="Calibri" w:hAnsi="Calibri"/>
                <w:b/>
              </w:rPr>
              <w:t>521, 524, 527</w:t>
            </w:r>
            <w:r>
              <w:rPr>
                <w:rFonts w:ascii="Calibri" w:hAnsi="Calibri"/>
              </w:rPr>
              <w:t xml:space="preserve"> -  </w:t>
            </w:r>
            <w:r w:rsidRPr="00AC1279">
              <w:rPr>
                <w:rFonts w:ascii="Calibri" w:hAnsi="Calibri"/>
              </w:rPr>
              <w:t>Osobné náklady</w:t>
            </w: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  <w:r w:rsidRPr="00ED6273">
              <w:rPr>
                <w:rFonts w:ascii="Calibri" w:hAnsi="Calibri"/>
                <w:b/>
              </w:rPr>
              <w:t>53</w:t>
            </w:r>
            <w:r>
              <w:rPr>
                <w:rFonts w:ascii="Calibri" w:hAnsi="Calibri"/>
              </w:rPr>
              <w:t xml:space="preserve">  - </w:t>
            </w:r>
            <w:r w:rsidRPr="00AC1279">
              <w:rPr>
                <w:rFonts w:ascii="Calibri" w:hAnsi="Calibri"/>
              </w:rPr>
              <w:t>Dane a poplatky</w:t>
            </w: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</w:t>
            </w:r>
          </w:p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  <w:r w:rsidRPr="00ED6273">
              <w:rPr>
                <w:rFonts w:ascii="Calibri" w:hAnsi="Calibri"/>
                <w:b/>
              </w:rPr>
              <w:t xml:space="preserve">551 </w:t>
            </w:r>
            <w:r>
              <w:rPr>
                <w:rFonts w:ascii="Calibri" w:hAnsi="Calibri"/>
              </w:rPr>
              <w:t xml:space="preserve"> -  </w:t>
            </w:r>
            <w:r w:rsidRPr="00AC1279">
              <w:rPr>
                <w:rFonts w:ascii="Calibri" w:hAnsi="Calibri"/>
              </w:rPr>
              <w:t>Odpisy</w:t>
            </w: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1 992</w:t>
            </w:r>
          </w:p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1 992</w:t>
            </w:r>
          </w:p>
        </w:tc>
      </w:tr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  <w:r w:rsidRPr="00ED6273">
              <w:rPr>
                <w:rFonts w:ascii="Calibri" w:hAnsi="Calibri"/>
                <w:b/>
              </w:rPr>
              <w:t>54</w:t>
            </w:r>
            <w:r>
              <w:rPr>
                <w:rFonts w:ascii="Calibri" w:hAnsi="Calibri"/>
              </w:rPr>
              <w:t xml:space="preserve">  -  </w:t>
            </w:r>
            <w:r w:rsidRPr="00AC1279">
              <w:rPr>
                <w:rFonts w:ascii="Calibri" w:hAnsi="Calibri"/>
              </w:rPr>
              <w:t xml:space="preserve">Ostatné náklady na </w:t>
            </w:r>
            <w:r>
              <w:rPr>
                <w:rFonts w:ascii="Calibri" w:hAnsi="Calibri"/>
              </w:rPr>
              <w:t>hospodársku činnosť</w:t>
            </w: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</w:tr>
      <w:tr w:rsidR="00B458EB" w:rsidRPr="00AC1279" w:rsidTr="00AC1279"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</w:rPr>
            </w:pPr>
            <w:r w:rsidRPr="00ED6273">
              <w:rPr>
                <w:rFonts w:ascii="Calibri" w:hAnsi="Calibri"/>
                <w:b/>
              </w:rPr>
              <w:t xml:space="preserve">547 </w:t>
            </w:r>
            <w:r>
              <w:rPr>
                <w:rFonts w:ascii="Calibri" w:hAnsi="Calibri"/>
              </w:rPr>
              <w:t xml:space="preserve"> -  </w:t>
            </w:r>
            <w:r w:rsidRPr="00AC1279">
              <w:rPr>
                <w:rFonts w:ascii="Calibri" w:hAnsi="Calibri"/>
              </w:rPr>
              <w:t>Tvorba opravných položiek</w:t>
            </w:r>
          </w:p>
        </w:tc>
        <w:tc>
          <w:tcPr>
            <w:tcW w:w="2880" w:type="dxa"/>
          </w:tcPr>
          <w:p w:rsidR="00B458EB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AC1279">
              <w:rPr>
                <w:rFonts w:ascii="Calibri" w:hAnsi="Calibri"/>
              </w:rPr>
              <w:t>0</w:t>
            </w:r>
          </w:p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AC1279">
              <w:rPr>
                <w:rFonts w:ascii="Calibri" w:hAnsi="Calibri"/>
              </w:rPr>
              <w:t>0</w:t>
            </w:r>
          </w:p>
        </w:tc>
      </w:tr>
      <w:tr w:rsidR="00B458EB" w:rsidRPr="00AC1279" w:rsidTr="00AC1279">
        <w:trPr>
          <w:trHeight w:val="453"/>
        </w:trPr>
        <w:tc>
          <w:tcPr>
            <w:tcW w:w="4074" w:type="dxa"/>
          </w:tcPr>
          <w:p w:rsidR="00B458EB" w:rsidRPr="00AC1279" w:rsidRDefault="00B458EB" w:rsidP="00726B43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AC1279">
              <w:rPr>
                <w:rFonts w:ascii="Calibri" w:hAnsi="Calibri"/>
                <w:b/>
              </w:rPr>
              <w:t>Spolu</w:t>
            </w:r>
          </w:p>
        </w:tc>
        <w:tc>
          <w:tcPr>
            <w:tcW w:w="2880" w:type="dxa"/>
          </w:tcPr>
          <w:p w:rsidR="00B458EB" w:rsidRPr="00AC1279" w:rsidRDefault="00B458EB" w:rsidP="00726B43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2 027</w:t>
            </w:r>
          </w:p>
        </w:tc>
        <w:tc>
          <w:tcPr>
            <w:tcW w:w="2520" w:type="dxa"/>
          </w:tcPr>
          <w:p w:rsidR="00B458EB" w:rsidRPr="00AC127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2 019</w:t>
            </w:r>
          </w:p>
        </w:tc>
      </w:tr>
    </w:tbl>
    <w:p w:rsidR="00B458EB" w:rsidRDefault="00B458EB" w:rsidP="00D81232">
      <w:pPr>
        <w:pStyle w:val="Heading2"/>
        <w:numPr>
          <w:ilvl w:val="0"/>
          <w:numId w:val="0"/>
        </w:numPr>
        <w:rPr>
          <w:rFonts w:ascii="Bookman Old Style" w:hAnsi="Bookman Old Style"/>
        </w:rPr>
      </w:pPr>
    </w:p>
    <w:p w:rsidR="00B458EB" w:rsidRDefault="00B458E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c)    Náklady na finančnú činnosť</w:t>
      </w:r>
    </w:p>
    <w:p w:rsidR="00B458EB" w:rsidRPr="00915DD9" w:rsidRDefault="00B458EB" w:rsidP="00915DD9">
      <w:pPr>
        <w:rPr>
          <w:sz w:val="18"/>
          <w:szCs w:val="18"/>
        </w:rPr>
      </w:pPr>
      <w:r w:rsidRPr="00915DD9">
        <w:rPr>
          <w:sz w:val="18"/>
          <w:szCs w:val="18"/>
        </w:rPr>
        <w:t xml:space="preserve">      Prehľad o nákladoch na finančnú činnosť je znázornený v nasledujúcej tabuľke          </w:t>
      </w:r>
    </w:p>
    <w:tbl>
      <w:tblPr>
        <w:tblW w:w="947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880"/>
        <w:gridCol w:w="2520"/>
      </w:tblGrid>
      <w:tr w:rsidR="00B458EB" w:rsidRPr="00915DD9" w:rsidTr="00915DD9">
        <w:trPr>
          <w:trHeight w:val="25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15DD9" w:rsidRDefault="00B458EB" w:rsidP="00726B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Default="00B458EB" w:rsidP="00ED6273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Bežné účtovné obdobie</w:t>
            </w:r>
            <w:r>
              <w:rPr>
                <w:rFonts w:ascii="Calibri" w:hAnsi="Calibri"/>
                <w:b/>
              </w:rPr>
              <w:t xml:space="preserve"> </w:t>
            </w:r>
          </w:p>
          <w:p w:rsidR="00B458EB" w:rsidRPr="00AC1279" w:rsidRDefault="00B458EB" w:rsidP="006A5B80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AC1279" w:rsidRDefault="00B458EB" w:rsidP="006A5B80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ED6273"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B458EB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15DD9" w:rsidRDefault="00B458EB" w:rsidP="00726B43">
            <w:pPr>
              <w:rPr>
                <w:sz w:val="18"/>
                <w:szCs w:val="18"/>
              </w:rPr>
            </w:pPr>
            <w:r w:rsidRPr="00ED6273">
              <w:rPr>
                <w:b/>
                <w:sz w:val="18"/>
                <w:szCs w:val="18"/>
              </w:rPr>
              <w:t xml:space="preserve">562 </w:t>
            </w:r>
            <w:r>
              <w:rPr>
                <w:sz w:val="18"/>
                <w:szCs w:val="18"/>
              </w:rPr>
              <w:t xml:space="preserve">- </w:t>
            </w:r>
            <w:r w:rsidRPr="00915DD9">
              <w:rPr>
                <w:sz w:val="18"/>
                <w:szCs w:val="18"/>
              </w:rPr>
              <w:t>Nákladové úroky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15DD9" w:rsidRDefault="00B458EB" w:rsidP="00726B43">
            <w:pPr>
              <w:rPr>
                <w:sz w:val="18"/>
                <w:szCs w:val="18"/>
              </w:rPr>
            </w:pPr>
            <w:r w:rsidRPr="00ED6273">
              <w:rPr>
                <w:b/>
                <w:sz w:val="18"/>
                <w:szCs w:val="18"/>
              </w:rPr>
              <w:t>568</w:t>
            </w:r>
            <w:r>
              <w:rPr>
                <w:sz w:val="18"/>
                <w:szCs w:val="18"/>
              </w:rPr>
              <w:t xml:space="preserve"> - </w:t>
            </w:r>
            <w:r w:rsidRPr="00915DD9">
              <w:rPr>
                <w:sz w:val="18"/>
                <w:szCs w:val="18"/>
              </w:rPr>
              <w:t xml:space="preserve">Ostatné náklady </w:t>
            </w:r>
            <w:r>
              <w:rPr>
                <w:sz w:val="18"/>
                <w:szCs w:val="18"/>
              </w:rPr>
              <w:t>na finančnú činnosť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</w:tr>
      <w:tr w:rsidR="00B458EB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15DD9" w:rsidRDefault="00B458EB" w:rsidP="00726B43">
            <w:pPr>
              <w:rPr>
                <w:b/>
                <w:bCs/>
                <w:sz w:val="18"/>
                <w:szCs w:val="18"/>
              </w:rPr>
            </w:pPr>
            <w:r w:rsidRPr="00915DD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8EB" w:rsidRPr="00915DD9" w:rsidRDefault="00B458EB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</w:tr>
    </w:tbl>
    <w:p w:rsidR="00B458EB" w:rsidRPr="00915DD9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7" w:name="_Toc530739917"/>
      <w:r w:rsidRPr="00915DD9">
        <w:rPr>
          <w:rFonts w:ascii="Calibri" w:hAnsi="Calibri"/>
          <w:szCs w:val="18"/>
        </w:rPr>
        <w:t>d)    Mimoriadne náklady</w:t>
      </w:r>
      <w:bookmarkEnd w:id="17"/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nemala.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A70295">
      <w:pPr>
        <w:pStyle w:val="Heading1"/>
        <w:numPr>
          <w:ilvl w:val="0"/>
          <w:numId w:val="24"/>
        </w:numPr>
        <w:ind w:hanging="102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</w:t>
      </w:r>
      <w:r w:rsidRPr="00915DD9">
        <w:rPr>
          <w:rFonts w:ascii="Calibri" w:hAnsi="Calibri"/>
          <w:szCs w:val="18"/>
        </w:rPr>
        <w:t>nformácie o daniach z príjmov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vykázala daňový základ  vo výške  </w:t>
      </w:r>
      <w:r>
        <w:rPr>
          <w:rFonts w:ascii="Calibri" w:hAnsi="Calibri"/>
          <w:szCs w:val="18"/>
        </w:rPr>
        <w:t>+      5 792</w:t>
      </w:r>
      <w:r w:rsidRPr="00915DD9">
        <w:rPr>
          <w:rFonts w:ascii="Calibri" w:hAnsi="Calibri"/>
          <w:szCs w:val="18"/>
        </w:rPr>
        <w:t xml:space="preserve"> € </w:t>
      </w:r>
    </w:p>
    <w:p w:rsidR="00B458EB" w:rsidRDefault="00B458EB" w:rsidP="00D20DF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Daňový základ bol upravený o nasledovné položky              + </w:t>
      </w:r>
      <w:r>
        <w:rPr>
          <w:rFonts w:ascii="Calibri" w:hAnsi="Calibri"/>
          <w:szCs w:val="18"/>
        </w:rPr>
        <w:t xml:space="preserve">          10</w:t>
      </w:r>
      <w:r w:rsidRPr="00915DD9">
        <w:rPr>
          <w:rFonts w:ascii="Calibri" w:hAnsi="Calibri"/>
          <w:szCs w:val="18"/>
        </w:rPr>
        <w:t xml:space="preserve"> € - daňovo neuznané náklady</w:t>
      </w:r>
    </w:p>
    <w:p w:rsidR="00B458EB" w:rsidRPr="00915DD9" w:rsidRDefault="00B458EB" w:rsidP="00D20DF2">
      <w:pPr>
        <w:pStyle w:val="BodyText"/>
        <w:ind w:left="198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-              0 € - úroky na bežnom účte zdanené zrážkovou daňou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                                                                                     ___________________________________________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 +    5 802 €      </w:t>
      </w:r>
      <w:r w:rsidRPr="00915DD9">
        <w:rPr>
          <w:rFonts w:ascii="Calibri" w:hAnsi="Calibri"/>
          <w:szCs w:val="18"/>
        </w:rPr>
        <w:t xml:space="preserve"> základ dane pred zdanením </w:t>
      </w: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Default="00B458E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B458EB" w:rsidRPr="00915DD9" w:rsidTr="0019429C">
        <w:trPr>
          <w:trHeight w:val="789"/>
        </w:trPr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B458EB" w:rsidRPr="00915DD9" w:rsidRDefault="00B458E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5 792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5 278</w:t>
            </w: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Teoretická daň</w:t>
            </w:r>
          </w:p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1 332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1 003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954B7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B458EB" w:rsidRPr="00915DD9" w:rsidRDefault="00B458EB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B458EB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B458EB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Spolu</w:t>
            </w:r>
          </w:p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5 802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1 334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5 285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1 004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Splatná daň z príjmov</w:t>
            </w:r>
          </w:p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1 334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1 004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B458EB" w:rsidRPr="00915DD9" w:rsidTr="0019429C">
        <w:tc>
          <w:tcPr>
            <w:tcW w:w="2376" w:type="dxa"/>
          </w:tcPr>
          <w:p w:rsidR="00B458EB" w:rsidRPr="00915DD9" w:rsidRDefault="00B458E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Celková daň z príjmov</w:t>
            </w:r>
          </w:p>
        </w:tc>
        <w:tc>
          <w:tcPr>
            <w:tcW w:w="1275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1 334</w:t>
            </w:r>
          </w:p>
        </w:tc>
        <w:tc>
          <w:tcPr>
            <w:tcW w:w="1134" w:type="dxa"/>
          </w:tcPr>
          <w:p w:rsidR="00B458EB" w:rsidRPr="00915DD9" w:rsidRDefault="00B458E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1 004</w:t>
            </w:r>
          </w:p>
        </w:tc>
        <w:tc>
          <w:tcPr>
            <w:tcW w:w="929" w:type="dxa"/>
          </w:tcPr>
          <w:p w:rsidR="00B458EB" w:rsidRPr="00915DD9" w:rsidRDefault="00B458EB" w:rsidP="002311C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</w:tbl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18" w:name="_Toc530739925"/>
      <w:r w:rsidRPr="00915DD9">
        <w:rPr>
          <w:rFonts w:ascii="Calibri" w:hAnsi="Calibri"/>
          <w:szCs w:val="18"/>
        </w:rPr>
        <w:t>k.    Informácie o </w:t>
      </w:r>
      <w:bookmarkEnd w:id="18"/>
      <w:r w:rsidRPr="00915DD9">
        <w:rPr>
          <w:rFonts w:ascii="Calibri" w:hAnsi="Calibri"/>
          <w:szCs w:val="18"/>
        </w:rPr>
        <w:t xml:space="preserve">Podsúvahových účtoch 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neúčtovala na podsúvahových účtoch.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915DD9" w:rsidRDefault="00B458E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19" w:name="_Toc530739907"/>
      <w:r w:rsidRPr="00915DD9">
        <w:rPr>
          <w:rFonts w:ascii="Calibri" w:hAnsi="Calibri"/>
          <w:szCs w:val="18"/>
        </w:rPr>
        <w:t xml:space="preserve">l.      </w:t>
      </w:r>
      <w:bookmarkEnd w:id="19"/>
      <w:r w:rsidRPr="00915DD9">
        <w:rPr>
          <w:rFonts w:ascii="Calibri" w:hAnsi="Calibri"/>
          <w:szCs w:val="18"/>
        </w:rPr>
        <w:t xml:space="preserve">informácie o iných aktívach a iných pasívach </w:t>
      </w:r>
    </w:p>
    <w:p w:rsidR="00B458EB" w:rsidRPr="00915DD9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AA4A84" w:rsidRDefault="00B458EB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 xml:space="preserve"> Podmienené záväzky –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B458EB" w:rsidRPr="00AA4A84" w:rsidRDefault="00B458EB" w:rsidP="00D81232">
      <w:pPr>
        <w:pStyle w:val="BodyText"/>
        <w:rPr>
          <w:rFonts w:ascii="Calibri" w:hAnsi="Calibri"/>
          <w:szCs w:val="18"/>
        </w:rPr>
      </w:pPr>
    </w:p>
    <w:p w:rsidR="00B458EB" w:rsidRPr="00AA4A84" w:rsidRDefault="00B458EB" w:rsidP="00D81232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B458EB" w:rsidRPr="00AA4A84" w:rsidRDefault="00B458EB" w:rsidP="00D81232">
      <w:pPr>
        <w:pStyle w:val="BodyText"/>
        <w:rPr>
          <w:rFonts w:ascii="Calibri" w:hAnsi="Calibri"/>
        </w:rPr>
      </w:pPr>
    </w:p>
    <w:p w:rsidR="00B458EB" w:rsidRPr="00AA4A84" w:rsidRDefault="00B458EB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B458EB" w:rsidRPr="00AA4A84" w:rsidRDefault="00B458EB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</w:t>
      </w:r>
    </w:p>
    <w:p w:rsidR="00B458EB" w:rsidRPr="00AA4A84" w:rsidRDefault="00B458EB" w:rsidP="00AA4A84">
      <w:pPr>
        <w:pStyle w:val="BodyText"/>
        <w:rPr>
          <w:rFonts w:ascii="Calibri" w:hAnsi="Calibri"/>
        </w:rPr>
      </w:pPr>
      <w:r>
        <w:rPr>
          <w:rFonts w:ascii="Bookman Old Style" w:hAnsi="Bookman Old Style"/>
        </w:rPr>
        <w:t xml:space="preserve">  </w:t>
      </w: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B458EB" w:rsidRDefault="00B458EB" w:rsidP="00D81232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915DD9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15DD9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B458EB" w:rsidRDefault="00B458EB" w:rsidP="00D81232">
      <w:pPr>
        <w:pStyle w:val="BodyText"/>
        <w:rPr>
          <w:rFonts w:ascii="Calibri" w:hAnsi="Calibri"/>
          <w:b/>
          <w:szCs w:val="18"/>
        </w:rPr>
      </w:pPr>
    </w:p>
    <w:p w:rsidR="00B458EB" w:rsidRPr="00AA4A84" w:rsidRDefault="00B458EB" w:rsidP="00AA4A84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B458EB" w:rsidRPr="00915DD9" w:rsidRDefault="00B458EB" w:rsidP="00D81232">
      <w:pPr>
        <w:pStyle w:val="BodyText"/>
        <w:rPr>
          <w:rFonts w:ascii="Calibri" w:hAnsi="Calibri"/>
          <w:b/>
          <w:szCs w:val="18"/>
        </w:rPr>
      </w:pPr>
    </w:p>
    <w:p w:rsidR="00B458EB" w:rsidRDefault="00B458EB" w:rsidP="00D81232">
      <w:pPr>
        <w:pStyle w:val="BodyText"/>
        <w:rPr>
          <w:rFonts w:ascii="Bookman Old Style" w:hAnsi="Bookman Old Style"/>
        </w:rPr>
      </w:pPr>
    </w:p>
    <w:p w:rsidR="00B458EB" w:rsidRPr="0094375D" w:rsidRDefault="00B458E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B458EB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AA4A84" w:rsidRDefault="00B458EB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 </w:t>
      </w:r>
      <w:r w:rsidRPr="00AA4A84">
        <w:rPr>
          <w:rFonts w:ascii="Calibri" w:hAnsi="Calibri"/>
        </w:rPr>
        <w:t xml:space="preserve"> Účtovná jednotka nemá</w:t>
      </w:r>
      <w:r>
        <w:rPr>
          <w:rFonts w:ascii="Calibri" w:hAnsi="Calibri"/>
        </w:rPr>
        <w:t xml:space="preserve"> náplň pre túto položku</w:t>
      </w:r>
    </w:p>
    <w:p w:rsidR="00B458EB" w:rsidRPr="0094375D" w:rsidRDefault="00B458EB" w:rsidP="00D81232">
      <w:pPr>
        <w:pStyle w:val="BodyText"/>
        <w:ind w:left="0"/>
        <w:rPr>
          <w:rFonts w:ascii="Calibri" w:hAnsi="Calibri"/>
          <w:szCs w:val="18"/>
        </w:rPr>
      </w:pPr>
    </w:p>
    <w:p w:rsidR="00B458EB" w:rsidRPr="0094375D" w:rsidRDefault="00B458EB" w:rsidP="00D81232">
      <w:pPr>
        <w:pStyle w:val="Heading4"/>
        <w:rPr>
          <w:rFonts w:ascii="Calibri" w:hAnsi="Calibri"/>
          <w:sz w:val="18"/>
          <w:szCs w:val="18"/>
        </w:rPr>
      </w:pPr>
      <w:r w:rsidRPr="0094375D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B458EB" w:rsidRPr="0094375D" w:rsidRDefault="00B458EB" w:rsidP="00D81232">
      <w:pPr>
        <w:rPr>
          <w:b/>
          <w:sz w:val="18"/>
          <w:szCs w:val="18"/>
        </w:rPr>
      </w:pPr>
      <w:r w:rsidRPr="0094375D">
        <w:rPr>
          <w:b/>
          <w:sz w:val="18"/>
          <w:szCs w:val="18"/>
        </w:rPr>
        <w:t xml:space="preserve">       ZÁVIEKA DO DŇA ZOSTAVENIA ÚČTOVNEJ ZÁVIERKY</w:t>
      </w:r>
    </w:p>
    <w:p w:rsidR="00B458EB" w:rsidRPr="0094375D" w:rsidRDefault="00B458EB" w:rsidP="00954B78">
      <w:pPr>
        <w:rPr>
          <w:b/>
          <w:bCs/>
          <w:sz w:val="18"/>
          <w:szCs w:val="18"/>
        </w:rPr>
      </w:pPr>
      <w:r w:rsidRPr="0094375D">
        <w:rPr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94375D">
        <w:rPr>
          <w:b/>
          <w:bCs/>
          <w:sz w:val="18"/>
          <w:szCs w:val="18"/>
        </w:rPr>
        <w:t>nenastali</w:t>
      </w:r>
    </w:p>
    <w:p w:rsidR="00B458EB" w:rsidRPr="0094375D" w:rsidRDefault="00B458EB" w:rsidP="007B47D7">
      <w:pPr>
        <w:spacing w:after="0" w:line="240" w:lineRule="auto"/>
        <w:rPr>
          <w:sz w:val="18"/>
          <w:szCs w:val="18"/>
        </w:rPr>
      </w:pPr>
    </w:p>
    <w:p w:rsidR="00B458EB" w:rsidRPr="0094375D" w:rsidRDefault="00B458EB" w:rsidP="00F32C1D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P .   NFORMÁCIE  K ÚDAJOM O ZMENÁCH  VLASTNÉHO IMANIA</w:t>
      </w:r>
    </w:p>
    <w:p w:rsidR="00B458EB" w:rsidRPr="0094375D" w:rsidRDefault="00B458EB" w:rsidP="00F32C1D">
      <w:pPr>
        <w:pStyle w:val="BodyText"/>
        <w:ind w:left="0"/>
        <w:rPr>
          <w:rFonts w:ascii="Calibri" w:hAnsi="Calibri"/>
          <w:szCs w:val="18"/>
        </w:rPr>
      </w:pPr>
    </w:p>
    <w:p w:rsidR="00B458EB" w:rsidRPr="0094375D" w:rsidRDefault="00B458EB" w:rsidP="00F32C1D">
      <w:pPr>
        <w:pStyle w:val="BodyText"/>
        <w:ind w:left="0"/>
        <w:rPr>
          <w:rFonts w:ascii="Calibri" w:hAnsi="Calibri"/>
          <w:szCs w:val="18"/>
        </w:rPr>
      </w:pPr>
      <w:r w:rsidRPr="0094375D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B458EB" w:rsidRDefault="00B458EB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 </w:t>
      </w:r>
    </w:p>
    <w:p w:rsidR="00B458EB" w:rsidRDefault="00B458EB" w:rsidP="00143174">
      <w:pPr>
        <w:pStyle w:val="BodyText"/>
        <w:rPr>
          <w:rFonts w:ascii="Calibri" w:hAnsi="Calibri"/>
          <w:b/>
          <w:szCs w:val="18"/>
        </w:rPr>
      </w:pPr>
    </w:p>
    <w:p w:rsidR="00B458EB" w:rsidRDefault="00B458EB" w:rsidP="00143174">
      <w:pPr>
        <w:pStyle w:val="BodyText"/>
        <w:rPr>
          <w:rFonts w:ascii="Calibri" w:hAnsi="Calibri"/>
          <w:b/>
          <w:szCs w:val="18"/>
        </w:rPr>
      </w:pPr>
    </w:p>
    <w:p w:rsidR="00B458EB" w:rsidRDefault="00B458EB" w:rsidP="00143174">
      <w:pPr>
        <w:pStyle w:val="BodyText"/>
        <w:rPr>
          <w:rFonts w:ascii="Calibri" w:hAnsi="Calibri"/>
          <w:b/>
          <w:szCs w:val="18"/>
        </w:rPr>
      </w:pPr>
    </w:p>
    <w:p w:rsidR="00B458EB" w:rsidRDefault="00B458EB" w:rsidP="00143174">
      <w:pPr>
        <w:pStyle w:val="BodyText"/>
        <w:rPr>
          <w:rFonts w:ascii="Calibri" w:hAnsi="Calibri"/>
          <w:b/>
          <w:szCs w:val="18"/>
        </w:rPr>
      </w:pPr>
    </w:p>
    <w:p w:rsidR="00B458EB" w:rsidRPr="0094375D" w:rsidRDefault="00B458EB" w:rsidP="00143174">
      <w:pPr>
        <w:pStyle w:val="BodyText"/>
        <w:rPr>
          <w:rFonts w:ascii="Calibri" w:hAnsi="Calibri"/>
          <w:b/>
          <w:szCs w:val="18"/>
        </w:rPr>
      </w:pPr>
    </w:p>
    <w:p w:rsidR="00B458EB" w:rsidRPr="0094375D" w:rsidRDefault="00B458EB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bežného roka</w:t>
      </w:r>
    </w:p>
    <w:p w:rsidR="00B458EB" w:rsidRPr="0094375D" w:rsidRDefault="00B458EB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B458EB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4 458</w:t>
            </w:r>
          </w:p>
        </w:tc>
      </w:tr>
      <w:tr w:rsidR="00B458EB" w:rsidRPr="0094375D" w:rsidTr="001B6A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15 723</w:t>
            </w:r>
          </w:p>
        </w:tc>
      </w:tr>
    </w:tbl>
    <w:p w:rsidR="00B458EB" w:rsidRPr="0094375D" w:rsidRDefault="00B458EB" w:rsidP="00143174">
      <w:pPr>
        <w:pStyle w:val="BodyText"/>
        <w:rPr>
          <w:rFonts w:ascii="Calibri" w:hAnsi="Calibri"/>
          <w:szCs w:val="18"/>
        </w:rPr>
      </w:pPr>
    </w:p>
    <w:p w:rsidR="00B458EB" w:rsidRPr="0094375D" w:rsidRDefault="00B458EB" w:rsidP="00143174">
      <w:pPr>
        <w:pStyle w:val="BodyText"/>
        <w:rPr>
          <w:rFonts w:ascii="Calibri" w:hAnsi="Calibri"/>
          <w:szCs w:val="18"/>
        </w:rPr>
      </w:pPr>
    </w:p>
    <w:p w:rsidR="00B458EB" w:rsidRPr="0094375D" w:rsidRDefault="00B458EB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bezprostredne predchádzajúceho účtovného obdobia</w:t>
      </w:r>
    </w:p>
    <w:p w:rsidR="00B458EB" w:rsidRPr="0094375D" w:rsidRDefault="00B458EB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B458EB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3 755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4 294</w:t>
            </w:r>
          </w:p>
        </w:tc>
      </w:tr>
      <w:tr w:rsidR="00B458EB" w:rsidRPr="0094375D" w:rsidTr="00DD30B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58EB" w:rsidRPr="0094375D" w:rsidRDefault="00B458EB" w:rsidP="002311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15 020</w:t>
            </w:r>
          </w:p>
        </w:tc>
      </w:tr>
    </w:tbl>
    <w:p w:rsidR="00B458EB" w:rsidRPr="0094375D" w:rsidRDefault="00B458EB" w:rsidP="007B47D7">
      <w:pPr>
        <w:spacing w:after="0" w:line="240" w:lineRule="auto"/>
        <w:rPr>
          <w:sz w:val="18"/>
          <w:szCs w:val="18"/>
        </w:rPr>
      </w:pPr>
    </w:p>
    <w:sectPr w:rsidR="00B458EB" w:rsidRPr="0094375D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8EB" w:rsidRDefault="00B458EB">
      <w:r>
        <w:separator/>
      </w:r>
    </w:p>
  </w:endnote>
  <w:endnote w:type="continuationSeparator" w:id="0">
    <w:p w:rsidR="00B458EB" w:rsidRDefault="00B45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8EB" w:rsidRDefault="00B458EB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58EB" w:rsidRDefault="00B458EB" w:rsidP="005F16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8EB" w:rsidRDefault="00B458EB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458EB" w:rsidRDefault="00B458EB" w:rsidP="005F16A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8EB" w:rsidRDefault="00B458EB">
      <w:r>
        <w:separator/>
      </w:r>
    </w:p>
  </w:footnote>
  <w:footnote w:type="continuationSeparator" w:id="0">
    <w:p w:rsidR="00B458EB" w:rsidRDefault="00B45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9A67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609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9A2E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A1892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610E1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D129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D874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4831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F2D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08E0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D3A65"/>
    <w:multiLevelType w:val="hybridMultilevel"/>
    <w:tmpl w:val="5AFCE594"/>
    <w:lvl w:ilvl="0" w:tplc="4A342B4C">
      <w:start w:val="10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FA3607"/>
    <w:multiLevelType w:val="hybridMultilevel"/>
    <w:tmpl w:val="799010FA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514254"/>
    <w:multiLevelType w:val="hybridMultilevel"/>
    <w:tmpl w:val="C1DA3A2A"/>
    <w:lvl w:ilvl="0" w:tplc="AA946258">
      <w:start w:val="1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26DE1"/>
    <w:multiLevelType w:val="hybridMultilevel"/>
    <w:tmpl w:val="7AB876E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1DE33343"/>
    <w:multiLevelType w:val="hybridMultilevel"/>
    <w:tmpl w:val="2F7C0676"/>
    <w:lvl w:ilvl="0" w:tplc="E7A43FA0">
      <w:start w:val="9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3002786B"/>
    <w:multiLevelType w:val="hybridMultilevel"/>
    <w:tmpl w:val="78FE1144"/>
    <w:lvl w:ilvl="0" w:tplc="1E5C0F6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B1C1392">
      <w:start w:val="8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A3E630C8">
      <w:start w:val="24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305F654E"/>
    <w:multiLevelType w:val="hybridMultilevel"/>
    <w:tmpl w:val="3748541C"/>
    <w:lvl w:ilvl="0" w:tplc="76F4D414">
      <w:start w:val="5"/>
      <w:numFmt w:val="upp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</w:rPr>
    </w:lvl>
    <w:lvl w:ilvl="1" w:tplc="332453F6">
      <w:start w:val="15"/>
      <w:numFmt w:val="bullet"/>
      <w:lvlText w:val="%2)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2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8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>
    <w:nsid w:val="59AC646C"/>
    <w:multiLevelType w:val="hybridMultilevel"/>
    <w:tmpl w:val="1AA0DDA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DA6E2D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6A5C0F"/>
    <w:multiLevelType w:val="hybridMultilevel"/>
    <w:tmpl w:val="E40645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873B8D"/>
    <w:multiLevelType w:val="hybridMultilevel"/>
    <w:tmpl w:val="238ADE9C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28"/>
  </w:num>
  <w:num w:numId="4">
    <w:abstractNumId w:val="25"/>
  </w:num>
  <w:num w:numId="5">
    <w:abstractNumId w:val="23"/>
  </w:num>
  <w:num w:numId="6">
    <w:abstractNumId w:val="25"/>
    <w:lvlOverride w:ilvl="0">
      <w:startOverride w:val="1"/>
    </w:lvlOverride>
  </w:num>
  <w:num w:numId="7">
    <w:abstractNumId w:val="29"/>
  </w:num>
  <w:num w:numId="8">
    <w:abstractNumId w:val="15"/>
  </w:num>
  <w:num w:numId="9">
    <w:abstractNumId w:val="22"/>
  </w:num>
  <w:num w:numId="10">
    <w:abstractNumId w:val="2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6"/>
  </w:num>
  <w:num w:numId="22">
    <w:abstractNumId w:val="27"/>
  </w:num>
  <w:num w:numId="23">
    <w:abstractNumId w:val="20"/>
  </w:num>
  <w:num w:numId="24">
    <w:abstractNumId w:val="10"/>
  </w:num>
  <w:num w:numId="25">
    <w:abstractNumId w:val="31"/>
  </w:num>
  <w:num w:numId="26">
    <w:abstractNumId w:val="30"/>
  </w:num>
  <w:num w:numId="27">
    <w:abstractNumId w:val="21"/>
  </w:num>
  <w:num w:numId="28">
    <w:abstractNumId w:val="19"/>
  </w:num>
  <w:num w:numId="29">
    <w:abstractNumId w:val="12"/>
  </w:num>
  <w:num w:numId="30">
    <w:abstractNumId w:val="18"/>
  </w:num>
  <w:num w:numId="31">
    <w:abstractNumId w:val="16"/>
  </w:num>
  <w:num w:numId="32">
    <w:abstractNumId w:val="14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1099"/>
    <w:rsid w:val="00007992"/>
    <w:rsid w:val="0001228F"/>
    <w:rsid w:val="00032D2E"/>
    <w:rsid w:val="000332D4"/>
    <w:rsid w:val="00034E08"/>
    <w:rsid w:val="00047A74"/>
    <w:rsid w:val="00051F74"/>
    <w:rsid w:val="0005404C"/>
    <w:rsid w:val="0006564C"/>
    <w:rsid w:val="00073EA3"/>
    <w:rsid w:val="0008254F"/>
    <w:rsid w:val="000838BD"/>
    <w:rsid w:val="0009202F"/>
    <w:rsid w:val="000968E1"/>
    <w:rsid w:val="000A5483"/>
    <w:rsid w:val="000B006A"/>
    <w:rsid w:val="000B5D40"/>
    <w:rsid w:val="000C0180"/>
    <w:rsid w:val="000E1286"/>
    <w:rsid w:val="000E37B7"/>
    <w:rsid w:val="000F0647"/>
    <w:rsid w:val="000F7537"/>
    <w:rsid w:val="001048C3"/>
    <w:rsid w:val="00104D67"/>
    <w:rsid w:val="00112137"/>
    <w:rsid w:val="00113F68"/>
    <w:rsid w:val="00126367"/>
    <w:rsid w:val="0014094F"/>
    <w:rsid w:val="00143174"/>
    <w:rsid w:val="0016484B"/>
    <w:rsid w:val="00165074"/>
    <w:rsid w:val="001773D7"/>
    <w:rsid w:val="001835E6"/>
    <w:rsid w:val="00183710"/>
    <w:rsid w:val="00192737"/>
    <w:rsid w:val="0019429C"/>
    <w:rsid w:val="001B6ABC"/>
    <w:rsid w:val="001C3D21"/>
    <w:rsid w:val="001E4522"/>
    <w:rsid w:val="00231076"/>
    <w:rsid w:val="002311CF"/>
    <w:rsid w:val="00233717"/>
    <w:rsid w:val="002368F8"/>
    <w:rsid w:val="002448E2"/>
    <w:rsid w:val="002464B3"/>
    <w:rsid w:val="002678C0"/>
    <w:rsid w:val="002706A8"/>
    <w:rsid w:val="00281E3D"/>
    <w:rsid w:val="00285101"/>
    <w:rsid w:val="00287A0B"/>
    <w:rsid w:val="002916F6"/>
    <w:rsid w:val="0029393E"/>
    <w:rsid w:val="002A1472"/>
    <w:rsid w:val="002D6997"/>
    <w:rsid w:val="002E7685"/>
    <w:rsid w:val="002F4C13"/>
    <w:rsid w:val="002F763F"/>
    <w:rsid w:val="003433D5"/>
    <w:rsid w:val="00346755"/>
    <w:rsid w:val="00351948"/>
    <w:rsid w:val="0036179B"/>
    <w:rsid w:val="00362D37"/>
    <w:rsid w:val="00367752"/>
    <w:rsid w:val="0037345B"/>
    <w:rsid w:val="00385743"/>
    <w:rsid w:val="0039459B"/>
    <w:rsid w:val="003A4141"/>
    <w:rsid w:val="003B79AC"/>
    <w:rsid w:val="003C6F7B"/>
    <w:rsid w:val="003D3808"/>
    <w:rsid w:val="003D4C2D"/>
    <w:rsid w:val="003E4521"/>
    <w:rsid w:val="003F1019"/>
    <w:rsid w:val="003F5F49"/>
    <w:rsid w:val="003F6C70"/>
    <w:rsid w:val="00422FA5"/>
    <w:rsid w:val="00425934"/>
    <w:rsid w:val="00427883"/>
    <w:rsid w:val="004321B1"/>
    <w:rsid w:val="00440899"/>
    <w:rsid w:val="00443204"/>
    <w:rsid w:val="00443B5A"/>
    <w:rsid w:val="00451640"/>
    <w:rsid w:val="0045753C"/>
    <w:rsid w:val="00465ACC"/>
    <w:rsid w:val="00472530"/>
    <w:rsid w:val="00475FB4"/>
    <w:rsid w:val="00480542"/>
    <w:rsid w:val="00484571"/>
    <w:rsid w:val="00492961"/>
    <w:rsid w:val="004C6180"/>
    <w:rsid w:val="004D6E5B"/>
    <w:rsid w:val="004E0B0B"/>
    <w:rsid w:val="004E20C4"/>
    <w:rsid w:val="004E5FB4"/>
    <w:rsid w:val="005012CF"/>
    <w:rsid w:val="0050211B"/>
    <w:rsid w:val="00504F8D"/>
    <w:rsid w:val="0051117B"/>
    <w:rsid w:val="00524549"/>
    <w:rsid w:val="005362E4"/>
    <w:rsid w:val="00544919"/>
    <w:rsid w:val="00551111"/>
    <w:rsid w:val="005534D5"/>
    <w:rsid w:val="0056059F"/>
    <w:rsid w:val="0056128A"/>
    <w:rsid w:val="00563BA8"/>
    <w:rsid w:val="005641BB"/>
    <w:rsid w:val="00572391"/>
    <w:rsid w:val="00572454"/>
    <w:rsid w:val="005732AC"/>
    <w:rsid w:val="005747D7"/>
    <w:rsid w:val="005748D3"/>
    <w:rsid w:val="00582F8F"/>
    <w:rsid w:val="005866FA"/>
    <w:rsid w:val="00590B3A"/>
    <w:rsid w:val="005A6282"/>
    <w:rsid w:val="005E403D"/>
    <w:rsid w:val="005E7BD9"/>
    <w:rsid w:val="005F16A4"/>
    <w:rsid w:val="005F54A0"/>
    <w:rsid w:val="00612F65"/>
    <w:rsid w:val="00613D00"/>
    <w:rsid w:val="00615D16"/>
    <w:rsid w:val="00616D7E"/>
    <w:rsid w:val="0063059E"/>
    <w:rsid w:val="00632A94"/>
    <w:rsid w:val="00634816"/>
    <w:rsid w:val="00634B50"/>
    <w:rsid w:val="006364CC"/>
    <w:rsid w:val="006910B6"/>
    <w:rsid w:val="006A5B80"/>
    <w:rsid w:val="006B70D9"/>
    <w:rsid w:val="006D65D8"/>
    <w:rsid w:val="006E4ED9"/>
    <w:rsid w:val="006E751E"/>
    <w:rsid w:val="00713744"/>
    <w:rsid w:val="00726B43"/>
    <w:rsid w:val="007369C2"/>
    <w:rsid w:val="00741732"/>
    <w:rsid w:val="0074604C"/>
    <w:rsid w:val="00797114"/>
    <w:rsid w:val="007B47D7"/>
    <w:rsid w:val="007B7FD4"/>
    <w:rsid w:val="007C231E"/>
    <w:rsid w:val="007E2440"/>
    <w:rsid w:val="007E639C"/>
    <w:rsid w:val="007F1C76"/>
    <w:rsid w:val="007F57FA"/>
    <w:rsid w:val="00821AEE"/>
    <w:rsid w:val="00831100"/>
    <w:rsid w:val="008368EB"/>
    <w:rsid w:val="008436AD"/>
    <w:rsid w:val="00853711"/>
    <w:rsid w:val="00865865"/>
    <w:rsid w:val="0087057A"/>
    <w:rsid w:val="0087620D"/>
    <w:rsid w:val="00877A31"/>
    <w:rsid w:val="008809C7"/>
    <w:rsid w:val="008D52D0"/>
    <w:rsid w:val="008E2A8C"/>
    <w:rsid w:val="008E5FA0"/>
    <w:rsid w:val="008F63F0"/>
    <w:rsid w:val="00901E24"/>
    <w:rsid w:val="00911ACE"/>
    <w:rsid w:val="00915DD9"/>
    <w:rsid w:val="00926037"/>
    <w:rsid w:val="00935481"/>
    <w:rsid w:val="0094375D"/>
    <w:rsid w:val="00944699"/>
    <w:rsid w:val="00954B78"/>
    <w:rsid w:val="00975A00"/>
    <w:rsid w:val="00980656"/>
    <w:rsid w:val="00981329"/>
    <w:rsid w:val="009A38F7"/>
    <w:rsid w:val="009A5919"/>
    <w:rsid w:val="009B7A09"/>
    <w:rsid w:val="009C3323"/>
    <w:rsid w:val="009C6CBD"/>
    <w:rsid w:val="009E1738"/>
    <w:rsid w:val="009E4CE5"/>
    <w:rsid w:val="00A04E5F"/>
    <w:rsid w:val="00A12635"/>
    <w:rsid w:val="00A16BF3"/>
    <w:rsid w:val="00A240C6"/>
    <w:rsid w:val="00A2715C"/>
    <w:rsid w:val="00A348A7"/>
    <w:rsid w:val="00A35077"/>
    <w:rsid w:val="00A54563"/>
    <w:rsid w:val="00A63799"/>
    <w:rsid w:val="00A70295"/>
    <w:rsid w:val="00A74928"/>
    <w:rsid w:val="00A772B2"/>
    <w:rsid w:val="00A93748"/>
    <w:rsid w:val="00A9557F"/>
    <w:rsid w:val="00AA4A84"/>
    <w:rsid w:val="00AC0A28"/>
    <w:rsid w:val="00AC0A42"/>
    <w:rsid w:val="00AC1279"/>
    <w:rsid w:val="00AC3474"/>
    <w:rsid w:val="00AC51D4"/>
    <w:rsid w:val="00AE55A2"/>
    <w:rsid w:val="00B30E1C"/>
    <w:rsid w:val="00B37F7D"/>
    <w:rsid w:val="00B458EB"/>
    <w:rsid w:val="00B63416"/>
    <w:rsid w:val="00B83F5A"/>
    <w:rsid w:val="00B870F3"/>
    <w:rsid w:val="00BB1FA5"/>
    <w:rsid w:val="00BB7481"/>
    <w:rsid w:val="00BC23BB"/>
    <w:rsid w:val="00BD3E70"/>
    <w:rsid w:val="00BD7581"/>
    <w:rsid w:val="00C07B4E"/>
    <w:rsid w:val="00C122A0"/>
    <w:rsid w:val="00C12AB4"/>
    <w:rsid w:val="00C3414D"/>
    <w:rsid w:val="00C4740A"/>
    <w:rsid w:val="00C804E4"/>
    <w:rsid w:val="00C86490"/>
    <w:rsid w:val="00C918A0"/>
    <w:rsid w:val="00C95FFF"/>
    <w:rsid w:val="00CA023D"/>
    <w:rsid w:val="00CD6ABE"/>
    <w:rsid w:val="00CD7283"/>
    <w:rsid w:val="00CE17CB"/>
    <w:rsid w:val="00CF2163"/>
    <w:rsid w:val="00CF42A1"/>
    <w:rsid w:val="00D06860"/>
    <w:rsid w:val="00D06DC1"/>
    <w:rsid w:val="00D174F6"/>
    <w:rsid w:val="00D20DF2"/>
    <w:rsid w:val="00D33284"/>
    <w:rsid w:val="00D356ED"/>
    <w:rsid w:val="00D42227"/>
    <w:rsid w:val="00D425FB"/>
    <w:rsid w:val="00D518A3"/>
    <w:rsid w:val="00D5660E"/>
    <w:rsid w:val="00D675E8"/>
    <w:rsid w:val="00D80480"/>
    <w:rsid w:val="00D81232"/>
    <w:rsid w:val="00DA66A3"/>
    <w:rsid w:val="00DA75EE"/>
    <w:rsid w:val="00DD2BC5"/>
    <w:rsid w:val="00DD30B4"/>
    <w:rsid w:val="00DE01B8"/>
    <w:rsid w:val="00DE3A9D"/>
    <w:rsid w:val="00E070C5"/>
    <w:rsid w:val="00E14CBB"/>
    <w:rsid w:val="00E33357"/>
    <w:rsid w:val="00E45669"/>
    <w:rsid w:val="00E62000"/>
    <w:rsid w:val="00E80B8A"/>
    <w:rsid w:val="00E90289"/>
    <w:rsid w:val="00EA58E9"/>
    <w:rsid w:val="00EA675F"/>
    <w:rsid w:val="00EC14C4"/>
    <w:rsid w:val="00ED6273"/>
    <w:rsid w:val="00EE697D"/>
    <w:rsid w:val="00EF5815"/>
    <w:rsid w:val="00F02166"/>
    <w:rsid w:val="00F22AAE"/>
    <w:rsid w:val="00F32C1D"/>
    <w:rsid w:val="00F53434"/>
    <w:rsid w:val="00F5682E"/>
    <w:rsid w:val="00F57132"/>
    <w:rsid w:val="00F645CE"/>
    <w:rsid w:val="00F708CA"/>
    <w:rsid w:val="00F72027"/>
    <w:rsid w:val="00F906C6"/>
    <w:rsid w:val="00FB2B77"/>
    <w:rsid w:val="00FB4107"/>
    <w:rsid w:val="00FC3D7D"/>
    <w:rsid w:val="00FD3ECA"/>
    <w:rsid w:val="00FE5E9E"/>
    <w:rsid w:val="00FF0AEB"/>
    <w:rsid w:val="00FF364F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3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231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231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231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231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231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231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231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231E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31E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31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231E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231E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31E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customStyle="1" w:styleId="podnadpis2">
    <w:name w:val="podnadpis2"/>
    <w:basedOn w:val="Normal"/>
    <w:uiPriority w:val="99"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locked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0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15</Pages>
  <Words>4164</Words>
  <Characters>23740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3</cp:revision>
  <cp:lastPrinted>2012-03-23T17:02:00Z</cp:lastPrinted>
  <dcterms:created xsi:type="dcterms:W3CDTF">2014-03-11T21:38:00Z</dcterms:created>
  <dcterms:modified xsi:type="dcterms:W3CDTF">2014-03-11T22:01:00Z</dcterms:modified>
</cp:coreProperties>
</file>