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D7" w:rsidRPr="002B2E75" w:rsidRDefault="003162D7" w:rsidP="008554E1">
      <w:pPr>
        <w:pStyle w:val="Title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346"/>
        <w:gridCol w:w="191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162D7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162D7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162D7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</w:t>
            </w:r>
            <w:r>
              <w:rPr>
                <w:rFonts w:cs="Arial"/>
                <w:szCs w:val="22"/>
                <w:lang w:eastAsia="sk-SK"/>
              </w:rPr>
              <w:t xml:space="preserve">  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right w:val="single" w:sz="6" w:space="0" w:color="auto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3162D7" w:rsidRPr="002B2E75" w:rsidRDefault="003162D7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56" w:type="pct"/>
            <w:gridSpan w:val="6"/>
            <w:tcBorders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20" w:type="pct"/>
            <w:gridSpan w:val="5"/>
            <w:tcBorders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162D7" w:rsidRPr="002B2E75" w:rsidRDefault="003162D7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162D7" w:rsidRPr="002B2E75" w:rsidRDefault="003162D7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5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20" w:type="pct"/>
            <w:gridSpan w:val="5"/>
            <w:tcBorders>
              <w:left w:val="nil"/>
              <w:right w:val="nil"/>
            </w:tcBorders>
            <w:noWrap/>
          </w:tcPr>
          <w:p w:rsidR="003162D7" w:rsidRPr="002B2E75" w:rsidRDefault="003162D7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3162D7" w:rsidRPr="002B2E75" w:rsidRDefault="003162D7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63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162D7" w:rsidRPr="002B2E75" w:rsidRDefault="003162D7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63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AD0E3A" w:rsidRDefault="003162D7" w:rsidP="00BF2C43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AD0E3A" w:rsidRDefault="003162D7" w:rsidP="00BF2C43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5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5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1" w:type="pct"/>
            <w:gridSpan w:val="2"/>
            <w:tcBorders>
              <w:top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655" w:type="pct"/>
            <w:gridSpan w:val="8"/>
            <w:tcBorders>
              <w:top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1" w:type="pct"/>
            <w:gridSpan w:val="2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655" w:type="pct"/>
            <w:gridSpan w:val="8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9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l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.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o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33308F" w:rsidRDefault="003162D7" w:rsidP="00BF2C43">
            <w:pPr>
              <w:rPr>
                <w:rFonts w:cs="Arial"/>
                <w:lang w:eastAsia="sk-SK"/>
              </w:rPr>
            </w:pPr>
            <w:r w:rsidRPr="0033308F">
              <w:rPr>
                <w:rFonts w:cs="Arial"/>
                <w:szCs w:val="22"/>
                <w:lang w:eastAsia="sk-SK"/>
              </w:rPr>
              <w:t>.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AD0E3A" w:rsidRDefault="003162D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AD0E3A" w:rsidRDefault="003162D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AD0E3A" w:rsidRDefault="003162D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AD0E3A" w:rsidRDefault="003162D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AD0E3A" w:rsidRDefault="003162D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AD0E3A" w:rsidRDefault="003162D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163301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162D7" w:rsidRPr="002B2E75" w:rsidRDefault="003162D7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162D7" w:rsidRPr="002B2E75" w:rsidRDefault="003162D7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  <w:r w:rsidRPr="00163301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  <w:r w:rsidRPr="00163301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163301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163301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  <w:r w:rsidRPr="00163301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162D7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CA149F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CA149F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 w:rsidRPr="00CA149F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162D7" w:rsidRPr="00CA149F" w:rsidRDefault="003162D7" w:rsidP="00BF2C4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162D7" w:rsidRPr="002B2E75" w:rsidRDefault="003162D7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162D7" w:rsidRPr="002B2E75" w:rsidTr="0016330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  <w:tr w:rsidR="003162D7" w:rsidRPr="002B2E75" w:rsidTr="00163301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162D7" w:rsidRDefault="003162D7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3162D7" w:rsidRPr="002B2E75" w:rsidRDefault="003162D7" w:rsidP="00CA149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13.03.2014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162D7" w:rsidRPr="002B2E75" w:rsidRDefault="003162D7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162D7" w:rsidRPr="002B2E75" w:rsidRDefault="003162D7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162D7" w:rsidRPr="002B2E75" w:rsidRDefault="003162D7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162D7" w:rsidRPr="002B2E75" w:rsidTr="00163301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162D7" w:rsidRPr="002B2E75" w:rsidRDefault="003162D7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2D7" w:rsidRPr="002B2E75" w:rsidRDefault="003162D7" w:rsidP="00BF2C43">
            <w:pPr>
              <w:rPr>
                <w:rFonts w:cs="Arial"/>
                <w:lang w:eastAsia="sk-SK"/>
              </w:rPr>
            </w:pPr>
          </w:p>
        </w:tc>
      </w:tr>
    </w:tbl>
    <w:p w:rsidR="003162D7" w:rsidRDefault="003162D7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3162D7" w:rsidRPr="007C40F2" w:rsidRDefault="003162D7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3162D7" w:rsidRPr="002B2E75" w:rsidRDefault="003162D7" w:rsidP="001564E7">
      <w:pPr>
        <w:pStyle w:val="Title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3162D7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162D7" w:rsidRPr="002B2E75" w:rsidRDefault="003162D7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3162D7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162D7" w:rsidRPr="002B2E75" w:rsidRDefault="003162D7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3162D7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CF4254" w:rsidRDefault="003162D7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CF4254"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162D7" w:rsidRPr="002B2E75" w:rsidRDefault="003162D7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3162D7" w:rsidRPr="002B2E75" w:rsidRDefault="003162D7" w:rsidP="00517A7A">
      <w:pPr>
        <w:pStyle w:val="Title"/>
        <w:spacing w:before="0" w:beforeAutospacing="0" w:after="0"/>
        <w:jc w:val="left"/>
      </w:pPr>
    </w:p>
    <w:p w:rsidR="003162D7" w:rsidRPr="002B2E75" w:rsidRDefault="003162D7" w:rsidP="002F4594">
      <w:pPr>
        <w:pStyle w:val="Title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162D7" w:rsidRPr="002B2E75" w:rsidRDefault="003162D7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3162D7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162D7" w:rsidRPr="002B2E75" w:rsidRDefault="003162D7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162D7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162D7" w:rsidRPr="002B2E75" w:rsidRDefault="003162D7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162D7" w:rsidRPr="002B2E75" w:rsidRDefault="003162D7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162D7" w:rsidRPr="002B2E75" w:rsidRDefault="003162D7" w:rsidP="006C2BCB"/>
        </w:tc>
      </w:tr>
      <w:tr w:rsidR="003162D7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162D7" w:rsidRPr="002B2E75" w:rsidRDefault="003162D7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162D7" w:rsidRPr="002B2E75" w:rsidRDefault="003162D7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162D7" w:rsidRPr="002B2E75" w:rsidRDefault="003162D7" w:rsidP="00453B94">
            <w:pPr>
              <w:jc w:val="center"/>
            </w:pPr>
            <w:r w:rsidRPr="002B2E75">
              <w:t>e</w:t>
            </w:r>
          </w:p>
        </w:tc>
      </w:tr>
      <w:tr w:rsidR="003162D7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6C2BCB">
            <w:r>
              <w:t>Ing. Ľuboš Dudáš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6C2BCB">
            <w:r>
              <w:t xml:space="preserve">          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162D7" w:rsidRPr="002B2E75" w:rsidRDefault="003162D7" w:rsidP="006C2BCB"/>
        </w:tc>
      </w:tr>
      <w:tr w:rsidR="003162D7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CA149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62D7" w:rsidRPr="002B2E75" w:rsidRDefault="003162D7" w:rsidP="006C2BCB"/>
        </w:tc>
      </w:tr>
      <w:tr w:rsidR="003162D7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62D7" w:rsidRPr="002B2E75" w:rsidRDefault="003162D7" w:rsidP="006C2BCB"/>
        </w:tc>
      </w:tr>
      <w:tr w:rsidR="003162D7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62D7" w:rsidRPr="002B2E75" w:rsidRDefault="003162D7" w:rsidP="006C2BCB"/>
        </w:tc>
      </w:tr>
      <w:tr w:rsidR="003162D7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62D7" w:rsidRPr="002B2E75" w:rsidRDefault="003162D7" w:rsidP="006C2BCB"/>
        </w:tc>
      </w:tr>
      <w:tr w:rsidR="003162D7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162D7" w:rsidRPr="007C2D2B" w:rsidRDefault="003162D7" w:rsidP="00115DCE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</w:t>
            </w:r>
            <w:r w:rsidRPr="007C2D2B">
              <w:rPr>
                <w:rFonts w:cs="Arial"/>
                <w:b/>
                <w:szCs w:val="22"/>
                <w:lang w:eastAsia="sk-SK"/>
              </w:rPr>
              <w:t>66</w:t>
            </w:r>
            <w:r>
              <w:rPr>
                <w:rFonts w:cs="Arial"/>
                <w:b/>
                <w:szCs w:val="22"/>
                <w:lang w:eastAsia="sk-SK"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162D7" w:rsidRPr="007C2D2B" w:rsidRDefault="003162D7" w:rsidP="00115DCE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</w:t>
            </w:r>
            <w:r w:rsidRPr="007C2D2B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7C2D2B" w:rsidRDefault="003162D7" w:rsidP="006C2BCB">
            <w:pPr>
              <w:rPr>
                <w:b/>
              </w:rPr>
            </w:pPr>
            <w:r>
              <w:t xml:space="preserve">          </w:t>
            </w:r>
            <w:r w:rsidRPr="007C2D2B"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162D7" w:rsidRPr="002B2E75" w:rsidRDefault="003162D7" w:rsidP="006C2BCB"/>
        </w:tc>
      </w:tr>
    </w:tbl>
    <w:p w:rsidR="003162D7" w:rsidRPr="002B2E75" w:rsidRDefault="003162D7" w:rsidP="006C2BCB"/>
    <w:p w:rsidR="003162D7" w:rsidRPr="002B2E75" w:rsidRDefault="003162D7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3162D7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162D7" w:rsidRPr="002B2E75" w:rsidRDefault="003162D7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162D7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162D7" w:rsidRPr="002B2E75" w:rsidRDefault="003162D7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162D7" w:rsidRPr="002B2E75" w:rsidRDefault="003162D7" w:rsidP="00BD4D2D"/>
        </w:tc>
      </w:tr>
      <w:tr w:rsidR="003162D7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162D7" w:rsidRPr="002B2E75" w:rsidRDefault="003162D7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162D7" w:rsidRPr="002B2E75" w:rsidRDefault="003162D7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162D7" w:rsidRPr="002B2E75" w:rsidRDefault="003162D7" w:rsidP="00BD4D2D">
            <w:pPr>
              <w:jc w:val="center"/>
            </w:pPr>
            <w:r w:rsidRPr="002B2E75">
              <w:t>f</w:t>
            </w:r>
          </w:p>
        </w:tc>
      </w:tr>
      <w:tr w:rsidR="003162D7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162D7" w:rsidRPr="002B2E75" w:rsidRDefault="003162D7" w:rsidP="00BD4D2D"/>
        </w:tc>
      </w:tr>
      <w:tr w:rsidR="003162D7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62D7" w:rsidRPr="002B2E75" w:rsidRDefault="003162D7" w:rsidP="00BD4D2D"/>
        </w:tc>
      </w:tr>
      <w:tr w:rsidR="003162D7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62D7" w:rsidRPr="002B2E75" w:rsidRDefault="003162D7" w:rsidP="00BD4D2D"/>
        </w:tc>
      </w:tr>
      <w:tr w:rsidR="003162D7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162D7" w:rsidRPr="002B2E75" w:rsidRDefault="003162D7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162D7" w:rsidRPr="002B2E75" w:rsidRDefault="003162D7" w:rsidP="00BD4D2D"/>
        </w:tc>
      </w:tr>
    </w:tbl>
    <w:p w:rsidR="003162D7" w:rsidRPr="002B2E75" w:rsidRDefault="003162D7" w:rsidP="006C2BCB"/>
    <w:p w:rsidR="003162D7" w:rsidRPr="002B2E75" w:rsidRDefault="003162D7" w:rsidP="00517A7A">
      <w:pPr>
        <w:pStyle w:val="Title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3162D7" w:rsidRPr="002B2E75" w:rsidRDefault="003162D7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3162D7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3162D7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162D7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3162D7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162D7" w:rsidRPr="002B2E75" w:rsidRDefault="003162D7" w:rsidP="00394B73">
      <w:pPr>
        <w:pStyle w:val="Title"/>
        <w:spacing w:before="0" w:beforeAutospacing="0" w:after="0"/>
        <w:jc w:val="left"/>
        <w:rPr>
          <w:b w:val="0"/>
        </w:rPr>
      </w:pPr>
    </w:p>
    <w:p w:rsidR="003162D7" w:rsidRPr="002B2E75" w:rsidRDefault="003162D7" w:rsidP="00394B73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3162D7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3162D7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162D7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3162D7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162D7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162D7" w:rsidRPr="002B2E75" w:rsidRDefault="003162D7" w:rsidP="00C3790A">
      <w:pPr>
        <w:pStyle w:val="Title"/>
        <w:keepNext w:val="0"/>
        <w:spacing w:before="0" w:beforeAutospacing="0" w:after="0"/>
        <w:jc w:val="left"/>
      </w:pPr>
    </w:p>
    <w:p w:rsidR="003162D7" w:rsidRPr="002B2E75" w:rsidRDefault="003162D7" w:rsidP="00A30662">
      <w:pPr>
        <w:pStyle w:val="Title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3162D7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162D7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F56C0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3162D7" w:rsidRDefault="003162D7" w:rsidP="00D84695">
      <w:pPr>
        <w:pStyle w:val="Title"/>
        <w:spacing w:before="0" w:beforeAutospacing="0" w:after="0"/>
        <w:jc w:val="left"/>
      </w:pPr>
    </w:p>
    <w:p w:rsidR="003162D7" w:rsidRPr="002B2E75" w:rsidRDefault="003162D7" w:rsidP="00D84695">
      <w:pPr>
        <w:pStyle w:val="Title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3162D7" w:rsidRPr="002B2E75" w:rsidRDefault="003162D7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3162D7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162D7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162D7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162D7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26565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26565</w:t>
            </w: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833</w:t>
            </w: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25732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25732</w:t>
            </w:r>
          </w:p>
        </w:tc>
      </w:tr>
      <w:tr w:rsidR="003162D7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50448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50448</w:t>
            </w: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833</w:t>
            </w: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326478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326478">
              <w:rPr>
                <w:rFonts w:cs="Arial Narrow"/>
                <w:b/>
              </w:rPr>
              <w:t>51281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162D7" w:rsidRPr="00326478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326478">
              <w:rPr>
                <w:rFonts w:cs="Arial Narrow"/>
                <w:b/>
              </w:rPr>
              <w:t>51281</w:t>
            </w:r>
          </w:p>
        </w:tc>
      </w:tr>
      <w:tr w:rsidR="003162D7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162D7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162D7" w:rsidRPr="002B2E75" w:rsidRDefault="003162D7" w:rsidP="00462BF0"/>
    <w:p w:rsidR="003162D7" w:rsidRPr="002B2E75" w:rsidRDefault="003162D7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3162D7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162D7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162D7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162D7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24066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24066</w:t>
            </w: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2499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2499</w:t>
            </w: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26565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26565</w:t>
            </w:r>
          </w:p>
        </w:tc>
      </w:tr>
      <w:tr w:rsidR="003162D7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49614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49614</w:t>
            </w: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834</w:t>
            </w: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50448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50448</w:t>
            </w:r>
          </w:p>
        </w:tc>
      </w:tr>
      <w:tr w:rsidR="003162D7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162D7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162D7" w:rsidRPr="002B2E75" w:rsidRDefault="003162D7" w:rsidP="00462BF0"/>
    <w:p w:rsidR="003162D7" w:rsidRPr="002B2E75" w:rsidRDefault="003162D7" w:rsidP="00A3066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3162D7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162D7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3162D7" w:rsidRPr="002B2E75" w:rsidRDefault="003162D7" w:rsidP="003A5CA2">
      <w:pPr>
        <w:pStyle w:val="Title"/>
        <w:keepNext w:val="0"/>
        <w:spacing w:before="0" w:beforeAutospacing="0" w:after="0"/>
        <w:jc w:val="left"/>
      </w:pPr>
    </w:p>
    <w:p w:rsidR="003162D7" w:rsidRPr="002B2E75" w:rsidRDefault="003162D7" w:rsidP="00D84695">
      <w:pPr>
        <w:pStyle w:val="Title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3162D7" w:rsidRPr="002B2E75" w:rsidRDefault="003162D7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3162D7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162D7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E1431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11E9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B0CEE">
            <w:pPr>
              <w:pStyle w:val="TopHeader"/>
            </w:pPr>
            <w:r w:rsidRPr="002B2E75">
              <w:t>Spolu</w:t>
            </w:r>
          </w:p>
        </w:tc>
      </w:tr>
      <w:tr w:rsidR="003162D7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162D7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162D7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3162D7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162D7" w:rsidRPr="002B2E75" w:rsidRDefault="003162D7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3162D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162D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</w:pPr>
            <w:r w:rsidRPr="002B2E75">
              <w:t>Spolu</w:t>
            </w:r>
          </w:p>
        </w:tc>
      </w:tr>
      <w:tr w:rsidR="003162D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162D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162D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3162D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162D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162D7" w:rsidRDefault="003162D7" w:rsidP="00D84695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3162D7" w:rsidRPr="002B2E75" w:rsidRDefault="003162D7" w:rsidP="00A30662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3162D7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C963E6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3162D7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3162D7" w:rsidRDefault="003162D7" w:rsidP="0014565D"/>
    <w:p w:rsidR="003162D7" w:rsidRDefault="003162D7" w:rsidP="0014565D"/>
    <w:p w:rsidR="003162D7" w:rsidRDefault="003162D7" w:rsidP="0014565D"/>
    <w:p w:rsidR="003162D7" w:rsidRDefault="003162D7" w:rsidP="0014565D"/>
    <w:p w:rsidR="003162D7" w:rsidRDefault="003162D7" w:rsidP="0014565D"/>
    <w:p w:rsidR="003162D7" w:rsidRDefault="003162D7" w:rsidP="0014565D"/>
    <w:p w:rsidR="003162D7" w:rsidRPr="002B2E75" w:rsidRDefault="003162D7" w:rsidP="00C6517C">
      <w:pPr>
        <w:pStyle w:val="Title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3162D7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3162D7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3162D7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3162D7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64E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3162D7" w:rsidRPr="002B2E75" w:rsidRDefault="003162D7" w:rsidP="00F9084E">
      <w:pPr>
        <w:pStyle w:val="Title"/>
        <w:spacing w:before="0" w:beforeAutospacing="0" w:after="0"/>
      </w:pPr>
    </w:p>
    <w:p w:rsidR="003162D7" w:rsidRPr="002B2E75" w:rsidRDefault="003162D7" w:rsidP="00C6517C">
      <w:pPr>
        <w:pStyle w:val="Title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3162D7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3162D7" w:rsidRPr="002B2E75" w:rsidRDefault="003162D7" w:rsidP="00EF3D95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B831F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3162D7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3162D7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3092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162D7" w:rsidRPr="002B2E75" w:rsidRDefault="003162D7" w:rsidP="001564E7">
      <w:pPr>
        <w:pStyle w:val="Title"/>
        <w:spacing w:before="0" w:beforeAutospacing="0" w:after="120"/>
        <w:jc w:val="left"/>
      </w:pPr>
    </w:p>
    <w:p w:rsidR="003162D7" w:rsidRPr="002B2E75" w:rsidRDefault="003162D7" w:rsidP="0014565D"/>
    <w:p w:rsidR="003162D7" w:rsidRPr="002B2E75" w:rsidRDefault="003162D7" w:rsidP="0014565D"/>
    <w:p w:rsidR="003162D7" w:rsidRPr="002B2E75" w:rsidRDefault="003162D7" w:rsidP="0014565D"/>
    <w:p w:rsidR="003162D7" w:rsidRPr="002B2E75" w:rsidRDefault="003162D7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3162D7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C6517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22212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9C59E3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3162D7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3162D7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3162D7" w:rsidRPr="002B2E75" w:rsidRDefault="003162D7" w:rsidP="00297350">
      <w:pPr>
        <w:pStyle w:val="Title"/>
        <w:keepNext w:val="0"/>
        <w:spacing w:before="0" w:beforeAutospacing="0" w:after="0"/>
        <w:jc w:val="left"/>
      </w:pPr>
    </w:p>
    <w:p w:rsidR="003162D7" w:rsidRPr="002B2E75" w:rsidRDefault="003162D7" w:rsidP="00857E56">
      <w:pPr>
        <w:pStyle w:val="Title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3162D7" w:rsidRPr="002B2E75" w:rsidRDefault="003162D7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3162D7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3162D7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pStyle w:val="TopHeader"/>
            </w:pPr>
          </w:p>
          <w:p w:rsidR="003162D7" w:rsidRDefault="003162D7" w:rsidP="001C0FB7">
            <w:pPr>
              <w:pStyle w:val="TopHeader"/>
            </w:pPr>
            <w:r w:rsidRPr="002B2E75">
              <w:t>Tvorba </w:t>
            </w:r>
          </w:p>
          <w:p w:rsidR="003162D7" w:rsidRPr="002B2E75" w:rsidRDefault="003162D7" w:rsidP="001C0FB7">
            <w:pPr>
              <w:pStyle w:val="TopHeader"/>
            </w:pPr>
            <w:r w:rsidRPr="002B2E75">
              <w:t>OP</w:t>
            </w:r>
          </w:p>
          <w:p w:rsidR="003162D7" w:rsidRPr="002B2E75" w:rsidRDefault="003162D7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AD2D9A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462BF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162D7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3162D7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EF3D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3162D7" w:rsidRPr="002B2E75" w:rsidRDefault="003162D7" w:rsidP="00EF3D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2507B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2507B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162D7" w:rsidRPr="002B2E75" w:rsidRDefault="003162D7" w:rsidP="00297350"/>
    <w:p w:rsidR="003162D7" w:rsidRPr="002B2E75" w:rsidRDefault="003162D7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3162D7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0C38FE">
            <w:pPr>
              <w:pStyle w:val="TopHeader"/>
            </w:pPr>
            <w:r w:rsidRPr="002B2E75">
              <w:t>Hodnota</w:t>
            </w:r>
          </w:p>
        </w:tc>
      </w:tr>
      <w:tr w:rsidR="003162D7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C38F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0C38FE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C38F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0C38FE">
            <w:pPr>
              <w:spacing w:line="360" w:lineRule="auto"/>
              <w:rPr>
                <w:rFonts w:cs="Arial"/>
              </w:rPr>
            </w:pPr>
          </w:p>
        </w:tc>
      </w:tr>
    </w:tbl>
    <w:p w:rsidR="003162D7" w:rsidRDefault="003162D7" w:rsidP="00C6517C">
      <w:pPr>
        <w:pStyle w:val="Title"/>
        <w:spacing w:before="0" w:beforeAutospacing="0" w:after="0"/>
        <w:jc w:val="both"/>
      </w:pPr>
    </w:p>
    <w:p w:rsidR="003162D7" w:rsidRPr="002B2E75" w:rsidRDefault="003162D7" w:rsidP="00C6517C">
      <w:pPr>
        <w:pStyle w:val="Title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3162D7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08579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162D7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C0FB7">
            <w:pPr>
              <w:spacing w:line="360" w:lineRule="auto"/>
              <w:rPr>
                <w:rFonts w:cs="Arial"/>
              </w:rPr>
            </w:pPr>
          </w:p>
        </w:tc>
      </w:tr>
    </w:tbl>
    <w:p w:rsidR="003162D7" w:rsidRPr="002B2E75" w:rsidRDefault="003162D7" w:rsidP="00C6517C">
      <w:pPr>
        <w:pStyle w:val="Title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3162D7" w:rsidRPr="002B2E75" w:rsidRDefault="003162D7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62D7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62D7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62D7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both"/>
              <w:rPr>
                <w:rFonts w:cs="Arial"/>
              </w:rPr>
            </w:pPr>
          </w:p>
        </w:tc>
      </w:tr>
      <w:tr w:rsidR="003162D7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both"/>
              <w:rPr>
                <w:rFonts w:cs="Arial"/>
              </w:rPr>
            </w:pPr>
          </w:p>
        </w:tc>
      </w:tr>
      <w:tr w:rsidR="003162D7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A96741">
            <w:pPr>
              <w:jc w:val="both"/>
              <w:rPr>
                <w:rFonts w:cs="Arial"/>
              </w:rPr>
            </w:pPr>
          </w:p>
        </w:tc>
      </w:tr>
    </w:tbl>
    <w:p w:rsidR="003162D7" w:rsidRPr="002B2E75" w:rsidRDefault="003162D7" w:rsidP="00B13B48"/>
    <w:p w:rsidR="003162D7" w:rsidRPr="002B2E75" w:rsidRDefault="003162D7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3162D7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62D7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3162D7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</w:tr>
      <w:tr w:rsidR="003162D7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</w:tr>
      <w:tr w:rsidR="003162D7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</w:p>
        </w:tc>
      </w:tr>
      <w:tr w:rsidR="003162D7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</w:p>
        </w:tc>
      </w:tr>
    </w:tbl>
    <w:p w:rsidR="003162D7" w:rsidRPr="002B2E75" w:rsidRDefault="003162D7" w:rsidP="00B13B48"/>
    <w:p w:rsidR="003162D7" w:rsidRPr="002B2E75" w:rsidRDefault="003162D7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162D7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162D7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62D7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</w:tr>
      <w:tr w:rsidR="003162D7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</w:tr>
      <w:tr w:rsidR="003162D7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</w:p>
        </w:tc>
      </w:tr>
    </w:tbl>
    <w:p w:rsidR="003162D7" w:rsidRPr="002B2E75" w:rsidRDefault="003162D7" w:rsidP="00907263">
      <w:pPr>
        <w:pStyle w:val="Title"/>
        <w:spacing w:before="0" w:beforeAutospacing="0" w:after="0"/>
        <w:jc w:val="left"/>
        <w:rPr>
          <w:b w:val="0"/>
        </w:rPr>
      </w:pPr>
    </w:p>
    <w:p w:rsidR="003162D7" w:rsidRPr="002B2E75" w:rsidRDefault="003162D7" w:rsidP="00440D26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3162D7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162D7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3162D7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</w:tr>
      <w:tr w:rsidR="003162D7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</w:tr>
      <w:tr w:rsidR="003162D7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center"/>
              <w:rPr>
                <w:rFonts w:cs="Arial"/>
              </w:rPr>
            </w:pPr>
          </w:p>
        </w:tc>
      </w:tr>
      <w:tr w:rsidR="003162D7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62D7" w:rsidRPr="002B2E75" w:rsidRDefault="003162D7" w:rsidP="000C38FE">
            <w:pPr>
              <w:jc w:val="both"/>
              <w:rPr>
                <w:rFonts w:cs="Arial"/>
              </w:rPr>
            </w:pPr>
          </w:p>
        </w:tc>
      </w:tr>
    </w:tbl>
    <w:p w:rsidR="003162D7" w:rsidRPr="002B2E75" w:rsidRDefault="003162D7" w:rsidP="00B13B48"/>
    <w:p w:rsidR="003162D7" w:rsidRPr="002B2E75" w:rsidRDefault="003162D7" w:rsidP="00C6517C">
      <w:pPr>
        <w:pStyle w:val="Title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3162D7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3162D7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Default="003162D7" w:rsidP="00C6517C">
            <w:pPr>
              <w:pStyle w:val="TopHeader"/>
            </w:pPr>
            <w:r w:rsidRPr="002B2E75">
              <w:t>Tvorba</w:t>
            </w:r>
          </w:p>
          <w:p w:rsidR="003162D7" w:rsidRPr="002B2E75" w:rsidRDefault="003162D7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C6517C" w:rsidRDefault="003162D7" w:rsidP="009A2701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C6517C" w:rsidRDefault="003162D7" w:rsidP="00C408D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162D7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C6517C" w:rsidRDefault="003162D7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C6517C" w:rsidRDefault="003162D7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3162D7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501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162D7" w:rsidRPr="002B2E75" w:rsidRDefault="003162D7" w:rsidP="00297350">
      <w:pPr>
        <w:pStyle w:val="Title"/>
        <w:spacing w:before="0" w:beforeAutospacing="0" w:after="0"/>
        <w:jc w:val="left"/>
      </w:pPr>
    </w:p>
    <w:p w:rsidR="003162D7" w:rsidRPr="002B2E75" w:rsidRDefault="003162D7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162D7" w:rsidRPr="002B2E75" w:rsidRDefault="003162D7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3162D7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  <w:r w:rsidRPr="002B2E75">
              <w:t>Pohľadávky spolu</w:t>
            </w:r>
          </w:p>
        </w:tc>
      </w:tr>
      <w:tr w:rsidR="003162D7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  <w:b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162D7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</w:rPr>
            </w:pPr>
          </w:p>
        </w:tc>
      </w:tr>
      <w:tr w:rsidR="003162D7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jc w:val="center"/>
              <w:rPr>
                <w:rFonts w:cs="Arial"/>
                <w:b/>
              </w:rPr>
            </w:pPr>
          </w:p>
        </w:tc>
      </w:tr>
    </w:tbl>
    <w:p w:rsidR="003162D7" w:rsidRPr="002B2E75" w:rsidRDefault="003162D7" w:rsidP="00052F8B">
      <w:pPr>
        <w:jc w:val="both"/>
        <w:rPr>
          <w:rFonts w:cs="Arial"/>
          <w:szCs w:val="22"/>
        </w:rPr>
      </w:pPr>
    </w:p>
    <w:p w:rsidR="003162D7" w:rsidRPr="002B2E75" w:rsidRDefault="003162D7" w:rsidP="00366C8B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3162D7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0056D">
            <w:pPr>
              <w:pStyle w:val="TopHeader"/>
            </w:pPr>
            <w:r w:rsidRPr="002B2E75">
              <w:t>Pohľadávky podľa zostatkovej</w:t>
            </w:r>
          </w:p>
          <w:p w:rsidR="003162D7" w:rsidRPr="002B2E75" w:rsidRDefault="003162D7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162D7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A0B6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9A5A14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9A5A1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   347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9A5A1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48233</w:t>
            </w:r>
          </w:p>
        </w:tc>
      </w:tr>
      <w:tr w:rsidR="003162D7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A0B6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62D7" w:rsidRPr="005A6B73" w:rsidRDefault="003162D7" w:rsidP="009A5A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       347   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162D7" w:rsidRPr="005A6B73" w:rsidRDefault="003162D7" w:rsidP="009A5A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    48233</w:t>
            </w:r>
          </w:p>
        </w:tc>
      </w:tr>
      <w:tr w:rsidR="003162D7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162D7" w:rsidRPr="002B2E75" w:rsidRDefault="003162D7" w:rsidP="009A5A14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162D7" w:rsidRPr="002B2E75" w:rsidRDefault="003162D7" w:rsidP="009A5A14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A5A1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9A5A1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9A5A1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162D7" w:rsidRPr="002B2E75" w:rsidRDefault="003162D7" w:rsidP="00297350">
      <w:pPr>
        <w:pStyle w:val="Title"/>
        <w:keepNext w:val="0"/>
        <w:spacing w:before="0" w:beforeAutospacing="0" w:after="120"/>
        <w:jc w:val="both"/>
      </w:pPr>
    </w:p>
    <w:p w:rsidR="003162D7" w:rsidRPr="002B2E75" w:rsidRDefault="003162D7" w:rsidP="00C6517C">
      <w:pPr>
        <w:pStyle w:val="Title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"/>
        <w:gridCol w:w="4178"/>
        <w:gridCol w:w="2692"/>
        <w:gridCol w:w="2292"/>
      </w:tblGrid>
      <w:tr w:rsidR="003162D7" w:rsidRPr="002B2E75" w:rsidTr="00C24E22">
        <w:trPr>
          <w:jc w:val="center"/>
        </w:trPr>
        <w:tc>
          <w:tcPr>
            <w:tcW w:w="418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3162D7" w:rsidRPr="002B2E75" w:rsidTr="00C24E22">
        <w:trPr>
          <w:jc w:val="center"/>
        </w:trPr>
        <w:tc>
          <w:tcPr>
            <w:tcW w:w="4181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3162D7" w:rsidRPr="002B2E75" w:rsidTr="00297350">
        <w:trPr>
          <w:jc w:val="center"/>
        </w:trPr>
        <w:tc>
          <w:tcPr>
            <w:tcW w:w="41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297350">
        <w:trPr>
          <w:gridBefore w:val="1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162D7" w:rsidRPr="002B2E75" w:rsidTr="00297350">
        <w:trPr>
          <w:gridBefore w:val="1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3162D7" w:rsidRPr="002B2E75" w:rsidRDefault="003162D7" w:rsidP="00857E56">
      <w:pPr>
        <w:pStyle w:val="Title"/>
        <w:spacing w:before="0" w:beforeAutospacing="0" w:after="0"/>
        <w:jc w:val="left"/>
      </w:pPr>
    </w:p>
    <w:p w:rsidR="003162D7" w:rsidRPr="002B2E75" w:rsidRDefault="003162D7" w:rsidP="00857E56">
      <w:pPr>
        <w:pStyle w:val="Title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162D7" w:rsidRPr="002B2E75" w:rsidRDefault="003162D7" w:rsidP="00462BF0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3162D7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122718  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133223</w:t>
            </w:r>
          </w:p>
        </w:tc>
      </w:tr>
      <w:tr w:rsidR="003162D7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     300</w:t>
            </w:r>
          </w:p>
        </w:tc>
        <w:tc>
          <w:tcPr>
            <w:tcW w:w="2331" w:type="dxa"/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  134       </w:t>
            </w:r>
          </w:p>
        </w:tc>
      </w:tr>
      <w:tr w:rsidR="003162D7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</w:p>
        </w:tc>
      </w:tr>
      <w:tr w:rsidR="003162D7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162D7" w:rsidRPr="002B2E75" w:rsidRDefault="003162D7" w:rsidP="00D911D9">
            <w:pPr>
              <w:rPr>
                <w:rFonts w:cs="Arial"/>
                <w:bCs/>
              </w:rPr>
            </w:pPr>
          </w:p>
        </w:tc>
      </w:tr>
      <w:tr w:rsidR="003162D7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 123018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133357</w:t>
            </w:r>
          </w:p>
        </w:tc>
      </w:tr>
    </w:tbl>
    <w:p w:rsidR="003162D7" w:rsidRPr="002B2E75" w:rsidRDefault="003162D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3162D7" w:rsidRDefault="003162D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3162D7" w:rsidRDefault="003162D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3162D7" w:rsidRDefault="003162D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3162D7" w:rsidRDefault="003162D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3162D7" w:rsidRDefault="003162D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3162D7" w:rsidRDefault="003162D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3162D7" w:rsidRDefault="003162D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3162D7" w:rsidRPr="002B2E75" w:rsidRDefault="003162D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3162D7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3162D7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  <w:r w:rsidRPr="002B2E75">
              <w:t>Prírastky</w:t>
            </w:r>
          </w:p>
          <w:p w:rsidR="003162D7" w:rsidRPr="002B2E75" w:rsidRDefault="003162D7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  <w:r w:rsidRPr="002B2E75">
              <w:t>Úbytky</w:t>
            </w:r>
          </w:p>
          <w:p w:rsidR="003162D7" w:rsidRPr="002B2E75" w:rsidRDefault="003162D7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3162D7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3162D7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D911D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162D7" w:rsidRDefault="003162D7" w:rsidP="00C6517C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162D7" w:rsidRPr="002B2E75" w:rsidRDefault="003162D7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3162D7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pStyle w:val="TopHeader"/>
            </w:pPr>
            <w:r w:rsidRPr="002B2E75">
              <w:t>Tvorba OP</w:t>
            </w:r>
          </w:p>
          <w:p w:rsidR="003162D7" w:rsidRPr="002B2E75" w:rsidRDefault="003162D7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3162D7" w:rsidRPr="002B2E75" w:rsidRDefault="003162D7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3162D7" w:rsidRPr="002B2E75" w:rsidRDefault="003162D7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E3484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3162D7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3162D7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7E087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162D7" w:rsidRPr="002B2E75" w:rsidRDefault="003162D7" w:rsidP="00A73167">
      <w:pPr>
        <w:pStyle w:val="Title"/>
        <w:spacing w:before="0" w:beforeAutospacing="0" w:after="0"/>
        <w:jc w:val="left"/>
      </w:pPr>
    </w:p>
    <w:p w:rsidR="003162D7" w:rsidRPr="002B2E75" w:rsidRDefault="003162D7" w:rsidP="00C6517C">
      <w:pPr>
        <w:pStyle w:val="Title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162D7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3A5CA2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3162D7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9674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A96741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9674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A96741">
            <w:pPr>
              <w:spacing w:line="360" w:lineRule="auto"/>
              <w:rPr>
                <w:rFonts w:cs="Arial"/>
              </w:rPr>
            </w:pPr>
          </w:p>
        </w:tc>
      </w:tr>
    </w:tbl>
    <w:p w:rsidR="003162D7" w:rsidRPr="002B2E75" w:rsidRDefault="003162D7" w:rsidP="00A73167">
      <w:pPr>
        <w:pStyle w:val="Title"/>
        <w:spacing w:before="0" w:beforeAutospacing="0" w:after="0"/>
        <w:jc w:val="left"/>
      </w:pPr>
    </w:p>
    <w:p w:rsidR="003162D7" w:rsidRPr="002B2E75" w:rsidRDefault="003162D7" w:rsidP="00C6517C">
      <w:pPr>
        <w:pStyle w:val="Title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3162D7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80861">
            <w:pPr>
              <w:pStyle w:val="TopHeader"/>
            </w:pPr>
            <w:r w:rsidRPr="002B2E75">
              <w:t>Zvýšenie/ zníženie hodnoty</w:t>
            </w:r>
          </w:p>
          <w:p w:rsidR="003162D7" w:rsidRPr="002B2E75" w:rsidRDefault="003162D7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180861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180861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3162D7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162D7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</w:tr>
      <w:tr w:rsidR="003162D7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</w:tr>
      <w:tr w:rsidR="003162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</w:tr>
      <w:tr w:rsidR="003162D7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3162D7" w:rsidRPr="002B2E75" w:rsidRDefault="003162D7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3162D7" w:rsidRPr="002B2E75" w:rsidRDefault="003162D7" w:rsidP="00E34840">
            <w:pPr>
              <w:rPr>
                <w:rFonts w:cs="Arial"/>
              </w:rPr>
            </w:pPr>
          </w:p>
        </w:tc>
      </w:tr>
      <w:tr w:rsidR="003162D7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A48E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  <w:b/>
              </w:rPr>
            </w:pPr>
          </w:p>
        </w:tc>
      </w:tr>
    </w:tbl>
    <w:p w:rsidR="003162D7" w:rsidRPr="002B2E75" w:rsidRDefault="003162D7" w:rsidP="009C7DE1"/>
    <w:p w:rsidR="003162D7" w:rsidRPr="002B2E75" w:rsidRDefault="003162D7" w:rsidP="00C6517C">
      <w:pPr>
        <w:pStyle w:val="Title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3162D7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326478" w:rsidRDefault="003162D7" w:rsidP="00E34840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</w:rPr>
              <w:t xml:space="preserve">                     </w:t>
            </w:r>
            <w:r w:rsidRPr="00326478">
              <w:rPr>
                <w:rFonts w:cs="Arial"/>
                <w:b/>
              </w:rPr>
              <w:t xml:space="preserve">301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</w:t>
            </w: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  <w:tr w:rsidR="003162D7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162D7" w:rsidRPr="002B2E75" w:rsidRDefault="003162D7" w:rsidP="00E34840">
            <w:pPr>
              <w:spacing w:line="360" w:lineRule="auto"/>
              <w:rPr>
                <w:rFonts w:cs="Arial"/>
              </w:rPr>
            </w:pPr>
          </w:p>
        </w:tc>
      </w:tr>
    </w:tbl>
    <w:p w:rsidR="003162D7" w:rsidRDefault="003162D7" w:rsidP="00C6517C">
      <w:pPr>
        <w:pStyle w:val="Title"/>
        <w:spacing w:before="0" w:beforeAutospacing="0" w:after="60"/>
        <w:jc w:val="left"/>
      </w:pPr>
    </w:p>
    <w:p w:rsidR="003162D7" w:rsidRPr="002B2E75" w:rsidRDefault="003162D7" w:rsidP="00C6517C">
      <w:pPr>
        <w:pStyle w:val="Title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3162D7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pStyle w:val="TopHeader"/>
            </w:pPr>
            <w:r w:rsidRPr="002B2E75">
              <w:t>Splatnosť</w:t>
            </w:r>
          </w:p>
        </w:tc>
      </w:tr>
      <w:tr w:rsidR="003162D7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E304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E31FDD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E31FDD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pStyle w:val="TopHeader"/>
            </w:pPr>
            <w:r w:rsidRPr="002B2E75">
              <w:t>viac ako päť rokov</w:t>
            </w:r>
          </w:p>
        </w:tc>
      </w:tr>
      <w:tr w:rsidR="003162D7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162D7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90545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C6517C">
      <w:pPr>
        <w:pStyle w:val="Title"/>
        <w:spacing w:before="0" w:beforeAutospacing="0" w:after="0"/>
        <w:jc w:val="both"/>
        <w:rPr>
          <w:szCs w:val="22"/>
        </w:rPr>
      </w:pPr>
    </w:p>
    <w:p w:rsidR="003162D7" w:rsidRPr="002B2E75" w:rsidRDefault="003162D7" w:rsidP="00C6517C">
      <w:pPr>
        <w:pStyle w:val="Title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3162D7" w:rsidRPr="002B2E75" w:rsidRDefault="003162D7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3162D7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  <w:r>
              <w:t>4621</w:t>
            </w:r>
          </w:p>
        </w:tc>
      </w:tr>
      <w:tr w:rsidR="003162D7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0D710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162D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0746D"/>
        </w:tc>
      </w:tr>
      <w:tr w:rsidR="003162D7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  <w:r>
              <w:t>4621</w:t>
            </w:r>
          </w:p>
        </w:tc>
      </w:tr>
      <w:tr w:rsidR="003162D7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4306F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4306F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5A6B73" w:rsidRDefault="003162D7" w:rsidP="00180861">
            <w:pPr>
              <w:jc w:val="center"/>
              <w:rPr>
                <w:b/>
              </w:rPr>
            </w:pPr>
            <w:r>
              <w:rPr>
                <w:b/>
              </w:rPr>
              <w:t>4621</w:t>
            </w:r>
          </w:p>
        </w:tc>
      </w:tr>
    </w:tbl>
    <w:p w:rsidR="003162D7" w:rsidRPr="002B2E75" w:rsidRDefault="003162D7"/>
    <w:p w:rsidR="003162D7" w:rsidRPr="002B2E75" w:rsidRDefault="003162D7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3162D7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0B7B4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3162D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0D7105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D7105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162D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  <w:tr w:rsidR="003162D7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80861">
            <w:pPr>
              <w:jc w:val="center"/>
            </w:pPr>
          </w:p>
        </w:tc>
      </w:tr>
    </w:tbl>
    <w:p w:rsidR="003162D7" w:rsidRPr="002B2E75" w:rsidRDefault="003162D7" w:rsidP="00E5320F">
      <w:pPr>
        <w:pStyle w:val="Title"/>
        <w:spacing w:before="0" w:beforeAutospacing="0" w:after="0"/>
        <w:jc w:val="left"/>
      </w:pPr>
    </w:p>
    <w:p w:rsidR="003162D7" w:rsidRPr="002B2E75" w:rsidRDefault="003162D7" w:rsidP="00E5320F">
      <w:pPr>
        <w:pStyle w:val="Title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3162D7" w:rsidRPr="002B2E75" w:rsidRDefault="003162D7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162D7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3162D7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3162D7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162D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F50F2"/>
        </w:tc>
      </w:tr>
      <w:tr w:rsidR="003162D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F50F2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F50F2"/>
        </w:tc>
      </w:tr>
      <w:tr w:rsidR="003162D7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F50F2"/>
        </w:tc>
      </w:tr>
      <w:tr w:rsidR="003162D7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F50F2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F50F2">
            <w:pPr>
              <w:rPr>
                <w:b/>
              </w:rPr>
            </w:pPr>
          </w:p>
        </w:tc>
      </w:tr>
    </w:tbl>
    <w:p w:rsidR="003162D7" w:rsidRPr="002B2E75" w:rsidRDefault="003162D7"/>
    <w:p w:rsidR="003162D7" w:rsidRPr="002B2E75" w:rsidRDefault="003162D7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162D7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162D7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162D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</w:tr>
      <w:tr w:rsidR="003162D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</w:tr>
      <w:tr w:rsidR="003162D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F41C3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>
            <w:pPr>
              <w:rPr>
                <w:b/>
              </w:rPr>
            </w:pPr>
          </w:p>
        </w:tc>
      </w:tr>
    </w:tbl>
    <w:p w:rsidR="003162D7" w:rsidRPr="002B2E75" w:rsidRDefault="003162D7" w:rsidP="00E5320F">
      <w:pPr>
        <w:pStyle w:val="Title"/>
        <w:spacing w:before="0" w:beforeAutospacing="0" w:after="0"/>
        <w:jc w:val="left"/>
      </w:pPr>
    </w:p>
    <w:p w:rsidR="003162D7" w:rsidRPr="002B2E75" w:rsidRDefault="003162D7" w:rsidP="00E5320F">
      <w:pPr>
        <w:pStyle w:val="Title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3162D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3162D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24C9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5A6B73" w:rsidRDefault="003162D7" w:rsidP="00205F85">
            <w:pPr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5A6B73" w:rsidRDefault="003162D7" w:rsidP="00205F85">
            <w:pPr>
              <w:rPr>
                <w:bCs/>
              </w:rPr>
            </w:pPr>
            <w:r>
              <w:rPr>
                <w:b/>
                <w:bCs/>
                <w:szCs w:val="22"/>
              </w:rPr>
              <w:t xml:space="preserve">                     </w:t>
            </w:r>
          </w:p>
        </w:tc>
      </w:tr>
      <w:tr w:rsidR="003162D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5A6B73" w:rsidRDefault="003162D7" w:rsidP="00205F85">
            <w:pPr>
              <w:rPr>
                <w:b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5A6B73" w:rsidRDefault="003162D7" w:rsidP="00205F85">
            <w:pPr>
              <w:rPr>
                <w:b/>
              </w:rPr>
            </w:pPr>
            <w:r w:rsidRPr="005A6B73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 xml:space="preserve">                     </w:t>
            </w:r>
          </w:p>
        </w:tc>
      </w:tr>
      <w:tr w:rsidR="003162D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B1B28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/>
        </w:tc>
      </w:tr>
      <w:tr w:rsidR="003162D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465B3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5A6B73" w:rsidRDefault="003162D7" w:rsidP="00205F85">
            <w:pPr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5A6B73" w:rsidRDefault="003162D7" w:rsidP="00205F85">
            <w:pPr>
              <w:rPr>
                <w:b/>
              </w:rPr>
            </w:pPr>
          </w:p>
        </w:tc>
      </w:tr>
    </w:tbl>
    <w:p w:rsidR="003162D7" w:rsidRDefault="003162D7" w:rsidP="00F71A47">
      <w:pPr>
        <w:pStyle w:val="Title"/>
        <w:spacing w:before="0" w:beforeAutospacing="0" w:after="120"/>
        <w:jc w:val="both"/>
      </w:pPr>
    </w:p>
    <w:p w:rsidR="003162D7" w:rsidRDefault="003162D7" w:rsidP="00E5320F"/>
    <w:p w:rsidR="003162D7" w:rsidRDefault="003162D7" w:rsidP="00E5320F"/>
    <w:p w:rsidR="003162D7" w:rsidRDefault="003162D7" w:rsidP="00E5320F"/>
    <w:p w:rsidR="003162D7" w:rsidRDefault="003162D7" w:rsidP="00E5320F"/>
    <w:p w:rsidR="003162D7" w:rsidRPr="00E5320F" w:rsidRDefault="003162D7" w:rsidP="00E5320F"/>
    <w:p w:rsidR="003162D7" w:rsidRPr="002B2E75" w:rsidRDefault="003162D7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3162D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/>
        </w:tc>
      </w:tr>
      <w:tr w:rsidR="003162D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/>
        </w:tc>
      </w:tr>
      <w:tr w:rsidR="003162D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/>
        </w:tc>
      </w:tr>
      <w:tr w:rsidR="003162D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/>
        </w:tc>
      </w:tr>
      <w:tr w:rsidR="003162D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/>
        </w:tc>
      </w:tr>
      <w:tr w:rsidR="003162D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/>
        </w:tc>
      </w:tr>
      <w:tr w:rsidR="003162D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/>
        </w:tc>
      </w:tr>
    </w:tbl>
    <w:p w:rsidR="003162D7" w:rsidRPr="002B2E75" w:rsidRDefault="003162D7" w:rsidP="00F71A47">
      <w:pPr>
        <w:pStyle w:val="Title"/>
        <w:spacing w:before="0" w:beforeAutospacing="0" w:after="0"/>
        <w:jc w:val="left"/>
      </w:pPr>
    </w:p>
    <w:p w:rsidR="003162D7" w:rsidRPr="002B2E75" w:rsidRDefault="003162D7" w:rsidP="00E5320F">
      <w:pPr>
        <w:pStyle w:val="Title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3162D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326478" w:rsidRDefault="003162D7" w:rsidP="00205F85">
            <w:pPr>
              <w:rPr>
                <w:b/>
              </w:rPr>
            </w:pPr>
            <w:r w:rsidRPr="00326478">
              <w:rPr>
                <w:b/>
                <w:szCs w:val="22"/>
              </w:rPr>
              <w:t xml:space="preserve">                  300       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5A6B73" w:rsidRDefault="003162D7" w:rsidP="00205F85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</w:t>
            </w:r>
            <w:r>
              <w:rPr>
                <w:b/>
                <w:szCs w:val="22"/>
              </w:rPr>
              <w:t>280</w:t>
            </w:r>
          </w:p>
        </w:tc>
      </w:tr>
      <w:tr w:rsidR="003162D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926803" w:rsidRDefault="003162D7" w:rsidP="00205F85">
            <w:pPr>
              <w:rPr>
                <w:sz w:val="20"/>
                <w:szCs w:val="20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  <w:r w:rsidRPr="00926803">
              <w:rPr>
                <w:sz w:val="20"/>
                <w:szCs w:val="20"/>
              </w:rPr>
              <w:t>20</w:t>
            </w:r>
          </w:p>
        </w:tc>
      </w:tr>
      <w:tr w:rsidR="003162D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5A6B73" w:rsidRDefault="003162D7" w:rsidP="00205F85">
            <w:pPr>
              <w:rPr>
                <w:b/>
              </w:rPr>
            </w:pPr>
            <w:r>
              <w:rPr>
                <w:b/>
              </w:rPr>
              <w:t xml:space="preserve">                    20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5A6B73" w:rsidRDefault="003162D7" w:rsidP="00205F85">
            <w:pPr>
              <w:rPr>
                <w:b/>
              </w:rPr>
            </w:pPr>
            <w:r>
              <w:rPr>
                <w:b/>
                <w:szCs w:val="22"/>
              </w:rPr>
              <w:t xml:space="preserve">                      20</w:t>
            </w:r>
          </w:p>
        </w:tc>
      </w:tr>
      <w:tr w:rsidR="003162D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/>
        </w:tc>
      </w:tr>
      <w:tr w:rsidR="003162D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326478" w:rsidRDefault="003162D7" w:rsidP="00205F85">
            <w:pPr>
              <w:rPr>
                <w:b/>
              </w:rPr>
            </w:pPr>
            <w:r w:rsidRPr="00326478">
              <w:rPr>
                <w:b/>
                <w:szCs w:val="22"/>
              </w:rPr>
              <w:t xml:space="preserve">                  320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5A6B73" w:rsidRDefault="003162D7" w:rsidP="00205F85">
            <w:pPr>
              <w:rPr>
                <w:b/>
              </w:rPr>
            </w:pPr>
            <w:r>
              <w:rPr>
                <w:b/>
                <w:szCs w:val="22"/>
              </w:rPr>
              <w:t xml:space="preserve">                    300</w:t>
            </w:r>
          </w:p>
        </w:tc>
      </w:tr>
    </w:tbl>
    <w:p w:rsidR="003162D7" w:rsidRPr="002B2E75" w:rsidRDefault="003162D7" w:rsidP="00E5320F"/>
    <w:p w:rsidR="003162D7" w:rsidRPr="002B2E75" w:rsidRDefault="003162D7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3162D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7079C1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7079C1">
            <w:pPr>
              <w:pStyle w:val="TopHeader"/>
            </w:pPr>
            <w:r w:rsidRPr="002B2E75">
              <w:t>Splatnosť</w:t>
            </w:r>
          </w:p>
        </w:tc>
      </w:tr>
      <w:tr w:rsidR="003162D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5F85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3162D7" w:rsidRPr="002B2E75" w:rsidRDefault="003162D7" w:rsidP="00E5320F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3162D7" w:rsidRPr="002B2E75" w:rsidRDefault="003162D7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3162D7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162D7" w:rsidRPr="002B2E75" w:rsidRDefault="003162D7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162D7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3C619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2 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</w:tr>
    </w:tbl>
    <w:p w:rsidR="003162D7" w:rsidRPr="002B2E75" w:rsidRDefault="003162D7" w:rsidP="00524073">
      <w:pPr>
        <w:pStyle w:val="Title"/>
        <w:spacing w:before="0" w:beforeAutospacing="0" w:after="0"/>
        <w:jc w:val="both"/>
      </w:pPr>
    </w:p>
    <w:p w:rsidR="003162D7" w:rsidRPr="002B2E75" w:rsidRDefault="003162D7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3162D7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162D7" w:rsidRPr="002B2E75" w:rsidRDefault="003162D7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162D7" w:rsidRPr="002B2E75" w:rsidRDefault="003162D7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162D7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3C619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330954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162D7" w:rsidRPr="002B2E75" w:rsidRDefault="003162D7" w:rsidP="00BD4D2D"/>
        </w:tc>
      </w:tr>
      <w:tr w:rsidR="003162D7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162D7" w:rsidRPr="002B2E75" w:rsidRDefault="003162D7" w:rsidP="00BD4D2D">
            <w:r w:rsidRPr="002B2E75">
              <w:rPr>
                <w:szCs w:val="22"/>
              </w:rPr>
              <w:t> </w:t>
            </w:r>
          </w:p>
        </w:tc>
      </w:tr>
    </w:tbl>
    <w:p w:rsidR="003162D7" w:rsidRDefault="003162D7" w:rsidP="004F3181"/>
    <w:p w:rsidR="003162D7" w:rsidRDefault="003162D7" w:rsidP="004F3181"/>
    <w:p w:rsidR="003162D7" w:rsidRPr="002B2E75" w:rsidRDefault="003162D7" w:rsidP="004F3181"/>
    <w:p w:rsidR="003162D7" w:rsidRPr="002B2E75" w:rsidRDefault="003162D7" w:rsidP="00E5320F">
      <w:pPr>
        <w:pStyle w:val="Title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162D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</w:tbl>
    <w:p w:rsidR="003162D7" w:rsidRPr="002B2E75" w:rsidRDefault="003162D7" w:rsidP="007C3558">
      <w:pPr>
        <w:pStyle w:val="Title"/>
        <w:spacing w:before="0" w:beforeAutospacing="0" w:after="0"/>
        <w:jc w:val="both"/>
      </w:pPr>
    </w:p>
    <w:p w:rsidR="003162D7" w:rsidRPr="002B2E75" w:rsidRDefault="003162D7" w:rsidP="007C3558">
      <w:pPr>
        <w:pStyle w:val="Title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3162D7" w:rsidRPr="002B2E75" w:rsidRDefault="003162D7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3162D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3162D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3410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3410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</w:tr>
      <w:tr w:rsidR="003162D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3410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3410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3410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3410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3162D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5F4162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D00B9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62D7" w:rsidRPr="002B2E75" w:rsidRDefault="003162D7" w:rsidP="00D00B9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00B9E">
            <w:pPr>
              <w:rPr>
                <w:b/>
              </w:rPr>
            </w:pPr>
          </w:p>
        </w:tc>
      </w:tr>
      <w:tr w:rsidR="003162D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</w:tr>
      <w:tr w:rsidR="003162D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</w:tr>
      <w:tr w:rsidR="003162D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</w:tr>
      <w:tr w:rsidR="003162D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</w:tr>
      <w:tr w:rsidR="003162D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</w:tr>
      <w:tr w:rsidR="003162D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</w:tr>
      <w:tr w:rsidR="003162D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</w:tr>
      <w:tr w:rsidR="003162D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</w:tr>
      <w:tr w:rsidR="003162D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/>
        </w:tc>
      </w:tr>
    </w:tbl>
    <w:p w:rsidR="003162D7" w:rsidRPr="002B2E75" w:rsidRDefault="003162D7" w:rsidP="005E396B"/>
    <w:p w:rsidR="003162D7" w:rsidRPr="002B2E75" w:rsidRDefault="003162D7" w:rsidP="005E396B"/>
    <w:p w:rsidR="003162D7" w:rsidRPr="002B2E75" w:rsidRDefault="003162D7" w:rsidP="005E396B"/>
    <w:p w:rsidR="003162D7" w:rsidRPr="002B2E75" w:rsidRDefault="003162D7" w:rsidP="005E396B"/>
    <w:p w:rsidR="003162D7" w:rsidRPr="002B2E75" w:rsidRDefault="003162D7" w:rsidP="005E396B"/>
    <w:p w:rsidR="003162D7" w:rsidRPr="002B2E75" w:rsidRDefault="003162D7" w:rsidP="005E396B"/>
    <w:p w:rsidR="003162D7" w:rsidRPr="002B2E75" w:rsidRDefault="003162D7" w:rsidP="005E396B"/>
    <w:p w:rsidR="003162D7" w:rsidRPr="002B2E75" w:rsidRDefault="003162D7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3162D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3162D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vlastné imanie</w:t>
            </w:r>
          </w:p>
        </w:tc>
      </w:tr>
      <w:tr w:rsidR="003162D7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01EF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01EF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01EF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01EFC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01EFC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3162D7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E62E31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E62E31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</w:rPr>
            </w:pPr>
          </w:p>
        </w:tc>
      </w:tr>
      <w:tr w:rsidR="003162D7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</w:tr>
      <w:tr w:rsidR="003162D7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</w:tr>
      <w:tr w:rsidR="003162D7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5109B"/>
        </w:tc>
      </w:tr>
      <w:tr w:rsidR="003162D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</w:tbl>
    <w:p w:rsidR="003162D7" w:rsidRPr="002B2E75" w:rsidRDefault="003162D7" w:rsidP="00E5320F">
      <w:pPr>
        <w:pStyle w:val="Title"/>
        <w:spacing w:before="0" w:beforeAutospacing="0" w:after="0"/>
        <w:jc w:val="left"/>
      </w:pPr>
    </w:p>
    <w:p w:rsidR="003162D7" w:rsidRPr="002B2E75" w:rsidRDefault="003162D7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3162D7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Reálna hodnota</w:t>
            </w:r>
          </w:p>
        </w:tc>
      </w:tr>
      <w:tr w:rsidR="003162D7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01EF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01EF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01EF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3162D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FF0AD8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E5320F">
      <w:pPr>
        <w:pStyle w:val="Title"/>
        <w:spacing w:before="0" w:beforeAutospacing="0" w:after="0"/>
        <w:jc w:val="left"/>
      </w:pPr>
    </w:p>
    <w:p w:rsidR="003162D7" w:rsidRPr="002B2E75" w:rsidRDefault="003162D7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3162D7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Splatnosť</w:t>
            </w:r>
          </w:p>
        </w:tc>
      </w:tr>
      <w:tr w:rsidR="003162D7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E31FDD">
            <w:pPr>
              <w:pStyle w:val="TopHeader"/>
            </w:pPr>
            <w:r w:rsidRPr="002B2E75">
              <w:t>viac ako päť rokov</w:t>
            </w:r>
          </w:p>
        </w:tc>
      </w:tr>
      <w:tr w:rsidR="003162D7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9674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9674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9674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9674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9674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9674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9674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162D7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F71A47">
      <w:pPr>
        <w:pStyle w:val="Title"/>
        <w:spacing w:before="0" w:beforeAutospacing="0" w:after="120"/>
        <w:jc w:val="left"/>
      </w:pPr>
    </w:p>
    <w:p w:rsidR="003162D7" w:rsidRDefault="003162D7" w:rsidP="005F4162">
      <w:pPr>
        <w:pStyle w:val="Title"/>
        <w:keepNext w:val="0"/>
        <w:widowControl w:val="0"/>
        <w:spacing w:before="0" w:beforeAutospacing="0" w:after="120"/>
        <w:jc w:val="left"/>
      </w:pPr>
    </w:p>
    <w:p w:rsidR="003162D7" w:rsidRPr="00E5320F" w:rsidRDefault="003162D7" w:rsidP="00E5320F"/>
    <w:p w:rsidR="003162D7" w:rsidRPr="002B2E75" w:rsidRDefault="003162D7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3162D7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3162D7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162D7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>
              <w:t xml:space="preserve"> 100368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230500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D71804" w:rsidRDefault="003162D7" w:rsidP="00C64005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 w:rsidRPr="00D71804">
              <w:rPr>
                <w:b/>
                <w:szCs w:val="22"/>
              </w:rPr>
              <w:t>100368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D71804" w:rsidRDefault="003162D7" w:rsidP="00C64005">
            <w:pPr>
              <w:rPr>
                <w:b/>
              </w:rPr>
            </w:pPr>
            <w:r>
              <w:rPr>
                <w:szCs w:val="22"/>
              </w:rPr>
              <w:t xml:space="preserve">       </w:t>
            </w:r>
            <w:r w:rsidRPr="00D71804">
              <w:rPr>
                <w:b/>
                <w:szCs w:val="22"/>
              </w:rPr>
              <w:t xml:space="preserve"> 230500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3162D7" w:rsidRPr="002B2E75" w:rsidRDefault="003162D7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3162D7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3162D7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162D7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A5FD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162D7" w:rsidRPr="002B2E75" w:rsidRDefault="003162D7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920E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162D7" w:rsidRPr="002B2E75" w:rsidRDefault="003162D7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</w:tbl>
    <w:p w:rsidR="003162D7" w:rsidRDefault="003162D7" w:rsidP="00E5320F">
      <w:pPr>
        <w:pStyle w:val="Title"/>
        <w:spacing w:before="0" w:beforeAutospacing="0" w:after="0"/>
        <w:jc w:val="both"/>
      </w:pPr>
    </w:p>
    <w:p w:rsidR="003162D7" w:rsidRPr="002B2E75" w:rsidRDefault="003162D7" w:rsidP="00E5320F">
      <w:pPr>
        <w:pStyle w:val="Title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112"/>
        <w:gridCol w:w="1796"/>
        <w:gridCol w:w="1801"/>
      </w:tblGrid>
      <w:tr w:rsidR="003162D7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</w:p>
        </w:tc>
      </w:tr>
      <w:tr w:rsidR="003162D7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</w:p>
        </w:tc>
      </w:tr>
      <w:tr w:rsidR="003162D7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20703C"/>
        </w:tc>
      </w:tr>
      <w:tr w:rsidR="003162D7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</w:tbl>
    <w:p w:rsidR="003162D7" w:rsidRDefault="003162D7" w:rsidP="00E5320F">
      <w:pPr>
        <w:pStyle w:val="Title"/>
        <w:spacing w:before="0" w:beforeAutospacing="0" w:after="0"/>
        <w:jc w:val="left"/>
      </w:pPr>
    </w:p>
    <w:p w:rsidR="003162D7" w:rsidRPr="002B2E75" w:rsidRDefault="003162D7" w:rsidP="00E5320F">
      <w:pPr>
        <w:pStyle w:val="Title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3162D7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>
              <w:t xml:space="preserve">       100368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 xml:space="preserve">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230500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D71804" w:rsidRDefault="003162D7" w:rsidP="00C64005">
            <w:pPr>
              <w:rPr>
                <w:b/>
              </w:rPr>
            </w:pPr>
            <w:r>
              <w:rPr>
                <w:szCs w:val="22"/>
              </w:rPr>
              <w:t xml:space="preserve">       </w:t>
            </w:r>
            <w:r w:rsidRPr="00D71804">
              <w:rPr>
                <w:b/>
                <w:szCs w:val="22"/>
              </w:rPr>
              <w:t>100368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5A6B73" w:rsidRDefault="003162D7" w:rsidP="00C64005">
            <w:pPr>
              <w:rPr>
                <w:b/>
              </w:rPr>
            </w:pPr>
            <w:r>
              <w:rPr>
                <w:szCs w:val="22"/>
              </w:rPr>
              <w:t xml:space="preserve">        </w:t>
            </w:r>
            <w:r>
              <w:rPr>
                <w:b/>
                <w:szCs w:val="22"/>
              </w:rPr>
              <w:t>230500</w:t>
            </w:r>
          </w:p>
        </w:tc>
      </w:tr>
    </w:tbl>
    <w:p w:rsidR="003162D7" w:rsidRPr="002B2E75" w:rsidRDefault="003162D7" w:rsidP="00E5320F">
      <w:pPr>
        <w:pStyle w:val="Title"/>
        <w:spacing w:before="0" w:beforeAutospacing="0" w:after="0"/>
        <w:jc w:val="left"/>
      </w:pPr>
    </w:p>
    <w:p w:rsidR="003162D7" w:rsidRPr="002B2E75" w:rsidRDefault="003162D7" w:rsidP="00E5320F">
      <w:pPr>
        <w:pStyle w:val="Title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3162D7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162D7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3B1B28" w:rsidRDefault="003162D7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  <w:tr w:rsidR="003162D7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/>
        </w:tc>
      </w:tr>
    </w:tbl>
    <w:p w:rsidR="003162D7" w:rsidRDefault="003162D7" w:rsidP="00E5320F">
      <w:pPr>
        <w:pStyle w:val="Title"/>
        <w:spacing w:before="0" w:beforeAutospacing="0" w:after="0"/>
        <w:jc w:val="left"/>
      </w:pPr>
    </w:p>
    <w:p w:rsidR="003162D7" w:rsidRPr="002B2E75" w:rsidRDefault="003162D7" w:rsidP="00E5320F">
      <w:pPr>
        <w:pStyle w:val="Title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3162D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</w:tbl>
    <w:p w:rsidR="003162D7" w:rsidRDefault="003162D7" w:rsidP="00E5320F">
      <w:pPr>
        <w:pStyle w:val="Title"/>
        <w:spacing w:before="0" w:beforeAutospacing="0" w:after="60"/>
        <w:jc w:val="left"/>
      </w:pPr>
    </w:p>
    <w:p w:rsidR="003162D7" w:rsidRDefault="003162D7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3162D7" w:rsidRDefault="003162D7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3162D7" w:rsidRDefault="003162D7" w:rsidP="001501C5"/>
    <w:p w:rsidR="003162D7" w:rsidRPr="001501C5" w:rsidRDefault="003162D7" w:rsidP="001501C5"/>
    <w:p w:rsidR="003162D7" w:rsidRPr="002B2E75" w:rsidRDefault="003162D7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3162D7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pPr>
              <w:pStyle w:val="TopHeader"/>
            </w:pPr>
            <w:r w:rsidRPr="002B2E75">
              <w:t>Daň v %</w:t>
            </w:r>
          </w:p>
        </w:tc>
      </w:tr>
      <w:tr w:rsidR="003162D7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162D7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  <w:r>
              <w:t>4621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1E4302"/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  <w:r>
              <w:t>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31CD2">
            <w:pPr>
              <w:jc w:val="center"/>
            </w:pPr>
            <w:r>
              <w:t>19</w:t>
            </w:r>
          </w:p>
        </w:tc>
      </w:tr>
      <w:tr w:rsidR="003162D7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 xml:space="preserve">   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BD25CF" w:rsidRDefault="003162D7" w:rsidP="00C6400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>
              <w:t xml:space="preserve">             -4621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1E4302" w:rsidRDefault="003162D7" w:rsidP="00C640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 xml:space="preserve">        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>
              <w:rPr>
                <w:szCs w:val="22"/>
              </w:rPr>
              <w:t xml:space="preserve">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  <w:tr w:rsidR="003162D7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C64005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E96184">
      <w:pPr>
        <w:pStyle w:val="Title"/>
        <w:spacing w:before="0" w:beforeAutospacing="0" w:after="0"/>
        <w:jc w:val="left"/>
      </w:pPr>
    </w:p>
    <w:p w:rsidR="003162D7" w:rsidRPr="002B2E75" w:rsidRDefault="003162D7" w:rsidP="00E5320F">
      <w:pPr>
        <w:pStyle w:val="Title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3162D7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233922">
      <w:pPr>
        <w:pStyle w:val="Title"/>
        <w:spacing w:before="0" w:beforeAutospacing="0" w:after="0"/>
        <w:jc w:val="left"/>
      </w:pPr>
    </w:p>
    <w:p w:rsidR="003162D7" w:rsidRPr="002B2E75" w:rsidRDefault="003162D7" w:rsidP="00FB6EC9">
      <w:pPr>
        <w:pStyle w:val="Title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3162D7" w:rsidRPr="002B2E75" w:rsidRDefault="003162D7" w:rsidP="00E96184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3162D7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3162D7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115DCE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0D7105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3162D7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3162D7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4CC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E5320F">
      <w:pPr>
        <w:pStyle w:val="Title"/>
        <w:spacing w:before="0" w:beforeAutospacing="0" w:after="0"/>
        <w:jc w:val="left"/>
      </w:pPr>
    </w:p>
    <w:p w:rsidR="003162D7" w:rsidRPr="002B2E75" w:rsidRDefault="003162D7" w:rsidP="00E5320F">
      <w:pPr>
        <w:pStyle w:val="Title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3162D7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4306F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197137"/>
    <w:p w:rsidR="003162D7" w:rsidRPr="002B2E75" w:rsidRDefault="003162D7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3162D7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3162D7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c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iných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3162D7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37B82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44306F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</w:tbl>
    <w:p w:rsidR="003162D7" w:rsidRDefault="003162D7" w:rsidP="00337B82">
      <w:pPr>
        <w:pStyle w:val="Title"/>
        <w:keepNext w:val="0"/>
        <w:spacing w:before="0" w:beforeAutospacing="0" w:after="0"/>
        <w:jc w:val="both"/>
      </w:pPr>
    </w:p>
    <w:p w:rsidR="003162D7" w:rsidRPr="002B2E75" w:rsidRDefault="003162D7" w:rsidP="00337B82">
      <w:pPr>
        <w:pStyle w:val="Title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3162D7" w:rsidRPr="002B2E75" w:rsidRDefault="003162D7" w:rsidP="0028309C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3162D7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3162D7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3162D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6D3412">
            <w:pPr>
              <w:pStyle w:val="TopHeader"/>
            </w:pPr>
            <w:r>
              <w:t>d</w:t>
            </w:r>
          </w:p>
        </w:tc>
      </w:tr>
      <w:tr w:rsidR="003162D7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</w:tr>
      <w:tr w:rsidR="003162D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</w:tr>
      <w:tr w:rsidR="003162D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</w:tr>
      <w:tr w:rsidR="003162D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</w:tr>
      <w:tr w:rsidR="003162D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</w:tr>
      <w:tr w:rsidR="003162D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</w:tbl>
    <w:p w:rsidR="003162D7" w:rsidRPr="002B2E75" w:rsidRDefault="003162D7" w:rsidP="00812CDD">
      <w:pPr>
        <w:pStyle w:val="Title"/>
        <w:spacing w:before="0" w:beforeAutospacing="0" w:after="0"/>
        <w:jc w:val="left"/>
        <w:rPr>
          <w:b w:val="0"/>
        </w:rPr>
      </w:pPr>
    </w:p>
    <w:p w:rsidR="003162D7" w:rsidRPr="002B2E75" w:rsidRDefault="003162D7" w:rsidP="0019713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3162D7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3162D7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3162D7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3162D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</w:tr>
      <w:tr w:rsidR="003162D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</w:tr>
      <w:tr w:rsidR="003162D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</w:tr>
      <w:tr w:rsidR="003162D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/>
        </w:tc>
      </w:tr>
      <w:tr w:rsidR="003162D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  <w:tr w:rsidR="003162D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r w:rsidRPr="002B2E75">
              <w:rPr>
                <w:szCs w:val="22"/>
              </w:rPr>
              <w:t> </w:t>
            </w:r>
          </w:p>
        </w:tc>
      </w:tr>
    </w:tbl>
    <w:p w:rsidR="003162D7" w:rsidRDefault="003162D7" w:rsidP="002B2E75"/>
    <w:p w:rsidR="003162D7" w:rsidRDefault="003162D7" w:rsidP="002B2E75"/>
    <w:p w:rsidR="003162D7" w:rsidRDefault="003162D7" w:rsidP="002B2E75"/>
    <w:p w:rsidR="003162D7" w:rsidRPr="002B2E75" w:rsidRDefault="003162D7" w:rsidP="008764A5">
      <w:pPr>
        <w:pStyle w:val="Title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3162D7" w:rsidRPr="002B2E75" w:rsidRDefault="003162D7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3162D7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3162D7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E0230">
            <w:pPr>
              <w:pStyle w:val="TopHeader"/>
            </w:pPr>
            <w:r w:rsidRPr="002B2E75">
              <w:t>f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>
              <w:t xml:space="preserve">        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>
              <w:t xml:space="preserve">       </w:t>
            </w:r>
            <w:r w:rsidRPr="002B2E75">
              <w:t> </w:t>
            </w:r>
            <w:r>
              <w:t>6639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/>
        </w:tc>
      </w:tr>
      <w:tr w:rsidR="003162D7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>
              <w:t xml:space="preserve">     -75920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>
              <w:t xml:space="preserve">        4621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>
              <w:t xml:space="preserve">     71299</w:t>
            </w:r>
          </w:p>
        </w:tc>
      </w:tr>
      <w:tr w:rsidR="003162D7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  <w:r>
              <w:t xml:space="preserve">       4621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  <w:r>
              <w:t xml:space="preserve">       5028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  <w:r>
              <w:t xml:space="preserve">      -407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</w:tbl>
    <w:p w:rsidR="003162D7" w:rsidRPr="002B2E75" w:rsidRDefault="003162D7" w:rsidP="00146201"/>
    <w:p w:rsidR="003162D7" w:rsidRPr="002B2E75" w:rsidRDefault="003162D7" w:rsidP="00146201"/>
    <w:p w:rsidR="003162D7" w:rsidRPr="002B2E75" w:rsidRDefault="003162D7" w:rsidP="00146201"/>
    <w:p w:rsidR="003162D7" w:rsidRPr="002B2E75" w:rsidRDefault="003162D7" w:rsidP="00146201"/>
    <w:p w:rsidR="003162D7" w:rsidRPr="002B2E75" w:rsidRDefault="003162D7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3162D7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C54FA">
            <w:pPr>
              <w:pStyle w:val="TopHeader"/>
            </w:pPr>
            <w:r w:rsidRPr="002B2E75">
              <w:t>f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  <w:r>
              <w:t xml:space="preserve">       6639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  <w:r>
              <w:t xml:space="preserve">      -75920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  <w:r>
              <w:t xml:space="preserve">         4621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  <w:tr w:rsidR="003162D7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BC54FA">
            <w:r w:rsidRPr="002B2E75">
              <w:t> </w:t>
            </w:r>
          </w:p>
        </w:tc>
      </w:tr>
    </w:tbl>
    <w:p w:rsidR="003162D7" w:rsidRPr="002B2E75" w:rsidRDefault="003162D7" w:rsidP="008C74A6">
      <w:pPr>
        <w:pStyle w:val="Title"/>
        <w:spacing w:before="0" w:beforeAutospacing="0" w:after="0"/>
        <w:jc w:val="left"/>
      </w:pPr>
    </w:p>
    <w:p w:rsidR="003162D7" w:rsidRPr="002B2E75" w:rsidRDefault="003162D7" w:rsidP="002B2E75"/>
    <w:p w:rsidR="003162D7" w:rsidRPr="002B2E75" w:rsidRDefault="003162D7" w:rsidP="002B2E75"/>
    <w:p w:rsidR="003162D7" w:rsidRPr="002B2E75" w:rsidRDefault="003162D7" w:rsidP="002B2E75"/>
    <w:p w:rsidR="003162D7" w:rsidRPr="002B2E75" w:rsidRDefault="003162D7" w:rsidP="00337B82">
      <w:pPr>
        <w:pStyle w:val="Title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3162D7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A0ED2">
            <w:pPr>
              <w:rPr>
                <w:b/>
                <w:bCs/>
              </w:rPr>
            </w:pPr>
          </w:p>
        </w:tc>
      </w:tr>
      <w:tr w:rsidR="003162D7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74CF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74CF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CE0E6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655718" w:rsidRDefault="003162D7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3162D7" w:rsidRPr="002B2E75" w:rsidRDefault="003162D7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B9F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daň z 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Default="003162D7" w:rsidP="00A4011B">
            <w:r w:rsidRPr="002B2E75">
              <w:t>Príjmy mimoriadneho charakteru vzťahujúce sa na </w:t>
            </w:r>
          </w:p>
          <w:p w:rsidR="003162D7" w:rsidRPr="002B2E75" w:rsidRDefault="003162D7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Default="003162D7" w:rsidP="00313B9F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3162D7" w:rsidRPr="002B2E75" w:rsidRDefault="003162D7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CE0E61" w:rsidRDefault="003162D7" w:rsidP="00A4011B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94F27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94F27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CE0E61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3162D7" w:rsidRPr="002B2E75" w:rsidRDefault="003162D7" w:rsidP="00CE0E61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A4011B">
            <w:r w:rsidRPr="002B2E75">
              <w:t>Príjmy z predaja dlhodobých cenných papierov a</w:t>
            </w:r>
          </w:p>
          <w:p w:rsidR="003162D7" w:rsidRPr="002B2E75" w:rsidRDefault="003162D7" w:rsidP="00A4011B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Default="003162D7" w:rsidP="00A4011B">
            <w:r w:rsidRPr="002B2E75">
              <w:t>Výdavky mimoriadneho charakteru vzťahujúce sa na</w:t>
            </w:r>
          </w:p>
          <w:p w:rsidR="003162D7" w:rsidRPr="002B2E75" w:rsidRDefault="003162D7" w:rsidP="00A4011B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Default="003162D7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3162D7" w:rsidRPr="0051251D" w:rsidRDefault="003162D7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74CF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51251D" w:rsidRDefault="003162D7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13B9F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A4011B">
            <w:r w:rsidRPr="002B2E75">
              <w:t>Príjmy z úverov, ktoré  účtovnej jednotke poskytla banka</w:t>
            </w:r>
          </w:p>
          <w:p w:rsidR="003162D7" w:rsidRPr="002B2E75" w:rsidRDefault="003162D7" w:rsidP="00A4011B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z ostatných dlhodobých záväzkov  a</w:t>
            </w:r>
            <w:r>
              <w:t> </w:t>
            </w:r>
            <w:r w:rsidRPr="002B2E75">
              <w:t>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A4011B">
            <w:r w:rsidRPr="002B2E75">
              <w:t>Výdavky na splácanie ostatných dlhodobých  záväzkov</w:t>
            </w:r>
          </w:p>
          <w:p w:rsidR="003162D7" w:rsidRPr="002B2E75" w:rsidRDefault="003162D7" w:rsidP="00A4011B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Default="003162D7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3162D7" w:rsidRPr="002B2E75" w:rsidRDefault="003162D7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51251D" w:rsidRDefault="003162D7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 xml:space="preserve">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</w:tbl>
    <w:p w:rsidR="003162D7" w:rsidRPr="002B2E75" w:rsidRDefault="003162D7" w:rsidP="00F94F27">
      <w:pPr>
        <w:pStyle w:val="Title"/>
        <w:keepNext w:val="0"/>
        <w:widowControl w:val="0"/>
        <w:spacing w:before="0" w:beforeAutospacing="0" w:after="0"/>
        <w:jc w:val="left"/>
      </w:pPr>
    </w:p>
    <w:p w:rsidR="003162D7" w:rsidRDefault="003162D7" w:rsidP="00D6507B">
      <w:pPr>
        <w:pStyle w:val="Title"/>
        <w:keepNext w:val="0"/>
        <w:widowControl w:val="0"/>
        <w:spacing w:before="0" w:beforeAutospacing="0" w:after="60"/>
        <w:jc w:val="left"/>
      </w:pPr>
    </w:p>
    <w:p w:rsidR="003162D7" w:rsidRPr="002B2E75" w:rsidRDefault="003162D7" w:rsidP="00D6507B">
      <w:pPr>
        <w:pStyle w:val="Title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3162D7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162D7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E90C6F"/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FB6EC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3162D7" w:rsidRPr="002B2E75" w:rsidRDefault="003162D7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B6EC9">
            <w:r w:rsidRPr="002B2E75">
              <w:t>Odpisy dlhodobého nehmotného majetku a</w:t>
            </w:r>
            <w:r>
              <w:t>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B6EC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3162D7" w:rsidRDefault="003162D7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3162D7" w:rsidRPr="002B2E75" w:rsidRDefault="003162D7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A4011B">
            <w:r w:rsidRPr="002B2E75">
              <w:t>Zmena stavu krátkodobého finančného majetku, s výnimkou majetku, ktorý je súčasťou peňažných prostriedkov </w:t>
            </w:r>
          </w:p>
          <w:p w:rsidR="003162D7" w:rsidRPr="002B2E75" w:rsidRDefault="003162D7" w:rsidP="00A4011B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3162D7" w:rsidRPr="002B2E75" w:rsidRDefault="003162D7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3162D7" w:rsidRPr="002B2E75" w:rsidRDefault="003162D7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3162D7" w:rsidRPr="002B2E75" w:rsidRDefault="003162D7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3162D7" w:rsidRPr="0051251D" w:rsidRDefault="003162D7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FB6EC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A4011B">
            <w:r w:rsidRPr="002B2E75">
              <w:t>Výdavky na obstaranie dlhodobých cenných papierov a </w:t>
            </w:r>
          </w:p>
          <w:p w:rsidR="003162D7" w:rsidRPr="002B2E75" w:rsidRDefault="003162D7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047292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A4011B">
            <w:r w:rsidRPr="002B2E75">
              <w:t>Príjmy z predaja dlhodobých cenných papierov </w:t>
            </w:r>
          </w:p>
          <w:p w:rsidR="003162D7" w:rsidRPr="002B2E75" w:rsidRDefault="003162D7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Default="003162D7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3162D7" w:rsidRPr="0051251D" w:rsidRDefault="003162D7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51251D" w:rsidRDefault="003162D7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3162D7" w:rsidRPr="0051251D" w:rsidRDefault="003162D7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FB6EC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A4011B">
            <w:r w:rsidRPr="002B2E75">
              <w:t>Príjmy z úverov, ktoré  účtovnej jednotke poskytla </w:t>
            </w:r>
          </w:p>
          <w:p w:rsidR="003162D7" w:rsidRPr="002B2E75" w:rsidRDefault="003162D7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2B2E75" w:rsidRDefault="003162D7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2B2E75" w:rsidRDefault="003162D7" w:rsidP="00A4011B">
            <w:r w:rsidRPr="002B2E75">
              <w:t> </w:t>
            </w:r>
          </w:p>
        </w:tc>
      </w:tr>
      <w:tr w:rsidR="003162D7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3162D7" w:rsidRPr="0051251D" w:rsidRDefault="003162D7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3162D7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162D7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FB6EC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3162D7" w:rsidRPr="0051251D" w:rsidRDefault="003162D7" w:rsidP="00FB6EC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162D7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Default="003162D7" w:rsidP="00421987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3162D7" w:rsidRPr="0051251D" w:rsidRDefault="003162D7" w:rsidP="00421987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162D7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62D7" w:rsidRPr="0051251D" w:rsidRDefault="003162D7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162D7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2D7" w:rsidRPr="0051251D" w:rsidRDefault="003162D7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3162D7" w:rsidRPr="002B2E75" w:rsidRDefault="003162D7" w:rsidP="00E90C6F"/>
    <w:p w:rsidR="003162D7" w:rsidRPr="002B2E75" w:rsidRDefault="003162D7" w:rsidP="00A248C1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3162D7" w:rsidRPr="002B2E75" w:rsidRDefault="003162D7" w:rsidP="00A248C1">
      <w:pPr>
        <w:rPr>
          <w:b/>
        </w:rPr>
      </w:pPr>
    </w:p>
    <w:p w:rsidR="003162D7" w:rsidRPr="002B2E75" w:rsidRDefault="003162D7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3162D7" w:rsidRPr="002B2E75" w:rsidRDefault="003162D7" w:rsidP="00A248C1">
      <w:pPr>
        <w:jc w:val="both"/>
        <w:rPr>
          <w:szCs w:val="22"/>
        </w:rPr>
      </w:pPr>
    </w:p>
    <w:p w:rsidR="003162D7" w:rsidRPr="002B2E75" w:rsidRDefault="003162D7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3162D7" w:rsidRPr="002B2E75" w:rsidRDefault="003162D7" w:rsidP="00A248C1">
      <w:pPr>
        <w:rPr>
          <w:rFonts w:cs="FuturaTEE-Book"/>
          <w:szCs w:val="22"/>
          <w:lang w:eastAsia="sk-SK"/>
        </w:rPr>
      </w:pPr>
    </w:p>
    <w:p w:rsidR="003162D7" w:rsidRPr="002B2E75" w:rsidRDefault="003162D7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3162D7" w:rsidRPr="002B2E75" w:rsidRDefault="003162D7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3162D7" w:rsidRDefault="003162D7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3162D7" w:rsidRPr="002B2E75" w:rsidRDefault="003162D7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3162D7" w:rsidRPr="002B2E75" w:rsidRDefault="003162D7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rFonts w:cs="FuturaTEE-Book"/>
            <w:szCs w:val="22"/>
            <w:lang w:eastAsia="sk-SK"/>
          </w:rPr>
          <w:t>48 a</w:t>
        </w:r>
      </w:smartTag>
      <w:r w:rsidRPr="002B2E75">
        <w:rPr>
          <w:rFonts w:cs="FuturaTEE-Book"/>
          <w:szCs w:val="22"/>
          <w:lang w:eastAsia="sk-SK"/>
        </w:rPr>
        <w:t xml:space="preserve"> 49 sa obsahová náplň tabuliek a počet riadkov v nich  uvádzajú podľa potrieb účtovnej jednotky. </w:t>
      </w:r>
    </w:p>
    <w:p w:rsidR="003162D7" w:rsidRPr="002B2E75" w:rsidRDefault="003162D7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3162D7" w:rsidRPr="002B2E75" w:rsidRDefault="003162D7" w:rsidP="00A248C1">
      <w:pPr>
        <w:pStyle w:val="Title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bCs/>
                <w:lang w:eastAsia="sk-SK"/>
              </w:rPr>
            </w:pPr>
          </w:p>
          <w:p w:rsidR="003162D7" w:rsidRPr="002B2E75" w:rsidRDefault="003162D7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3162D7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62D7" w:rsidRPr="002B2E75" w:rsidRDefault="003162D7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3162D7" w:rsidRPr="002B2E75" w:rsidRDefault="003162D7" w:rsidP="00A248C1">
      <w:pPr>
        <w:rPr>
          <w:b/>
        </w:rPr>
      </w:pPr>
    </w:p>
    <w:p w:rsidR="003162D7" w:rsidRPr="002B2E75" w:rsidRDefault="003162D7" w:rsidP="00A248C1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3162D7" w:rsidRPr="002B2E75" w:rsidRDefault="003162D7" w:rsidP="00BE78E3"/>
    <w:p w:rsidR="003162D7" w:rsidRPr="002B2E75" w:rsidRDefault="003162D7" w:rsidP="00BE78E3">
      <w:r w:rsidRPr="002B2E75">
        <w:t>kons. - konsolidovaný</w:t>
      </w:r>
    </w:p>
    <w:p w:rsidR="003162D7" w:rsidRPr="002B2E75" w:rsidRDefault="003162D7" w:rsidP="00A248C1">
      <w:r w:rsidRPr="002B2E75">
        <w:t>CP  - cenný papier</w:t>
      </w:r>
    </w:p>
    <w:p w:rsidR="003162D7" w:rsidRPr="002B2E75" w:rsidRDefault="003162D7" w:rsidP="00A248C1">
      <w:r w:rsidRPr="002B2E75">
        <w:t>DFM – dlhodobý finančný majetok</w:t>
      </w:r>
    </w:p>
    <w:p w:rsidR="003162D7" w:rsidRPr="002B2E75" w:rsidRDefault="003162D7" w:rsidP="00A248C1">
      <w:r w:rsidRPr="002B2E75">
        <w:t>DHM – dlhodobý hmotný majetok</w:t>
      </w:r>
    </w:p>
    <w:p w:rsidR="003162D7" w:rsidRPr="002B2E75" w:rsidRDefault="003162D7" w:rsidP="00A248C1">
      <w:r w:rsidRPr="002B2E75">
        <w:t>DIČ – daňové identifikačné číslo</w:t>
      </w:r>
    </w:p>
    <w:p w:rsidR="003162D7" w:rsidRPr="002B2E75" w:rsidRDefault="003162D7" w:rsidP="00A248C1">
      <w:r w:rsidRPr="002B2E75">
        <w:t>DNM – dlhodobý nehmotný majetok</w:t>
      </w:r>
    </w:p>
    <w:p w:rsidR="003162D7" w:rsidRPr="002B2E75" w:rsidRDefault="003162D7" w:rsidP="00A248C1">
      <w:r w:rsidRPr="002B2E75">
        <w:t>DÚJ – dcérska účtovná jednotka</w:t>
      </w:r>
    </w:p>
    <w:p w:rsidR="003162D7" w:rsidRPr="002B2E75" w:rsidRDefault="003162D7" w:rsidP="00A248C1">
      <w:r w:rsidRPr="002B2E75">
        <w:t>IČO – identifikačné číslo organizácie</w:t>
      </w:r>
    </w:p>
    <w:p w:rsidR="003162D7" w:rsidRPr="002B2E75" w:rsidRDefault="003162D7" w:rsidP="00A248C1">
      <w:r w:rsidRPr="002B2E75">
        <w:t>OP – opravná položka</w:t>
      </w:r>
    </w:p>
    <w:p w:rsidR="003162D7" w:rsidRPr="002B2E75" w:rsidRDefault="003162D7" w:rsidP="00A248C1">
      <w:r w:rsidRPr="002B2E75">
        <w:t>PSČ – poštové smerovacie číslo</w:t>
      </w:r>
    </w:p>
    <w:p w:rsidR="003162D7" w:rsidRPr="002B2E75" w:rsidRDefault="003162D7" w:rsidP="00A248C1">
      <w:r w:rsidRPr="002B2E75">
        <w:t>ÚJ – účtovná jednotka</w:t>
      </w:r>
    </w:p>
    <w:p w:rsidR="003162D7" w:rsidRPr="002B2E75" w:rsidRDefault="003162D7" w:rsidP="00A248C1">
      <w:r w:rsidRPr="002B2E75">
        <w:t>VI – vlastné imanie</w:t>
      </w:r>
    </w:p>
    <w:p w:rsidR="003162D7" w:rsidRPr="002B2E75" w:rsidRDefault="003162D7" w:rsidP="00A248C1">
      <w:r w:rsidRPr="002B2E75">
        <w:t>ZI – základné imanie</w:t>
      </w:r>
    </w:p>
    <w:p w:rsidR="003162D7" w:rsidRPr="002B2E75" w:rsidRDefault="003162D7" w:rsidP="00E90C6F"/>
    <w:sectPr w:rsidR="003162D7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2D7" w:rsidRDefault="003162D7" w:rsidP="008D6E2D">
      <w:r>
        <w:separator/>
      </w:r>
    </w:p>
  </w:endnote>
  <w:endnote w:type="continuationSeparator" w:id="0">
    <w:p w:rsidR="003162D7" w:rsidRDefault="003162D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2D7" w:rsidRDefault="003162D7" w:rsidP="008D6E2D">
    <w:pPr>
      <w:jc w:val="right"/>
    </w:pPr>
    <w:fldSimple w:instr=" PAGE   \* MERGEFORMAT ">
      <w:r>
        <w:rPr>
          <w:noProof/>
        </w:rPr>
        <w:t>4</w:t>
      </w:r>
    </w:fldSimple>
  </w:p>
  <w:p w:rsidR="003162D7" w:rsidRDefault="003162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2D7" w:rsidRDefault="003162D7" w:rsidP="008D6E2D">
      <w:r>
        <w:separator/>
      </w:r>
    </w:p>
  </w:footnote>
  <w:footnote w:type="continuationSeparator" w:id="0">
    <w:p w:rsidR="003162D7" w:rsidRDefault="003162D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6B83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3301"/>
    <w:rsid w:val="00180861"/>
    <w:rsid w:val="0018141C"/>
    <w:rsid w:val="00186B91"/>
    <w:rsid w:val="00195E21"/>
    <w:rsid w:val="00197137"/>
    <w:rsid w:val="001A1FD1"/>
    <w:rsid w:val="001A6F05"/>
    <w:rsid w:val="001B13F4"/>
    <w:rsid w:val="001B6F4E"/>
    <w:rsid w:val="001C0FB7"/>
    <w:rsid w:val="001C11E9"/>
    <w:rsid w:val="001C7319"/>
    <w:rsid w:val="001D331E"/>
    <w:rsid w:val="001D3B33"/>
    <w:rsid w:val="001E4302"/>
    <w:rsid w:val="001F0BA0"/>
    <w:rsid w:val="001F3791"/>
    <w:rsid w:val="00202548"/>
    <w:rsid w:val="00204341"/>
    <w:rsid w:val="00204817"/>
    <w:rsid w:val="00205F85"/>
    <w:rsid w:val="0020703C"/>
    <w:rsid w:val="00211F0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8496D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76B5"/>
    <w:rsid w:val="002E325E"/>
    <w:rsid w:val="002E4BC3"/>
    <w:rsid w:val="002E7805"/>
    <w:rsid w:val="002F4594"/>
    <w:rsid w:val="002F6401"/>
    <w:rsid w:val="002F665C"/>
    <w:rsid w:val="002F7346"/>
    <w:rsid w:val="0030185F"/>
    <w:rsid w:val="00302E77"/>
    <w:rsid w:val="00307EED"/>
    <w:rsid w:val="003132CA"/>
    <w:rsid w:val="003134CC"/>
    <w:rsid w:val="00313B9F"/>
    <w:rsid w:val="00315CAD"/>
    <w:rsid w:val="0031618C"/>
    <w:rsid w:val="003162D7"/>
    <w:rsid w:val="0032211D"/>
    <w:rsid w:val="00324C96"/>
    <w:rsid w:val="00326478"/>
    <w:rsid w:val="00330138"/>
    <w:rsid w:val="00330954"/>
    <w:rsid w:val="0033308F"/>
    <w:rsid w:val="00337B82"/>
    <w:rsid w:val="00345278"/>
    <w:rsid w:val="003460B0"/>
    <w:rsid w:val="00360B00"/>
    <w:rsid w:val="0036125A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253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1AF"/>
    <w:rsid w:val="00465B39"/>
    <w:rsid w:val="00476D13"/>
    <w:rsid w:val="00480433"/>
    <w:rsid w:val="00482742"/>
    <w:rsid w:val="00492324"/>
    <w:rsid w:val="004C0C53"/>
    <w:rsid w:val="004C10D5"/>
    <w:rsid w:val="004C2789"/>
    <w:rsid w:val="004C6E98"/>
    <w:rsid w:val="004D32DE"/>
    <w:rsid w:val="004F3181"/>
    <w:rsid w:val="00500365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0414"/>
    <w:rsid w:val="00560AEF"/>
    <w:rsid w:val="00572215"/>
    <w:rsid w:val="00576DC5"/>
    <w:rsid w:val="00580682"/>
    <w:rsid w:val="00586763"/>
    <w:rsid w:val="005A6B73"/>
    <w:rsid w:val="005B773F"/>
    <w:rsid w:val="005D1DD6"/>
    <w:rsid w:val="005D43C0"/>
    <w:rsid w:val="005D4EC4"/>
    <w:rsid w:val="005E2F6D"/>
    <w:rsid w:val="005E396B"/>
    <w:rsid w:val="005F3646"/>
    <w:rsid w:val="005F4162"/>
    <w:rsid w:val="005F7836"/>
    <w:rsid w:val="00602B4C"/>
    <w:rsid w:val="00613E32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84006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5661"/>
    <w:rsid w:val="006D3412"/>
    <w:rsid w:val="006F50F2"/>
    <w:rsid w:val="0070502C"/>
    <w:rsid w:val="0070743D"/>
    <w:rsid w:val="007079C1"/>
    <w:rsid w:val="00712A4E"/>
    <w:rsid w:val="0071668C"/>
    <w:rsid w:val="0073586D"/>
    <w:rsid w:val="0073748F"/>
    <w:rsid w:val="00740AFE"/>
    <w:rsid w:val="007433F5"/>
    <w:rsid w:val="0074741D"/>
    <w:rsid w:val="00770199"/>
    <w:rsid w:val="007A1018"/>
    <w:rsid w:val="007A4117"/>
    <w:rsid w:val="007B19C0"/>
    <w:rsid w:val="007C2D2B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34698"/>
    <w:rsid w:val="00840CAF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555"/>
    <w:rsid w:val="008A7BBA"/>
    <w:rsid w:val="008B6EBB"/>
    <w:rsid w:val="008C47DE"/>
    <w:rsid w:val="008C5D45"/>
    <w:rsid w:val="008C74A6"/>
    <w:rsid w:val="008D6E2D"/>
    <w:rsid w:val="008E42B0"/>
    <w:rsid w:val="008E78DE"/>
    <w:rsid w:val="008F4E43"/>
    <w:rsid w:val="009006E7"/>
    <w:rsid w:val="00906CB4"/>
    <w:rsid w:val="00907263"/>
    <w:rsid w:val="00926803"/>
    <w:rsid w:val="009323C0"/>
    <w:rsid w:val="00937A26"/>
    <w:rsid w:val="009400A7"/>
    <w:rsid w:val="00946110"/>
    <w:rsid w:val="00950578"/>
    <w:rsid w:val="0095109B"/>
    <w:rsid w:val="00954DB7"/>
    <w:rsid w:val="009563B8"/>
    <w:rsid w:val="00967134"/>
    <w:rsid w:val="00973762"/>
    <w:rsid w:val="00990545"/>
    <w:rsid w:val="009947B3"/>
    <w:rsid w:val="009A2701"/>
    <w:rsid w:val="009A5A14"/>
    <w:rsid w:val="009B290E"/>
    <w:rsid w:val="009C59E3"/>
    <w:rsid w:val="009C7191"/>
    <w:rsid w:val="009C772C"/>
    <w:rsid w:val="009C7DE1"/>
    <w:rsid w:val="009D5120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27A5A"/>
    <w:rsid w:val="00A30662"/>
    <w:rsid w:val="00A37014"/>
    <w:rsid w:val="00A4011B"/>
    <w:rsid w:val="00A43492"/>
    <w:rsid w:val="00A6037A"/>
    <w:rsid w:val="00A64A2C"/>
    <w:rsid w:val="00A73167"/>
    <w:rsid w:val="00A8290E"/>
    <w:rsid w:val="00A9493C"/>
    <w:rsid w:val="00A96741"/>
    <w:rsid w:val="00AA48E7"/>
    <w:rsid w:val="00AC13D7"/>
    <w:rsid w:val="00AD02F5"/>
    <w:rsid w:val="00AD0E3A"/>
    <w:rsid w:val="00AD2D9A"/>
    <w:rsid w:val="00AD73A8"/>
    <w:rsid w:val="00AE1431"/>
    <w:rsid w:val="00AE35F3"/>
    <w:rsid w:val="00AF1000"/>
    <w:rsid w:val="00B01EFC"/>
    <w:rsid w:val="00B10775"/>
    <w:rsid w:val="00B13B48"/>
    <w:rsid w:val="00B15A04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45F"/>
    <w:rsid w:val="00BC7EC5"/>
    <w:rsid w:val="00BD0BD3"/>
    <w:rsid w:val="00BD25CF"/>
    <w:rsid w:val="00BD2A1D"/>
    <w:rsid w:val="00BD2BA5"/>
    <w:rsid w:val="00BD3AC9"/>
    <w:rsid w:val="00BD44DF"/>
    <w:rsid w:val="00BD4D2D"/>
    <w:rsid w:val="00BD5A46"/>
    <w:rsid w:val="00BE0230"/>
    <w:rsid w:val="00BE4FFF"/>
    <w:rsid w:val="00BE78E3"/>
    <w:rsid w:val="00BF2C43"/>
    <w:rsid w:val="00C03A30"/>
    <w:rsid w:val="00C0746D"/>
    <w:rsid w:val="00C12330"/>
    <w:rsid w:val="00C2255F"/>
    <w:rsid w:val="00C24E22"/>
    <w:rsid w:val="00C30921"/>
    <w:rsid w:val="00C30B11"/>
    <w:rsid w:val="00C36265"/>
    <w:rsid w:val="00C3631D"/>
    <w:rsid w:val="00C3790A"/>
    <w:rsid w:val="00C408DF"/>
    <w:rsid w:val="00C46C49"/>
    <w:rsid w:val="00C5295F"/>
    <w:rsid w:val="00C55E4C"/>
    <w:rsid w:val="00C64005"/>
    <w:rsid w:val="00C6517C"/>
    <w:rsid w:val="00C7387F"/>
    <w:rsid w:val="00C83611"/>
    <w:rsid w:val="00C963E6"/>
    <w:rsid w:val="00CA037E"/>
    <w:rsid w:val="00CA0ED2"/>
    <w:rsid w:val="00CA149F"/>
    <w:rsid w:val="00CA71D2"/>
    <w:rsid w:val="00CC5D25"/>
    <w:rsid w:val="00CD0C87"/>
    <w:rsid w:val="00CD1793"/>
    <w:rsid w:val="00CD3B27"/>
    <w:rsid w:val="00CD7078"/>
    <w:rsid w:val="00CE0E61"/>
    <w:rsid w:val="00CE3C1B"/>
    <w:rsid w:val="00CE4CC1"/>
    <w:rsid w:val="00CF4254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08"/>
    <w:rsid w:val="00D57DDE"/>
    <w:rsid w:val="00D6507B"/>
    <w:rsid w:val="00D6735B"/>
    <w:rsid w:val="00D71804"/>
    <w:rsid w:val="00D72173"/>
    <w:rsid w:val="00D84695"/>
    <w:rsid w:val="00D911D9"/>
    <w:rsid w:val="00D91358"/>
    <w:rsid w:val="00D94126"/>
    <w:rsid w:val="00D97050"/>
    <w:rsid w:val="00DA3DFE"/>
    <w:rsid w:val="00DA4C73"/>
    <w:rsid w:val="00DA5FDE"/>
    <w:rsid w:val="00DA6AF3"/>
    <w:rsid w:val="00DC42FA"/>
    <w:rsid w:val="00DD2BEC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508B"/>
    <w:rsid w:val="00E66242"/>
    <w:rsid w:val="00E72CD7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BA4"/>
    <w:rsid w:val="00ED449C"/>
    <w:rsid w:val="00ED47B8"/>
    <w:rsid w:val="00EE070F"/>
    <w:rsid w:val="00EF3D95"/>
    <w:rsid w:val="00EF57FF"/>
    <w:rsid w:val="00EF6A82"/>
    <w:rsid w:val="00F118DE"/>
    <w:rsid w:val="00F168D2"/>
    <w:rsid w:val="00F20D4B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C96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97D66"/>
    <w:rsid w:val="00FA28CE"/>
    <w:rsid w:val="00FA5C30"/>
    <w:rsid w:val="00FB643B"/>
    <w:rsid w:val="00FB6EC9"/>
    <w:rsid w:val="00FD7650"/>
    <w:rsid w:val="00FD78EA"/>
    <w:rsid w:val="00FD7E6F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5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38</Pages>
  <Words>8494</Words>
  <Characters>-32766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Igor</cp:lastModifiedBy>
  <cp:revision>3</cp:revision>
  <cp:lastPrinted>2013-03-20T16:12:00Z</cp:lastPrinted>
  <dcterms:created xsi:type="dcterms:W3CDTF">2014-03-13T13:34:00Z</dcterms:created>
  <dcterms:modified xsi:type="dcterms:W3CDTF">2014-03-13T13:37:00Z</dcterms:modified>
</cp:coreProperties>
</file>