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B3" w:rsidRDefault="00C875B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INFORMÁCIE O ÚČTOVNEJ JEDNOTKE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" w:name="ONAME2_END"/>
      <w:bookmarkEnd w:id="1"/>
      <w:r>
        <w:rPr>
          <w:rFonts w:ascii="Arial Narrow" w:hAnsi="Arial Narrow" w:cs="Arial Narrow"/>
          <w:sz w:val="22"/>
          <w:szCs w:val="22"/>
        </w:rPr>
        <w:tab/>
      </w:r>
      <w:r w:rsidR="00D0404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D0404A">
        <w:rPr>
          <w:rFonts w:ascii="Arial Narrow" w:hAnsi="Arial Narrow" w:cs="Arial Narrow"/>
          <w:sz w:val="22"/>
          <w:szCs w:val="22"/>
        </w:rPr>
        <w:t>VhS</w:t>
      </w:r>
      <w:proofErr w:type="spellEnd"/>
      <w:r w:rsidR="00DB3679">
        <w:rPr>
          <w:rFonts w:ascii="Arial Narrow" w:hAnsi="Arial Narrow" w:cs="Arial Narrow"/>
          <w:sz w:val="22"/>
          <w:szCs w:val="22"/>
        </w:rPr>
        <w:t xml:space="preserve"> –</w:t>
      </w:r>
      <w:r w:rsidR="00D0404A">
        <w:rPr>
          <w:rFonts w:ascii="Arial Narrow" w:hAnsi="Arial Narrow" w:cs="Arial Narrow"/>
          <w:sz w:val="22"/>
          <w:szCs w:val="22"/>
        </w:rPr>
        <w:t xml:space="preserve"> stav</w:t>
      </w:r>
      <w:r w:rsidR="00DB3679">
        <w:rPr>
          <w:rFonts w:ascii="Arial Narrow" w:hAnsi="Arial Narrow" w:cs="Arial Narrow"/>
          <w:sz w:val="22"/>
          <w:szCs w:val="22"/>
        </w:rPr>
        <w:t xml:space="preserve"> s.r.o.</w:t>
      </w:r>
      <w:r w:rsidR="00D0404A">
        <w:rPr>
          <w:rFonts w:ascii="Arial Narrow" w:hAnsi="Arial Narrow" w:cs="Arial Narrow"/>
          <w:sz w:val="22"/>
          <w:szCs w:val="22"/>
        </w:rPr>
        <w:t xml:space="preserve"> 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</w:t>
      </w:r>
      <w:r w:rsidR="00DB3679">
        <w:rPr>
          <w:rFonts w:ascii="Arial Narrow" w:hAnsi="Arial Narrow" w:cs="Arial Narrow"/>
          <w:sz w:val="22"/>
          <w:szCs w:val="22"/>
        </w:rPr>
        <w:t>Pezinská 1098 , 901 01 Malacky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" w:name="ADRESA"/>
      <w:bookmarkStart w:id="3" w:name="ADRESA_END"/>
      <w:bookmarkEnd w:id="2"/>
      <w:bookmarkEnd w:id="3"/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DB3679">
        <w:rPr>
          <w:rFonts w:ascii="Arial Narrow" w:hAnsi="Arial Narrow" w:cs="Arial Narrow"/>
          <w:sz w:val="22"/>
          <w:szCs w:val="22"/>
        </w:rPr>
        <w:t xml:space="preserve"> 10.08.2004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DB3679">
        <w:rPr>
          <w:rFonts w:ascii="Arial Narrow" w:hAnsi="Arial Narrow" w:cs="Arial Narrow"/>
          <w:sz w:val="22"/>
          <w:szCs w:val="22"/>
        </w:rPr>
        <w:t xml:space="preserve"> 12.01.2005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Pr="00B92E6A" w:rsidRDefault="00C875B3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  <w:r w:rsidR="00B92E6A">
        <w:rPr>
          <w:rFonts w:ascii="Arial" w:hAnsi="Arial" w:cs="Arial"/>
          <w:b/>
          <w:bCs/>
          <w:sz w:val="22"/>
          <w:szCs w:val="22"/>
        </w:rPr>
        <w:t xml:space="preserve"> :    </w:t>
      </w:r>
      <w:r w:rsidR="00B92E6A" w:rsidRPr="00B92E6A">
        <w:rPr>
          <w:rFonts w:ascii="Arial" w:hAnsi="Arial" w:cs="Arial"/>
          <w:bCs/>
          <w:sz w:val="22"/>
          <w:szCs w:val="22"/>
        </w:rPr>
        <w:t>stavebná výroba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2"/>
      </w:pPr>
      <w:r>
        <w:t>c) Priemerný počet zamestnancov</w:t>
      </w:r>
    </w:p>
    <w:p w:rsidR="00C875B3" w:rsidRDefault="00C875B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C875B3" w:rsidRPr="00DA4CD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pStyle w:val="Nadpis3"/>
            </w:pPr>
            <w:r w:rsidRPr="00DA4CD5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C875B3" w:rsidRPr="00DA4CD5" w:rsidRDefault="00653F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DB3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875B3" w:rsidRPr="00DA4CD5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C875B3" w:rsidRPr="00DA4CD5" w:rsidRDefault="00653F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C875B3" w:rsidRPr="00DA4CD5" w:rsidRDefault="00DB3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C875B3" w:rsidRPr="00DA4CD5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C7D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875B3" w:rsidRPr="00DA4CD5" w:rsidRDefault="00DB3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875B3" w:rsidRDefault="00C875B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2"/>
      </w:pPr>
      <w:r>
        <w:t>e) Právny dôvod na zostavenie účtovnej závierky</w:t>
      </w: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DB3679">
        <w:rPr>
          <w:rFonts w:ascii="Arial Narrow" w:hAnsi="Arial Narrow" w:cs="Arial Narrow"/>
          <w:b w:val="0"/>
          <w:bCs w:val="0"/>
        </w:rPr>
        <w:t>od 01.01.2013 do 31.12.2013.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</w:pPr>
      <w:r>
        <w:t>f) Dátum schválenia účtovnej závierky za predchádzajúce účtovné obdobie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</w:t>
      </w:r>
      <w:r w:rsidR="00DB3679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1C3055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 xml:space="preserve">bola schválená </w:t>
      </w:r>
      <w:r w:rsidR="001C3055">
        <w:rPr>
          <w:rFonts w:ascii="Arial Narrow" w:hAnsi="Arial Narrow" w:cs="Arial Narrow"/>
          <w:b w:val="0"/>
          <w:bCs w:val="0"/>
        </w:rPr>
        <w:t>.</w:t>
      </w: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C875B3" w:rsidRDefault="00C875B3">
      <w:pPr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875B3" w:rsidRDefault="00C875B3" w:rsidP="00B92E6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B92E6A" w:rsidRDefault="00B92E6A" w:rsidP="00B92E6A">
      <w:pPr>
        <w:rPr>
          <w:rFonts w:ascii="Arial Narrow" w:hAnsi="Arial Narrow" w:cs="Arial Narrow"/>
          <w:sz w:val="22"/>
          <w:szCs w:val="22"/>
        </w:rPr>
      </w:pPr>
    </w:p>
    <w:p w:rsidR="00C875B3" w:rsidRPr="00A11E09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b w:val="0"/>
          <w:i w:val="0"/>
          <w:iCs w:val="0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  <w:r w:rsidR="00A11E09">
        <w:rPr>
          <w:i w:val="0"/>
          <w:iCs w:val="0"/>
          <w:sz w:val="22"/>
          <w:szCs w:val="22"/>
        </w:rPr>
        <w:t xml:space="preserve">. </w:t>
      </w:r>
      <w:r w:rsidR="00A11E09" w:rsidRPr="00A11E09">
        <w:rPr>
          <w:b w:val="0"/>
          <w:i w:val="0"/>
          <w:iCs w:val="0"/>
        </w:rPr>
        <w:t>Novelizácia predpisov</w:t>
      </w:r>
    </w:p>
    <w:p w:rsidR="00C875B3" w:rsidRPr="00A11E09" w:rsidRDefault="00C875B3">
      <w:pPr>
        <w:rPr>
          <w:rFonts w:ascii="Arial Narrow" w:hAnsi="Arial Narrow" w:cs="Arial Narrow"/>
          <w:sz w:val="20"/>
          <w:szCs w:val="20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C875B3" w:rsidRDefault="00C875B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A11E09" w:rsidRDefault="00C875B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</w:t>
      </w:r>
      <w:r w:rsidR="00A11E09">
        <w:rPr>
          <w:sz w:val="22"/>
          <w:szCs w:val="22"/>
        </w:rPr>
        <w:t>euro referenčným kurzom ECB.</w:t>
      </w:r>
    </w:p>
    <w:p w:rsidR="00C875B3" w:rsidRDefault="00C875B3" w:rsidP="00A11E09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FD0CDA" w:rsidRDefault="00FD0CDA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F. INFORMÁCIE O ÚDAJOCH NA STRANE AKTÍV SÚVAHY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465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  <w:r w:rsidR="003A662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465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  <w:r w:rsidR="003A662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465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  <w:r w:rsidR="003A662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465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  <w:r w:rsidR="003A662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3A66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131 460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3A66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131 460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3A66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37 560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3A66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37 560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3A662A" w:rsidP="003A66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169 020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3A66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169 020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 w:rsidP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619 738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619 738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582 178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582 178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 w:rsidP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751 198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93 900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93 900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 w:rsidP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37 560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37 560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131 460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131 460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657 298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657 298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619 738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05C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619 738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Pr="00CB7225" w:rsidRDefault="00C875B3" w:rsidP="00FD0CD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  <w:r>
        <w:rPr>
          <w:color w:val="000000"/>
        </w:rPr>
        <w:br w:type="page"/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</w:t>
            </w:r>
          </w:p>
        </w:tc>
        <w:tc>
          <w:tcPr>
            <w:tcW w:w="1984" w:type="dxa"/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7845</w:t>
            </w:r>
          </w:p>
        </w:tc>
        <w:tc>
          <w:tcPr>
            <w:tcW w:w="2268" w:type="dxa"/>
            <w:vAlign w:val="center"/>
          </w:tcPr>
          <w:p w:rsidR="00C875B3" w:rsidRPr="00DA4CD5" w:rsidRDefault="00CB7225" w:rsidP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8347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7845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8347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7 845</w:t>
            </w:r>
          </w:p>
        </w:tc>
        <w:tc>
          <w:tcPr>
            <w:tcW w:w="3260" w:type="dxa"/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12 119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 w:rsidP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C875B3" w:rsidRPr="00DA4CD5" w:rsidRDefault="00CB7225" w:rsidP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7 845</w:t>
            </w:r>
          </w:p>
        </w:tc>
        <w:tc>
          <w:tcPr>
            <w:tcW w:w="3260" w:type="dxa"/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12 119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Pr="00653F0A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Pr="00653F0A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C875B3" w:rsidRPr="00DA4CD5" w:rsidRDefault="00CB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570</w:t>
            </w:r>
          </w:p>
        </w:tc>
        <w:tc>
          <w:tcPr>
            <w:tcW w:w="3260" w:type="dxa"/>
            <w:vAlign w:val="center"/>
          </w:tcPr>
          <w:p w:rsidR="00C875B3" w:rsidRPr="00DA4CD5" w:rsidRDefault="004F08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C875B3" w:rsidRPr="00DA4CD5" w:rsidRDefault="004F08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1328</w:t>
            </w:r>
          </w:p>
        </w:tc>
        <w:tc>
          <w:tcPr>
            <w:tcW w:w="3260" w:type="dxa"/>
            <w:vAlign w:val="center"/>
          </w:tcPr>
          <w:p w:rsidR="00C875B3" w:rsidRPr="00DA4CD5" w:rsidRDefault="004F08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283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4F08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4F08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817</w:t>
            </w:r>
          </w:p>
        </w:tc>
      </w:tr>
    </w:tbl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75B3" w:rsidRPr="00DA4CD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4F08B3" w:rsidP="004F08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  <w:tc>
          <w:tcPr>
            <w:tcW w:w="2835" w:type="dxa"/>
            <w:vAlign w:val="center"/>
          </w:tcPr>
          <w:p w:rsidR="00C875B3" w:rsidRPr="00DA4CD5" w:rsidRDefault="004F08B3" w:rsidP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F84BDB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FD0CDA" w:rsidRPr="00653F0A" w:rsidRDefault="00FD0CDA">
      <w:pPr>
        <w:pStyle w:val="TaxEdit"/>
        <w:numPr>
          <w:ilvl w:val="0"/>
          <w:numId w:val="0"/>
        </w:numPr>
        <w:ind w:left="284"/>
        <w:rPr>
          <w:b w:val="0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C875B3" w:rsidRDefault="00C875B3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Tabuľka č. </w:t>
      </w:r>
      <w:r w:rsidR="00FD0CDA">
        <w:rPr>
          <w:rFonts w:ascii="Arial" w:hAnsi="Arial" w:cs="Arial"/>
          <w:sz w:val="22"/>
          <w:szCs w:val="22"/>
        </w:rPr>
        <w:t>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875B3" w:rsidRPr="00DA4CD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128 045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128 045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128 045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F84BDB" w:rsidP="00F84B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Rezerva na dovolenku </w:t>
            </w:r>
          </w:p>
        </w:tc>
        <w:tc>
          <w:tcPr>
            <w:tcW w:w="1417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6 750</w:t>
            </w:r>
          </w:p>
        </w:tc>
        <w:tc>
          <w:tcPr>
            <w:tcW w:w="1560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5 006</w:t>
            </w:r>
          </w:p>
        </w:tc>
        <w:tc>
          <w:tcPr>
            <w:tcW w:w="1559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6 750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5 006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F84BDB" w:rsidP="00F84B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Rezerva na dovolenku</w:t>
            </w:r>
          </w:p>
        </w:tc>
        <w:tc>
          <w:tcPr>
            <w:tcW w:w="1417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6 750</w:t>
            </w:r>
          </w:p>
        </w:tc>
        <w:tc>
          <w:tcPr>
            <w:tcW w:w="1559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C875B3" w:rsidRPr="00DA4CD5" w:rsidRDefault="00F84BDB" w:rsidP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6 750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D0CDA" w:rsidRDefault="00FD0CDA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529 116</w:t>
            </w:r>
          </w:p>
        </w:tc>
        <w:tc>
          <w:tcPr>
            <w:tcW w:w="3260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415 297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529 116</w:t>
            </w:r>
          </w:p>
        </w:tc>
        <w:tc>
          <w:tcPr>
            <w:tcW w:w="3260" w:type="dxa"/>
            <w:vAlign w:val="center"/>
          </w:tcPr>
          <w:p w:rsidR="00C875B3" w:rsidRPr="00DA4CD5" w:rsidRDefault="00F84BDB" w:rsidP="00F84B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415 297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G. písm. g) o záväzkoch zo sociálneho fondu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  <w:tc>
          <w:tcPr>
            <w:tcW w:w="3260" w:type="dxa"/>
            <w:vAlign w:val="center"/>
          </w:tcPr>
          <w:p w:rsidR="00C875B3" w:rsidRPr="00DA4CD5" w:rsidRDefault="00715DEE" w:rsidP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</w:t>
            </w:r>
          </w:p>
        </w:tc>
        <w:tc>
          <w:tcPr>
            <w:tcW w:w="3260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Čerpanie sociálneho fondu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564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</w:t>
            </w:r>
          </w:p>
        </w:tc>
      </w:tr>
    </w:tbl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C875B3" w:rsidRPr="00DA4CD5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387 501</w:t>
            </w:r>
          </w:p>
        </w:tc>
        <w:tc>
          <w:tcPr>
            <w:tcW w:w="1701" w:type="dxa"/>
            <w:vAlign w:val="center"/>
          </w:tcPr>
          <w:p w:rsidR="00C875B3" w:rsidRPr="00DA4CD5" w:rsidRDefault="00715DE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387 501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C875B3" w:rsidRPr="00DA4CD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9B379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Stavebné práce</w:t>
            </w:r>
          </w:p>
        </w:tc>
        <w:tc>
          <w:tcPr>
            <w:tcW w:w="1348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198 876</w:t>
            </w:r>
          </w:p>
        </w:tc>
        <w:tc>
          <w:tcPr>
            <w:tcW w:w="1275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274 379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198 876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274 379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C875B3" w:rsidRPr="00DA4CD5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C875B3" w:rsidRPr="00DA4CD5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9603</w:t>
            </w:r>
          </w:p>
        </w:tc>
        <w:tc>
          <w:tcPr>
            <w:tcW w:w="1559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-9 603</w:t>
            </w:r>
          </w:p>
        </w:tc>
        <w:tc>
          <w:tcPr>
            <w:tcW w:w="1701" w:type="dxa"/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9B37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-9 603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875B3" w:rsidRPr="00DA4CD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C875B3" w:rsidRPr="00DA4CD5" w:rsidRDefault="00AB7BD7" w:rsidP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-161 280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875B3" w:rsidRPr="00DA4CD5" w:rsidRDefault="00AB7BD7" w:rsidP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-128 045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875B3" w:rsidRPr="00DA4CD5" w:rsidRDefault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3 815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C875B3" w:rsidRPr="00DA4CD5" w:rsidRDefault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-157465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AB7B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-127 959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C875B3" w:rsidRDefault="00C875B3"/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5F4A60">
        <w:rPr>
          <w:rFonts w:ascii="Arial" w:hAnsi="Arial" w:cs="Arial"/>
          <w:sz w:val="22"/>
          <w:szCs w:val="22"/>
        </w:rPr>
        <w:t>13  nenastali</w:t>
      </w:r>
      <w:r>
        <w:rPr>
          <w:rFonts w:ascii="Arial" w:hAnsi="Arial" w:cs="Arial"/>
          <w:sz w:val="22"/>
          <w:szCs w:val="22"/>
        </w:rPr>
        <w:t xml:space="preserve"> udalosti majúce významný vplyv na verné zobrazenie skutočností, ktoré sú predmetom účtovníctva:</w:t>
      </w:r>
    </w:p>
    <w:p w:rsidR="00C875B3" w:rsidRDefault="00C875B3">
      <w:pPr>
        <w:rPr>
          <w:rFonts w:ascii="Arial" w:hAnsi="Arial" w:cs="Arial"/>
        </w:rPr>
      </w:pPr>
    </w:p>
    <w:p w:rsidR="00223631" w:rsidRDefault="00223631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341C42" w:rsidRDefault="00341C42">
      <w:pPr>
        <w:rPr>
          <w:rFonts w:ascii="Arial" w:hAnsi="Arial" w:cs="Arial"/>
        </w:rPr>
      </w:pPr>
    </w:p>
    <w:p w:rsidR="00223631" w:rsidRDefault="00223631">
      <w:pPr>
        <w:rPr>
          <w:rFonts w:ascii="Arial" w:hAnsi="Arial" w:cs="Arial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P. INFORMÁCIE O VLASTNOM IMANÍ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</w:t>
            </w:r>
          </w:p>
        </w:tc>
        <w:tc>
          <w:tcPr>
            <w:tcW w:w="1275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41 191</w:t>
            </w:r>
          </w:p>
        </w:tc>
        <w:tc>
          <w:tcPr>
            <w:tcW w:w="1275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128 045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5F4A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169 236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5F4A60">
              <w:rPr>
                <w:rFonts w:ascii="Arial Narrow" w:hAnsi="Arial Narrow" w:cs="Arial Narrow"/>
                <w:sz w:val="18"/>
                <w:szCs w:val="18"/>
              </w:rPr>
              <w:t>128 045</w:t>
            </w:r>
          </w:p>
        </w:tc>
        <w:tc>
          <w:tcPr>
            <w:tcW w:w="1275" w:type="dxa"/>
            <w:vAlign w:val="center"/>
          </w:tcPr>
          <w:p w:rsidR="00C875B3" w:rsidRPr="00DA4CD5" w:rsidRDefault="00B219D2" w:rsidP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-161 280</w:t>
            </w:r>
          </w:p>
        </w:tc>
        <w:tc>
          <w:tcPr>
            <w:tcW w:w="1276" w:type="dxa"/>
            <w:vAlign w:val="center"/>
          </w:tcPr>
          <w:p w:rsidR="00C875B3" w:rsidRPr="00DA4CD5" w:rsidRDefault="00B219D2" w:rsidP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-128 045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-161 280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-41 141</w:t>
            </w:r>
          </w:p>
        </w:tc>
        <w:tc>
          <w:tcPr>
            <w:tcW w:w="1275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-50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B219D2" w:rsidRDefault="00B219D2" w:rsidP="00B219D2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-41 191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-50</w:t>
            </w:r>
          </w:p>
        </w:tc>
        <w:tc>
          <w:tcPr>
            <w:tcW w:w="1275" w:type="dxa"/>
            <w:vAlign w:val="center"/>
          </w:tcPr>
          <w:p w:rsidR="00C875B3" w:rsidRPr="00DA4CD5" w:rsidRDefault="00B219D2" w:rsidP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-128 045</w:t>
            </w:r>
          </w:p>
        </w:tc>
        <w:tc>
          <w:tcPr>
            <w:tcW w:w="1276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B21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-128 045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660509" w:rsidP="0066050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sectPr w:rsidR="00C875B3" w:rsidSect="00223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97" w:right="70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351" w:rsidRDefault="00212351">
      <w:r>
        <w:separator/>
      </w:r>
    </w:p>
    <w:p w:rsidR="00212351" w:rsidRDefault="00212351"/>
  </w:endnote>
  <w:endnote w:type="continuationSeparator" w:id="0">
    <w:p w:rsidR="00212351" w:rsidRDefault="00212351">
      <w:r>
        <w:continuationSeparator/>
      </w:r>
    </w:p>
    <w:p w:rsidR="00212351" w:rsidRDefault="00212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A46" w:rsidRDefault="005B3A4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017604"/>
      <w:docPartObj>
        <w:docPartGallery w:val="Page Numbers (Bottom of Page)"/>
        <w:docPartUnique/>
      </w:docPartObj>
    </w:sdtPr>
    <w:sdtEndPr/>
    <w:sdtContent>
      <w:p w:rsidR="00223631" w:rsidRDefault="0022363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B49">
          <w:rPr>
            <w:noProof/>
          </w:rPr>
          <w:t>12</w:t>
        </w:r>
        <w:r>
          <w:fldChar w:fldCharType="end"/>
        </w:r>
      </w:p>
    </w:sdtContent>
  </w:sdt>
  <w:p w:rsidR="00B92E6A" w:rsidRDefault="00B92E6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A46" w:rsidRDefault="005B3A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351" w:rsidRDefault="00212351">
      <w:r>
        <w:separator/>
      </w:r>
    </w:p>
    <w:p w:rsidR="00212351" w:rsidRDefault="00212351"/>
  </w:footnote>
  <w:footnote w:type="continuationSeparator" w:id="0">
    <w:p w:rsidR="00212351" w:rsidRDefault="00212351">
      <w:r>
        <w:continuationSeparator/>
      </w:r>
    </w:p>
    <w:p w:rsidR="00212351" w:rsidRDefault="002123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A46" w:rsidRDefault="005B3A4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E6A" w:rsidRDefault="005B3A46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7D2E708" wp14:editId="20F612B9">
              <wp:simplePos x="0" y="0"/>
              <wp:positionH relativeFrom="column">
                <wp:posOffset>-304572</wp:posOffset>
              </wp:positionH>
              <wp:positionV relativeFrom="paragraph">
                <wp:posOffset>-52765</wp:posOffset>
              </wp:positionV>
              <wp:extent cx="1405890" cy="284672"/>
              <wp:effectExtent l="0" t="0" r="22860" b="203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846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2E6A" w:rsidRDefault="00B92E6A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4pt;margin-top:-4.15pt;width:110.7pt;height: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" o:allowincell="f">
              <v:textbox>
                <w:txbxContent>
                  <w:p w:rsidR="00B92E6A" w:rsidRDefault="00B92E6A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</w:t>
    </w:r>
    <w:r w:rsidR="00B92E6A">
      <w:t xml:space="preserve">DIČ : 2021943286                                     </w:t>
    </w:r>
  </w:p>
  <w:p w:rsidR="00B92E6A" w:rsidRDefault="00B92E6A">
    <w:pPr>
      <w:pStyle w:val="Hlavika"/>
      <w:ind w:right="360"/>
    </w:pPr>
  </w:p>
  <w:p w:rsidR="00B92E6A" w:rsidRDefault="00B92E6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A46" w:rsidRDefault="005B3A4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5574F1C"/>
    <w:multiLevelType w:val="hybridMultilevel"/>
    <w:tmpl w:val="A16C2ED8"/>
    <w:lvl w:ilvl="0" w:tplc="795093D4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27962"/>
    <w:multiLevelType w:val="hybridMultilevel"/>
    <w:tmpl w:val="7BB407AE"/>
    <w:lvl w:ilvl="0" w:tplc="7D129E82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7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F0D7218"/>
    <w:multiLevelType w:val="hybridMultilevel"/>
    <w:tmpl w:val="8842C2FA"/>
    <w:lvl w:ilvl="0" w:tplc="CF581C9A">
      <w:start w:val="61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7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28"/>
  </w:num>
  <w:num w:numId="33">
    <w:abstractNumId w:val="2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4A"/>
    <w:rsid w:val="00053DB4"/>
    <w:rsid w:val="001C3055"/>
    <w:rsid w:val="00212351"/>
    <w:rsid w:val="00222BDF"/>
    <w:rsid w:val="00223631"/>
    <w:rsid w:val="002A4F68"/>
    <w:rsid w:val="002C7DDD"/>
    <w:rsid w:val="00341C42"/>
    <w:rsid w:val="003A1E2E"/>
    <w:rsid w:val="003A662A"/>
    <w:rsid w:val="00465F3F"/>
    <w:rsid w:val="004C2E67"/>
    <w:rsid w:val="004D436B"/>
    <w:rsid w:val="004F08B3"/>
    <w:rsid w:val="00505ED7"/>
    <w:rsid w:val="005124AC"/>
    <w:rsid w:val="005159AA"/>
    <w:rsid w:val="00597BB3"/>
    <w:rsid w:val="005B3A46"/>
    <w:rsid w:val="005F4A60"/>
    <w:rsid w:val="00653F0A"/>
    <w:rsid w:val="00660509"/>
    <w:rsid w:val="00705CAF"/>
    <w:rsid w:val="00715DEE"/>
    <w:rsid w:val="00776175"/>
    <w:rsid w:val="008039FC"/>
    <w:rsid w:val="00817FE8"/>
    <w:rsid w:val="00822243"/>
    <w:rsid w:val="00845CF9"/>
    <w:rsid w:val="00926C86"/>
    <w:rsid w:val="009B379C"/>
    <w:rsid w:val="00A11E09"/>
    <w:rsid w:val="00AB7BD7"/>
    <w:rsid w:val="00B219D2"/>
    <w:rsid w:val="00B77DB2"/>
    <w:rsid w:val="00B92E6A"/>
    <w:rsid w:val="00BA6DAB"/>
    <w:rsid w:val="00BD207E"/>
    <w:rsid w:val="00C71B49"/>
    <w:rsid w:val="00C82F5F"/>
    <w:rsid w:val="00C875B3"/>
    <w:rsid w:val="00CB7225"/>
    <w:rsid w:val="00D0404A"/>
    <w:rsid w:val="00DA4CD5"/>
    <w:rsid w:val="00DB3679"/>
    <w:rsid w:val="00F84BDB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705C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70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VHS%20stav\pozn&#225;mky%20%20%20tla&#269;ivo%20k%20z&#225;verke%20%202013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B977-F673-485E-A819-A4C5D820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  tlačivo k záverke  2013</Template>
  <TotalTime>1</TotalTime>
  <Pages>12</Pages>
  <Words>1985</Words>
  <Characters>12433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pc</cp:lastModifiedBy>
  <cp:revision>2</cp:revision>
  <cp:lastPrinted>2014-03-04T10:04:00Z</cp:lastPrinted>
  <dcterms:created xsi:type="dcterms:W3CDTF">2014-03-26T06:01:00Z</dcterms:created>
  <dcterms:modified xsi:type="dcterms:W3CDTF">2014-03-26T06:01:00Z</dcterms:modified>
</cp:coreProperties>
</file>