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5B3" w:rsidRDefault="00C875B3">
      <w:pPr>
        <w:numPr>
          <w:ilvl w:val="0"/>
          <w:numId w:val="1"/>
        </w:numPr>
        <w:tabs>
          <w:tab w:val="clear" w:pos="1429"/>
          <w:tab w:val="left" w:pos="284"/>
        </w:tabs>
        <w:ind w:left="0" w:firstLine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 O ÚČTOVNEJ JEDNOTKE</w:t>
      </w:r>
    </w:p>
    <w:p w:rsidR="00C875B3" w:rsidRDefault="00C875B3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a) Obchodné meno a sídlo spoločnosti</w:t>
      </w:r>
    </w:p>
    <w:p w:rsidR="00C875B3" w:rsidRDefault="00C875B3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</w:t>
      </w:r>
      <w:bookmarkStart w:id="0" w:name="ONAME2_END"/>
      <w:bookmarkEnd w:id="0"/>
      <w:r>
        <w:rPr>
          <w:rFonts w:ascii="Arial Narrow" w:hAnsi="Arial Narrow" w:cs="Arial Narrow"/>
          <w:sz w:val="22"/>
          <w:szCs w:val="22"/>
        </w:rPr>
        <w:tab/>
      </w:r>
      <w:r w:rsidR="00F84FE6">
        <w:rPr>
          <w:rFonts w:ascii="Arial Narrow" w:hAnsi="Arial Narrow" w:cs="Arial Narrow"/>
          <w:sz w:val="22"/>
          <w:szCs w:val="22"/>
        </w:rPr>
        <w:t xml:space="preserve">Byty – </w:t>
      </w:r>
      <w:proofErr w:type="spellStart"/>
      <w:r w:rsidR="00F84FE6">
        <w:rPr>
          <w:rFonts w:ascii="Arial Narrow" w:hAnsi="Arial Narrow" w:cs="Arial Narrow"/>
          <w:sz w:val="22"/>
          <w:szCs w:val="22"/>
        </w:rPr>
        <w:t>Molecová</w:t>
      </w:r>
      <w:proofErr w:type="spellEnd"/>
      <w:r w:rsidR="00F84FE6">
        <w:rPr>
          <w:rFonts w:ascii="Arial Narrow" w:hAnsi="Arial Narrow" w:cs="Arial Narrow"/>
          <w:sz w:val="22"/>
          <w:szCs w:val="22"/>
        </w:rPr>
        <w:t>- Gabčíkova, s.r.o.</w:t>
      </w:r>
    </w:p>
    <w:p w:rsidR="00C875B3" w:rsidRDefault="00C875B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Sídlo  </w:t>
      </w:r>
      <w:r w:rsidR="00F84FE6">
        <w:rPr>
          <w:rFonts w:ascii="Arial Narrow" w:hAnsi="Arial Narrow" w:cs="Arial Narrow"/>
          <w:sz w:val="22"/>
          <w:szCs w:val="22"/>
        </w:rPr>
        <w:t>Pezinská 1098, 901 01 Malacky</w:t>
      </w:r>
      <w:r>
        <w:rPr>
          <w:rFonts w:ascii="Arial Narrow" w:hAnsi="Arial Narrow" w:cs="Arial Narrow"/>
          <w:sz w:val="22"/>
          <w:szCs w:val="22"/>
        </w:rPr>
        <w:t xml:space="preserve">  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bookmarkStart w:id="1" w:name="ADRESA"/>
      <w:bookmarkStart w:id="2" w:name="ADRESA_END"/>
      <w:bookmarkEnd w:id="1"/>
      <w:bookmarkEnd w:id="2"/>
    </w:p>
    <w:p w:rsidR="00C875B3" w:rsidRDefault="00C875B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C875B3" w:rsidRDefault="00C875B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založená dňa</w:t>
      </w:r>
      <w:r w:rsidR="00F84FE6">
        <w:rPr>
          <w:rFonts w:ascii="Arial Narrow" w:hAnsi="Arial Narrow" w:cs="Arial Narrow"/>
          <w:sz w:val="22"/>
          <w:szCs w:val="22"/>
        </w:rPr>
        <w:t xml:space="preserve"> 07.08.2006</w:t>
      </w:r>
    </w:p>
    <w:p w:rsidR="00C875B3" w:rsidRDefault="00C875B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zapísaná do obchodného registra dňa</w:t>
      </w:r>
      <w:r w:rsidR="00F84FE6">
        <w:rPr>
          <w:rFonts w:ascii="Arial Narrow" w:hAnsi="Arial Narrow" w:cs="Arial Narrow"/>
          <w:sz w:val="22"/>
          <w:szCs w:val="22"/>
        </w:rPr>
        <w:t xml:space="preserve"> 20.09.2006,</w:t>
      </w:r>
    </w:p>
    <w:p w:rsidR="00C875B3" w:rsidRDefault="00C875B3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b) Hlavné činnosti spoločnosti</w:t>
      </w:r>
      <w:r w:rsidR="00F84FE6">
        <w:rPr>
          <w:rFonts w:ascii="Arial" w:hAnsi="Arial" w:cs="Arial"/>
          <w:b/>
          <w:bCs/>
          <w:sz w:val="22"/>
          <w:szCs w:val="22"/>
        </w:rPr>
        <w:t xml:space="preserve"> . stavebná výroba</w:t>
      </w:r>
      <w:r w:rsidR="00C16B7C">
        <w:rPr>
          <w:rFonts w:ascii="Arial" w:hAnsi="Arial" w:cs="Arial"/>
          <w:b/>
          <w:bCs/>
          <w:sz w:val="22"/>
          <w:szCs w:val="22"/>
        </w:rPr>
        <w:t xml:space="preserve">, prenájom </w:t>
      </w:r>
      <w:proofErr w:type="spellStart"/>
      <w:r w:rsidR="00C16B7C">
        <w:rPr>
          <w:rFonts w:ascii="Arial" w:hAnsi="Arial" w:cs="Arial"/>
          <w:b/>
          <w:bCs/>
          <w:sz w:val="22"/>
          <w:szCs w:val="22"/>
        </w:rPr>
        <w:t>nehnutelnosti</w:t>
      </w:r>
      <w:proofErr w:type="spellEnd"/>
    </w:p>
    <w:p w:rsidR="00C875B3" w:rsidRDefault="00F84FE6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</w:t>
      </w:r>
    </w:p>
    <w:p w:rsidR="00C875B3" w:rsidRDefault="00C875B3">
      <w:pPr>
        <w:tabs>
          <w:tab w:val="left" w:pos="2790"/>
        </w:tabs>
        <w:ind w:left="1080"/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pStyle w:val="TaxEdit2"/>
      </w:pPr>
      <w:r>
        <w:t>e) Právny dôvod na zostavenie účtovnej závierky</w:t>
      </w:r>
    </w:p>
    <w:p w:rsidR="00C875B3" w:rsidRDefault="00C875B3">
      <w:pPr>
        <w:pStyle w:val="TaxEdit"/>
        <w:numPr>
          <w:ilvl w:val="0"/>
          <w:numId w:val="0"/>
        </w:numPr>
        <w:ind w:left="284"/>
      </w:pPr>
    </w:p>
    <w:p w:rsidR="00C875B3" w:rsidRDefault="00C875B3" w:rsidP="00934458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</w:rPr>
        <w:t>riadna</w:t>
      </w:r>
      <w:r>
        <w:rPr>
          <w:rFonts w:ascii="Arial Narrow" w:hAnsi="Arial Narrow" w:cs="Arial Narrow"/>
          <w:b w:val="0"/>
          <w:bCs w:val="0"/>
        </w:rPr>
        <w:t xml:space="preserve"> podľa § 17 ods. 6 Zákona 431/2002 Z. z. o účtovníctve  za obdobie </w:t>
      </w:r>
      <w:r w:rsidR="00E01631">
        <w:rPr>
          <w:rFonts w:ascii="Arial Narrow" w:hAnsi="Arial Narrow" w:cs="Arial Narrow"/>
          <w:b w:val="0"/>
          <w:bCs w:val="0"/>
        </w:rPr>
        <w:t>od 01.01.2013 do 31.12.2013</w:t>
      </w:r>
      <w:r>
        <w:rPr>
          <w:rFonts w:ascii="Arial Narrow" w:hAnsi="Arial Narrow" w:cs="Arial Narrow"/>
          <w:b w:val="0"/>
          <w:bCs w:val="0"/>
        </w:rPr>
        <w:t>.</w:t>
      </w:r>
    </w:p>
    <w:p w:rsidR="00934458" w:rsidRDefault="00934458" w:rsidP="00934458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</w:rPr>
      </w:pPr>
    </w:p>
    <w:p w:rsidR="00C875B3" w:rsidRDefault="00C875B3">
      <w:pPr>
        <w:pStyle w:val="TaxEdit2"/>
      </w:pPr>
      <w:r>
        <w:t>f) Dátum schválenia účtovnej závierky za predchádzajúce účtovné obdobie</w:t>
      </w:r>
    </w:p>
    <w:p w:rsidR="00C875B3" w:rsidRDefault="00C875B3">
      <w:pPr>
        <w:pStyle w:val="TaxEdit2"/>
        <w:rPr>
          <w:rFonts w:ascii="Arial Narrow" w:hAnsi="Arial Narrow" w:cs="Arial Narrow"/>
        </w:rPr>
      </w:pPr>
    </w:p>
    <w:p w:rsidR="00C875B3" w:rsidRDefault="00C875B3">
      <w:pPr>
        <w:pStyle w:val="TaxEdit2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 xml:space="preserve"> Účtovná závierka spoločnosti  za predchádzajúce účtovné obdobie</w:t>
      </w:r>
      <w:r w:rsidR="00C318C4">
        <w:rPr>
          <w:rFonts w:ascii="Arial Narrow" w:hAnsi="Arial Narrow" w:cs="Arial Narrow"/>
          <w:b w:val="0"/>
          <w:bCs w:val="0"/>
        </w:rPr>
        <w:t xml:space="preserve"> </w:t>
      </w:r>
      <w:r w:rsidR="00E01631">
        <w:rPr>
          <w:rFonts w:ascii="Arial Narrow" w:hAnsi="Arial Narrow" w:cs="Arial Narrow"/>
          <w:b w:val="0"/>
          <w:bCs w:val="0"/>
        </w:rPr>
        <w:t>ne</w:t>
      </w:r>
      <w:r>
        <w:rPr>
          <w:rFonts w:ascii="Arial Narrow" w:hAnsi="Arial Narrow" w:cs="Arial Narrow"/>
          <w:b w:val="0"/>
          <w:bCs w:val="0"/>
        </w:rPr>
        <w:t xml:space="preserve">bola schválená </w:t>
      </w:r>
    </w:p>
    <w:p w:rsidR="00C875B3" w:rsidRDefault="00C875B3">
      <w:pPr>
        <w:rPr>
          <w:rFonts w:ascii="Arial Narrow" w:hAnsi="Arial Narrow" w:cs="Arial Narrow"/>
          <w:sz w:val="22"/>
          <w:szCs w:val="22"/>
        </w:rPr>
      </w:pPr>
    </w:p>
    <w:p w:rsidR="00C875B3" w:rsidRDefault="00C875B3">
      <w:pPr>
        <w:pStyle w:val="TaxEdit"/>
        <w:numPr>
          <w:ilvl w:val="0"/>
          <w:numId w:val="0"/>
        </w:numPr>
        <w:ind w:left="284" w:hanging="284"/>
      </w:pPr>
    </w:p>
    <w:p w:rsidR="00C875B3" w:rsidRDefault="00C875B3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INFORMÁCIE O ÚČTOVNÝCH ZÁSADÁCH A ÚČTOVNÝCH METÓDACH</w:t>
      </w:r>
    </w:p>
    <w:p w:rsidR="00C875B3" w:rsidRDefault="00C875B3">
      <w:pPr>
        <w:ind w:left="360"/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Východiská pre zostavenie účtovnej závierky</w:t>
      </w:r>
    </w:p>
    <w:p w:rsidR="00C875B3" w:rsidRDefault="00C875B3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závierka bola zostavená za predpokladu nepretržitého trvania spoločnosti </w:t>
      </w:r>
      <w:r>
        <w:rPr>
          <w:rFonts w:ascii="Arial Narrow" w:hAnsi="Arial Narrow" w:cs="Arial Narrow"/>
          <w:b/>
          <w:bCs/>
          <w:sz w:val="22"/>
          <w:szCs w:val="22"/>
        </w:rPr>
        <w:t>áno</w:t>
      </w:r>
    </w:p>
    <w:p w:rsidR="00C875B3" w:rsidRDefault="00C875B3">
      <w:pPr>
        <w:ind w:left="1080"/>
        <w:rPr>
          <w:rFonts w:ascii="Arial Narrow" w:hAnsi="Arial Narrow" w:cs="Arial Narrow"/>
          <w:sz w:val="22"/>
          <w:szCs w:val="22"/>
        </w:rPr>
      </w:pPr>
    </w:p>
    <w:p w:rsidR="00C875B3" w:rsidRDefault="00C875B3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</w:rPr>
      </w:pPr>
      <w:r>
        <w:rPr>
          <w:i w:val="0"/>
          <w:iCs w:val="0"/>
        </w:rPr>
        <w:t>spôsob oceňovania jednotlivých zložiek majetku a záväzkov v členení na:</w:t>
      </w:r>
    </w:p>
    <w:p w:rsidR="00C875B3" w:rsidRDefault="00C875B3">
      <w:pPr>
        <w:pStyle w:val="TaxEdit"/>
        <w:numPr>
          <w:ilvl w:val="0"/>
          <w:numId w:val="0"/>
        </w:numPr>
        <w:ind w:left="284" w:hanging="284"/>
      </w:pPr>
    </w:p>
    <w:p w:rsidR="00C875B3" w:rsidRDefault="00C875B3">
      <w:pPr>
        <w:pStyle w:val="Styl4"/>
        <w:rPr>
          <w:sz w:val="22"/>
          <w:szCs w:val="22"/>
        </w:rPr>
      </w:pPr>
      <w:r>
        <w:rPr>
          <w:sz w:val="22"/>
          <w:szCs w:val="22"/>
        </w:rPr>
        <w:t xml:space="preserve">dlhodobý nehmotnÝ majetok </w:t>
      </w:r>
    </w:p>
    <w:p w:rsidR="00C875B3" w:rsidRDefault="00C875B3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kúpou je oceňovaný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>,  ktorá zahrňuje cenu obstarania a náklady súvisiace s obstaraním ...........................................</w:t>
      </w:r>
    </w:p>
    <w:p w:rsidR="00C875B3" w:rsidRDefault="00C875B3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vlastnou činnosťou je oceňovaný </w:t>
      </w:r>
    </w:p>
    <w:p w:rsidR="00C875B3" w:rsidRDefault="00C875B3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</w:t>
      </w:r>
      <w:r>
        <w:rPr>
          <w:rFonts w:ascii="Arial Narrow" w:hAnsi="Arial Narrow" w:cs="Arial Narrow"/>
          <w:b/>
          <w:bCs/>
          <w:sz w:val="22"/>
          <w:szCs w:val="22"/>
        </w:rPr>
        <w:t>vlastnými nákladmi</w:t>
      </w:r>
    </w:p>
    <w:p w:rsidR="00C875B3" w:rsidRDefault="00C875B3">
      <w:pPr>
        <w:ind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reprodukčnou obstarávacou cenou </w:t>
      </w:r>
      <w:r>
        <w:rPr>
          <w:rFonts w:ascii="Arial Narrow" w:hAnsi="Arial Narrow" w:cs="Arial Narrow"/>
          <w:sz w:val="22"/>
          <w:szCs w:val="22"/>
        </w:rPr>
        <w:t>(vlastné náklady sú vyššie ako reprodukčná obstarávacia cena)</w:t>
      </w:r>
    </w:p>
    <w:p w:rsidR="00C875B3" w:rsidRDefault="00C875B3">
      <w:pPr>
        <w:numPr>
          <w:ilvl w:val="0"/>
          <w:numId w:val="4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obstaraný iným spôsobom je oceňovaný</w:t>
      </w:r>
    </w:p>
    <w:p w:rsidR="00C875B3" w:rsidRDefault="00C875B3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</w:t>
      </w:r>
      <w:r>
        <w:rPr>
          <w:rFonts w:ascii="Arial Narrow" w:hAnsi="Arial Narrow" w:cs="Arial Narrow"/>
          <w:b/>
          <w:bCs/>
          <w:sz w:val="22"/>
          <w:szCs w:val="22"/>
        </w:rPr>
        <w:tab/>
        <w:t>reprodukčnou obstarávacou cenou</w:t>
      </w:r>
      <w:r>
        <w:rPr>
          <w:rFonts w:ascii="Arial Narrow" w:hAnsi="Arial Narrow" w:cs="Arial Narrow"/>
          <w:b/>
          <w:bCs/>
          <w:sz w:val="22"/>
          <w:szCs w:val="22"/>
        </w:rPr>
        <w:tab/>
      </w:r>
    </w:p>
    <w:p w:rsidR="00C875B3" w:rsidRDefault="00C875B3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 inak:</w:t>
      </w:r>
    </w:p>
    <w:p w:rsidR="00C875B3" w:rsidRDefault="00C875B3">
      <w:pPr>
        <w:pStyle w:val="Styl4"/>
        <w:rPr>
          <w:sz w:val="22"/>
          <w:szCs w:val="22"/>
        </w:rPr>
      </w:pPr>
      <w:r>
        <w:rPr>
          <w:sz w:val="22"/>
          <w:szCs w:val="22"/>
        </w:rPr>
        <w:t>dlhodobý hmotný majetok</w:t>
      </w:r>
    </w:p>
    <w:p w:rsidR="00C875B3" w:rsidRDefault="00C875B3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kúpou je oceňovaný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>,  ktorá zahrňuje cenu obstarania a náklady súvisiace s obstaraním ...........................................</w:t>
      </w:r>
    </w:p>
    <w:p w:rsidR="00C875B3" w:rsidRDefault="00C875B3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obstaraný vlastnou činnosťou je oceňovaný</w:t>
      </w:r>
    </w:p>
    <w:p w:rsidR="00C875B3" w:rsidRDefault="00C875B3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</w:t>
      </w:r>
      <w:r>
        <w:rPr>
          <w:rFonts w:ascii="Arial Narrow" w:hAnsi="Arial Narrow" w:cs="Arial Narrow"/>
          <w:b/>
          <w:bCs/>
          <w:sz w:val="22"/>
          <w:szCs w:val="22"/>
        </w:rPr>
        <w:t>vlastnými nákladmi</w:t>
      </w:r>
    </w:p>
    <w:p w:rsidR="00C875B3" w:rsidRDefault="00C875B3">
      <w:pPr>
        <w:ind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reprodukčnou obstarávacou cenou </w:t>
      </w:r>
      <w:r>
        <w:rPr>
          <w:rFonts w:ascii="Arial Narrow" w:hAnsi="Arial Narrow" w:cs="Arial Narrow"/>
          <w:sz w:val="22"/>
          <w:szCs w:val="22"/>
        </w:rPr>
        <w:t>(vlastné náklady sú vyššie ako reprodukčná obstarávacia cena)</w:t>
      </w:r>
    </w:p>
    <w:p w:rsidR="00C875B3" w:rsidRDefault="00C875B3">
      <w:pPr>
        <w:numPr>
          <w:ilvl w:val="0"/>
          <w:numId w:val="4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obstaraný iným spôsobom je oceňovaný</w:t>
      </w:r>
    </w:p>
    <w:p w:rsidR="00C875B3" w:rsidRDefault="00C875B3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reprodukčnou obstarávacou cenou</w:t>
      </w:r>
      <w:r>
        <w:rPr>
          <w:rFonts w:ascii="Arial Narrow" w:hAnsi="Arial Narrow" w:cs="Arial Narrow"/>
          <w:b/>
          <w:bCs/>
          <w:sz w:val="22"/>
          <w:szCs w:val="22"/>
        </w:rPr>
        <w:tab/>
      </w:r>
    </w:p>
    <w:p w:rsidR="00C875B3" w:rsidRDefault="00C875B3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inak:</w:t>
      </w:r>
    </w:p>
    <w:p w:rsidR="00C875B3" w:rsidRDefault="00C875B3">
      <w:pPr>
        <w:rPr>
          <w:rFonts w:ascii="Arial Narrow" w:hAnsi="Arial Narrow" w:cs="Arial Narrow"/>
          <w:sz w:val="22"/>
          <w:szCs w:val="22"/>
        </w:rPr>
      </w:pPr>
    </w:p>
    <w:p w:rsidR="00C875B3" w:rsidRDefault="00C875B3">
      <w:pPr>
        <w:pStyle w:val="Styl4"/>
        <w:rPr>
          <w:sz w:val="22"/>
          <w:szCs w:val="22"/>
        </w:rPr>
      </w:pPr>
      <w:r>
        <w:rPr>
          <w:sz w:val="22"/>
          <w:szCs w:val="22"/>
        </w:rPr>
        <w:t>Zásoby</w:t>
      </w:r>
    </w:p>
    <w:p w:rsidR="00C875B3" w:rsidRDefault="00C875B3">
      <w:pPr>
        <w:numPr>
          <w:ilvl w:val="0"/>
          <w:numId w:val="2"/>
        </w:numPr>
        <w:tabs>
          <w:tab w:val="clear" w:pos="2700"/>
          <w:tab w:val="num" w:pos="360"/>
        </w:tabs>
        <w:ind w:left="360" w:hanging="7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obstarané kúpou sú oceňované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>,  ktorá zahrňuje cenu obstarania a náklady súvisiace s obstaraním ...........................................</w:t>
      </w:r>
    </w:p>
    <w:p w:rsidR="00C875B3" w:rsidRDefault="00C875B3">
      <w:pPr>
        <w:numPr>
          <w:ilvl w:val="0"/>
          <w:numId w:val="2"/>
        </w:numPr>
        <w:tabs>
          <w:tab w:val="clear" w:pos="2700"/>
          <w:tab w:val="num" w:pos="360"/>
        </w:tabs>
        <w:ind w:left="360" w:hanging="7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obstarané vlastnou činnosťou sú oceňované </w:t>
      </w:r>
    </w:p>
    <w:p w:rsidR="00C875B3" w:rsidRDefault="00C875B3">
      <w:pPr>
        <w:ind w:hanging="7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</w:t>
      </w:r>
      <w:r>
        <w:rPr>
          <w:rFonts w:ascii="Arial Narrow" w:hAnsi="Arial Narrow" w:cs="Arial Narrow"/>
          <w:b/>
          <w:bCs/>
          <w:sz w:val="22"/>
          <w:szCs w:val="22"/>
        </w:rPr>
        <w:t>vlastnými nákladmi</w:t>
      </w:r>
    </w:p>
    <w:p w:rsidR="00C875B3" w:rsidRDefault="00C875B3">
      <w:pPr>
        <w:ind w:hanging="7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ab/>
      </w:r>
      <w:r>
        <w:rPr>
          <w:rFonts w:ascii="Arial Narrow" w:hAnsi="Arial Narrow" w:cs="Arial Narrow"/>
          <w:b/>
          <w:bCs/>
          <w:sz w:val="22"/>
          <w:szCs w:val="22"/>
        </w:rPr>
        <w:tab/>
        <w:t>- priamymi nákladmi vynaloženými na výrobu alebo inú činnosť</w:t>
      </w:r>
    </w:p>
    <w:p w:rsidR="00C875B3" w:rsidRDefault="00C875B3">
      <w:pPr>
        <w:ind w:hanging="7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ab/>
      </w:r>
      <w:r>
        <w:rPr>
          <w:rFonts w:ascii="Arial Narrow" w:hAnsi="Arial Narrow" w:cs="Arial Narrow"/>
          <w:b/>
          <w:bCs/>
          <w:sz w:val="22"/>
          <w:szCs w:val="22"/>
        </w:rPr>
        <w:tab/>
        <w:t xml:space="preserve">- aj časťou nepriamych nákladov, ktorá sa vzťahuje na výrobu alebo inú činnosť </w:t>
      </w:r>
    </w:p>
    <w:p w:rsidR="00C875B3" w:rsidRDefault="00C875B3">
      <w:pPr>
        <w:numPr>
          <w:ilvl w:val="0"/>
          <w:numId w:val="4"/>
        </w:numPr>
        <w:tabs>
          <w:tab w:val="clear" w:pos="2700"/>
        </w:tabs>
        <w:ind w:left="284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úbytok zásob bol oceňovaný</w:t>
      </w:r>
    </w:p>
    <w:p w:rsidR="00C875B3" w:rsidRDefault="00C875B3">
      <w:pPr>
        <w:ind w:left="720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- váženým aritmetickým priemerom </w:t>
      </w:r>
    </w:p>
    <w:p w:rsidR="00C875B3" w:rsidRDefault="00C875B3">
      <w:pPr>
        <w:ind w:left="720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- metódou FIFO</w:t>
      </w:r>
    </w:p>
    <w:p w:rsidR="00C875B3" w:rsidRDefault="00C875B3">
      <w:pPr>
        <w:pStyle w:val="Styl4"/>
        <w:rPr>
          <w:sz w:val="22"/>
          <w:szCs w:val="22"/>
        </w:rPr>
      </w:pPr>
      <w:r>
        <w:rPr>
          <w:sz w:val="22"/>
          <w:szCs w:val="22"/>
        </w:rPr>
        <w:t>Pohľadávky</w:t>
      </w:r>
    </w:p>
    <w:p w:rsidR="00C875B3" w:rsidRDefault="00C875B3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Pohľadávky sa pri ich vzniku oceňujú menovitou hodnotou. Postúpené pohľadávky a pohľadávky nadobudnuté vkladom do základného imania sa oceňujú obstarávacou cenou.</w:t>
      </w:r>
    </w:p>
    <w:p w:rsidR="00C875B3" w:rsidRDefault="00C875B3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 xml:space="preserve">Peňažné prostriedky a ceniny </w:t>
      </w:r>
    </w:p>
    <w:p w:rsidR="00C875B3" w:rsidRDefault="00C875B3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Peňažné prostriedky a ceniny sa oceňujú ich menovitou hodnotou. </w:t>
      </w:r>
    </w:p>
    <w:p w:rsidR="00C875B3" w:rsidRDefault="00C875B3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Náklady budúcich období a príjmy budúcich období</w:t>
      </w:r>
    </w:p>
    <w:p w:rsidR="00C875B3" w:rsidRDefault="00C875B3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Náklady budúcich období sa vykazujú vo výške, ktorá je potrebná na dodržanie zásady vecnej a časovej súvislosti s účtovným obdobím.</w:t>
      </w:r>
    </w:p>
    <w:p w:rsidR="00C875B3" w:rsidRDefault="00C875B3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Výdavky budúcich období a výnosy budúcich období</w:t>
      </w:r>
    </w:p>
    <w:p w:rsidR="00C875B3" w:rsidRDefault="00C875B3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Výdavky budúcich období a výnosy budúcich období sa vykazujú vo výške, ktorá je potrebná na dodržanie zásady vecnej a časovej súvislosti s účtovným obdobím.</w:t>
      </w:r>
    </w:p>
    <w:p w:rsidR="00C875B3" w:rsidRDefault="00C875B3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Záväzky</w:t>
      </w:r>
    </w:p>
    <w:p w:rsidR="00C875B3" w:rsidRDefault="00C875B3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Záväzky sa pri ich vzniku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C875B3" w:rsidRDefault="00C875B3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Cudzia mena</w:t>
      </w:r>
    </w:p>
    <w:p w:rsidR="00C875B3" w:rsidRDefault="00C875B3">
      <w:pPr>
        <w:pStyle w:val="Zkladntext"/>
        <w:tabs>
          <w:tab w:val="left" w:pos="284"/>
        </w:tabs>
        <w:ind w:left="284"/>
        <w:rPr>
          <w:sz w:val="22"/>
          <w:szCs w:val="22"/>
        </w:rPr>
      </w:pPr>
      <w:r>
        <w:rPr>
          <w:sz w:val="22"/>
          <w:szCs w:val="22"/>
        </w:rPr>
        <w:t xml:space="preserve">Majetok a záväzky evidované v cudzej mene sa prepočítavajú na </w:t>
      </w:r>
      <w:r w:rsidR="00086FE1">
        <w:rPr>
          <w:sz w:val="22"/>
          <w:szCs w:val="22"/>
        </w:rPr>
        <w:t>euro referenčným kurzom ECB.</w:t>
      </w:r>
    </w:p>
    <w:p w:rsidR="00C875B3" w:rsidRDefault="00C875B3">
      <w:pPr>
        <w:rPr>
          <w:rFonts w:ascii="Arial Narrow" w:hAnsi="Arial Narrow" w:cs="Arial Narrow"/>
          <w:sz w:val="22"/>
          <w:szCs w:val="22"/>
        </w:rPr>
      </w:pPr>
    </w:p>
    <w:p w:rsidR="00C875B3" w:rsidRDefault="00C875B3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Tvorba odpisového plánu pre dlhodobý majetok</w:t>
      </w:r>
    </w:p>
    <w:p w:rsidR="00C875B3" w:rsidRDefault="00C875B3">
      <w:pPr>
        <w:ind w:left="1080"/>
        <w:rPr>
          <w:rFonts w:ascii="Arial Narrow" w:hAnsi="Arial Narrow" w:cs="Arial Narrow"/>
          <w:sz w:val="22"/>
          <w:szCs w:val="22"/>
        </w:rPr>
      </w:pPr>
    </w:p>
    <w:p w:rsidR="00C875B3" w:rsidRDefault="00C875B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odpisuje DHM s ohľadom na opotrebovanie zodpovedajúce bežným podmienkam jeho používania. </w:t>
      </w:r>
    </w:p>
    <w:p w:rsidR="00C875B3" w:rsidRDefault="00C875B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tvorí odpisový plán dlhodobého hmotného majetku v súlade s daňovými odpismi </w:t>
      </w: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:rsidR="00C875B3" w:rsidRDefault="00C875B3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F. INFORMÁCIE O ÚDAJOCH NA STRANE AKTÍV SÚVAHY</w:t>
      </w: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pStyle w:val="TaxEdit"/>
        <w:numPr>
          <w:ilvl w:val="0"/>
          <w:numId w:val="0"/>
        </w:numPr>
        <w:ind w:left="284" w:hanging="284"/>
      </w:pPr>
      <w:r>
        <w:t>Informácie k časti F. písm. a) o dlhodobom hmotnom majetku</w:t>
      </w:r>
    </w:p>
    <w:p w:rsidR="00C875B3" w:rsidRDefault="00C875B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C875B3" w:rsidRDefault="00C875B3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C875B3" w:rsidRPr="00DA4CD5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C875B3" w:rsidRPr="00DA4CD5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C875B3" w:rsidRPr="00DA4CD5">
        <w:trPr>
          <w:cantSplit/>
          <w:trHeight w:val="241"/>
        </w:trPr>
        <w:tc>
          <w:tcPr>
            <w:tcW w:w="183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C875B3" w:rsidRPr="00DA4CD5" w:rsidRDefault="00A4284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85 427</w:t>
            </w:r>
          </w:p>
        </w:tc>
        <w:tc>
          <w:tcPr>
            <w:tcW w:w="855" w:type="dxa"/>
            <w:vAlign w:val="center"/>
          </w:tcPr>
          <w:p w:rsidR="00C875B3" w:rsidRPr="00DA4CD5" w:rsidRDefault="002B25B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358 106</w:t>
            </w: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667556" w:rsidP="006675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443 533</w:t>
            </w: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C875B3" w:rsidRPr="00DA4CD5" w:rsidRDefault="002B25B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27 408</w:t>
            </w:r>
          </w:p>
        </w:tc>
        <w:tc>
          <w:tcPr>
            <w:tcW w:w="855" w:type="dxa"/>
            <w:vAlign w:val="center"/>
          </w:tcPr>
          <w:p w:rsidR="00C875B3" w:rsidRPr="00DA4CD5" w:rsidRDefault="006675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44 927</w:t>
            </w: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6675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72 335</w:t>
            </w: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C875B3" w:rsidRPr="00DA4CD5" w:rsidRDefault="002B25B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58 020</w:t>
            </w:r>
          </w:p>
        </w:tc>
        <w:tc>
          <w:tcPr>
            <w:tcW w:w="855" w:type="dxa"/>
            <w:vAlign w:val="center"/>
          </w:tcPr>
          <w:p w:rsidR="00C875B3" w:rsidRPr="00DA4CD5" w:rsidRDefault="006675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313 179</w:t>
            </w: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6675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371 198</w:t>
            </w: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>Stav na začiatku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875B3" w:rsidRPr="00DA4CD5" w:rsidRDefault="002D5A3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30 199</w:t>
            </w: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2D5A3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30 199</w:t>
            </w: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875B3" w:rsidRPr="00DA4CD5" w:rsidRDefault="002D5A3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53 858</w:t>
            </w: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2D5A3C" w:rsidP="002D5A3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53 858</w:t>
            </w: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875B3" w:rsidRPr="00DA4CD5" w:rsidRDefault="002D5A3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44 927</w:t>
            </w: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2D5A3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44 927</w:t>
            </w: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875B3" w:rsidRPr="00DA4CD5" w:rsidRDefault="002D5A3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39 130</w:t>
            </w: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2D5A3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39 130</w:t>
            </w:r>
          </w:p>
        </w:tc>
      </w:tr>
      <w:tr w:rsidR="00C875B3" w:rsidRPr="00DA4CD5">
        <w:trPr>
          <w:cantSplit/>
          <w:trHeight w:val="341"/>
        </w:trPr>
        <w:tc>
          <w:tcPr>
            <w:tcW w:w="1832" w:type="dxa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C875B3" w:rsidRPr="00DA4CD5" w:rsidRDefault="002D5A3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85 427</w:t>
            </w:r>
          </w:p>
        </w:tc>
        <w:tc>
          <w:tcPr>
            <w:tcW w:w="855" w:type="dxa"/>
            <w:vAlign w:val="center"/>
          </w:tcPr>
          <w:p w:rsidR="00C875B3" w:rsidRPr="00DA4CD5" w:rsidRDefault="002D5A3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327 907</w:t>
            </w: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600DA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413 334</w:t>
            </w: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C875B3" w:rsidRPr="00DA4CD5" w:rsidRDefault="002D5A3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58 020</w:t>
            </w: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C875B3" w:rsidRPr="00DA4CD5" w:rsidRDefault="00600DAC" w:rsidP="00600DA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274 049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C875B3" w:rsidRPr="00DA4CD5" w:rsidRDefault="00600DAC" w:rsidP="00600DA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332 069</w:t>
            </w:r>
          </w:p>
        </w:tc>
      </w:tr>
    </w:tbl>
    <w:p w:rsidR="00C875B3" w:rsidRDefault="00C875B3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C875B3" w:rsidRDefault="00C875B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C875B3" w:rsidRDefault="00C875B3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C875B3" w:rsidRPr="00DA4CD5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C875B3" w:rsidRPr="00DA4CD5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C875B3" w:rsidRPr="00DA4CD5">
        <w:trPr>
          <w:cantSplit/>
          <w:trHeight w:val="241"/>
        </w:trPr>
        <w:tc>
          <w:tcPr>
            <w:tcW w:w="183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C875B3" w:rsidRPr="00DA4CD5" w:rsidRDefault="00600DA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105 230</w:t>
            </w:r>
          </w:p>
        </w:tc>
        <w:tc>
          <w:tcPr>
            <w:tcW w:w="855" w:type="dxa"/>
            <w:vAlign w:val="center"/>
          </w:tcPr>
          <w:p w:rsidR="00C875B3" w:rsidRPr="00DA4CD5" w:rsidRDefault="00600DA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358 106</w:t>
            </w: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600DAC" w:rsidP="00600DA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463 336</w:t>
            </w: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C875B3" w:rsidRPr="00DA4CD5" w:rsidRDefault="00600DA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19 803</w:t>
            </w:r>
          </w:p>
        </w:tc>
        <w:tc>
          <w:tcPr>
            <w:tcW w:w="85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600DA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19 803</w:t>
            </w: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C875B3" w:rsidRPr="00DA4CD5" w:rsidRDefault="00600DA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85 427</w:t>
            </w:r>
          </w:p>
        </w:tc>
        <w:tc>
          <w:tcPr>
            <w:tcW w:w="855" w:type="dxa"/>
            <w:vAlign w:val="center"/>
          </w:tcPr>
          <w:p w:rsidR="00C875B3" w:rsidRPr="00DA4CD5" w:rsidRDefault="00600DA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358 106</w:t>
            </w: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600DA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443 533</w:t>
            </w: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875B3" w:rsidRPr="00DA4CD5" w:rsidRDefault="00600DA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12 292</w:t>
            </w: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600DA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12 292</w:t>
            </w: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875B3" w:rsidRPr="00DA4CD5" w:rsidRDefault="00600DA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17 907</w:t>
            </w: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600DA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17 907</w:t>
            </w: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875B3" w:rsidRPr="00DA4CD5" w:rsidRDefault="00600DA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30 199</w:t>
            </w: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600DA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30 199</w:t>
            </w:r>
          </w:p>
        </w:tc>
      </w:tr>
      <w:tr w:rsidR="00C875B3" w:rsidRPr="00DA4CD5">
        <w:trPr>
          <w:cantSplit/>
          <w:trHeight w:val="341"/>
        </w:trPr>
        <w:tc>
          <w:tcPr>
            <w:tcW w:w="1832" w:type="dxa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>Stav na začiatku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C875B3" w:rsidRPr="00DA4CD5" w:rsidRDefault="00600DA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105 230</w:t>
            </w:r>
          </w:p>
        </w:tc>
        <w:tc>
          <w:tcPr>
            <w:tcW w:w="855" w:type="dxa"/>
            <w:vAlign w:val="center"/>
          </w:tcPr>
          <w:p w:rsidR="00C875B3" w:rsidRPr="00DA4CD5" w:rsidRDefault="00600DA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345 814</w:t>
            </w: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600DA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451 044</w:t>
            </w: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C875B3" w:rsidRPr="00DA4CD5" w:rsidRDefault="00600DA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85 427</w:t>
            </w: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C875B3" w:rsidRPr="00DA4CD5" w:rsidRDefault="00600DA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327 907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C875B3" w:rsidRPr="00DA4CD5" w:rsidRDefault="00600DA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413 334</w:t>
            </w:r>
          </w:p>
        </w:tc>
      </w:tr>
    </w:tbl>
    <w:p w:rsidR="00C875B3" w:rsidRDefault="00C875B3">
      <w:pPr>
        <w:ind w:left="72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934458" w:rsidRPr="00CC559C" w:rsidRDefault="00934458" w:rsidP="00934458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i/>
          <w:sz w:val="18"/>
          <w:szCs w:val="18"/>
        </w:rPr>
      </w:pPr>
    </w:p>
    <w:p w:rsidR="00934458" w:rsidRDefault="00934458" w:rsidP="00934458">
      <w:pPr>
        <w:pStyle w:val="TaxEdit"/>
        <w:numPr>
          <w:ilvl w:val="0"/>
          <w:numId w:val="0"/>
        </w:numPr>
        <w:ind w:left="284" w:hanging="284"/>
      </w:pPr>
      <w:r>
        <w:t>Informácie k časti F. písm. o) o   zásobách</w:t>
      </w: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C875B3" w:rsidRPr="00DA4CD5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Nehnuteľnosť na predaj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</w:t>
            </w:r>
          </w:p>
        </w:tc>
      </w:tr>
      <w:tr w:rsidR="00C875B3" w:rsidRPr="00DA4CD5">
        <w:trPr>
          <w:trHeight w:val="423"/>
        </w:trPr>
        <w:tc>
          <w:tcPr>
            <w:tcW w:w="4890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Náklady na obstarávanie nehnuteľnosti na predaj za účtovné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obdobie</w:t>
            </w:r>
          </w:p>
        </w:tc>
        <w:tc>
          <w:tcPr>
            <w:tcW w:w="4961" w:type="dxa"/>
            <w:vAlign w:val="center"/>
          </w:tcPr>
          <w:p w:rsidR="00C875B3" w:rsidRPr="00DA4CD5" w:rsidRDefault="00600DA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700239" w:rsidRPr="00DA4CD5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700239" w:rsidRPr="00DA4CD5" w:rsidRDefault="00700239" w:rsidP="00700239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 xml:space="preserve">Náklady na obstarávanie nehnuteľnosti na predaj </w:t>
            </w:r>
            <w:r>
              <w:rPr>
                <w:rFonts w:ascii="Arial Narrow" w:hAnsi="Arial Narrow" w:cs="Arial Narrow"/>
                <w:sz w:val="18"/>
                <w:szCs w:val="18"/>
              </w:rPr>
              <w:t>na začiatku  účtovného obdobia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700239" w:rsidRPr="00DA4CD5" w:rsidRDefault="00700239" w:rsidP="0070023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1477 199</w:t>
            </w:r>
          </w:p>
        </w:tc>
      </w:tr>
      <w:tr w:rsidR="00700239" w:rsidRPr="00DA4CD5" w:rsidTr="00700239">
        <w:trPr>
          <w:trHeight w:val="503"/>
        </w:trPr>
        <w:tc>
          <w:tcPr>
            <w:tcW w:w="489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00239" w:rsidRPr="00DA4CD5" w:rsidRDefault="00700239" w:rsidP="00AE128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Náklady na obstarávanie nehnuteľnosti na predaj za účtovné</w:t>
            </w:r>
          </w:p>
          <w:p w:rsidR="00700239" w:rsidRPr="00DA4CD5" w:rsidRDefault="00700239" w:rsidP="00AE128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obdobie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00239" w:rsidRPr="00DA4CD5" w:rsidRDefault="00700239" w:rsidP="0070023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873 213</w:t>
            </w:r>
          </w:p>
        </w:tc>
      </w:tr>
    </w:tbl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p w:rsidR="00934458" w:rsidRDefault="00934458">
      <w:pPr>
        <w:rPr>
          <w:rFonts w:ascii="Arial" w:hAnsi="Arial" w:cs="Arial"/>
          <w:b/>
          <w:bCs/>
          <w:sz w:val="22"/>
          <w:szCs w:val="22"/>
        </w:rPr>
      </w:pPr>
    </w:p>
    <w:p w:rsidR="00C875B3" w:rsidRDefault="00C875B3">
      <w:pPr>
        <w:pStyle w:val="TaxEdit"/>
        <w:numPr>
          <w:ilvl w:val="0"/>
          <w:numId w:val="0"/>
        </w:numPr>
      </w:pPr>
      <w:r>
        <w:t>Informácie k časti F. písm. q) o zákazkovej výrobe a o zákazkovej výstavbe nehnuteľnosti určenej na predaj</w:t>
      </w:r>
    </w:p>
    <w:p w:rsidR="00700239" w:rsidRDefault="00700239">
      <w:pPr>
        <w:pStyle w:val="TaxEdit"/>
        <w:numPr>
          <w:ilvl w:val="0"/>
          <w:numId w:val="0"/>
        </w:numPr>
      </w:pPr>
    </w:p>
    <w:p w:rsidR="00C875B3" w:rsidRDefault="00C875B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8"/>
      </w:tblGrid>
      <w:tr w:rsidR="00C875B3" w:rsidRPr="00DA4CD5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zákazkovej výroby až do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konca bežného účtovného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C875B3" w:rsidRPr="00DA4CD5">
        <w:trPr>
          <w:trHeight w:val="423"/>
        </w:trPr>
        <w:tc>
          <w:tcPr>
            <w:tcW w:w="347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C875B3" w:rsidRPr="00DA4CD5">
        <w:trPr>
          <w:trHeight w:val="423"/>
        </w:trPr>
        <w:tc>
          <w:tcPr>
            <w:tcW w:w="3472" w:type="dxa"/>
            <w:vAlign w:val="center"/>
          </w:tcPr>
          <w:p w:rsidR="00C875B3" w:rsidRPr="00DA4CD5" w:rsidRDefault="00C875B3" w:rsidP="00700239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Výnosy z</w:t>
            </w:r>
            <w:r w:rsidR="00700239">
              <w:rPr>
                <w:rFonts w:ascii="Arial Narrow" w:hAnsi="Arial Narrow" w:cs="Arial Narrow"/>
                <w:sz w:val="18"/>
                <w:szCs w:val="18"/>
              </w:rPr>
              <w:t> </w:t>
            </w:r>
            <w:proofErr w:type="spellStart"/>
            <w:r w:rsidR="00700239">
              <w:rPr>
                <w:rFonts w:ascii="Arial Narrow" w:hAnsi="Arial Narrow" w:cs="Arial Narrow"/>
                <w:sz w:val="18"/>
                <w:szCs w:val="18"/>
              </w:rPr>
              <w:t>nehnutelnosti</w:t>
            </w:r>
            <w:proofErr w:type="spellEnd"/>
            <w:r w:rsidR="00700239">
              <w:rPr>
                <w:rFonts w:ascii="Arial Narrow" w:hAnsi="Arial Narrow" w:cs="Arial Narrow"/>
                <w:sz w:val="18"/>
                <w:szCs w:val="18"/>
              </w:rPr>
              <w:t xml:space="preserve"> na predaj</w:t>
            </w:r>
          </w:p>
        </w:tc>
        <w:tc>
          <w:tcPr>
            <w:tcW w:w="2127" w:type="dxa"/>
            <w:vAlign w:val="center"/>
          </w:tcPr>
          <w:p w:rsidR="00C875B3" w:rsidRPr="00DA4CD5" w:rsidRDefault="0070023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495 030</w:t>
            </w:r>
          </w:p>
        </w:tc>
        <w:tc>
          <w:tcPr>
            <w:tcW w:w="1984" w:type="dxa"/>
            <w:vAlign w:val="center"/>
          </w:tcPr>
          <w:p w:rsidR="00C875B3" w:rsidRPr="00DA4CD5" w:rsidRDefault="00700239" w:rsidP="0070023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368 162</w:t>
            </w:r>
          </w:p>
        </w:tc>
        <w:tc>
          <w:tcPr>
            <w:tcW w:w="226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23"/>
        </w:trPr>
        <w:tc>
          <w:tcPr>
            <w:tcW w:w="3472" w:type="dxa"/>
            <w:vAlign w:val="center"/>
          </w:tcPr>
          <w:p w:rsidR="00C875B3" w:rsidRPr="00DA4CD5" w:rsidRDefault="00C875B3" w:rsidP="00700239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 xml:space="preserve">Náklady na </w:t>
            </w:r>
            <w:r w:rsidR="00700239">
              <w:rPr>
                <w:rFonts w:ascii="Arial Narrow" w:hAnsi="Arial Narrow" w:cs="Arial Narrow"/>
                <w:sz w:val="18"/>
                <w:szCs w:val="18"/>
              </w:rPr>
              <w:t xml:space="preserve">predanú </w:t>
            </w:r>
            <w:proofErr w:type="spellStart"/>
            <w:r w:rsidR="00700239">
              <w:rPr>
                <w:rFonts w:ascii="Arial Narrow" w:hAnsi="Arial Narrow" w:cs="Arial Narrow"/>
                <w:sz w:val="18"/>
                <w:szCs w:val="18"/>
              </w:rPr>
              <w:t>nehnutelnosť</w:t>
            </w:r>
            <w:proofErr w:type="spellEnd"/>
          </w:p>
        </w:tc>
        <w:tc>
          <w:tcPr>
            <w:tcW w:w="2127" w:type="dxa"/>
            <w:vAlign w:val="center"/>
          </w:tcPr>
          <w:p w:rsidR="00C875B3" w:rsidRPr="00DA4CD5" w:rsidRDefault="0070023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603 986</w:t>
            </w:r>
          </w:p>
        </w:tc>
        <w:tc>
          <w:tcPr>
            <w:tcW w:w="1984" w:type="dxa"/>
            <w:vAlign w:val="center"/>
          </w:tcPr>
          <w:p w:rsidR="00C875B3" w:rsidRPr="00DA4CD5" w:rsidRDefault="0070023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481 064</w:t>
            </w:r>
          </w:p>
        </w:tc>
        <w:tc>
          <w:tcPr>
            <w:tcW w:w="226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Hrubý zisk / hrubá strata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C875B3" w:rsidRPr="00DA4CD5" w:rsidRDefault="0070023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- 108 956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C875B3" w:rsidRPr="00DA4CD5" w:rsidRDefault="0070023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-112 902</w:t>
            </w: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rPr>
          <w:rFonts w:ascii="Arial" w:hAnsi="Arial" w:cs="Arial"/>
          <w:b/>
          <w:bCs/>
          <w:sz w:val="22"/>
          <w:szCs w:val="22"/>
        </w:rPr>
      </w:pPr>
    </w:p>
    <w:p w:rsidR="00086FE1" w:rsidRDefault="00086FE1">
      <w:pPr>
        <w:rPr>
          <w:rFonts w:ascii="Arial" w:hAnsi="Arial" w:cs="Arial"/>
          <w:b/>
          <w:bCs/>
          <w:sz w:val="22"/>
          <w:szCs w:val="22"/>
        </w:rPr>
      </w:pPr>
    </w:p>
    <w:p w:rsidR="00086FE1" w:rsidRDefault="00086FE1">
      <w:pPr>
        <w:rPr>
          <w:rFonts w:ascii="Arial" w:hAnsi="Arial" w:cs="Arial"/>
          <w:b/>
          <w:bCs/>
          <w:sz w:val="22"/>
          <w:szCs w:val="22"/>
        </w:rPr>
      </w:pPr>
    </w:p>
    <w:p w:rsidR="003433F2" w:rsidRDefault="003433F2">
      <w:pPr>
        <w:rPr>
          <w:rFonts w:ascii="Arial" w:hAnsi="Arial" w:cs="Arial"/>
          <w:b/>
          <w:bCs/>
          <w:sz w:val="22"/>
          <w:szCs w:val="22"/>
        </w:rPr>
      </w:pPr>
    </w:p>
    <w:p w:rsidR="003433F2" w:rsidRDefault="003433F2">
      <w:pPr>
        <w:rPr>
          <w:rFonts w:ascii="Arial" w:hAnsi="Arial" w:cs="Arial"/>
          <w:b/>
          <w:bCs/>
          <w:sz w:val="22"/>
          <w:szCs w:val="22"/>
        </w:rPr>
      </w:pPr>
    </w:p>
    <w:p w:rsidR="003433F2" w:rsidRDefault="003433F2">
      <w:pPr>
        <w:rPr>
          <w:rFonts w:ascii="Arial" w:hAnsi="Arial" w:cs="Arial"/>
          <w:b/>
          <w:bCs/>
          <w:sz w:val="22"/>
          <w:szCs w:val="22"/>
        </w:rPr>
      </w:pPr>
    </w:p>
    <w:p w:rsidR="00C16B7C" w:rsidRDefault="00C16B7C">
      <w:pPr>
        <w:rPr>
          <w:rFonts w:ascii="Arial" w:hAnsi="Arial" w:cs="Arial"/>
          <w:b/>
          <w:bCs/>
          <w:sz w:val="22"/>
          <w:szCs w:val="22"/>
        </w:rPr>
      </w:pPr>
    </w:p>
    <w:p w:rsidR="00C16B7C" w:rsidRDefault="00C16B7C">
      <w:pPr>
        <w:rPr>
          <w:rFonts w:ascii="Arial" w:hAnsi="Arial" w:cs="Arial"/>
          <w:b/>
          <w:bCs/>
          <w:sz w:val="22"/>
          <w:szCs w:val="22"/>
        </w:rPr>
      </w:pPr>
    </w:p>
    <w:p w:rsidR="00086FE1" w:rsidRDefault="00086FE1">
      <w:pPr>
        <w:rPr>
          <w:rFonts w:ascii="Arial" w:hAnsi="Arial" w:cs="Arial"/>
          <w:b/>
          <w:bCs/>
          <w:sz w:val="22"/>
          <w:szCs w:val="22"/>
        </w:rPr>
      </w:pPr>
    </w:p>
    <w:p w:rsidR="00086FE1" w:rsidRDefault="00086FE1">
      <w:pPr>
        <w:rPr>
          <w:rFonts w:ascii="Arial" w:hAnsi="Arial" w:cs="Arial"/>
          <w:b/>
          <w:bCs/>
          <w:sz w:val="22"/>
          <w:szCs w:val="22"/>
        </w:rPr>
      </w:pPr>
    </w:p>
    <w:p w:rsidR="00C875B3" w:rsidRDefault="00C875B3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F. písm. s) o vekovej štruktúre pohľadávok</w:t>
      </w: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8"/>
      </w:tblGrid>
      <w:tr w:rsidR="00C875B3" w:rsidRPr="00DA4CD5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lehote splatnosti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C875B3" w:rsidRPr="00DA4CD5">
        <w:trPr>
          <w:trHeight w:val="340"/>
        </w:trPr>
        <w:tc>
          <w:tcPr>
            <w:tcW w:w="347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C875B3" w:rsidRPr="00DA4CD5">
        <w:trPr>
          <w:trHeight w:val="340"/>
        </w:trPr>
        <w:tc>
          <w:tcPr>
            <w:tcW w:w="9851" w:type="dxa"/>
            <w:gridSpan w:val="4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C875B3" w:rsidRPr="00DA4CD5">
        <w:trPr>
          <w:trHeight w:val="340"/>
        </w:trPr>
        <w:tc>
          <w:tcPr>
            <w:tcW w:w="347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347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jednotke a materskej účtovnej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jednotke</w:t>
            </w:r>
          </w:p>
        </w:tc>
        <w:tc>
          <w:tcPr>
            <w:tcW w:w="212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347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347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členom a združeniu</w:t>
            </w:r>
          </w:p>
        </w:tc>
        <w:tc>
          <w:tcPr>
            <w:tcW w:w="212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347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347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12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9851" w:type="dxa"/>
            <w:gridSpan w:val="4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C875B3" w:rsidRPr="00DA4CD5">
        <w:trPr>
          <w:trHeight w:val="340"/>
        </w:trPr>
        <w:tc>
          <w:tcPr>
            <w:tcW w:w="347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vAlign w:val="center"/>
          </w:tcPr>
          <w:p w:rsidR="00C875B3" w:rsidRPr="00DA4CD5" w:rsidRDefault="00DB76D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10 365</w:t>
            </w:r>
          </w:p>
        </w:tc>
        <w:tc>
          <w:tcPr>
            <w:tcW w:w="198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C875B3" w:rsidRPr="00DA4CD5" w:rsidRDefault="00DB76D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10 365</w:t>
            </w:r>
          </w:p>
        </w:tc>
      </w:tr>
      <w:tr w:rsidR="00C875B3" w:rsidRPr="00DA4CD5">
        <w:trPr>
          <w:trHeight w:val="340"/>
        </w:trPr>
        <w:tc>
          <w:tcPr>
            <w:tcW w:w="347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jednotke a materskej účtovnej jednotke</w:t>
            </w:r>
          </w:p>
        </w:tc>
        <w:tc>
          <w:tcPr>
            <w:tcW w:w="212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347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347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členom a združeniu</w:t>
            </w:r>
          </w:p>
        </w:tc>
        <w:tc>
          <w:tcPr>
            <w:tcW w:w="212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347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Sociálne poistenie</w:t>
            </w:r>
          </w:p>
        </w:tc>
        <w:tc>
          <w:tcPr>
            <w:tcW w:w="212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347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Daňové pohľadávky a dotácie</w:t>
            </w:r>
          </w:p>
        </w:tc>
        <w:tc>
          <w:tcPr>
            <w:tcW w:w="212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347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C875B3" w:rsidRPr="00DA4CD5" w:rsidRDefault="00DB76D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10 365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C875B3" w:rsidRPr="00DA4CD5" w:rsidRDefault="00DB76D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10 365</w:t>
            </w:r>
          </w:p>
        </w:tc>
      </w:tr>
    </w:tbl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pStyle w:val="TaxEdit"/>
        <w:numPr>
          <w:ilvl w:val="0"/>
          <w:numId w:val="0"/>
        </w:numPr>
        <w:ind w:left="284" w:hanging="284"/>
      </w:pPr>
      <w:r>
        <w:t>Informácie k časti F. písm. w) o krátkodobom finančnom majetku</w:t>
      </w: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C875B3" w:rsidRPr="00DA4CD5" w:rsidTr="00AC7936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C875B3" w:rsidRPr="00DA4CD5" w:rsidTr="00AC7936">
        <w:trPr>
          <w:trHeight w:val="423"/>
        </w:trPr>
        <w:tc>
          <w:tcPr>
            <w:tcW w:w="347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C875B3" w:rsidRPr="00DA4CD5" w:rsidTr="00AC7936">
        <w:trPr>
          <w:trHeight w:val="423"/>
        </w:trPr>
        <w:tc>
          <w:tcPr>
            <w:tcW w:w="347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Pokladnica, ceniny</w:t>
            </w:r>
          </w:p>
        </w:tc>
        <w:tc>
          <w:tcPr>
            <w:tcW w:w="3119" w:type="dxa"/>
            <w:vAlign w:val="center"/>
          </w:tcPr>
          <w:p w:rsidR="00C875B3" w:rsidRPr="00DA4CD5" w:rsidRDefault="00DB76D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6 667</w:t>
            </w:r>
          </w:p>
        </w:tc>
        <w:tc>
          <w:tcPr>
            <w:tcW w:w="3260" w:type="dxa"/>
            <w:vAlign w:val="center"/>
          </w:tcPr>
          <w:p w:rsidR="00C875B3" w:rsidRPr="00DA4CD5" w:rsidRDefault="00DB76D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6 667</w:t>
            </w:r>
          </w:p>
        </w:tc>
      </w:tr>
      <w:tr w:rsidR="00C875B3" w:rsidRPr="00DA4CD5" w:rsidTr="00AC7936">
        <w:trPr>
          <w:trHeight w:val="423"/>
        </w:trPr>
        <w:tc>
          <w:tcPr>
            <w:tcW w:w="347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Bežné bankové účty</w:t>
            </w:r>
          </w:p>
        </w:tc>
        <w:tc>
          <w:tcPr>
            <w:tcW w:w="3119" w:type="dxa"/>
            <w:vAlign w:val="center"/>
          </w:tcPr>
          <w:p w:rsidR="00C875B3" w:rsidRPr="00DA4CD5" w:rsidRDefault="00DB76D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1 276</w:t>
            </w:r>
          </w:p>
        </w:tc>
        <w:tc>
          <w:tcPr>
            <w:tcW w:w="3260" w:type="dxa"/>
            <w:vAlign w:val="center"/>
          </w:tcPr>
          <w:p w:rsidR="00C875B3" w:rsidRPr="00DA4CD5" w:rsidRDefault="00DB76D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947</w:t>
            </w:r>
          </w:p>
        </w:tc>
      </w:tr>
      <w:tr w:rsidR="00C875B3" w:rsidRPr="00DA4CD5" w:rsidTr="00AC7936">
        <w:trPr>
          <w:trHeight w:val="503"/>
        </w:trPr>
        <w:tc>
          <w:tcPr>
            <w:tcW w:w="347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Bankové účty termínované</w:t>
            </w:r>
          </w:p>
        </w:tc>
        <w:tc>
          <w:tcPr>
            <w:tcW w:w="311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 w:rsidTr="00AC7936">
        <w:trPr>
          <w:trHeight w:val="503"/>
        </w:trPr>
        <w:tc>
          <w:tcPr>
            <w:tcW w:w="347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Peniaze na ceste</w:t>
            </w:r>
          </w:p>
        </w:tc>
        <w:tc>
          <w:tcPr>
            <w:tcW w:w="311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 w:rsidTr="00AC7936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C875B3" w:rsidRPr="00DA4CD5" w:rsidRDefault="00DB76D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7 943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C875B3" w:rsidRPr="00DA4CD5" w:rsidRDefault="00DB76D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7 614</w:t>
            </w:r>
          </w:p>
        </w:tc>
      </w:tr>
    </w:tbl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pStyle w:val="TaxEdit"/>
        <w:numPr>
          <w:ilvl w:val="0"/>
          <w:numId w:val="0"/>
        </w:numPr>
        <w:ind w:left="284" w:hanging="284"/>
      </w:pPr>
      <w:r>
        <w:lastRenderedPageBreak/>
        <w:t xml:space="preserve">Informácie k časti F. písm. </w:t>
      </w:r>
      <w:proofErr w:type="spellStart"/>
      <w:r>
        <w:t>zb</w:t>
      </w:r>
      <w:proofErr w:type="spellEnd"/>
      <w:r>
        <w:t>) o významných položkách časového rozlíšenia</w:t>
      </w:r>
    </w:p>
    <w:p w:rsidR="00C875B3" w:rsidRDefault="00C875B3">
      <w:pPr>
        <w:pStyle w:val="TaxEdit"/>
        <w:numPr>
          <w:ilvl w:val="0"/>
          <w:numId w:val="0"/>
        </w:numPr>
        <w:ind w:left="284" w:hanging="284"/>
      </w:pPr>
      <w:r>
        <w:t>na strane aktív</w:t>
      </w: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2977"/>
        <w:gridCol w:w="2835"/>
      </w:tblGrid>
      <w:tr w:rsidR="00C875B3" w:rsidRPr="00DA4CD5">
        <w:trPr>
          <w:cantSplit/>
          <w:trHeight w:val="345"/>
        </w:trPr>
        <w:tc>
          <w:tcPr>
            <w:tcW w:w="411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Opis položky časového rozlíšenia</w:t>
            </w:r>
          </w:p>
        </w:tc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C875B3" w:rsidRPr="00DA4CD5">
        <w:trPr>
          <w:trHeight w:val="420"/>
        </w:trPr>
        <w:tc>
          <w:tcPr>
            <w:tcW w:w="4111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20"/>
        </w:trPr>
        <w:tc>
          <w:tcPr>
            <w:tcW w:w="4111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Príjmy budúcich období krátkodobé, z toho:</w:t>
            </w:r>
          </w:p>
        </w:tc>
        <w:tc>
          <w:tcPr>
            <w:tcW w:w="297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20"/>
        </w:trPr>
        <w:tc>
          <w:tcPr>
            <w:tcW w:w="4111" w:type="dxa"/>
            <w:vAlign w:val="center"/>
          </w:tcPr>
          <w:p w:rsidR="00C875B3" w:rsidRPr="00DA4CD5" w:rsidRDefault="00D426B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Predaj </w:t>
            </w: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nehnutelnosti</w:t>
            </w:r>
            <w:proofErr w:type="spellEnd"/>
            <w:r>
              <w:rPr>
                <w:rFonts w:ascii="Arial Narrow" w:hAnsi="Arial Narrow" w:cs="Arial Narrow"/>
                <w:sz w:val="18"/>
                <w:szCs w:val="18"/>
              </w:rPr>
              <w:t xml:space="preserve"> na predaj</w:t>
            </w:r>
          </w:p>
        </w:tc>
        <w:tc>
          <w:tcPr>
            <w:tcW w:w="2977" w:type="dxa"/>
            <w:vAlign w:val="center"/>
          </w:tcPr>
          <w:p w:rsidR="00C875B3" w:rsidRPr="00DA4CD5" w:rsidRDefault="00D426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122 980</w:t>
            </w:r>
          </w:p>
        </w:tc>
        <w:tc>
          <w:tcPr>
            <w:tcW w:w="2835" w:type="dxa"/>
            <w:vAlign w:val="center"/>
          </w:tcPr>
          <w:p w:rsidR="00C875B3" w:rsidRPr="00DA4CD5" w:rsidRDefault="00D426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C875B3" w:rsidRPr="00DA4CD5">
        <w:trPr>
          <w:trHeight w:val="420"/>
        </w:trPr>
        <w:tc>
          <w:tcPr>
            <w:tcW w:w="4111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G. INFORMÁCIE O ÚDAJOCH NA STRANE PASÍV SÚVAHY</w:t>
      </w:r>
    </w:p>
    <w:p w:rsidR="00C875B3" w:rsidRDefault="00C875B3">
      <w:pPr>
        <w:pStyle w:val="TaxEdit"/>
        <w:numPr>
          <w:ilvl w:val="0"/>
          <w:numId w:val="0"/>
        </w:numPr>
      </w:pPr>
      <w:r>
        <w:t xml:space="preserve">Informácie k časti G. písm. a) o rozdelení účtovného zisku alebo o </w:t>
      </w:r>
      <w:proofErr w:type="spellStart"/>
      <w:r>
        <w:t>vysporiadaní</w:t>
      </w:r>
      <w:proofErr w:type="spellEnd"/>
      <w:r>
        <w:t xml:space="preserve"> účtovnej straty</w:t>
      </w: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C875B3" w:rsidRPr="00DA4CD5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C875B3" w:rsidRPr="00DA4CD5">
        <w:trPr>
          <w:trHeight w:val="423"/>
        </w:trPr>
        <w:tc>
          <w:tcPr>
            <w:tcW w:w="4890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4961" w:type="dxa"/>
            <w:vAlign w:val="center"/>
          </w:tcPr>
          <w:p w:rsidR="00C875B3" w:rsidRDefault="00AE128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183 644</w:t>
            </w:r>
          </w:p>
          <w:p w:rsidR="00AE1285" w:rsidRPr="00DA4CD5" w:rsidRDefault="00AE128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503"/>
        </w:trPr>
        <w:tc>
          <w:tcPr>
            <w:tcW w:w="4890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proofErr w:type="spellStart"/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Vysporiadanie</w:t>
            </w:r>
            <w:proofErr w:type="spellEnd"/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účtovnej straty</w:t>
            </w:r>
          </w:p>
        </w:tc>
        <w:tc>
          <w:tcPr>
            <w:tcW w:w="496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C875B3" w:rsidRPr="00DA4CD5">
        <w:trPr>
          <w:trHeight w:val="503"/>
        </w:trPr>
        <w:tc>
          <w:tcPr>
            <w:tcW w:w="4890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Zo zákonného rezervného fondu</w:t>
            </w:r>
          </w:p>
        </w:tc>
        <w:tc>
          <w:tcPr>
            <w:tcW w:w="496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503"/>
        </w:trPr>
        <w:tc>
          <w:tcPr>
            <w:tcW w:w="4890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Zo štatutárnych a ostatných fondov</w:t>
            </w:r>
          </w:p>
        </w:tc>
        <w:tc>
          <w:tcPr>
            <w:tcW w:w="496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503"/>
        </w:trPr>
        <w:tc>
          <w:tcPr>
            <w:tcW w:w="4890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Z nerozdeleného zisku minulých rokov</w:t>
            </w:r>
          </w:p>
        </w:tc>
        <w:tc>
          <w:tcPr>
            <w:tcW w:w="496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503"/>
        </w:trPr>
        <w:tc>
          <w:tcPr>
            <w:tcW w:w="4890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Úhrada straty spoločníkmi</w:t>
            </w:r>
          </w:p>
        </w:tc>
        <w:tc>
          <w:tcPr>
            <w:tcW w:w="496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503"/>
        </w:trPr>
        <w:tc>
          <w:tcPr>
            <w:tcW w:w="4890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Prevod do neuhradenej straty minulých rokov</w:t>
            </w:r>
          </w:p>
        </w:tc>
        <w:tc>
          <w:tcPr>
            <w:tcW w:w="4961" w:type="dxa"/>
            <w:vAlign w:val="center"/>
          </w:tcPr>
          <w:p w:rsidR="00C875B3" w:rsidRPr="00DA4CD5" w:rsidRDefault="00AE128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183 644</w:t>
            </w:r>
          </w:p>
        </w:tc>
      </w:tr>
      <w:tr w:rsidR="00C875B3" w:rsidRPr="00DA4CD5">
        <w:trPr>
          <w:trHeight w:val="503"/>
        </w:trPr>
        <w:tc>
          <w:tcPr>
            <w:tcW w:w="4890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496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C875B3" w:rsidRPr="00DA4CD5" w:rsidRDefault="00AE128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183 644</w:t>
            </w:r>
          </w:p>
        </w:tc>
      </w:tr>
    </w:tbl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pStyle w:val="TaxEdit"/>
        <w:numPr>
          <w:ilvl w:val="0"/>
          <w:numId w:val="0"/>
        </w:numPr>
        <w:ind w:left="284" w:hanging="284"/>
      </w:pPr>
      <w:r>
        <w:t>Informácie k časti G. písm. c) a d) o záväzkoch</w:t>
      </w: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C875B3" w:rsidRPr="00DA4CD5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C875B3" w:rsidRPr="00DA4CD5">
        <w:trPr>
          <w:trHeight w:val="423"/>
        </w:trPr>
        <w:tc>
          <w:tcPr>
            <w:tcW w:w="347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Záväzky po lehote splatnosti</w:t>
            </w:r>
          </w:p>
        </w:tc>
        <w:tc>
          <w:tcPr>
            <w:tcW w:w="311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23"/>
        </w:trPr>
        <w:tc>
          <w:tcPr>
            <w:tcW w:w="347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do jedného roka vrátane</w:t>
            </w:r>
          </w:p>
        </w:tc>
        <w:tc>
          <w:tcPr>
            <w:tcW w:w="311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503"/>
        </w:trPr>
        <w:tc>
          <w:tcPr>
            <w:tcW w:w="347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3119" w:type="dxa"/>
            <w:vAlign w:val="center"/>
          </w:tcPr>
          <w:p w:rsidR="00C875B3" w:rsidRPr="00DA4CD5" w:rsidRDefault="00AE128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811 768</w:t>
            </w:r>
          </w:p>
        </w:tc>
        <w:tc>
          <w:tcPr>
            <w:tcW w:w="3260" w:type="dxa"/>
            <w:vAlign w:val="center"/>
          </w:tcPr>
          <w:p w:rsidR="00C875B3" w:rsidRPr="00DA4CD5" w:rsidRDefault="00AE128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569 551</w:t>
            </w:r>
          </w:p>
        </w:tc>
      </w:tr>
      <w:tr w:rsidR="00C875B3" w:rsidRPr="00DA4CD5">
        <w:trPr>
          <w:trHeight w:val="503"/>
        </w:trPr>
        <w:tc>
          <w:tcPr>
            <w:tcW w:w="347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jeden rok až päť rokov</w:t>
            </w:r>
          </w:p>
        </w:tc>
        <w:tc>
          <w:tcPr>
            <w:tcW w:w="3119" w:type="dxa"/>
            <w:vAlign w:val="center"/>
          </w:tcPr>
          <w:p w:rsidR="00C875B3" w:rsidRPr="00DA4CD5" w:rsidRDefault="00AE128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611 710</w:t>
            </w:r>
          </w:p>
        </w:tc>
        <w:tc>
          <w:tcPr>
            <w:tcW w:w="3260" w:type="dxa"/>
            <w:vAlign w:val="center"/>
          </w:tcPr>
          <w:p w:rsidR="00C875B3" w:rsidRPr="00DA4CD5" w:rsidRDefault="00AE128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1 162 238</w:t>
            </w:r>
          </w:p>
        </w:tc>
      </w:tr>
      <w:tr w:rsidR="00C875B3" w:rsidRPr="00DA4CD5">
        <w:trPr>
          <w:trHeight w:val="503"/>
        </w:trPr>
        <w:tc>
          <w:tcPr>
            <w:tcW w:w="347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nad päť rokov</w:t>
            </w:r>
          </w:p>
        </w:tc>
        <w:tc>
          <w:tcPr>
            <w:tcW w:w="311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C875B3" w:rsidRPr="00DA4CD5" w:rsidRDefault="00AE128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611 710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C875B3" w:rsidRPr="00DA4CD5" w:rsidRDefault="00AE1285" w:rsidP="00AE128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1 162 238</w:t>
            </w:r>
          </w:p>
        </w:tc>
      </w:tr>
    </w:tbl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p w:rsidR="003C6318" w:rsidRDefault="003C6318" w:rsidP="003C6318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1134"/>
        <w:gridCol w:w="1134"/>
        <w:gridCol w:w="1134"/>
        <w:gridCol w:w="1843"/>
        <w:gridCol w:w="1701"/>
      </w:tblGrid>
      <w:tr w:rsidR="003C6318" w:rsidRPr="00DA4CD5" w:rsidTr="00AF54F9">
        <w:trPr>
          <w:cantSplit/>
          <w:trHeight w:val="345"/>
        </w:trPr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C6318" w:rsidRPr="00DA4CD5" w:rsidRDefault="003C6318" w:rsidP="00AF54F9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C6318" w:rsidRPr="00DA4CD5" w:rsidRDefault="003C6318" w:rsidP="00AF54F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C6318" w:rsidRPr="00DA4CD5" w:rsidRDefault="003C6318" w:rsidP="00AF54F9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  <w:p w:rsidR="003C6318" w:rsidRPr="00DA4CD5" w:rsidRDefault="003C6318" w:rsidP="00AF54F9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p. a.</w:t>
            </w:r>
          </w:p>
          <w:p w:rsidR="003C6318" w:rsidRPr="00DA4CD5" w:rsidRDefault="003C6318" w:rsidP="00AF54F9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C6318" w:rsidRPr="00DA4CD5" w:rsidRDefault="003C6318" w:rsidP="00AF54F9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Dátum</w:t>
            </w:r>
          </w:p>
          <w:p w:rsidR="003C6318" w:rsidRPr="00DA4CD5" w:rsidRDefault="003C6318" w:rsidP="00AF54F9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splatnosti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C6318" w:rsidRPr="00DA4CD5" w:rsidRDefault="003C6318" w:rsidP="00AF54F9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3C6318" w:rsidRPr="00DA4CD5" w:rsidRDefault="003C6318" w:rsidP="00AF54F9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:rsidR="003C6318" w:rsidRPr="00DA4CD5" w:rsidRDefault="003C6318" w:rsidP="00AF54F9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:rsidR="003C6318" w:rsidRPr="00DA4CD5" w:rsidRDefault="003C6318" w:rsidP="00AF54F9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C6318" w:rsidRPr="00DA4CD5" w:rsidRDefault="003C6318" w:rsidP="00AF54F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3C6318" w:rsidRPr="00DA4CD5" w:rsidRDefault="003C6318" w:rsidP="00AF54F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:rsidR="003C6318" w:rsidRPr="00DA4CD5" w:rsidRDefault="003C6318" w:rsidP="00AF54F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:rsidR="003C6318" w:rsidRPr="00DA4CD5" w:rsidRDefault="003C6318" w:rsidP="00AF54F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3C6318" w:rsidRPr="00DA4CD5" w:rsidRDefault="003C6318" w:rsidP="00AF54F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3C6318" w:rsidRPr="00DA4CD5" w:rsidTr="00AF54F9">
        <w:trPr>
          <w:trHeight w:val="397"/>
        </w:trPr>
        <w:tc>
          <w:tcPr>
            <w:tcW w:w="2977" w:type="dxa"/>
            <w:vAlign w:val="center"/>
          </w:tcPr>
          <w:p w:rsidR="003C6318" w:rsidRPr="00DA4CD5" w:rsidRDefault="003C6318" w:rsidP="00AF54F9">
            <w:pPr>
              <w:pStyle w:val="Nadpis1"/>
              <w:jc w:val="center"/>
            </w:pPr>
            <w:r w:rsidRPr="00DA4CD5">
              <w:t>a</w:t>
            </w:r>
          </w:p>
        </w:tc>
        <w:tc>
          <w:tcPr>
            <w:tcW w:w="1134" w:type="dxa"/>
            <w:vAlign w:val="center"/>
          </w:tcPr>
          <w:p w:rsidR="003C6318" w:rsidRPr="00DA4CD5" w:rsidRDefault="003C6318" w:rsidP="00AF54F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134" w:type="dxa"/>
            <w:vAlign w:val="center"/>
          </w:tcPr>
          <w:p w:rsidR="003C6318" w:rsidRPr="00DA4CD5" w:rsidRDefault="003C6318" w:rsidP="00AF54F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134" w:type="dxa"/>
            <w:vAlign w:val="center"/>
          </w:tcPr>
          <w:p w:rsidR="003C6318" w:rsidRPr="00DA4CD5" w:rsidRDefault="003C6318" w:rsidP="00AF54F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vAlign w:val="center"/>
          </w:tcPr>
          <w:p w:rsidR="003C6318" w:rsidRPr="00DA4CD5" w:rsidRDefault="003C6318" w:rsidP="00AF54F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3C6318" w:rsidRPr="00DA4CD5" w:rsidRDefault="003C6318" w:rsidP="00AF54F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3C6318" w:rsidRPr="00DA4CD5" w:rsidTr="00AF54F9">
        <w:trPr>
          <w:trHeight w:val="397"/>
        </w:trPr>
        <w:tc>
          <w:tcPr>
            <w:tcW w:w="9923" w:type="dxa"/>
            <w:gridSpan w:val="6"/>
            <w:vAlign w:val="center"/>
          </w:tcPr>
          <w:p w:rsidR="003C6318" w:rsidRPr="00DA4CD5" w:rsidRDefault="003C6318" w:rsidP="00AF54F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finančné výpomoci</w:t>
            </w:r>
          </w:p>
        </w:tc>
      </w:tr>
      <w:tr w:rsidR="003C6318" w:rsidRPr="00DA4CD5" w:rsidTr="00AF54F9">
        <w:trPr>
          <w:trHeight w:val="397"/>
        </w:trPr>
        <w:tc>
          <w:tcPr>
            <w:tcW w:w="2977" w:type="dxa"/>
            <w:vAlign w:val="center"/>
          </w:tcPr>
          <w:p w:rsidR="003C6318" w:rsidRPr="00DA4CD5" w:rsidRDefault="003C6318" w:rsidP="00AF54F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Ing. </w:t>
            </w: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Gallo</w:t>
            </w:r>
            <w:proofErr w:type="spellEnd"/>
            <w:r>
              <w:rPr>
                <w:rFonts w:ascii="Arial Narrow" w:hAnsi="Arial Narrow" w:cs="Arial Narrow"/>
                <w:sz w:val="18"/>
                <w:szCs w:val="18"/>
              </w:rPr>
              <w:t xml:space="preserve"> Jozef</w:t>
            </w:r>
          </w:p>
        </w:tc>
        <w:tc>
          <w:tcPr>
            <w:tcW w:w="1134" w:type="dxa"/>
            <w:vAlign w:val="center"/>
          </w:tcPr>
          <w:p w:rsidR="003C6318" w:rsidRPr="00DA4CD5" w:rsidRDefault="003C6318" w:rsidP="00AF54F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EUR</w:t>
            </w:r>
          </w:p>
        </w:tc>
        <w:tc>
          <w:tcPr>
            <w:tcW w:w="1134" w:type="dxa"/>
            <w:vAlign w:val="center"/>
          </w:tcPr>
          <w:p w:rsidR="003C6318" w:rsidRPr="00DA4CD5" w:rsidRDefault="003C6318" w:rsidP="00AF54F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3C6318" w:rsidRPr="00DA4CD5" w:rsidRDefault="003C6318" w:rsidP="00AF54F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3C6318" w:rsidRPr="00DA4CD5" w:rsidRDefault="003C6318" w:rsidP="003C631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431 710</w:t>
            </w:r>
          </w:p>
        </w:tc>
        <w:tc>
          <w:tcPr>
            <w:tcW w:w="1701" w:type="dxa"/>
            <w:vAlign w:val="center"/>
          </w:tcPr>
          <w:p w:rsidR="003C6318" w:rsidRPr="00DA4CD5" w:rsidRDefault="003C6318" w:rsidP="00AF54F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C6318" w:rsidRPr="00DA4CD5" w:rsidTr="00AF54F9">
        <w:trPr>
          <w:trHeight w:val="397"/>
        </w:trPr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:rsidR="003C6318" w:rsidRPr="00DA4CD5" w:rsidRDefault="003C6318" w:rsidP="00AF54F9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3C6318" w:rsidRPr="00DA4CD5" w:rsidRDefault="003C6318" w:rsidP="00AF54F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3C6318" w:rsidRPr="00DA4CD5" w:rsidRDefault="003C6318" w:rsidP="00AF54F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3C6318" w:rsidRPr="00DA4CD5" w:rsidRDefault="003C6318" w:rsidP="00AF54F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3C6318" w:rsidRPr="00DA4CD5" w:rsidRDefault="003C6318" w:rsidP="00AF54F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3C6318" w:rsidRPr="00DA4CD5" w:rsidRDefault="003C6318" w:rsidP="00AF54F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3C6318" w:rsidRDefault="003C6318" w:rsidP="003C6318">
      <w:pPr>
        <w:rPr>
          <w:rFonts w:ascii="Arial Narrow" w:hAnsi="Arial Narrow" w:cs="Arial Narrow"/>
          <w:sz w:val="18"/>
          <w:szCs w:val="18"/>
        </w:rPr>
      </w:pPr>
    </w:p>
    <w:p w:rsidR="003C6318" w:rsidRDefault="003C6318">
      <w:pPr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pStyle w:val="TaxEdit"/>
        <w:numPr>
          <w:ilvl w:val="0"/>
          <w:numId w:val="0"/>
        </w:numPr>
      </w:pPr>
      <w:r>
        <w:t>Informácie k časti G. písm. j) o významných položkách časového rozlíšenia na strane pasív</w:t>
      </w: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C875B3" w:rsidRPr="00DA4CD5"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C875B3" w:rsidRPr="00DA4CD5">
        <w:trPr>
          <w:trHeight w:val="397"/>
        </w:trPr>
        <w:tc>
          <w:tcPr>
            <w:tcW w:w="347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97"/>
        </w:trPr>
        <w:tc>
          <w:tcPr>
            <w:tcW w:w="347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Výnosy budúcich období krátkodobé, z toho:</w:t>
            </w:r>
          </w:p>
        </w:tc>
        <w:tc>
          <w:tcPr>
            <w:tcW w:w="3119" w:type="dxa"/>
            <w:vAlign w:val="center"/>
          </w:tcPr>
          <w:p w:rsidR="00C875B3" w:rsidRPr="00DA4CD5" w:rsidRDefault="00086F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3 506</w:t>
            </w:r>
          </w:p>
        </w:tc>
        <w:tc>
          <w:tcPr>
            <w:tcW w:w="3260" w:type="dxa"/>
            <w:vAlign w:val="center"/>
          </w:tcPr>
          <w:p w:rsidR="00C875B3" w:rsidRPr="00DA4CD5" w:rsidRDefault="00086F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5 516</w:t>
            </w:r>
          </w:p>
        </w:tc>
      </w:tr>
      <w:tr w:rsidR="00C875B3" w:rsidRPr="00DA4CD5">
        <w:trPr>
          <w:trHeight w:val="397"/>
        </w:trPr>
        <w:tc>
          <w:tcPr>
            <w:tcW w:w="347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C875B3" w:rsidRPr="00DA4CD5" w:rsidRDefault="00086F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3 506</w:t>
            </w:r>
          </w:p>
        </w:tc>
        <w:tc>
          <w:tcPr>
            <w:tcW w:w="3260" w:type="dxa"/>
            <w:vAlign w:val="center"/>
          </w:tcPr>
          <w:p w:rsidR="00C875B3" w:rsidRPr="00DA4CD5" w:rsidRDefault="00086F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5 516</w:t>
            </w:r>
          </w:p>
        </w:tc>
      </w:tr>
      <w:tr w:rsidR="00C875B3" w:rsidRPr="00DA4CD5">
        <w:trPr>
          <w:trHeight w:val="397"/>
        </w:trPr>
        <w:tc>
          <w:tcPr>
            <w:tcW w:w="347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C875B3" w:rsidRDefault="00C875B3">
      <w:pPr>
        <w:pStyle w:val="TaxEdit"/>
        <w:numPr>
          <w:ilvl w:val="0"/>
          <w:numId w:val="0"/>
        </w:numPr>
        <w:ind w:left="284" w:hanging="284"/>
      </w:pP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H. INFORMÁCIE O VÝNOSOCH</w:t>
      </w:r>
    </w:p>
    <w:p w:rsidR="00C875B3" w:rsidRDefault="00C875B3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pStyle w:val="TaxEdit"/>
        <w:numPr>
          <w:ilvl w:val="0"/>
          <w:numId w:val="0"/>
        </w:numPr>
        <w:ind w:left="284" w:hanging="284"/>
      </w:pPr>
      <w:r>
        <w:t>Informácie k časti H. písm. a) o tržbách</w:t>
      </w: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3"/>
        <w:gridCol w:w="1348"/>
        <w:gridCol w:w="1275"/>
        <w:gridCol w:w="1276"/>
        <w:gridCol w:w="1277"/>
        <w:gridCol w:w="1276"/>
        <w:gridCol w:w="1418"/>
      </w:tblGrid>
      <w:tr w:rsidR="00C875B3" w:rsidRPr="00DA4CD5">
        <w:trPr>
          <w:cantSplit/>
          <w:trHeight w:val="345"/>
        </w:trPr>
        <w:tc>
          <w:tcPr>
            <w:tcW w:w="205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Oblasť odbytu</w:t>
            </w:r>
          </w:p>
        </w:tc>
        <w:tc>
          <w:tcPr>
            <w:tcW w:w="262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:rsidR="00C875B3" w:rsidRPr="00DA4CD5" w:rsidRDefault="00C875B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služieb (napríklad A)</w:t>
            </w:r>
          </w:p>
        </w:tc>
        <w:tc>
          <w:tcPr>
            <w:tcW w:w="255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služieb (napríklad B)</w:t>
            </w:r>
          </w:p>
        </w:tc>
        <w:tc>
          <w:tcPr>
            <w:tcW w:w="2694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služieb (napríklad C)</w:t>
            </w:r>
          </w:p>
        </w:tc>
      </w:tr>
      <w:tr w:rsidR="00C875B3" w:rsidRPr="00DA4CD5">
        <w:trPr>
          <w:cantSplit/>
          <w:trHeight w:val="345"/>
        </w:trPr>
        <w:tc>
          <w:tcPr>
            <w:tcW w:w="2053" w:type="dxa"/>
            <w:vMerge/>
            <w:shd w:val="clear" w:color="auto" w:fill="FFFFFF"/>
            <w:vAlign w:val="center"/>
          </w:tcPr>
          <w:p w:rsidR="00C875B3" w:rsidRPr="00DA4CD5" w:rsidRDefault="00C875B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C875B3" w:rsidRPr="00DA4CD5" w:rsidRDefault="00C875B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C875B3" w:rsidRPr="00DA4CD5" w:rsidRDefault="00C875B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C875B3" w:rsidRPr="00DA4CD5" w:rsidRDefault="00C875B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:rsidR="00C875B3" w:rsidRPr="00DA4CD5" w:rsidRDefault="00C875B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C875B3" w:rsidRPr="00DA4CD5" w:rsidRDefault="00C875B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C875B3" w:rsidRPr="00DA4CD5" w:rsidRDefault="00C875B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C875B3" w:rsidRPr="00DA4CD5" w:rsidRDefault="00C875B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C875B3" w:rsidRPr="00DA4CD5" w:rsidRDefault="00C875B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C875B3" w:rsidRPr="00DA4CD5" w:rsidRDefault="00C875B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:rsidR="00C875B3" w:rsidRPr="00DA4CD5" w:rsidRDefault="00C875B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C875B3" w:rsidRPr="00DA4CD5">
        <w:trPr>
          <w:trHeight w:val="420"/>
        </w:trPr>
        <w:tc>
          <w:tcPr>
            <w:tcW w:w="2053" w:type="dxa"/>
            <w:vAlign w:val="center"/>
          </w:tcPr>
          <w:p w:rsidR="00C875B3" w:rsidRPr="00DA4CD5" w:rsidRDefault="00C875B3">
            <w:pPr>
              <w:pStyle w:val="Nadpis1"/>
              <w:jc w:val="center"/>
            </w:pPr>
            <w:r w:rsidRPr="00DA4CD5">
              <w:t>a</w:t>
            </w:r>
          </w:p>
        </w:tc>
        <w:tc>
          <w:tcPr>
            <w:tcW w:w="134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C875B3" w:rsidRPr="00DA4CD5">
        <w:trPr>
          <w:trHeight w:val="420"/>
        </w:trPr>
        <w:tc>
          <w:tcPr>
            <w:tcW w:w="2053" w:type="dxa"/>
            <w:vAlign w:val="center"/>
          </w:tcPr>
          <w:p w:rsidR="00C875B3" w:rsidRPr="00DA4CD5" w:rsidRDefault="003C631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nájom</w:t>
            </w:r>
          </w:p>
        </w:tc>
        <w:tc>
          <w:tcPr>
            <w:tcW w:w="1348" w:type="dxa"/>
            <w:vAlign w:val="center"/>
          </w:tcPr>
          <w:p w:rsidR="00C875B3" w:rsidRPr="00DA4CD5" w:rsidRDefault="003C631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32 454 </w:t>
            </w:r>
          </w:p>
        </w:tc>
        <w:tc>
          <w:tcPr>
            <w:tcW w:w="1275" w:type="dxa"/>
            <w:vAlign w:val="center"/>
          </w:tcPr>
          <w:p w:rsidR="00C875B3" w:rsidRPr="00DA4CD5" w:rsidRDefault="00221D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41 501</w:t>
            </w: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20"/>
        </w:trPr>
        <w:tc>
          <w:tcPr>
            <w:tcW w:w="2053" w:type="dxa"/>
            <w:vAlign w:val="center"/>
          </w:tcPr>
          <w:p w:rsidR="00C875B3" w:rsidRPr="00DA4CD5" w:rsidRDefault="003C6318">
            <w:pPr>
              <w:rPr>
                <w:rFonts w:ascii="Arial Narrow" w:hAnsi="Arial Narrow" w:cs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Nehnutelnosti</w:t>
            </w:r>
            <w:proofErr w:type="spellEnd"/>
            <w:r>
              <w:rPr>
                <w:rFonts w:ascii="Arial Narrow" w:hAnsi="Arial Narrow" w:cs="Arial Narrow"/>
                <w:sz w:val="18"/>
                <w:szCs w:val="18"/>
              </w:rPr>
              <w:t xml:space="preserve"> na predaj</w:t>
            </w:r>
          </w:p>
        </w:tc>
        <w:tc>
          <w:tcPr>
            <w:tcW w:w="134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3C631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495 030</w:t>
            </w:r>
          </w:p>
        </w:tc>
        <w:tc>
          <w:tcPr>
            <w:tcW w:w="1277" w:type="dxa"/>
            <w:vAlign w:val="center"/>
          </w:tcPr>
          <w:p w:rsidR="00C875B3" w:rsidRPr="00DA4CD5" w:rsidRDefault="00221D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368 162</w:t>
            </w: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20"/>
        </w:trPr>
        <w:tc>
          <w:tcPr>
            <w:tcW w:w="2053" w:type="dxa"/>
            <w:vAlign w:val="center"/>
          </w:tcPr>
          <w:p w:rsidR="00C875B3" w:rsidRPr="00DA4CD5" w:rsidRDefault="003C631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majetok</w:t>
            </w:r>
          </w:p>
        </w:tc>
        <w:tc>
          <w:tcPr>
            <w:tcW w:w="134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3C631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111 949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20"/>
        </w:trPr>
        <w:tc>
          <w:tcPr>
            <w:tcW w:w="2053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20"/>
        </w:trPr>
        <w:tc>
          <w:tcPr>
            <w:tcW w:w="2053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C875B3" w:rsidRPr="00DA4CD5" w:rsidRDefault="003C631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32 454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C875B3" w:rsidRPr="00DA4CD5" w:rsidRDefault="00221D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41 501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C875B3" w:rsidRPr="00DA4CD5" w:rsidRDefault="003C631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495 030</w:t>
            </w:r>
          </w:p>
        </w:tc>
        <w:tc>
          <w:tcPr>
            <w:tcW w:w="1277" w:type="dxa"/>
            <w:tcBorders>
              <w:bottom w:val="double" w:sz="4" w:space="0" w:color="auto"/>
            </w:tcBorders>
            <w:vAlign w:val="center"/>
          </w:tcPr>
          <w:p w:rsidR="00C875B3" w:rsidRPr="00DA4CD5" w:rsidRDefault="00221D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368 162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C875B3" w:rsidRPr="00DA4CD5" w:rsidRDefault="003C631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111 949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p w:rsidR="004B77F0" w:rsidRDefault="004B77F0">
      <w:pPr>
        <w:rPr>
          <w:rFonts w:ascii="Arial Narrow" w:hAnsi="Arial Narrow" w:cs="Arial Narrow"/>
          <w:sz w:val="18"/>
          <w:szCs w:val="18"/>
        </w:rPr>
      </w:pPr>
    </w:p>
    <w:p w:rsidR="004B77F0" w:rsidRDefault="004B77F0">
      <w:pPr>
        <w:rPr>
          <w:rFonts w:ascii="Arial Narrow" w:hAnsi="Arial Narrow" w:cs="Arial Narrow"/>
          <w:sz w:val="18"/>
          <w:szCs w:val="18"/>
        </w:rPr>
      </w:pPr>
    </w:p>
    <w:p w:rsidR="003433F2" w:rsidRDefault="003433F2">
      <w:pPr>
        <w:rPr>
          <w:rFonts w:ascii="Arial Narrow" w:hAnsi="Arial Narrow" w:cs="Arial Narrow"/>
          <w:sz w:val="18"/>
          <w:szCs w:val="18"/>
        </w:rPr>
      </w:pPr>
      <w:bookmarkStart w:id="3" w:name="_GoBack"/>
      <w:bookmarkEnd w:id="3"/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pStyle w:val="TaxEdit"/>
        <w:numPr>
          <w:ilvl w:val="0"/>
          <w:numId w:val="0"/>
        </w:numPr>
        <w:ind w:left="284"/>
      </w:pPr>
    </w:p>
    <w:p w:rsidR="00C875B3" w:rsidRDefault="00C875B3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J. INFORMÁCIE O DANIACH Z PRÍJMOV</w:t>
      </w: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pStyle w:val="TaxEdit"/>
        <w:numPr>
          <w:ilvl w:val="0"/>
          <w:numId w:val="0"/>
        </w:numPr>
        <w:ind w:left="284" w:hanging="284"/>
      </w:pPr>
      <w:r>
        <w:t>Informácie k časti J. písm. f) a g) o daniach z príjmov</w:t>
      </w: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915"/>
        <w:gridCol w:w="992"/>
        <w:gridCol w:w="992"/>
        <w:gridCol w:w="1843"/>
        <w:gridCol w:w="992"/>
        <w:gridCol w:w="1134"/>
      </w:tblGrid>
      <w:tr w:rsidR="00C875B3" w:rsidRPr="00DA4CD5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:rsidR="00C875B3" w:rsidRPr="00DA4CD5" w:rsidRDefault="00C875B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účtovné obdobie</w:t>
            </w:r>
          </w:p>
        </w:tc>
      </w:tr>
      <w:tr w:rsidR="00C875B3" w:rsidRPr="00DA4CD5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C875B3" w:rsidRPr="00DA4CD5" w:rsidRDefault="00C875B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915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C875B3" w:rsidRPr="00DA4CD5" w:rsidRDefault="00C875B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C875B3" w:rsidRPr="00DA4CD5" w:rsidRDefault="00C875B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:rsidR="00C875B3" w:rsidRPr="00DA4CD5" w:rsidRDefault="00C875B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C875B3" w:rsidRPr="00DA4CD5" w:rsidRDefault="00C875B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C875B3" w:rsidRPr="00DA4CD5">
        <w:trPr>
          <w:trHeight w:val="420"/>
        </w:trPr>
        <w:tc>
          <w:tcPr>
            <w:tcW w:w="2055" w:type="dxa"/>
            <w:vAlign w:val="center"/>
          </w:tcPr>
          <w:p w:rsidR="00C875B3" w:rsidRPr="00DA4CD5" w:rsidRDefault="00C875B3">
            <w:pPr>
              <w:pStyle w:val="Nadpis1"/>
              <w:jc w:val="center"/>
            </w:pPr>
            <w:r w:rsidRPr="00DA4CD5">
              <w:t>a</w:t>
            </w:r>
          </w:p>
        </w:tc>
        <w:tc>
          <w:tcPr>
            <w:tcW w:w="191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13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C875B3" w:rsidRPr="00DA4CD5">
        <w:trPr>
          <w:trHeight w:val="420"/>
        </w:trPr>
        <w:tc>
          <w:tcPr>
            <w:tcW w:w="2055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Výsledok hospodárenia pred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zdanením, z toho:</w:t>
            </w:r>
            <w:r w:rsidR="00221D9B">
              <w:rPr>
                <w:rFonts w:ascii="Arial Narrow" w:hAnsi="Arial Narrow" w:cs="Arial Narrow"/>
                <w:sz w:val="18"/>
                <w:szCs w:val="18"/>
              </w:rPr>
              <w:t>-</w:t>
            </w:r>
            <w:r w:rsidR="00AF54F9">
              <w:rPr>
                <w:rFonts w:ascii="Arial Narrow" w:hAnsi="Arial Narrow" w:cs="Arial Narrow"/>
                <w:sz w:val="18"/>
                <w:szCs w:val="18"/>
              </w:rPr>
              <w:t>-</w:t>
            </w:r>
          </w:p>
        </w:tc>
        <w:tc>
          <w:tcPr>
            <w:tcW w:w="1915" w:type="dxa"/>
            <w:vAlign w:val="center"/>
          </w:tcPr>
          <w:p w:rsidR="00C875B3" w:rsidRPr="00AF54F9" w:rsidRDefault="00221D9B" w:rsidP="00AF54F9">
            <w:pPr>
              <w:pStyle w:val="Odsekzoznamu"/>
              <w:numPr>
                <w:ilvl w:val="0"/>
                <w:numId w:val="32"/>
              </w:num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AF54F9">
              <w:rPr>
                <w:rFonts w:ascii="Arial Narrow" w:hAnsi="Arial Narrow" w:cs="Arial Narrow"/>
                <w:sz w:val="18"/>
                <w:szCs w:val="18"/>
              </w:rPr>
              <w:t>251 040</w:t>
            </w: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843" w:type="dxa"/>
            <w:vAlign w:val="center"/>
          </w:tcPr>
          <w:p w:rsidR="00C875B3" w:rsidRPr="00DA4CD5" w:rsidRDefault="00AF54F9" w:rsidP="00AF54F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-183 644</w:t>
            </w: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13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</w:tr>
      <w:tr w:rsidR="00C875B3" w:rsidRPr="00DA4CD5">
        <w:trPr>
          <w:trHeight w:val="420"/>
        </w:trPr>
        <w:tc>
          <w:tcPr>
            <w:tcW w:w="2055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teoretická daň</w:t>
            </w:r>
          </w:p>
        </w:tc>
        <w:tc>
          <w:tcPr>
            <w:tcW w:w="191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20"/>
        </w:trPr>
        <w:tc>
          <w:tcPr>
            <w:tcW w:w="2055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Daňovo neuznané náklady</w:t>
            </w:r>
          </w:p>
        </w:tc>
        <w:tc>
          <w:tcPr>
            <w:tcW w:w="1915" w:type="dxa"/>
            <w:vAlign w:val="center"/>
          </w:tcPr>
          <w:p w:rsidR="00C875B3" w:rsidRDefault="00AF54F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27 534</w:t>
            </w:r>
          </w:p>
          <w:p w:rsidR="00AF54F9" w:rsidRPr="00DA4CD5" w:rsidRDefault="00AF54F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C875B3" w:rsidRPr="00DA4CD5" w:rsidRDefault="005D12DD" w:rsidP="005D12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31484</w:t>
            </w: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20"/>
        </w:trPr>
        <w:tc>
          <w:tcPr>
            <w:tcW w:w="2055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Výnosy nepodliehajúce dani</w:t>
            </w:r>
          </w:p>
        </w:tc>
        <w:tc>
          <w:tcPr>
            <w:tcW w:w="191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20"/>
        </w:trPr>
        <w:tc>
          <w:tcPr>
            <w:tcW w:w="2055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Umorenie daňovej straty</w:t>
            </w:r>
          </w:p>
        </w:tc>
        <w:tc>
          <w:tcPr>
            <w:tcW w:w="191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20"/>
        </w:trPr>
        <w:tc>
          <w:tcPr>
            <w:tcW w:w="2055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Spolu</w:t>
            </w:r>
          </w:p>
        </w:tc>
        <w:tc>
          <w:tcPr>
            <w:tcW w:w="1915" w:type="dxa"/>
            <w:vAlign w:val="center"/>
          </w:tcPr>
          <w:p w:rsidR="00C875B3" w:rsidRPr="00DA4CD5" w:rsidRDefault="005D12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</w:t>
            </w:r>
            <w:r w:rsidR="00AF54F9">
              <w:rPr>
                <w:rFonts w:ascii="Arial Narrow" w:hAnsi="Arial Narrow" w:cs="Arial Narrow"/>
                <w:sz w:val="18"/>
                <w:szCs w:val="18"/>
              </w:rPr>
              <w:t>223 506</w:t>
            </w: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C875B3" w:rsidRPr="00DA4CD5" w:rsidRDefault="005D12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-152 160</w:t>
            </w: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20"/>
        </w:trPr>
        <w:tc>
          <w:tcPr>
            <w:tcW w:w="2055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Splatná daň z príjmov</w:t>
            </w:r>
          </w:p>
        </w:tc>
        <w:tc>
          <w:tcPr>
            <w:tcW w:w="191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20"/>
        </w:trPr>
        <w:tc>
          <w:tcPr>
            <w:tcW w:w="2055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Odložená daň z príjmov</w:t>
            </w:r>
          </w:p>
        </w:tc>
        <w:tc>
          <w:tcPr>
            <w:tcW w:w="191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Celková daň z príjmov</w:t>
            </w:r>
          </w:p>
        </w:tc>
        <w:tc>
          <w:tcPr>
            <w:tcW w:w="1915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pStyle w:val="TaxEdit"/>
        <w:numPr>
          <w:ilvl w:val="0"/>
          <w:numId w:val="0"/>
        </w:numPr>
        <w:ind w:left="284"/>
      </w:pPr>
    </w:p>
    <w:p w:rsidR="00C875B3" w:rsidRDefault="00C875B3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O. INFORMÁCIE O SKUTOČNOSTIACH, KTORÉ NASTALI PO DNI, KU KTORÉMU SA ZOSTAVUJE  ÚČTOVNÁ ZÁVIERKA, DO DŇA ZOSTAVENIA ÚČTOVNEJ ZÁVIERKY</w:t>
      </w:r>
    </w:p>
    <w:p w:rsidR="00C875B3" w:rsidRDefault="00C875B3"/>
    <w:p w:rsidR="00C875B3" w:rsidRDefault="00C875B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 31. decembri 20</w:t>
      </w:r>
      <w:r w:rsidR="00C16B7C">
        <w:rPr>
          <w:rFonts w:ascii="Arial" w:hAnsi="Arial" w:cs="Arial"/>
          <w:sz w:val="22"/>
          <w:szCs w:val="22"/>
        </w:rPr>
        <w:t>13</w:t>
      </w:r>
      <w:r>
        <w:rPr>
          <w:rFonts w:ascii="Arial" w:hAnsi="Arial" w:cs="Arial"/>
          <w:sz w:val="22"/>
          <w:szCs w:val="22"/>
        </w:rPr>
        <w:t xml:space="preserve">.. </w:t>
      </w:r>
      <w:r w:rsidR="00C16B7C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>nastali udalosti majúce významný vplyv na verné zobrazenie skutočností, ktoré sú predmetom účtovníctva:</w:t>
      </w:r>
    </w:p>
    <w:p w:rsidR="00C875B3" w:rsidRDefault="00C875B3">
      <w:pPr>
        <w:rPr>
          <w:rFonts w:ascii="Arial" w:hAnsi="Arial" w:cs="Arial"/>
        </w:rPr>
      </w:pPr>
    </w:p>
    <w:p w:rsidR="00C875B3" w:rsidRDefault="00C875B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P. INFORMÁCIE O VLASTNOM IMANÍ</w:t>
      </w:r>
    </w:p>
    <w:p w:rsidR="00C875B3" w:rsidRDefault="00C875B3">
      <w:pPr>
        <w:pStyle w:val="TaxEdit"/>
        <w:numPr>
          <w:ilvl w:val="0"/>
          <w:numId w:val="0"/>
        </w:numPr>
        <w:ind w:left="284" w:hanging="284"/>
      </w:pPr>
      <w:r>
        <w:t>Informácie k časti P. o zmenách vlastného imania</w:t>
      </w: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417"/>
      </w:tblGrid>
      <w:tr w:rsidR="00C875B3" w:rsidRPr="00DA4CD5">
        <w:trPr>
          <w:cantSplit/>
          <w:trHeight w:val="454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C875B3" w:rsidRPr="00DA4CD5">
        <w:trPr>
          <w:cantSplit/>
          <w:trHeight w:val="454"/>
        </w:trPr>
        <w:tc>
          <w:tcPr>
            <w:tcW w:w="3119" w:type="dxa"/>
            <w:vMerge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vAlign w:val="center"/>
          </w:tcPr>
          <w:p w:rsidR="00C875B3" w:rsidRPr="00DA4CD5" w:rsidRDefault="00DB097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6639</w:t>
            </w: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DB097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6639</w:t>
            </w: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Vlastné akcie a vlastné obchodné podiely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Pohľadávky za upísané vlastné imanie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Emisné ážio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lastRenderedPageBreak/>
              <w:t>Ostatné kapitálové fondy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Zákonný rezervný fond (nedeliteľný fond)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z kapitálových vkladov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Oceňovacie rozdiely z precenenia majetku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a záväzkov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Oceňovacie rozdiely z kapitálových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účastín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Oceňovacie rozdiely z precenenia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pri zlúčení, splynutí a rozdelení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vAlign w:val="center"/>
          </w:tcPr>
          <w:p w:rsidR="00C875B3" w:rsidRPr="00DA4CD5" w:rsidRDefault="00DB097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664</w:t>
            </w: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DB097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664</w:t>
            </w: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Nedeliteľný fond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Štatutárne fondy a ostatné fondy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Neuhradená strata minulých rokov</w:t>
            </w:r>
          </w:p>
        </w:tc>
        <w:tc>
          <w:tcPr>
            <w:tcW w:w="1418" w:type="dxa"/>
            <w:vAlign w:val="center"/>
          </w:tcPr>
          <w:p w:rsidR="00C875B3" w:rsidRPr="00DA4CD5" w:rsidRDefault="00DB0976" w:rsidP="00DB097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84 743</w:t>
            </w:r>
          </w:p>
        </w:tc>
        <w:tc>
          <w:tcPr>
            <w:tcW w:w="1275" w:type="dxa"/>
            <w:vAlign w:val="center"/>
          </w:tcPr>
          <w:p w:rsidR="00C875B3" w:rsidRPr="00DA4CD5" w:rsidRDefault="00DB097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183 644</w:t>
            </w: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DB0976" w:rsidP="00DB097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268 387</w:t>
            </w: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Výsledok hospodárenia bežného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účtovného obdobia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Vyplatené dividendy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54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Účet 491 – Vlastné imanie fyzickej osoby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– podnikateľa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C875B3" w:rsidRDefault="00C875B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C875B3" w:rsidRDefault="00C875B3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417"/>
      </w:tblGrid>
      <w:tr w:rsidR="00C875B3" w:rsidRPr="00DA4CD5">
        <w:trPr>
          <w:cantSplit/>
          <w:trHeight w:val="454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C875B3" w:rsidRPr="00DA4CD5">
        <w:trPr>
          <w:cantSplit/>
          <w:trHeight w:val="454"/>
        </w:trPr>
        <w:tc>
          <w:tcPr>
            <w:tcW w:w="3119" w:type="dxa"/>
            <w:vMerge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vAlign w:val="center"/>
          </w:tcPr>
          <w:p w:rsidR="00C875B3" w:rsidRPr="00DA4CD5" w:rsidRDefault="00DB097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6 639</w:t>
            </w: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DB097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6 639</w:t>
            </w: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Vlastné akcie a vlastné obchodné podiely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Pohľadávky za upísané vlastné imanie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Emisné ážio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Zákonný rezervný fond (nedeliteľný fond)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z kapitálových vkladov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Oceňovacie rozdiely z precenenia majetku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a záväzkov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Oceňovacie rozdiely z kapitálových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účastín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Oceňovacie rozdiely z precenenia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pri zlúčení, splynutí a rozdelení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lastRenderedPageBreak/>
              <w:t>Zákonný rezervný fond</w:t>
            </w:r>
          </w:p>
        </w:tc>
        <w:tc>
          <w:tcPr>
            <w:tcW w:w="1418" w:type="dxa"/>
            <w:vAlign w:val="center"/>
          </w:tcPr>
          <w:p w:rsidR="00C875B3" w:rsidRPr="00DA4CD5" w:rsidRDefault="00DB097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664</w:t>
            </w: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DB097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664</w:t>
            </w: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Nedeliteľný fond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Štatutárne fondy a ostatné fondy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vAlign w:val="center"/>
          </w:tcPr>
          <w:p w:rsidR="00C875B3" w:rsidRPr="00DA4CD5" w:rsidRDefault="00DB097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21 778</w:t>
            </w: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DB097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21 778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DB097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Neuhradená strata minulých rokov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75B3" w:rsidRPr="00DA4CD5" w:rsidRDefault="00DB097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84 743</w:t>
            </w: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DB097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-84 743</w:t>
            </w: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Výsledok hospodárenia bežného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účtovného obdobia</w:t>
            </w:r>
          </w:p>
        </w:tc>
        <w:tc>
          <w:tcPr>
            <w:tcW w:w="1418" w:type="dxa"/>
            <w:vAlign w:val="center"/>
          </w:tcPr>
          <w:p w:rsidR="00C875B3" w:rsidRPr="00DA4CD5" w:rsidRDefault="00DB097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-106 521</w:t>
            </w:r>
          </w:p>
        </w:tc>
        <w:tc>
          <w:tcPr>
            <w:tcW w:w="1275" w:type="dxa"/>
            <w:vAlign w:val="center"/>
          </w:tcPr>
          <w:p w:rsidR="00C875B3" w:rsidRPr="00DA4CD5" w:rsidRDefault="00DB097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-183 644</w:t>
            </w:r>
          </w:p>
        </w:tc>
        <w:tc>
          <w:tcPr>
            <w:tcW w:w="1276" w:type="dxa"/>
            <w:vAlign w:val="center"/>
          </w:tcPr>
          <w:p w:rsidR="00C875B3" w:rsidRPr="00DA4CD5" w:rsidRDefault="00DB097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-106 521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DB0976" w:rsidP="00DB097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-183 644</w:t>
            </w: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Vyplatené dividendy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54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Účet 491 – Vlastné imanie fyzickej osoby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– podnikateľa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C875B3" w:rsidRDefault="00C875B3" w:rsidP="00C16B7C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</w:rPr>
      </w:pPr>
    </w:p>
    <w:sectPr w:rsidR="00C875B3" w:rsidSect="0028288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97" w:right="707" w:bottom="1417" w:left="1417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7E57" w:rsidRDefault="005E7E57">
      <w:r>
        <w:separator/>
      </w:r>
    </w:p>
    <w:p w:rsidR="005E7E57" w:rsidRDefault="005E7E57"/>
  </w:endnote>
  <w:endnote w:type="continuationSeparator" w:id="0">
    <w:p w:rsidR="005E7E57" w:rsidRDefault="005E7E57">
      <w:r>
        <w:continuationSeparator/>
      </w:r>
    </w:p>
    <w:p w:rsidR="005E7E57" w:rsidRDefault="005E7E5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6FE1" w:rsidRDefault="00086FE1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12269167"/>
      <w:docPartObj>
        <w:docPartGallery w:val="Page Numbers (Bottom of Page)"/>
        <w:docPartUnique/>
      </w:docPartObj>
    </w:sdtPr>
    <w:sdtEndPr/>
    <w:sdtContent>
      <w:p w:rsidR="0028288F" w:rsidRDefault="0028288F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33F2">
          <w:rPr>
            <w:noProof/>
          </w:rPr>
          <w:t>11</w:t>
        </w:r>
        <w:r>
          <w:fldChar w:fldCharType="end"/>
        </w:r>
      </w:p>
    </w:sdtContent>
  </w:sdt>
  <w:p w:rsidR="00086FE1" w:rsidRDefault="00086FE1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6FE1" w:rsidRDefault="00086FE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7E57" w:rsidRDefault="005E7E57">
      <w:r>
        <w:separator/>
      </w:r>
    </w:p>
    <w:p w:rsidR="005E7E57" w:rsidRDefault="005E7E57"/>
  </w:footnote>
  <w:footnote w:type="continuationSeparator" w:id="0">
    <w:p w:rsidR="005E7E57" w:rsidRDefault="005E7E57">
      <w:r>
        <w:continuationSeparator/>
      </w:r>
    </w:p>
    <w:p w:rsidR="005E7E57" w:rsidRDefault="005E7E5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6FE1" w:rsidRDefault="00086FE1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6FE1" w:rsidRDefault="00086FE1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1194D411" wp14:editId="15985C75">
              <wp:simplePos x="0" y="0"/>
              <wp:positionH relativeFrom="column">
                <wp:posOffset>-562610</wp:posOffset>
              </wp:positionH>
              <wp:positionV relativeFrom="paragraph">
                <wp:posOffset>140970</wp:posOffset>
              </wp:positionV>
              <wp:extent cx="1405890" cy="217805"/>
              <wp:effectExtent l="0" t="0" r="22860" b="1143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5890" cy="217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86FE1" w:rsidRDefault="00086FE1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  <w:lang w:val="cs-CZ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cs-CZ"/>
                            </w:rPr>
                            <w:t>Poznámky Úč POD 3 - 04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44.3pt;margin-top:11.1pt;width:110.7pt;height:17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" o:allowincell="f">
              <v:textbox style="mso-fit-shape-to-text:t">
                <w:txbxContent>
                  <w:p w:rsidR="00086FE1" w:rsidRDefault="00086FE1">
                    <w:pPr>
                      <w:rPr>
                        <w:rFonts w:ascii="Arial" w:hAnsi="Arial" w:cs="Arial"/>
                        <w:sz w:val="16"/>
                        <w:szCs w:val="16"/>
                        <w:lang w:val="cs-CZ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  <w:lang w:val="cs-CZ"/>
                      </w:rPr>
                      <w:t>Poznámky Úč POD 3 - 04</w:t>
                    </w:r>
                  </w:p>
                </w:txbxContent>
              </v:textbox>
            </v:shape>
          </w:pict>
        </mc:Fallback>
      </mc:AlternateContent>
    </w:r>
  </w:p>
  <w:p w:rsidR="00086FE1" w:rsidRDefault="00086FE1">
    <w:pPr>
      <w:pStyle w:val="Hlavika"/>
      <w:ind w:right="360"/>
    </w:pPr>
    <w:r>
      <w:t xml:space="preserve">                                                                                                                       DIC: 2022264860</w:t>
    </w:r>
  </w:p>
  <w:p w:rsidR="00086FE1" w:rsidRDefault="00086FE1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6FE1" w:rsidRDefault="00086FE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14453"/>
    <w:multiLevelType w:val="multilevel"/>
    <w:tmpl w:val="F56CEF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C721916"/>
    <w:multiLevelType w:val="multilevel"/>
    <w:tmpl w:val="223CE46C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">
    <w:nsid w:val="16614861"/>
    <w:multiLevelType w:val="multilevel"/>
    <w:tmpl w:val="B2B2DE30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3">
    <w:nsid w:val="168805F0"/>
    <w:multiLevelType w:val="multilevel"/>
    <w:tmpl w:val="19BA71C4"/>
    <w:lvl w:ilvl="0">
      <w:start w:val="1"/>
      <w:numFmt w:val="decimal"/>
      <w:pStyle w:val="TaxEdit"/>
      <w:lvlText w:val="%1."/>
      <w:lvlJc w:val="left"/>
      <w:pPr>
        <w:ind w:left="720" w:hanging="360"/>
      </w:pPr>
      <w:rPr>
        <w:rFonts w:cs="Times New Roman"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98B645A"/>
    <w:multiLevelType w:val="hybridMultilevel"/>
    <w:tmpl w:val="BE66C808"/>
    <w:lvl w:ilvl="0" w:tplc="C9FC5350">
      <w:start w:val="85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6">
    <w:nsid w:val="32297D3E"/>
    <w:multiLevelType w:val="multilevel"/>
    <w:tmpl w:val="CB749A0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2F05C44"/>
    <w:multiLevelType w:val="multilevel"/>
    <w:tmpl w:val="7C8686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C484C67"/>
    <w:multiLevelType w:val="multilevel"/>
    <w:tmpl w:val="965E007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3EA27ABA"/>
    <w:multiLevelType w:val="multilevel"/>
    <w:tmpl w:val="F2543FBC"/>
    <w:lvl w:ilvl="0">
      <w:start w:val="1"/>
      <w:numFmt w:val="bullet"/>
      <w:lvlText w:val="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hint="default"/>
      </w:rPr>
    </w:lvl>
  </w:abstractNum>
  <w:abstractNum w:abstractNumId="10">
    <w:nsid w:val="401D4846"/>
    <w:multiLevelType w:val="multilevel"/>
    <w:tmpl w:val="448E7584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1">
    <w:nsid w:val="47085357"/>
    <w:multiLevelType w:val="multilevel"/>
    <w:tmpl w:val="18DC33B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73154BA"/>
    <w:multiLevelType w:val="multilevel"/>
    <w:tmpl w:val="4F54CD00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13">
    <w:nsid w:val="4B9D1838"/>
    <w:multiLevelType w:val="multilevel"/>
    <w:tmpl w:val="34702B1E"/>
    <w:lvl w:ilvl="0">
      <w:start w:val="2011"/>
      <w:numFmt w:val="bullet"/>
      <w:lvlText w:val="-"/>
      <w:lvlJc w:val="left"/>
      <w:pPr>
        <w:ind w:left="532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5" w:hanging="360"/>
      </w:pPr>
      <w:rPr>
        <w:rFonts w:ascii="Wingdings" w:hAnsi="Wingdings" w:hint="default"/>
      </w:rPr>
    </w:lvl>
  </w:abstractNum>
  <w:abstractNum w:abstractNumId="14">
    <w:nsid w:val="51236FD8"/>
    <w:multiLevelType w:val="multilevel"/>
    <w:tmpl w:val="BB1A494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22B0C89"/>
    <w:multiLevelType w:val="multilevel"/>
    <w:tmpl w:val="7DD85D6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54840418"/>
    <w:multiLevelType w:val="multilevel"/>
    <w:tmpl w:val="06262048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7">
    <w:nsid w:val="54A50FF5"/>
    <w:multiLevelType w:val="multilevel"/>
    <w:tmpl w:val="F752A8A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8876E46"/>
    <w:multiLevelType w:val="multilevel"/>
    <w:tmpl w:val="547ECD26"/>
    <w:lvl w:ilvl="0">
      <w:start w:val="1"/>
      <w:numFmt w:val="none"/>
      <w:lvlText w:val="g)"/>
      <w:lvlJc w:val="left"/>
      <w:pPr>
        <w:tabs>
          <w:tab w:val="num" w:pos="2138"/>
        </w:tabs>
        <w:ind w:left="213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19">
    <w:nsid w:val="5C2243E1"/>
    <w:multiLevelType w:val="multilevel"/>
    <w:tmpl w:val="D048FD9A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0">
    <w:nsid w:val="5DE44F9E"/>
    <w:multiLevelType w:val="multilevel"/>
    <w:tmpl w:val="05CCD53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E314879"/>
    <w:multiLevelType w:val="multilevel"/>
    <w:tmpl w:val="6BF614E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604039A1"/>
    <w:multiLevelType w:val="multilevel"/>
    <w:tmpl w:val="34808B0E"/>
    <w:lvl w:ilvl="0">
      <w:start w:val="2011"/>
      <w:numFmt w:val="bullet"/>
      <w:lvlText w:val="-"/>
      <w:lvlJc w:val="left"/>
      <w:pPr>
        <w:ind w:left="568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40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84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56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928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0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2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442" w:hanging="360"/>
      </w:pPr>
      <w:rPr>
        <w:rFonts w:ascii="Wingdings" w:hAnsi="Wingdings" w:hint="default"/>
      </w:rPr>
    </w:lvl>
  </w:abstractNum>
  <w:abstractNum w:abstractNumId="23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429"/>
        </w:tabs>
        <w:ind w:left="1429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149"/>
        </w:tabs>
        <w:ind w:left="2149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049"/>
        </w:tabs>
        <w:ind w:left="3049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589"/>
        </w:tabs>
        <w:ind w:left="3589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24">
    <w:nsid w:val="6F15580C"/>
    <w:multiLevelType w:val="multilevel"/>
    <w:tmpl w:val="BF40A066"/>
    <w:lvl w:ilvl="0">
      <w:start w:val="1"/>
      <w:numFmt w:val="decimal"/>
      <w:lvlText w:val="%1)"/>
      <w:lvlJc w:val="left"/>
      <w:pPr>
        <w:tabs>
          <w:tab w:val="num" w:pos="2138"/>
        </w:tabs>
        <w:ind w:left="213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25">
    <w:nsid w:val="72FE59BB"/>
    <w:multiLevelType w:val="multilevel"/>
    <w:tmpl w:val="8B060D38"/>
    <w:lvl w:ilvl="0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  <w:rPr>
        <w:rFonts w:cs="Times New Roman"/>
      </w:rPr>
    </w:lvl>
  </w:abstractNum>
  <w:abstractNum w:abstractNumId="26">
    <w:nsid w:val="77D275B9"/>
    <w:multiLevelType w:val="multilevel"/>
    <w:tmpl w:val="AEC2B2F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3"/>
  </w:num>
  <w:num w:numId="2">
    <w:abstractNumId w:val="12"/>
  </w:num>
  <w:num w:numId="3">
    <w:abstractNumId w:val="9"/>
  </w:num>
  <w:num w:numId="4">
    <w:abstractNumId w:val="5"/>
  </w:num>
  <w:num w:numId="5">
    <w:abstractNumId w:val="8"/>
  </w:num>
  <w:num w:numId="6">
    <w:abstractNumId w:val="25"/>
  </w:num>
  <w:num w:numId="7">
    <w:abstractNumId w:val="0"/>
  </w:num>
  <w:num w:numId="8">
    <w:abstractNumId w:val="2"/>
  </w:num>
  <w:num w:numId="9">
    <w:abstractNumId w:val="7"/>
  </w:num>
  <w:num w:numId="10">
    <w:abstractNumId w:val="18"/>
  </w:num>
  <w:num w:numId="11">
    <w:abstractNumId w:val="24"/>
  </w:num>
  <w:num w:numId="12">
    <w:abstractNumId w:val="13"/>
  </w:num>
  <w:num w:numId="13">
    <w:abstractNumId w:val="10"/>
  </w:num>
  <w:num w:numId="14">
    <w:abstractNumId w:val="16"/>
  </w:num>
  <w:num w:numId="15">
    <w:abstractNumId w:val="19"/>
  </w:num>
  <w:num w:numId="16">
    <w:abstractNumId w:val="22"/>
  </w:num>
  <w:num w:numId="17">
    <w:abstractNumId w:val="1"/>
  </w:num>
  <w:num w:numId="18">
    <w:abstractNumId w:val="3"/>
  </w:num>
  <w:num w:numId="19">
    <w:abstractNumId w:val="11"/>
  </w:num>
  <w:num w:numId="20">
    <w:abstractNumId w:val="21"/>
  </w:num>
  <w:num w:numId="21">
    <w:abstractNumId w:val="6"/>
  </w:num>
  <w:num w:numId="22">
    <w:abstractNumId w:val="15"/>
  </w:num>
  <w:num w:numId="23">
    <w:abstractNumId w:val="17"/>
  </w:num>
  <w:num w:numId="24">
    <w:abstractNumId w:val="26"/>
  </w:num>
  <w:num w:numId="25">
    <w:abstractNumId w:val="14"/>
  </w:num>
  <w:num w:numId="26">
    <w:abstractNumId w:val="20"/>
  </w:num>
  <w:num w:numId="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3"/>
    <w:lvlOverride w:ilvl="0">
      <w:startOverride w:val="1"/>
    </w:lvlOverride>
    <w:lvlOverride w:ilvl="1">
      <w:startOverride w:val="4"/>
    </w:lvlOverride>
  </w:num>
  <w:num w:numId="29">
    <w:abstractNumId w:val="23"/>
  </w:num>
  <w:num w:numId="30">
    <w:abstractNumId w:val="23"/>
  </w:num>
  <w:num w:numId="31">
    <w:abstractNumId w:val="23"/>
  </w:num>
  <w:num w:numId="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attachedTemplate r:id="rId1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279"/>
    <w:rsid w:val="00013AFE"/>
    <w:rsid w:val="00086FE1"/>
    <w:rsid w:val="000E359D"/>
    <w:rsid w:val="00184FA9"/>
    <w:rsid w:val="00221D9B"/>
    <w:rsid w:val="0028288F"/>
    <w:rsid w:val="002B25B6"/>
    <w:rsid w:val="002D5A3C"/>
    <w:rsid w:val="003433F2"/>
    <w:rsid w:val="003C6318"/>
    <w:rsid w:val="003F66D9"/>
    <w:rsid w:val="00482AD4"/>
    <w:rsid w:val="004B77F0"/>
    <w:rsid w:val="004D436B"/>
    <w:rsid w:val="00505ED7"/>
    <w:rsid w:val="005124AC"/>
    <w:rsid w:val="005146BB"/>
    <w:rsid w:val="00537404"/>
    <w:rsid w:val="005B3E53"/>
    <w:rsid w:val="005D12DD"/>
    <w:rsid w:val="005E7E57"/>
    <w:rsid w:val="00600DAC"/>
    <w:rsid w:val="00661279"/>
    <w:rsid w:val="00667556"/>
    <w:rsid w:val="00700239"/>
    <w:rsid w:val="00817FE8"/>
    <w:rsid w:val="00822243"/>
    <w:rsid w:val="00837788"/>
    <w:rsid w:val="00845CF9"/>
    <w:rsid w:val="00860A5C"/>
    <w:rsid w:val="00862BA7"/>
    <w:rsid w:val="0088093F"/>
    <w:rsid w:val="008E4B29"/>
    <w:rsid w:val="00926C86"/>
    <w:rsid w:val="00934458"/>
    <w:rsid w:val="00A42846"/>
    <w:rsid w:val="00AC7936"/>
    <w:rsid w:val="00AE1285"/>
    <w:rsid w:val="00AF54F9"/>
    <w:rsid w:val="00B26960"/>
    <w:rsid w:val="00C16B7C"/>
    <w:rsid w:val="00C27BAA"/>
    <w:rsid w:val="00C318C4"/>
    <w:rsid w:val="00C875B3"/>
    <w:rsid w:val="00CA59E1"/>
    <w:rsid w:val="00CC559C"/>
    <w:rsid w:val="00D426B4"/>
    <w:rsid w:val="00DA4CD5"/>
    <w:rsid w:val="00DB0976"/>
    <w:rsid w:val="00DB76DC"/>
    <w:rsid w:val="00E01631"/>
    <w:rsid w:val="00E60133"/>
    <w:rsid w:val="00EB66F7"/>
    <w:rsid w:val="00F8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List 2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Pr>
      <w:rFonts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locked/>
    <w:rPr>
      <w:rFonts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Pr>
      <w:rFonts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Pr>
      <w:rFonts w:cs="Times New Roman"/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customStyle="1" w:styleId="ZhlavChar">
    <w:name w:val="Záhlaví Char"/>
    <w:uiPriority w:val="99"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Times New Roman" w:hAnsi="Times New Roman" w:cs="Times New Roman"/>
      <w:sz w:val="24"/>
      <w:szCs w:val="24"/>
    </w:rPr>
  </w:style>
  <w:style w:type="character" w:customStyle="1" w:styleId="ZpatChar">
    <w:name w:val="Zápatí Char"/>
    <w:uiPriority w:val="99"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uiPriority w:val="99"/>
    <w:rPr>
      <w:rFonts w:cs="Times New Roman"/>
    </w:rPr>
  </w:style>
  <w:style w:type="paragraph" w:styleId="Zoznam2">
    <w:name w:val="List 2"/>
    <w:basedOn w:val="Normlny"/>
    <w:uiPriority w:val="99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ý text Char"/>
    <w:link w:val="Zkladntext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customStyle="1" w:styleId="ZkladntextChar0">
    <w:name w:val="Základní text Char"/>
    <w:uiPriority w:val="99"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uiPriority w:val="99"/>
    <w:pPr>
      <w:numPr>
        <w:numId w:val="1"/>
      </w:numPr>
      <w:tabs>
        <w:tab w:val="num" w:pos="720"/>
      </w:tabs>
      <w:ind w:left="720"/>
    </w:pPr>
    <w:rPr>
      <w:sz w:val="22"/>
      <w:szCs w:val="22"/>
    </w:rPr>
  </w:style>
  <w:style w:type="paragraph" w:customStyle="1" w:styleId="Styl2">
    <w:name w:val="Styl2"/>
    <w:basedOn w:val="Nadpis2"/>
    <w:uiPriority w:val="99"/>
    <w:pPr>
      <w:numPr>
        <w:ilvl w:val="1"/>
        <w:numId w:val="1"/>
      </w:numPr>
      <w:tabs>
        <w:tab w:val="num" w:pos="1440"/>
      </w:tabs>
      <w:ind w:left="1440"/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pPr>
      <w:numPr>
        <w:ilvl w:val="2"/>
        <w:numId w:val="1"/>
      </w:numPr>
      <w:tabs>
        <w:tab w:val="num" w:pos="2340"/>
      </w:tabs>
      <w:ind w:left="2340"/>
    </w:pPr>
    <w:rPr>
      <w:caps/>
    </w:rPr>
  </w:style>
  <w:style w:type="paragraph" w:styleId="Textbubliny">
    <w:name w:val="Balloon Text"/>
    <w:basedOn w:val="Normlny"/>
    <w:link w:val="TextbublinyChar"/>
    <w:uiPriority w:val="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customStyle="1" w:styleId="TaxEdit">
    <w:name w:val="TaxEdit"/>
    <w:basedOn w:val="Normlny"/>
    <w:uiPriority w:val="99"/>
    <w:pPr>
      <w:numPr>
        <w:numId w:val="18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uiPriority w:val="99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pPr>
      <w:autoSpaceDE w:val="0"/>
      <w:autoSpaceDN w:val="0"/>
    </w:pPr>
    <w:rPr>
      <w:rFonts w:ascii="Courier" w:hAnsi="Courier" w:cs="Courier"/>
      <w:sz w:val="24"/>
      <w:szCs w:val="24"/>
      <w:lang w:val="cs-CZ"/>
    </w:rPr>
  </w:style>
  <w:style w:type="paragraph" w:customStyle="1" w:styleId="TaxEdit2">
    <w:name w:val="TaxEdit2"/>
    <w:basedOn w:val="TaxEdit"/>
    <w:uiPriority w:val="99"/>
    <w:pPr>
      <w:numPr>
        <w:numId w:val="0"/>
      </w:numPr>
      <w:tabs>
        <w:tab w:val="num" w:pos="0"/>
      </w:tabs>
    </w:pPr>
  </w:style>
  <w:style w:type="character" w:customStyle="1" w:styleId="TaxEditChar1">
    <w:name w:val="TaxEdit Char1"/>
    <w:uiPriority w:val="99"/>
    <w:rPr>
      <w:rFonts w:ascii="Arial" w:hAnsi="Arial" w:cs="Arial"/>
      <w:b/>
      <w:bCs/>
    </w:rPr>
  </w:style>
  <w:style w:type="character" w:customStyle="1" w:styleId="TaxEdit2Char">
    <w:name w:val="TaxEdit2 Char"/>
    <w:uiPriority w:val="99"/>
  </w:style>
  <w:style w:type="paragraph" w:customStyle="1" w:styleId="Styl4">
    <w:name w:val="Styl4"/>
    <w:basedOn w:val="Styl3"/>
    <w:uiPriority w:val="99"/>
    <w:pPr>
      <w:tabs>
        <w:tab w:val="clear" w:pos="2340"/>
        <w:tab w:val="clear" w:pos="3049"/>
        <w:tab w:val="num" w:pos="567"/>
      </w:tabs>
      <w:ind w:left="284" w:firstLine="0"/>
      <w:jc w:val="left"/>
    </w:pPr>
  </w:style>
  <w:style w:type="character" w:customStyle="1" w:styleId="Styl3Char">
    <w:name w:val="Styl3 Char"/>
    <w:uiPriority w:val="99"/>
    <w:rPr>
      <w:rFonts w:ascii="Arial Narrow" w:hAnsi="Arial Narrow" w:cs="Arial Narrow"/>
      <w:b/>
      <w:bCs/>
      <w:caps/>
      <w:sz w:val="18"/>
      <w:szCs w:val="18"/>
    </w:rPr>
  </w:style>
  <w:style w:type="character" w:customStyle="1" w:styleId="Styl4Char">
    <w:name w:val="Styl4 Char"/>
    <w:uiPriority w:val="99"/>
  </w:style>
  <w:style w:type="paragraph" w:styleId="Odsekzoznamu">
    <w:name w:val="List Paragraph"/>
    <w:basedOn w:val="Normlny"/>
    <w:uiPriority w:val="34"/>
    <w:qFormat/>
    <w:rsid w:val="00AF54F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List 2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Pr>
      <w:rFonts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locked/>
    <w:rPr>
      <w:rFonts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Pr>
      <w:rFonts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Pr>
      <w:rFonts w:cs="Times New Roman"/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customStyle="1" w:styleId="ZhlavChar">
    <w:name w:val="Záhlaví Char"/>
    <w:uiPriority w:val="99"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Times New Roman" w:hAnsi="Times New Roman" w:cs="Times New Roman"/>
      <w:sz w:val="24"/>
      <w:szCs w:val="24"/>
    </w:rPr>
  </w:style>
  <w:style w:type="character" w:customStyle="1" w:styleId="ZpatChar">
    <w:name w:val="Zápatí Char"/>
    <w:uiPriority w:val="99"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uiPriority w:val="99"/>
    <w:rPr>
      <w:rFonts w:cs="Times New Roman"/>
    </w:rPr>
  </w:style>
  <w:style w:type="paragraph" w:styleId="Zoznam2">
    <w:name w:val="List 2"/>
    <w:basedOn w:val="Normlny"/>
    <w:uiPriority w:val="99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ý text Char"/>
    <w:link w:val="Zkladntext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customStyle="1" w:styleId="ZkladntextChar0">
    <w:name w:val="Základní text Char"/>
    <w:uiPriority w:val="99"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uiPriority w:val="99"/>
    <w:pPr>
      <w:numPr>
        <w:numId w:val="1"/>
      </w:numPr>
      <w:tabs>
        <w:tab w:val="num" w:pos="720"/>
      </w:tabs>
      <w:ind w:left="720"/>
    </w:pPr>
    <w:rPr>
      <w:sz w:val="22"/>
      <w:szCs w:val="22"/>
    </w:rPr>
  </w:style>
  <w:style w:type="paragraph" w:customStyle="1" w:styleId="Styl2">
    <w:name w:val="Styl2"/>
    <w:basedOn w:val="Nadpis2"/>
    <w:uiPriority w:val="99"/>
    <w:pPr>
      <w:numPr>
        <w:ilvl w:val="1"/>
        <w:numId w:val="1"/>
      </w:numPr>
      <w:tabs>
        <w:tab w:val="num" w:pos="1440"/>
      </w:tabs>
      <w:ind w:left="1440"/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pPr>
      <w:numPr>
        <w:ilvl w:val="2"/>
        <w:numId w:val="1"/>
      </w:numPr>
      <w:tabs>
        <w:tab w:val="num" w:pos="2340"/>
      </w:tabs>
      <w:ind w:left="2340"/>
    </w:pPr>
    <w:rPr>
      <w:caps/>
    </w:rPr>
  </w:style>
  <w:style w:type="paragraph" w:styleId="Textbubliny">
    <w:name w:val="Balloon Text"/>
    <w:basedOn w:val="Normlny"/>
    <w:link w:val="TextbublinyChar"/>
    <w:uiPriority w:val="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customStyle="1" w:styleId="TaxEdit">
    <w:name w:val="TaxEdit"/>
    <w:basedOn w:val="Normlny"/>
    <w:uiPriority w:val="99"/>
    <w:pPr>
      <w:numPr>
        <w:numId w:val="18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uiPriority w:val="99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pPr>
      <w:autoSpaceDE w:val="0"/>
      <w:autoSpaceDN w:val="0"/>
    </w:pPr>
    <w:rPr>
      <w:rFonts w:ascii="Courier" w:hAnsi="Courier" w:cs="Courier"/>
      <w:sz w:val="24"/>
      <w:szCs w:val="24"/>
      <w:lang w:val="cs-CZ"/>
    </w:rPr>
  </w:style>
  <w:style w:type="paragraph" w:customStyle="1" w:styleId="TaxEdit2">
    <w:name w:val="TaxEdit2"/>
    <w:basedOn w:val="TaxEdit"/>
    <w:uiPriority w:val="99"/>
    <w:pPr>
      <w:numPr>
        <w:numId w:val="0"/>
      </w:numPr>
      <w:tabs>
        <w:tab w:val="num" w:pos="0"/>
      </w:tabs>
    </w:pPr>
  </w:style>
  <w:style w:type="character" w:customStyle="1" w:styleId="TaxEditChar1">
    <w:name w:val="TaxEdit Char1"/>
    <w:uiPriority w:val="99"/>
    <w:rPr>
      <w:rFonts w:ascii="Arial" w:hAnsi="Arial" w:cs="Arial"/>
      <w:b/>
      <w:bCs/>
    </w:rPr>
  </w:style>
  <w:style w:type="character" w:customStyle="1" w:styleId="TaxEdit2Char">
    <w:name w:val="TaxEdit2 Char"/>
    <w:uiPriority w:val="99"/>
  </w:style>
  <w:style w:type="paragraph" w:customStyle="1" w:styleId="Styl4">
    <w:name w:val="Styl4"/>
    <w:basedOn w:val="Styl3"/>
    <w:uiPriority w:val="99"/>
    <w:pPr>
      <w:tabs>
        <w:tab w:val="clear" w:pos="2340"/>
        <w:tab w:val="clear" w:pos="3049"/>
        <w:tab w:val="num" w:pos="567"/>
      </w:tabs>
      <w:ind w:left="284" w:firstLine="0"/>
      <w:jc w:val="left"/>
    </w:pPr>
  </w:style>
  <w:style w:type="character" w:customStyle="1" w:styleId="Styl3Char">
    <w:name w:val="Styl3 Char"/>
    <w:uiPriority w:val="99"/>
    <w:rPr>
      <w:rFonts w:ascii="Arial Narrow" w:hAnsi="Arial Narrow" w:cs="Arial Narrow"/>
      <w:b/>
      <w:bCs/>
      <w:caps/>
      <w:sz w:val="18"/>
      <w:szCs w:val="18"/>
    </w:rPr>
  </w:style>
  <w:style w:type="character" w:customStyle="1" w:styleId="Styl4Char">
    <w:name w:val="Styl4 Char"/>
    <w:uiPriority w:val="99"/>
  </w:style>
  <w:style w:type="paragraph" w:styleId="Odsekzoznamu">
    <w:name w:val="List Paragraph"/>
    <w:basedOn w:val="Normlny"/>
    <w:uiPriority w:val="34"/>
    <w:qFormat/>
    <w:rsid w:val="00AF54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\Desktop\pozn&#225;mky%20%20%20tla&#269;ivo%20k%20z&#225;verke%20%202013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D5F2A3-BB45-493C-ACBA-AC23BE878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poznámky   tlačivo k záverke  2013</Template>
  <TotalTime>1</TotalTime>
  <Pages>10</Pages>
  <Words>1913</Words>
  <Characters>10906</Characters>
  <Application>Microsoft Office Word</Application>
  <DocSecurity>0</DocSecurity>
  <Lines>90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</vt:lpstr>
    </vt:vector>
  </TitlesOfParts>
  <Company/>
  <LinksUpToDate>false</LinksUpToDate>
  <CharactersWithSpaces>12794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pc</dc:creator>
  <dc:description>&lt;?template name="Účtovná záverka 2011" version="1.01"?&gt;</dc:description>
  <cp:lastModifiedBy>pc</cp:lastModifiedBy>
  <cp:revision>2</cp:revision>
  <cp:lastPrinted>2014-03-21T10:21:00Z</cp:lastPrinted>
  <dcterms:created xsi:type="dcterms:W3CDTF">2014-03-26T09:30:00Z</dcterms:created>
  <dcterms:modified xsi:type="dcterms:W3CDTF">2014-03-26T09:30:00Z</dcterms:modified>
</cp:coreProperties>
</file>