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Default="00052F8B" w:rsidP="00E21EEF">
      <w:pPr>
        <w:jc w:val="both"/>
        <w:rPr>
          <w:rFonts w:cs="Arial"/>
          <w:b/>
          <w:bCs/>
          <w:szCs w:val="22"/>
        </w:rPr>
      </w:pPr>
      <w:bookmarkStart w:id="0" w:name="_GoBack"/>
      <w:bookmarkEnd w:id="0"/>
      <w:r w:rsidRPr="002B2E75">
        <w:rPr>
          <w:rFonts w:cs="Arial"/>
          <w:szCs w:val="22"/>
        </w:rPr>
        <w:t xml:space="preserve">  </w:t>
      </w:r>
      <w:r w:rsidRPr="002B2E75">
        <w:rPr>
          <w:rFonts w:cs="Arial"/>
          <w:b/>
          <w:bCs/>
          <w:szCs w:val="22"/>
        </w:rPr>
        <w:t xml:space="preserve"> </w:t>
      </w:r>
    </w:p>
    <w:p w:rsidR="00C610ED" w:rsidRPr="00826E7D" w:rsidRDefault="00FC4730" w:rsidP="00C610ED">
      <w:pPr>
        <w:pStyle w:val="Nadpis1"/>
        <w:numPr>
          <w:ilvl w:val="0"/>
          <w:numId w:val="2"/>
        </w:numPr>
        <w:spacing w:before="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ÚČTOVNEJ JEDNOTKE</w:t>
      </w:r>
    </w:p>
    <w:p w:rsidR="00C610ED" w:rsidRPr="00FD5C14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Obchodné meno a sídlo spoločnosti:</w:t>
      </w:r>
    </w:p>
    <w:p w:rsidR="00C610ED" w:rsidRDefault="00BD118C" w:rsidP="00C610ED">
      <w:pPr>
        <w:pStyle w:val="Zkladntext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Kalanin</w:t>
      </w:r>
      <w:proofErr w:type="spellEnd"/>
      <w:r>
        <w:rPr>
          <w:sz w:val="18"/>
          <w:szCs w:val="18"/>
        </w:rPr>
        <w:t xml:space="preserve"> s.r.o.</w:t>
      </w:r>
    </w:p>
    <w:p w:rsidR="00BD118C" w:rsidRPr="00FD5C14" w:rsidRDefault="00BD118C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Zoborská 3</w:t>
      </w:r>
    </w:p>
    <w:p w:rsidR="00C610ED" w:rsidRPr="00FD5C14" w:rsidRDefault="00C610ED" w:rsidP="00C610ED">
      <w:pPr>
        <w:pStyle w:val="Zkladntext"/>
        <w:ind w:left="720"/>
        <w:rPr>
          <w:sz w:val="18"/>
          <w:szCs w:val="18"/>
        </w:rPr>
      </w:pPr>
      <w:r w:rsidRPr="00FD5C14">
        <w:rPr>
          <w:sz w:val="18"/>
          <w:szCs w:val="18"/>
        </w:rPr>
        <w:t xml:space="preserve">040 </w:t>
      </w:r>
      <w:r w:rsidR="00BD118C">
        <w:rPr>
          <w:sz w:val="18"/>
          <w:szCs w:val="18"/>
        </w:rPr>
        <w:t>0</w:t>
      </w:r>
      <w:r w:rsidRPr="00FD5C14">
        <w:rPr>
          <w:sz w:val="18"/>
          <w:szCs w:val="18"/>
        </w:rPr>
        <w:t>1 Košice</w:t>
      </w:r>
    </w:p>
    <w:p w:rsidR="00C610ED" w:rsidRPr="00FD5C14" w:rsidRDefault="00C610ED" w:rsidP="00C610ED">
      <w:pPr>
        <w:pStyle w:val="Zkladntext"/>
        <w:ind w:left="720"/>
        <w:rPr>
          <w:sz w:val="18"/>
          <w:szCs w:val="18"/>
        </w:rPr>
      </w:pPr>
    </w:p>
    <w:p w:rsidR="00C610ED" w:rsidRPr="00421BA4" w:rsidRDefault="00C610ED" w:rsidP="00C610ED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Spoločnosť </w:t>
      </w:r>
      <w:proofErr w:type="spellStart"/>
      <w:r w:rsidR="00BD118C">
        <w:rPr>
          <w:b w:val="0"/>
          <w:sz w:val="18"/>
          <w:szCs w:val="18"/>
        </w:rPr>
        <w:t>Kalanin</w:t>
      </w:r>
      <w:proofErr w:type="spellEnd"/>
      <w:r w:rsidR="00BD118C">
        <w:rPr>
          <w:b w:val="0"/>
          <w:sz w:val="18"/>
          <w:szCs w:val="18"/>
        </w:rPr>
        <w:t xml:space="preserve"> s.r.o.</w:t>
      </w:r>
      <w:r w:rsidRPr="00421BA4">
        <w:rPr>
          <w:b w:val="0"/>
          <w:sz w:val="18"/>
          <w:szCs w:val="18"/>
        </w:rPr>
        <w:t xml:space="preserve"> (ďalej len „Spoločnosť“) bola zapísaná do obchodného registra dňa </w:t>
      </w:r>
      <w:r w:rsidR="00BD118C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</w:t>
      </w:r>
      <w:r w:rsidR="00BD118C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</w:t>
      </w:r>
      <w:r w:rsidR="00BD118C">
        <w:rPr>
          <w:b w:val="0"/>
          <w:sz w:val="18"/>
          <w:szCs w:val="18"/>
        </w:rPr>
        <w:t>200</w:t>
      </w:r>
      <w:r w:rsidRPr="00421BA4">
        <w:rPr>
          <w:b w:val="0"/>
          <w:sz w:val="18"/>
          <w:szCs w:val="18"/>
        </w:rPr>
        <w:t>6 (Obchodný register Okresného súdu Košice I, oddiel S</w:t>
      </w:r>
      <w:r w:rsidR="00BD118C">
        <w:rPr>
          <w:b w:val="0"/>
          <w:sz w:val="18"/>
          <w:szCs w:val="18"/>
        </w:rPr>
        <w:t>ro</w:t>
      </w:r>
      <w:r w:rsidRPr="00421BA4">
        <w:rPr>
          <w:b w:val="0"/>
          <w:sz w:val="18"/>
          <w:szCs w:val="18"/>
        </w:rPr>
        <w:t xml:space="preserve">., vložka </w:t>
      </w:r>
      <w:r w:rsidR="00BD118C">
        <w:rPr>
          <w:b w:val="0"/>
          <w:sz w:val="18"/>
          <w:szCs w:val="18"/>
        </w:rPr>
        <w:t>17799</w:t>
      </w:r>
      <w:r w:rsidRPr="00421BA4">
        <w:rPr>
          <w:b w:val="0"/>
          <w:sz w:val="18"/>
          <w:szCs w:val="18"/>
        </w:rPr>
        <w:t>/V). Identifikačné číslo organizácie (IČO) je 366</w:t>
      </w:r>
      <w:r w:rsidR="00BD118C">
        <w:rPr>
          <w:b w:val="0"/>
          <w:sz w:val="18"/>
          <w:szCs w:val="18"/>
        </w:rPr>
        <w:t>04275</w:t>
      </w:r>
      <w:r w:rsidRPr="00421BA4">
        <w:rPr>
          <w:b w:val="0"/>
          <w:sz w:val="18"/>
          <w:szCs w:val="18"/>
        </w:rPr>
        <w:t>. Dňa 2</w:t>
      </w:r>
      <w:r w:rsidR="0077092E">
        <w:rPr>
          <w:b w:val="0"/>
          <w:sz w:val="18"/>
          <w:szCs w:val="18"/>
        </w:rPr>
        <w:t>0</w:t>
      </w:r>
      <w:r w:rsidRPr="00421BA4">
        <w:rPr>
          <w:b w:val="0"/>
          <w:sz w:val="18"/>
          <w:szCs w:val="18"/>
        </w:rPr>
        <w:t>.</w:t>
      </w:r>
      <w:r w:rsidR="0077092E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.200</w:t>
      </w:r>
      <w:r w:rsidR="0077092E">
        <w:rPr>
          <w:b w:val="0"/>
          <w:sz w:val="18"/>
          <w:szCs w:val="18"/>
        </w:rPr>
        <w:t>6</w:t>
      </w:r>
      <w:r w:rsidRPr="00421BA4">
        <w:rPr>
          <w:b w:val="0"/>
          <w:sz w:val="18"/>
          <w:szCs w:val="18"/>
        </w:rPr>
        <w:t xml:space="preserve"> bolo do Spoločnosti doručené Osvedčenie o registrácii o pridelení daňového identifikačného čísla (DIČ), ktoré je 202</w:t>
      </w:r>
      <w:r w:rsidR="0077092E">
        <w:rPr>
          <w:b w:val="0"/>
          <w:sz w:val="18"/>
          <w:szCs w:val="18"/>
        </w:rPr>
        <w:t>2143640</w:t>
      </w:r>
      <w:r w:rsidRPr="00421BA4">
        <w:rPr>
          <w:b w:val="0"/>
          <w:sz w:val="18"/>
          <w:szCs w:val="18"/>
        </w:rPr>
        <w:t>.</w:t>
      </w:r>
    </w:p>
    <w:p w:rsidR="00C610ED" w:rsidRPr="00826E7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Hlavnými činnosťami Spoločnosti sú:</w:t>
      </w:r>
    </w:p>
    <w:p w:rsidR="00C610ED" w:rsidRPr="00421BA4" w:rsidRDefault="00C610ED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ambulantná starostlivosť</w:t>
      </w:r>
      <w:r w:rsidR="0077092E">
        <w:rPr>
          <w:b w:val="0"/>
          <w:sz w:val="18"/>
          <w:szCs w:val="18"/>
        </w:rPr>
        <w:t xml:space="preserve"> s odborným zameraním na všeobecné a vnútorné lekárstvo</w:t>
      </w:r>
    </w:p>
    <w:p w:rsidR="0077092E" w:rsidRDefault="0077092E" w:rsidP="0077092E">
      <w:pPr>
        <w:pStyle w:val="Nadpis2"/>
        <w:spacing w:before="0" w:after="240"/>
        <w:ind w:left="714"/>
        <w:rPr>
          <w:rFonts w:ascii="Times New Roman" w:hAnsi="Times New Roman"/>
          <w:sz w:val="18"/>
          <w:szCs w:val="18"/>
        </w:rPr>
      </w:pPr>
    </w:p>
    <w:p w:rsidR="00C610E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Priemerný počet zamestnancov</w:t>
      </w:r>
    </w:p>
    <w:p w:rsidR="00421BA4" w:rsidRDefault="00421BA4" w:rsidP="00421BA4">
      <w:pPr>
        <w:ind w:left="709"/>
        <w:rPr>
          <w:rFonts w:ascii="Times New Roman" w:hAnsi="Times New Roman"/>
          <w:sz w:val="18"/>
          <w:szCs w:val="18"/>
        </w:rPr>
      </w:pPr>
      <w:r w:rsidRPr="00421BA4">
        <w:rPr>
          <w:rFonts w:ascii="Times New Roman" w:hAnsi="Times New Roman"/>
          <w:sz w:val="18"/>
          <w:szCs w:val="18"/>
        </w:rPr>
        <w:t>Údaje o počte zamestnancov v bežnom a bezprostredne predchádzajúcom období sú uvedené v nasledujúcej tabuľke</w:t>
      </w:r>
      <w:r>
        <w:rPr>
          <w:rFonts w:ascii="Times New Roman" w:hAnsi="Times New Roman"/>
          <w:sz w:val="18"/>
          <w:szCs w:val="18"/>
        </w:rPr>
        <w:t>:</w:t>
      </w:r>
    </w:p>
    <w:p w:rsidR="004F0BBC" w:rsidRPr="00421BA4" w:rsidRDefault="004F0BBC" w:rsidP="00421BA4">
      <w:pPr>
        <w:ind w:left="709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826E7D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17A7A" w:rsidRPr="00826E7D" w:rsidTr="00421BA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826E7D" w:rsidRDefault="00517A7A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421BA4" w:rsidRDefault="00231CB5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421BA4" w:rsidRDefault="001152A9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  <w:tr w:rsidR="00517A7A" w:rsidRPr="00826E7D" w:rsidTr="00421BA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826E7D" w:rsidRDefault="00517A7A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</w:t>
            </w:r>
            <w:r w:rsidR="00455407" w:rsidRPr="00826E7D">
              <w:rPr>
                <w:rFonts w:ascii="Times New Roman" w:hAnsi="Times New Roman"/>
                <w:sz w:val="18"/>
                <w:szCs w:val="18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421BA4" w:rsidRDefault="00231CB5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421BA4" w:rsidRDefault="001152A9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  <w:tr w:rsidR="00517A7A" w:rsidRPr="00826E7D" w:rsidTr="00421BA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826E7D" w:rsidRDefault="003B1B28" w:rsidP="00576DC5">
            <w:pPr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</w:t>
            </w:r>
            <w:r w:rsidR="006C2BCB" w:rsidRPr="00826E7D">
              <w:rPr>
                <w:rFonts w:ascii="Times New Roman" w:hAnsi="Times New Roman"/>
                <w:sz w:val="18"/>
                <w:szCs w:val="18"/>
              </w:rPr>
              <w:t xml:space="preserve">očet </w:t>
            </w:r>
            <w:r w:rsidR="00CD3B27" w:rsidRPr="00826E7D">
              <w:rPr>
                <w:rFonts w:ascii="Times New Roman" w:hAnsi="Times New Roman"/>
                <w:sz w:val="18"/>
                <w:szCs w:val="18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421BA4" w:rsidRDefault="00C92EFC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421BA4" w:rsidRDefault="00C92EFC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211098" w:rsidRPr="00826E7D" w:rsidRDefault="00211098" w:rsidP="00211098">
      <w:pPr>
        <w:pStyle w:val="Zkladntext"/>
        <w:spacing w:after="240"/>
        <w:ind w:left="720"/>
        <w:rPr>
          <w:sz w:val="18"/>
          <w:szCs w:val="18"/>
        </w:rPr>
      </w:pP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1152A9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 xml:space="preserve"> je zostavená ako riadna účtovná závierka podľa § 17 ods. 6 zákona NR SR č. 431/2002 Z. z. o účtovníctve, za účtovné obdobie od 1. januára 201</w:t>
      </w:r>
      <w:r w:rsidR="00231CB5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 do 31. decembra 201</w:t>
      </w:r>
      <w:r w:rsidR="00231CB5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</w:t>
      </w: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471049" w:rsidRPr="00BB77DD" w:rsidRDefault="00DD147A" w:rsidP="00BB77DD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231CB5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231CB5">
        <w:rPr>
          <w:b w:val="0"/>
          <w:sz w:val="18"/>
          <w:szCs w:val="18"/>
        </w:rPr>
        <w:t>27</w:t>
      </w:r>
      <w:r w:rsidRPr="00421BA4">
        <w:rPr>
          <w:b w:val="0"/>
          <w:sz w:val="18"/>
          <w:szCs w:val="18"/>
        </w:rPr>
        <w:t>.</w:t>
      </w:r>
      <w:r w:rsidR="00C92EFC">
        <w:rPr>
          <w:b w:val="0"/>
          <w:sz w:val="18"/>
          <w:szCs w:val="18"/>
        </w:rPr>
        <w:t>12</w:t>
      </w:r>
      <w:r w:rsidR="00BB77DD">
        <w:rPr>
          <w:b w:val="0"/>
          <w:sz w:val="18"/>
          <w:szCs w:val="18"/>
        </w:rPr>
        <w:t>.201</w:t>
      </w:r>
      <w:r w:rsidR="00231CB5">
        <w:rPr>
          <w:b w:val="0"/>
          <w:sz w:val="18"/>
          <w:szCs w:val="18"/>
        </w:rPr>
        <w:t>3</w:t>
      </w:r>
      <w:r w:rsidR="00BB77DD">
        <w:rPr>
          <w:b w:val="0"/>
          <w:sz w:val="18"/>
          <w:szCs w:val="18"/>
        </w:rPr>
        <w:t>.</w:t>
      </w:r>
    </w:p>
    <w:p w:rsidR="00471049" w:rsidRPr="00471049" w:rsidRDefault="00BB77DD" w:rsidP="00BB77DD">
      <w:pPr>
        <w:pStyle w:val="Nadpis1"/>
        <w:numPr>
          <w:ilvl w:val="0"/>
          <w:numId w:val="18"/>
        </w:numPr>
        <w:spacing w:before="360" w:after="240"/>
        <w:ind w:left="0" w:firstLine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</w:t>
      </w:r>
      <w:r w:rsidR="00FC4730">
        <w:rPr>
          <w:rFonts w:ascii="Times New Roman" w:hAnsi="Times New Roman"/>
          <w:sz w:val="18"/>
          <w:szCs w:val="18"/>
        </w:rPr>
        <w:t>INFORMÁCIE O ÚČTOVNÝCH ZÁSADÁCH A ÚČTOVNÝCH METÓDACH</w:t>
      </w:r>
    </w:p>
    <w:p w:rsidR="00471049" w:rsidRPr="00471049" w:rsidRDefault="00471049" w:rsidP="00471049">
      <w:pPr>
        <w:pStyle w:val="Pismenka"/>
        <w:spacing w:before="240"/>
        <w:ind w:left="357" w:hanging="357"/>
        <w:rPr>
          <w:szCs w:val="18"/>
        </w:rPr>
      </w:pPr>
      <w:r w:rsidRPr="00471049">
        <w:rPr>
          <w:szCs w:val="18"/>
        </w:rPr>
        <w:t>Východiská pre zostavenie účtovnej závierky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Účtovná závierka Spoločnosti bola zostavená za predpokladu </w:t>
      </w:r>
      <w:r w:rsidR="00BB77DD">
        <w:rPr>
          <w:b w:val="0"/>
          <w:sz w:val="18"/>
          <w:szCs w:val="18"/>
        </w:rPr>
        <w:t xml:space="preserve"> </w:t>
      </w:r>
      <w:r w:rsidRPr="004F0BBC">
        <w:rPr>
          <w:b w:val="0"/>
          <w:sz w:val="18"/>
          <w:szCs w:val="18"/>
        </w:rPr>
        <w:t>nepretržitého trvania jej činnosti v súlade so zákonom           o účtovníctve platným v Slovenskej republike a nadväzujúcimi postupmi účtovania.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Zostavenie finančných výkazov je v súlade so všeobecnými účtovnými princípmi použitia odhadov a predpokladov, ktoré vplývajú na majetok a záväzky vo finančných výkazoch, </w:t>
      </w:r>
      <w:r w:rsidR="00D31DA0">
        <w:rPr>
          <w:b w:val="0"/>
          <w:sz w:val="18"/>
          <w:szCs w:val="18"/>
        </w:rPr>
        <w:t xml:space="preserve">  </w:t>
      </w:r>
      <w:r w:rsidRPr="004F0BBC">
        <w:rPr>
          <w:b w:val="0"/>
          <w:sz w:val="18"/>
          <w:szCs w:val="18"/>
        </w:rPr>
        <w:t xml:space="preserve">na poznámky o predpokladanom </w:t>
      </w:r>
      <w:r w:rsidR="00BB77DD">
        <w:rPr>
          <w:b w:val="0"/>
          <w:sz w:val="18"/>
          <w:szCs w:val="18"/>
        </w:rPr>
        <w:t xml:space="preserve"> </w:t>
      </w:r>
      <w:r w:rsidRPr="004F0BBC">
        <w:rPr>
          <w:b w:val="0"/>
          <w:sz w:val="18"/>
          <w:szCs w:val="18"/>
        </w:rPr>
        <w:t>majetku a záväzkoch v deň zostavenia finančných výkazov a na príjmy a výdavky počas vykazovaného obdobia.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Účtovné metódy a všeobecné účtovné zásady boli účtovnou jednotkou konzistentne aplikované.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k 31.12. 201</w:t>
      </w:r>
      <w:r w:rsidR="00231CB5">
        <w:rPr>
          <w:b w:val="0"/>
          <w:sz w:val="18"/>
          <w:szCs w:val="18"/>
        </w:rPr>
        <w:t>3</w:t>
      </w:r>
      <w:r w:rsidRPr="004F0BBC">
        <w:rPr>
          <w:b w:val="0"/>
          <w:sz w:val="18"/>
          <w:szCs w:val="18"/>
        </w:rPr>
        <w:t xml:space="preserve"> je zostavená v mene euro.</w:t>
      </w:r>
    </w:p>
    <w:p w:rsidR="00471049" w:rsidRPr="00471049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471049">
        <w:rPr>
          <w:szCs w:val="18"/>
        </w:rPr>
        <w:t>Dlhodobý nehmotný a dlhodobý hmotný majetok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majetok nakupovaný sa oceňuje obstarávacou cenou, ktorá zahrňuje cenu obstarania a náklady súvisiace s obstaraním (clo, prepravu, montáž, poistné a pod.).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nehmotný majetok, ktorého obstarávacia cena je nižšia ako 2 400,-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zúčtovaný do prevádzkových nákladov v momente zaradenia. Dlhodobý nehmotný majetok, ktorého obstarávacia cena je vyššia ako 2 400,- € spoločnosť odpisuje 13 mesiacov. Odpisovať sa začína v mesiaci zaradenia nehmotného majetku do používania.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color w:val="7030A0"/>
          <w:sz w:val="18"/>
          <w:szCs w:val="18"/>
        </w:rPr>
      </w:pPr>
      <w:r w:rsidRPr="006C384E">
        <w:rPr>
          <w:b w:val="0"/>
          <w:sz w:val="18"/>
          <w:szCs w:val="18"/>
        </w:rPr>
        <w:lastRenderedPageBreak/>
        <w:t>Dlhodobý hmotný majetok, ktorého obstarávacia cena je nižšia ako 1 700,-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odpísaný do prevádzkových nákladov v momente zaradenia. Dlhodobý hmotný majetok, ktorého obstarávacia cena je vyššia ako 1 700,- € spoločnosť odpisuje podľa predpokladanej doby jeho používania. Odpisovať sa začína v mesiaci zaradenia majetku do používania. Predpokladaná doba používania a odpisová sadzba sú uvedené v nasledujúcej tabuľke</w:t>
      </w:r>
      <w:r w:rsidRPr="006C384E">
        <w:rPr>
          <w:b w:val="0"/>
          <w:color w:val="7030A0"/>
          <w:sz w:val="18"/>
          <w:szCs w:val="18"/>
        </w:rPr>
        <w:t>:</w:t>
      </w:r>
    </w:p>
    <w:tbl>
      <w:tblPr>
        <w:tblW w:w="0" w:type="auto"/>
        <w:tblInd w:w="357" w:type="dxa"/>
        <w:tblLook w:val="04A0" w:firstRow="1" w:lastRow="0" w:firstColumn="1" w:lastColumn="0" w:noHBand="0" w:noVBand="1"/>
      </w:tblPr>
      <w:tblGrid>
        <w:gridCol w:w="222"/>
        <w:gridCol w:w="222"/>
        <w:gridCol w:w="8220"/>
        <w:gridCol w:w="222"/>
      </w:tblGrid>
      <w:tr w:rsidR="00471049" w:rsidRPr="0056415C" w:rsidTr="006A1AA0"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bookmarkStart w:id="1" w:name="_MON_1425484158"/>
        <w:bookmarkEnd w:id="1"/>
        <w:tc>
          <w:tcPr>
            <w:tcW w:w="9398" w:type="dxa"/>
          </w:tcPr>
          <w:p w:rsidR="00471049" w:rsidRPr="00231CB5" w:rsidRDefault="00231CB5" w:rsidP="006A1AA0">
            <w:pPr>
              <w:pStyle w:val="Zkladntext"/>
              <w:spacing w:after="240"/>
              <w:ind w:right="441"/>
              <w:rPr>
                <w:sz w:val="18"/>
                <w:szCs w:val="18"/>
              </w:rPr>
            </w:pPr>
            <w:r w:rsidRPr="00231CB5">
              <w:rPr>
                <w:sz w:val="18"/>
                <w:szCs w:val="18"/>
              </w:rPr>
              <w:object w:dxaOrig="6906" w:dyaOrig="14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83.05pt;height:77.05pt" o:ole="">
                  <v:imagedata r:id="rId9" o:title=""/>
                </v:shape>
                <o:OLEObject Type="Embed" ProgID="Excel.Sheet.12" ShapeID="_x0000_i1025" DrawAspect="Content" ObjectID="_1457696803" r:id="rId10"/>
              </w:object>
            </w: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</w:tr>
    </w:tbl>
    <w:p w:rsidR="00471049" w:rsidRPr="006C384E" w:rsidRDefault="00471049" w:rsidP="00471049">
      <w:pPr>
        <w:pStyle w:val="Zkladntext"/>
        <w:spacing w:after="240"/>
        <w:ind w:left="425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Spoločnos</w:t>
      </w:r>
      <w:r w:rsidR="00A914FF">
        <w:rPr>
          <w:b w:val="0"/>
          <w:sz w:val="18"/>
          <w:szCs w:val="18"/>
        </w:rPr>
        <w:t>ť odpisuje rovnomerným odpisom.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Cenné papiere a podiely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Cenné papiere a majetkové účasti Spoločnosť nevlastní.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Zásoby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Zásoby sa oceňujú obstarávacou cenou, ktorá zahrňuje cenu obstarania a náklady súvisiace s obstaraním (clo, prepravu, dovoznú prirážku, poi</w:t>
      </w:r>
      <w:r w:rsidR="00A914FF">
        <w:rPr>
          <w:b w:val="0"/>
          <w:sz w:val="18"/>
          <w:szCs w:val="18"/>
        </w:rPr>
        <w:t>stné, provízie, skonto a pod.).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Pohľadávky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Pohľadávky sa pri vzniku oceňujú ich nominálnou hodnotou. Toto ocenenie sa znižuje o pochybné a nedobytné pohľadávky.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Peňažné prostriedky a ceniny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Peňažné prostriedky a ceniny sa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Náklady budúcich období a príjmy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Náklady budúcich období sa vykazujú vo výške, ktorá je potrebná na dodržanie zásady vecnej a časovej súvisl</w:t>
      </w:r>
      <w:r w:rsidR="00A914FF">
        <w:rPr>
          <w:b w:val="0"/>
          <w:sz w:val="18"/>
          <w:szCs w:val="18"/>
        </w:rPr>
        <w:t>osti s účtovným obdobím.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Rezervy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Rezerva je záväzok predstavujúci existujúcu povinnosť Spoločnosti, ktorá vznikla z minulých udalostí a je pravdepodobné, že v budúcnosti zníži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Záväzky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  <w:highlight w:val="yellow"/>
        </w:rPr>
      </w:pPr>
      <w:r w:rsidRPr="006C384E">
        <w:rPr>
          <w:b w:val="0"/>
          <w:sz w:val="18"/>
          <w:szCs w:val="18"/>
        </w:rPr>
        <w:t>Záväzky sa pri vzniku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Odložené dane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Odložená daň (záväzok, resp. pohľadávka) sa vyčísľujú z dočasných rozdielov medzi účtovnou hodnotou majetku a účtovnou hodnotou záväzkov vykázanou v súvahe a ich daňovou základňou, možnosti umorovať daňovú stratu v budúcnosti, možnosti previesť nevyužité daňové odpočty a iné daňové nároky do budúcich období.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Výdavky budúcich období a výnosy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Výnosy budúcich období sa vykazujú vo výške, ktorá je potrebná na dodržanie zásady vecnej a časovej</w:t>
      </w:r>
      <w:r w:rsidR="00A914FF">
        <w:rPr>
          <w:b w:val="0"/>
          <w:sz w:val="18"/>
          <w:szCs w:val="18"/>
        </w:rPr>
        <w:t xml:space="preserve"> súvislosti s účtovným obdobím.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Nevyfakturované dodávky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Na tomto účte sú zúčtované presné čiastky dodaných, ale nevyfakturovaných dodávok materiálu a služieb.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Cudzia mena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Majetok a záväzky vyjadrené v cudzej mene sa prepočítavajú na eurá referenčným výmenným kurzom určeným                 a vyhláseným Európskou centrálnou bankou alebo Národnou bankou Slovenska v deň predchádzajúci dňu uskutočnenia účtovného prípadu a v deň, ku ktorému sa zostavuje účtovná závierka.</w:t>
      </w:r>
    </w:p>
    <w:p w:rsidR="006C384E" w:rsidRDefault="00471049" w:rsidP="00471049">
      <w:pPr>
        <w:pStyle w:val="Zkladntext"/>
        <w:spacing w:after="240"/>
        <w:ind w:left="357"/>
        <w:rPr>
          <w:rFonts w:ascii="Arial" w:hAnsi="Arial"/>
        </w:rPr>
      </w:pPr>
      <w:r w:rsidRPr="006C384E">
        <w:rPr>
          <w:b w:val="0"/>
          <w:sz w:val="18"/>
          <w:szCs w:val="18"/>
        </w:rPr>
        <w:t>Kúpa a predaj cudzej meny sa prepočítava na menu EURO kurzom, za ktorý boli tieto hodnoty nakúpené alebo predané. Kurzové straty a zisky vypočítané ku dňu, ku ktorému sa účtovná závierka zostavuje</w:t>
      </w:r>
      <w:r w:rsidR="006C384E">
        <w:rPr>
          <w:b w:val="0"/>
          <w:sz w:val="18"/>
          <w:szCs w:val="18"/>
        </w:rPr>
        <w:t xml:space="preserve"> (okrem prijatých a poskytnutých preddavkov)</w:t>
      </w:r>
      <w:r w:rsidRPr="006C384E">
        <w:rPr>
          <w:b w:val="0"/>
          <w:sz w:val="18"/>
          <w:szCs w:val="18"/>
        </w:rPr>
        <w:t>, sa účtujú priamo do finančných nákladov a výnosov a majú vplyv na hospodársky výsledok.</w:t>
      </w:r>
      <w:r w:rsidR="006C384E" w:rsidRPr="006C384E">
        <w:rPr>
          <w:rFonts w:ascii="Arial" w:hAnsi="Arial"/>
        </w:rPr>
        <w:t xml:space="preserve"> </w:t>
      </w:r>
    </w:p>
    <w:p w:rsidR="00471049" w:rsidRDefault="006C384E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lastRenderedPageBreak/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Výnosy</w:t>
      </w:r>
    </w:p>
    <w:p w:rsidR="006C2BCB" w:rsidRDefault="00471049" w:rsidP="006C384E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Výnosy z poskytnutia zdravotníckych služieb a ostatných služieb sa vykazujú v účtovnom období, v ktorom boli služby poskytnuté. Výnosy sa vykazujú ponížené o dopady následných revízií zdravotných poisťovní.</w:t>
      </w:r>
    </w:p>
    <w:p w:rsidR="00D2175C" w:rsidRPr="006C384E" w:rsidRDefault="00D2175C" w:rsidP="006C384E">
      <w:pPr>
        <w:pStyle w:val="Zkladntext"/>
        <w:ind w:left="360"/>
        <w:rPr>
          <w:b w:val="0"/>
          <w:sz w:val="18"/>
          <w:szCs w:val="18"/>
        </w:rPr>
      </w:pPr>
    </w:p>
    <w:p w:rsidR="004207B2" w:rsidRPr="004207B2" w:rsidRDefault="00FC4730" w:rsidP="00046481">
      <w:pPr>
        <w:pStyle w:val="Nadpis1"/>
        <w:numPr>
          <w:ilvl w:val="0"/>
          <w:numId w:val="18"/>
        </w:numPr>
        <w:spacing w:before="360" w:after="240"/>
        <w:ind w:left="567" w:hanging="56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ÚDAJOCH NA STRANE AKTÍV SÚVAHY</w:t>
      </w:r>
    </w:p>
    <w:p w:rsidR="00FD5C14" w:rsidRPr="006C384E" w:rsidRDefault="004207B2" w:rsidP="00F13923">
      <w:pPr>
        <w:pStyle w:val="Nadpis2"/>
        <w:numPr>
          <w:ilvl w:val="0"/>
          <w:numId w:val="6"/>
        </w:numPr>
        <w:spacing w:before="0" w:after="240"/>
        <w:rPr>
          <w:rFonts w:ascii="Times New Roman" w:hAnsi="Times New Roman"/>
          <w:sz w:val="18"/>
          <w:szCs w:val="18"/>
        </w:rPr>
      </w:pPr>
      <w:r w:rsidRPr="004207B2">
        <w:rPr>
          <w:rFonts w:ascii="Times New Roman" w:hAnsi="Times New Roman"/>
          <w:sz w:val="18"/>
          <w:szCs w:val="18"/>
        </w:rPr>
        <w:t>Dlhodobý nehmotný a dlhodobý hmotný majetok</w:t>
      </w:r>
    </w:p>
    <w:p w:rsidR="00052F8B" w:rsidRPr="006C384E" w:rsidRDefault="00F13923" w:rsidP="006C384E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pohybe dlhodobého nehmotného majetk</w:t>
      </w:r>
      <w:r w:rsidR="00AE3A73">
        <w:rPr>
          <w:b w:val="0"/>
          <w:sz w:val="18"/>
          <w:szCs w:val="18"/>
        </w:rPr>
        <w:t xml:space="preserve">u </w:t>
      </w:r>
      <w:r w:rsidRPr="00826E7D">
        <w:rPr>
          <w:b w:val="0"/>
          <w:sz w:val="18"/>
          <w:szCs w:val="18"/>
        </w:rPr>
        <w:t>od 1. januára 201</w:t>
      </w:r>
      <w:r w:rsidR="00231CB5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231CB5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a za porovnateľné obdobie od </w:t>
      </w:r>
      <w:r w:rsidRPr="006C384E">
        <w:rPr>
          <w:b w:val="0"/>
          <w:sz w:val="18"/>
          <w:szCs w:val="18"/>
        </w:rPr>
        <w:t>1. januára 201</w:t>
      </w:r>
      <w:r w:rsidR="00231CB5">
        <w:rPr>
          <w:b w:val="0"/>
          <w:sz w:val="18"/>
          <w:szCs w:val="18"/>
        </w:rPr>
        <w:t>2</w:t>
      </w:r>
      <w:r w:rsidRPr="006C384E">
        <w:rPr>
          <w:b w:val="0"/>
          <w:sz w:val="18"/>
          <w:szCs w:val="18"/>
        </w:rPr>
        <w:t xml:space="preserve"> do 31. decembra 201</w:t>
      </w:r>
      <w:r w:rsidR="00231CB5">
        <w:rPr>
          <w:b w:val="0"/>
          <w:sz w:val="18"/>
          <w:szCs w:val="18"/>
        </w:rPr>
        <w:t>2</w:t>
      </w:r>
      <w:r w:rsidRPr="006C384E">
        <w:rPr>
          <w:b w:val="0"/>
          <w:sz w:val="18"/>
          <w:szCs w:val="18"/>
        </w:rPr>
        <w:t xml:space="preserve"> je uvedený v nasledujúcich tabuľkách:</w:t>
      </w:r>
    </w:p>
    <w:p w:rsidR="00D2175C" w:rsidRDefault="00D2175C" w:rsidP="00A25E96">
      <w:pPr>
        <w:rPr>
          <w:rFonts w:ascii="Times New Roman" w:hAnsi="Times New Roman"/>
          <w:i/>
          <w:sz w:val="18"/>
          <w:szCs w:val="18"/>
        </w:rPr>
      </w:pPr>
    </w:p>
    <w:p w:rsidR="00A25E96" w:rsidRPr="00FC4730" w:rsidRDefault="007F2BF6" w:rsidP="00A25E96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490D4B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5601A2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74F6" w:rsidRPr="00826E7D" w:rsidTr="009D513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826E7D" w:rsidRDefault="00826E7D" w:rsidP="00826E7D"/>
    <w:p w:rsidR="00A914FF" w:rsidRDefault="00A914FF" w:rsidP="00826E7D"/>
    <w:p w:rsidR="00A914FF" w:rsidRDefault="00A914FF" w:rsidP="00826E7D"/>
    <w:p w:rsidR="00A914FF" w:rsidRDefault="00A914FF" w:rsidP="00826E7D"/>
    <w:p w:rsidR="00A914FF" w:rsidRPr="00826E7D" w:rsidRDefault="00A914FF" w:rsidP="00826E7D"/>
    <w:p w:rsidR="008D6E2D" w:rsidRPr="00FC4730" w:rsidRDefault="00A25E96" w:rsidP="00394B73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FC4730">
        <w:rPr>
          <w:rFonts w:ascii="Times New Roman" w:hAnsi="Times New Roman"/>
          <w:b w:val="0"/>
          <w:i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</w:t>
            </w:r>
            <w:r w:rsidR="003B1B28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ce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E3A73" w:rsidRPr="00AE3A73" w:rsidRDefault="00AE3A73" w:rsidP="00AE3A73"/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AE3A73" w:rsidRDefault="00AE3A73" w:rsidP="00AE3A73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lastRenderedPageBreak/>
        <w:t>Prehľad o p</w:t>
      </w:r>
      <w:r>
        <w:rPr>
          <w:b w:val="0"/>
          <w:sz w:val="18"/>
          <w:szCs w:val="18"/>
        </w:rPr>
        <w:t xml:space="preserve">ohybe </w:t>
      </w:r>
      <w:r w:rsidRPr="00826E7D">
        <w:rPr>
          <w:b w:val="0"/>
          <w:sz w:val="18"/>
          <w:szCs w:val="18"/>
        </w:rPr>
        <w:t>dlhodobého hmotného majetku od 1. januára 201</w:t>
      </w:r>
      <w:r w:rsidR="00231CB5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231CB5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a za porovnateľné obdobie </w:t>
      </w:r>
      <w:r w:rsidR="001152A9">
        <w:rPr>
          <w:b w:val="0"/>
          <w:sz w:val="18"/>
          <w:szCs w:val="18"/>
        </w:rPr>
        <w:t xml:space="preserve">      </w:t>
      </w:r>
      <w:r w:rsidRPr="00826E7D">
        <w:rPr>
          <w:b w:val="0"/>
          <w:sz w:val="18"/>
          <w:szCs w:val="18"/>
        </w:rPr>
        <w:t>od 1. januára 201</w:t>
      </w:r>
      <w:r w:rsidR="00231CB5">
        <w:rPr>
          <w:b w:val="0"/>
          <w:sz w:val="18"/>
          <w:szCs w:val="18"/>
        </w:rPr>
        <w:t>2</w:t>
      </w:r>
      <w:r w:rsidRPr="00826E7D">
        <w:rPr>
          <w:b w:val="0"/>
          <w:sz w:val="18"/>
          <w:szCs w:val="18"/>
        </w:rPr>
        <w:t xml:space="preserve"> do 31. decembra 201</w:t>
      </w:r>
      <w:r w:rsidR="00231CB5">
        <w:rPr>
          <w:b w:val="0"/>
          <w:sz w:val="18"/>
          <w:szCs w:val="18"/>
        </w:rPr>
        <w:t>2</w:t>
      </w:r>
      <w:r w:rsidRPr="00826E7D">
        <w:rPr>
          <w:b w:val="0"/>
          <w:sz w:val="18"/>
          <w:szCs w:val="18"/>
        </w:rPr>
        <w:t xml:space="preserve"> je uvedený v nasledujúcich tabuľkách:</w:t>
      </w:r>
    </w:p>
    <w:p w:rsidR="00D84695" w:rsidRPr="00826E7D" w:rsidRDefault="00D84695" w:rsidP="00D84695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517A7A" w:rsidRPr="00FC4730" w:rsidRDefault="007F2BF6" w:rsidP="00517A7A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604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95277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95277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A914FF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A914FF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A914FF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A914FF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A914FF" w:rsidP="001152A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1152A9">
              <w:rPr>
                <w:rFonts w:ascii="Times New Roman" w:hAnsi="Times New Roman"/>
                <w:sz w:val="18"/>
                <w:szCs w:val="18"/>
              </w:rPr>
              <w:t>9400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A611F5" w:rsidP="001152A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1152A9">
              <w:rPr>
                <w:rFonts w:ascii="Times New Roman" w:hAnsi="Times New Roman"/>
                <w:sz w:val="18"/>
                <w:szCs w:val="18"/>
              </w:rPr>
              <w:t>9400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A914FF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1152A9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1152A9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95277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C3790A" w:rsidRDefault="00C3790A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Pr="00826E7D" w:rsidRDefault="00FC4730" w:rsidP="00462BF0">
      <w:pPr>
        <w:rPr>
          <w:rFonts w:ascii="Times New Roman" w:hAnsi="Times New Roman"/>
          <w:sz w:val="18"/>
          <w:szCs w:val="18"/>
        </w:rPr>
      </w:pPr>
    </w:p>
    <w:p w:rsidR="007F2BF6" w:rsidRPr="00FC4730" w:rsidRDefault="007F2BF6" w:rsidP="00462BF0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685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E8064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E8064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A611F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231CB5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</w:tr>
      <w:tr w:rsidR="00231CB5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31CB5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31CB5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29400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231CB5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31CB5" w:rsidRPr="00826E7D" w:rsidTr="00E8064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D5C14" w:rsidRDefault="00FD5C14" w:rsidP="00FD5C14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BB7DE6" w:rsidRDefault="00BB7DE6" w:rsidP="00FD5C14"/>
    <w:p w:rsidR="00BB7DE6" w:rsidRDefault="00BB7DE6" w:rsidP="00FD5C14"/>
    <w:p w:rsidR="00A611F5" w:rsidRDefault="00A611F5" w:rsidP="00FD5C14"/>
    <w:p w:rsidR="00A611F5" w:rsidRDefault="00A611F5" w:rsidP="00FD5C14"/>
    <w:p w:rsidR="00AE3A73" w:rsidRPr="00AE3A73" w:rsidRDefault="00AE3A73" w:rsidP="00551DCB">
      <w:pPr>
        <w:pStyle w:val="Nadpis2"/>
        <w:numPr>
          <w:ilvl w:val="0"/>
          <w:numId w:val="6"/>
        </w:numPr>
        <w:tabs>
          <w:tab w:val="clear" w:pos="720"/>
          <w:tab w:val="num" w:pos="0"/>
        </w:tabs>
        <w:spacing w:after="240"/>
        <w:ind w:left="0" w:firstLine="0"/>
        <w:rPr>
          <w:rFonts w:ascii="Times New Roman" w:hAnsi="Times New Roman"/>
          <w:sz w:val="18"/>
          <w:szCs w:val="18"/>
        </w:rPr>
      </w:pPr>
      <w:r w:rsidRPr="00AE3A73">
        <w:rPr>
          <w:rFonts w:ascii="Times New Roman" w:hAnsi="Times New Roman"/>
          <w:sz w:val="18"/>
          <w:szCs w:val="18"/>
        </w:rPr>
        <w:t>Zásoby</w:t>
      </w:r>
    </w:p>
    <w:p w:rsidR="00AE3A73" w:rsidRPr="00AE3A73" w:rsidRDefault="00551DCB" w:rsidP="00AE3A73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Spoločnosť </w:t>
      </w:r>
      <w:r w:rsidR="00231CB5">
        <w:rPr>
          <w:b w:val="0"/>
          <w:sz w:val="18"/>
          <w:szCs w:val="18"/>
        </w:rPr>
        <w:t>ne</w:t>
      </w:r>
      <w:r w:rsidR="001152A9">
        <w:rPr>
          <w:b w:val="0"/>
          <w:sz w:val="18"/>
          <w:szCs w:val="18"/>
        </w:rPr>
        <w:t>eviduje k 31.12.201</w:t>
      </w:r>
      <w:r w:rsidR="00231CB5">
        <w:rPr>
          <w:b w:val="0"/>
          <w:sz w:val="18"/>
          <w:szCs w:val="18"/>
        </w:rPr>
        <w:t>3 žiadne</w:t>
      </w:r>
      <w:r>
        <w:rPr>
          <w:b w:val="0"/>
          <w:sz w:val="18"/>
          <w:szCs w:val="18"/>
        </w:rPr>
        <w:t xml:space="preserve"> z</w:t>
      </w:r>
      <w:r w:rsidR="00AE3A73" w:rsidRPr="00AE3A73">
        <w:rPr>
          <w:b w:val="0"/>
          <w:sz w:val="18"/>
          <w:szCs w:val="18"/>
        </w:rPr>
        <w:t>ásoby</w:t>
      </w:r>
      <w:r w:rsidR="00231CB5">
        <w:rPr>
          <w:b w:val="0"/>
          <w:sz w:val="18"/>
          <w:szCs w:val="18"/>
        </w:rPr>
        <w:t>.</w:t>
      </w:r>
    </w:p>
    <w:p w:rsidR="00551DCB" w:rsidRDefault="00551DCB" w:rsidP="00297350">
      <w:pPr>
        <w:rPr>
          <w:rFonts w:ascii="Times New Roman" w:hAnsi="Times New Roman"/>
          <w:sz w:val="18"/>
          <w:szCs w:val="18"/>
        </w:rPr>
      </w:pPr>
    </w:p>
    <w:p w:rsidR="00231CB5" w:rsidRDefault="00231CB5" w:rsidP="00297350">
      <w:pPr>
        <w:rPr>
          <w:rFonts w:ascii="Times New Roman" w:hAnsi="Times New Roman"/>
          <w:sz w:val="18"/>
          <w:szCs w:val="18"/>
        </w:rPr>
      </w:pPr>
    </w:p>
    <w:p w:rsidR="00231CB5" w:rsidRDefault="00231CB5" w:rsidP="00297350">
      <w:pPr>
        <w:rPr>
          <w:rFonts w:ascii="Times New Roman" w:hAnsi="Times New Roman"/>
          <w:sz w:val="18"/>
          <w:szCs w:val="18"/>
        </w:rPr>
      </w:pPr>
    </w:p>
    <w:p w:rsidR="00231CB5" w:rsidRDefault="00231CB5" w:rsidP="00297350">
      <w:pPr>
        <w:rPr>
          <w:rFonts w:ascii="Times New Roman" w:hAnsi="Times New Roman"/>
          <w:sz w:val="18"/>
          <w:szCs w:val="18"/>
        </w:rPr>
      </w:pPr>
    </w:p>
    <w:p w:rsidR="00551DCB" w:rsidRPr="00551DCB" w:rsidRDefault="00551DCB" w:rsidP="002A093B">
      <w:pPr>
        <w:rPr>
          <w:rFonts w:ascii="Times New Roman" w:hAnsi="Times New Roman"/>
          <w:b/>
          <w:sz w:val="18"/>
          <w:szCs w:val="18"/>
        </w:rPr>
      </w:pPr>
      <w:r w:rsidRPr="00551DCB">
        <w:rPr>
          <w:rFonts w:ascii="Times New Roman" w:hAnsi="Times New Roman"/>
          <w:b/>
          <w:sz w:val="18"/>
          <w:szCs w:val="18"/>
        </w:rPr>
        <w:lastRenderedPageBreak/>
        <w:t>3.   Pohľadávky</w:t>
      </w:r>
    </w:p>
    <w:p w:rsidR="00F501AF" w:rsidRDefault="001A24EF" w:rsidP="00F501A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za </w:t>
      </w:r>
      <w:r w:rsidRPr="001A24EF">
        <w:rPr>
          <w:rFonts w:ascii="Times New Roman" w:hAnsi="Times New Roman"/>
          <w:sz w:val="18"/>
          <w:szCs w:val="18"/>
          <w:u w:val="single"/>
        </w:rPr>
        <w:t>bežné obdobie</w:t>
      </w:r>
      <w:r w:rsidRPr="001A24EF">
        <w:rPr>
          <w:rFonts w:ascii="Times New Roman" w:hAnsi="Times New Roman"/>
          <w:sz w:val="18"/>
          <w:szCs w:val="18"/>
        </w:rPr>
        <w:t xml:space="preserve"> je uvedená v </w:t>
      </w:r>
      <w:r w:rsidR="00F5767B">
        <w:rPr>
          <w:rFonts w:ascii="Times New Roman" w:hAnsi="Times New Roman"/>
          <w:sz w:val="18"/>
          <w:szCs w:val="18"/>
        </w:rPr>
        <w:t>nasledujúcej</w:t>
      </w:r>
      <w:r w:rsidRPr="001A24EF">
        <w:rPr>
          <w:rFonts w:ascii="Times New Roman" w:hAnsi="Times New Roman"/>
          <w:sz w:val="18"/>
          <w:szCs w:val="18"/>
        </w:rPr>
        <w:t xml:space="preserve"> </w:t>
      </w:r>
      <w:r w:rsidR="00F5767B">
        <w:rPr>
          <w:rFonts w:ascii="Times New Roman" w:hAnsi="Times New Roman"/>
          <w:sz w:val="18"/>
          <w:szCs w:val="18"/>
        </w:rPr>
        <w:t>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826E7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B51558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="00052F8B" w:rsidRPr="00826E7D">
              <w:rPr>
                <w:rFonts w:ascii="Times New Roman" w:hAnsi="Times New Roman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C5295F" w:rsidRPr="00826E7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3A5CA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C5295F" w:rsidRPr="00826E7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B64FD6" w:rsidP="000B13C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4665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64FD6" w:rsidP="00B64FD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64FD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5325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Daňové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4FD6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4FD6" w:rsidRPr="00826E7D" w:rsidRDefault="00B64FD6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4FD6" w:rsidRPr="00B64FD6" w:rsidRDefault="00B64FD6" w:rsidP="00B64FD6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B64FD6">
              <w:rPr>
                <w:rFonts w:ascii="Times New Roman" w:hAnsi="Times New Roman"/>
                <w:b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665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64FD6" w:rsidRPr="00B64FD6" w:rsidRDefault="00B64FD6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64FD6" w:rsidRPr="00B64FD6" w:rsidRDefault="00B64FD6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B64FD6">
              <w:rPr>
                <w:rFonts w:ascii="Times New Roman" w:hAnsi="Times New Roman"/>
                <w:b/>
                <w:sz w:val="18"/>
                <w:szCs w:val="18"/>
              </w:rPr>
              <w:t>5325</w:t>
            </w:r>
          </w:p>
        </w:tc>
      </w:tr>
    </w:tbl>
    <w:p w:rsidR="00FC4730" w:rsidRDefault="00FC4730" w:rsidP="001A24EF">
      <w:pPr>
        <w:rPr>
          <w:rFonts w:ascii="Times New Roman" w:hAnsi="Times New Roman"/>
          <w:sz w:val="18"/>
          <w:szCs w:val="18"/>
        </w:rPr>
      </w:pPr>
    </w:p>
    <w:p w:rsidR="001A24EF" w:rsidRPr="001A24EF" w:rsidRDefault="001A24EF" w:rsidP="001A24E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</w:t>
      </w:r>
      <w:r w:rsidRPr="001A24EF">
        <w:rPr>
          <w:rFonts w:ascii="Times New Roman" w:hAnsi="Times New Roman"/>
          <w:sz w:val="18"/>
          <w:szCs w:val="18"/>
          <w:u w:val="single"/>
        </w:rPr>
        <w:t>za bezprostredne predchádzajúce</w:t>
      </w:r>
      <w:r w:rsidRPr="001A24EF">
        <w:rPr>
          <w:rFonts w:ascii="Times New Roman" w:hAnsi="Times New Roman"/>
          <w:sz w:val="18"/>
          <w:szCs w:val="18"/>
        </w:rPr>
        <w:t xml:space="preserve"> obdobie je uvedená v nasledujúcej tabuľke</w:t>
      </w:r>
      <w:r w:rsidR="00F5767B">
        <w:rPr>
          <w:rFonts w:ascii="Times New Roman" w:hAnsi="Times New Roman"/>
          <w:sz w:val="18"/>
          <w:szCs w:val="18"/>
        </w:rPr>
        <w:t>:</w:t>
      </w:r>
    </w:p>
    <w:p w:rsidR="001A24EF" w:rsidRPr="00826E7D" w:rsidRDefault="001A24EF" w:rsidP="001A24EF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1A24EF" w:rsidRPr="00826E7D" w:rsidTr="00A4603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A24EF" w:rsidRPr="00826E7D" w:rsidTr="00A4603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231CB5" w:rsidRPr="00826E7D" w:rsidTr="00A4603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2276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5496</w:t>
            </w:r>
          </w:p>
        </w:tc>
      </w:tr>
      <w:tr w:rsidR="00231CB5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31CB5" w:rsidRPr="00826E7D" w:rsidRDefault="00231CB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31CB5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31CB5" w:rsidRPr="00826E7D" w:rsidRDefault="00231CB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31CB5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31CB5" w:rsidRPr="00826E7D" w:rsidRDefault="00231CB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31CB5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31CB5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31CB5" w:rsidRPr="00826E7D" w:rsidRDefault="00231CB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31CB5" w:rsidRPr="00826E7D" w:rsidRDefault="00231CB5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152A9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52A9" w:rsidRPr="00826E7D" w:rsidRDefault="001152A9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52A9" w:rsidRPr="00826E7D" w:rsidRDefault="001152A9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1152A9" w:rsidRPr="00826E7D" w:rsidRDefault="001152A9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1152A9" w:rsidRPr="00826E7D" w:rsidRDefault="001152A9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4FD6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4FD6" w:rsidRPr="00826E7D" w:rsidRDefault="00B64FD6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4FD6" w:rsidRPr="00826E7D" w:rsidRDefault="00B64FD6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3220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64FD6" w:rsidRPr="00826E7D" w:rsidRDefault="00B64FD6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2276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64FD6" w:rsidRPr="00826E7D" w:rsidRDefault="00B64FD6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5496</w:t>
            </w:r>
          </w:p>
        </w:tc>
      </w:tr>
    </w:tbl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366C8B" w:rsidRDefault="001A24EF" w:rsidP="00F5767B">
      <w:pPr>
        <w:pStyle w:val="Zkladntext"/>
        <w:rPr>
          <w:b w:val="0"/>
          <w:sz w:val="18"/>
          <w:szCs w:val="18"/>
        </w:rPr>
      </w:pPr>
      <w:r w:rsidRPr="001A24EF">
        <w:rPr>
          <w:b w:val="0"/>
          <w:sz w:val="18"/>
          <w:szCs w:val="18"/>
        </w:rPr>
        <w:t>Pohľadávky po</w:t>
      </w:r>
      <w:r w:rsidR="00F5767B">
        <w:rPr>
          <w:b w:val="0"/>
          <w:sz w:val="18"/>
          <w:szCs w:val="18"/>
        </w:rPr>
        <w:t>dľa zostatkovej doby splatnosti:</w:t>
      </w:r>
    </w:p>
    <w:p w:rsidR="00F5767B" w:rsidRPr="00826E7D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826E7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podľ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zostatkovej</w:t>
            </w:r>
          </w:p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826E7D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B64FD6" w:rsidRPr="00826E7D" w:rsidTr="00E90AB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4FD6" w:rsidRPr="00826E7D" w:rsidRDefault="00B64FD6" w:rsidP="00EA0B60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64FD6" w:rsidRPr="00826E7D" w:rsidRDefault="00B64FD6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64FD6" w:rsidRPr="00826E7D" w:rsidRDefault="00B64FD6" w:rsidP="009E4E8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2276</w:t>
            </w:r>
          </w:p>
        </w:tc>
      </w:tr>
      <w:tr w:rsidR="00B64FD6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4FD6" w:rsidRPr="00826E7D" w:rsidRDefault="00B64FD6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64FD6" w:rsidRPr="00826E7D" w:rsidRDefault="00B64FD6" w:rsidP="00682C4D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437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64FD6" w:rsidRPr="00826E7D" w:rsidRDefault="00B64FD6" w:rsidP="009E4E8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2021</w:t>
            </w:r>
          </w:p>
        </w:tc>
      </w:tr>
      <w:tr w:rsidR="00B64FD6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4FD6" w:rsidRPr="00826E7D" w:rsidRDefault="00B64FD6" w:rsidP="00EA0B6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4FD6" w:rsidRPr="00B43FF9" w:rsidRDefault="00B64FD6" w:rsidP="00682C4D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437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B64FD6" w:rsidRPr="00B43FF9" w:rsidRDefault="00B64FD6" w:rsidP="009E4E87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2021</w:t>
            </w:r>
          </w:p>
        </w:tc>
      </w:tr>
      <w:tr w:rsidR="00B64FD6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B64FD6" w:rsidRPr="00826E7D" w:rsidRDefault="00B64FD6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B64FD6" w:rsidRPr="00826E7D" w:rsidRDefault="00B64FD6" w:rsidP="00037BC9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223</w:t>
            </w:r>
          </w:p>
        </w:tc>
        <w:tc>
          <w:tcPr>
            <w:tcW w:w="2757" w:type="dxa"/>
            <w:vAlign w:val="center"/>
          </w:tcPr>
          <w:p w:rsidR="00B64FD6" w:rsidRPr="00826E7D" w:rsidRDefault="00B64FD6" w:rsidP="009E4E8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255</w:t>
            </w:r>
          </w:p>
        </w:tc>
      </w:tr>
      <w:tr w:rsidR="00B64FD6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B64FD6" w:rsidRPr="00826E7D" w:rsidRDefault="00B64FD6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B64FD6" w:rsidRPr="00826E7D" w:rsidRDefault="00B64FD6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B64FD6" w:rsidRPr="00826E7D" w:rsidRDefault="00B64FD6" w:rsidP="009E4E8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64FD6" w:rsidRPr="00826E7D" w:rsidTr="00E90AB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4FD6" w:rsidRPr="00826E7D" w:rsidRDefault="00B64FD6" w:rsidP="009A5A14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4FD6" w:rsidRPr="00826E7D" w:rsidRDefault="00B64FD6" w:rsidP="00B64FD6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223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B64FD6" w:rsidRPr="00826E7D" w:rsidRDefault="00B64FD6" w:rsidP="009E4E87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255</w:t>
            </w: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5767B" w:rsidRDefault="00F5767B" w:rsidP="00F5767B">
      <w:pPr>
        <w:rPr>
          <w:rFonts w:ascii="Times New Roman" w:hAnsi="Times New Roman"/>
          <w:sz w:val="18"/>
          <w:szCs w:val="18"/>
        </w:rPr>
      </w:pPr>
    </w:p>
    <w:p w:rsidR="001A24EF" w:rsidRDefault="001A24EF" w:rsidP="001A24EF"/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Finančné účty</w:t>
      </w:r>
    </w:p>
    <w:p w:rsidR="001A24EF" w:rsidRPr="002A093B" w:rsidRDefault="00723E39" w:rsidP="002A093B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>Ako finančné účty sú vykázané peniaze v</w:t>
      </w:r>
      <w:r>
        <w:rPr>
          <w:b w:val="0"/>
          <w:sz w:val="18"/>
          <w:szCs w:val="18"/>
        </w:rPr>
        <w:t> </w:t>
      </w:r>
      <w:r w:rsidRPr="00723E39">
        <w:rPr>
          <w:b w:val="0"/>
          <w:sz w:val="18"/>
          <w:szCs w:val="18"/>
        </w:rPr>
        <w:t>pokladnici</w:t>
      </w:r>
      <w:r>
        <w:rPr>
          <w:b w:val="0"/>
          <w:sz w:val="18"/>
          <w:szCs w:val="18"/>
        </w:rPr>
        <w:t xml:space="preserve">, ceniny </w:t>
      </w:r>
      <w:r w:rsidRPr="00723E39">
        <w:rPr>
          <w:b w:val="0"/>
          <w:sz w:val="18"/>
          <w:szCs w:val="18"/>
        </w:rPr>
        <w:t xml:space="preserve"> a účty v </w:t>
      </w:r>
      <w:r>
        <w:rPr>
          <w:b w:val="0"/>
          <w:sz w:val="18"/>
          <w:szCs w:val="18"/>
        </w:rPr>
        <w:t>bankách. Účtami v bankách môže s</w:t>
      </w:r>
      <w:r w:rsidRPr="00723E39">
        <w:rPr>
          <w:b w:val="0"/>
          <w:sz w:val="18"/>
          <w:szCs w:val="18"/>
        </w:rPr>
        <w:t>poločnosť voľne disponovať</w:t>
      </w:r>
      <w:r>
        <w:rPr>
          <w:b w:val="0"/>
          <w:sz w:val="18"/>
          <w:szCs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826E7D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64FD6" w:rsidRPr="00826E7D" w:rsidTr="00824D3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4FD6" w:rsidRPr="00826E7D" w:rsidRDefault="00B64FD6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4FD6" w:rsidRPr="00826E7D" w:rsidRDefault="00B64FD6" w:rsidP="00656A5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818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B64FD6" w:rsidRPr="00826E7D" w:rsidRDefault="00B64FD6" w:rsidP="009E4E8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666</w:t>
            </w:r>
          </w:p>
        </w:tc>
      </w:tr>
      <w:tr w:rsidR="00B64FD6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64FD6" w:rsidRPr="00826E7D" w:rsidRDefault="00B64FD6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64FD6" w:rsidRPr="00826E7D" w:rsidRDefault="00B64FD6" w:rsidP="00037BC9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5771</w:t>
            </w:r>
          </w:p>
        </w:tc>
        <w:tc>
          <w:tcPr>
            <w:tcW w:w="2331" w:type="dxa"/>
            <w:vAlign w:val="center"/>
          </w:tcPr>
          <w:p w:rsidR="00B64FD6" w:rsidRPr="00826E7D" w:rsidRDefault="00B64FD6" w:rsidP="009E4E8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1909</w:t>
            </w:r>
          </w:p>
        </w:tc>
      </w:tr>
      <w:tr w:rsidR="00B64FD6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64FD6" w:rsidRPr="00826E7D" w:rsidRDefault="00B64FD6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64FD6" w:rsidRPr="00826E7D" w:rsidRDefault="00B64FD6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B64FD6" w:rsidRPr="00826E7D" w:rsidRDefault="00B64FD6" w:rsidP="009E4E8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B64FD6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64FD6" w:rsidRPr="00826E7D" w:rsidRDefault="00B64FD6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64FD6" w:rsidRPr="00826E7D" w:rsidRDefault="00B64FD6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B64FD6" w:rsidRPr="00826E7D" w:rsidRDefault="00B64FD6" w:rsidP="009E4E8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B64FD6" w:rsidRPr="00826E7D" w:rsidTr="00824D3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4FD6" w:rsidRPr="00826E7D" w:rsidRDefault="00B64FD6" w:rsidP="00D911D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4FD6" w:rsidRPr="00826E7D" w:rsidRDefault="00631012" w:rsidP="008A6CD8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6589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B64FD6" w:rsidRPr="00826E7D" w:rsidRDefault="00B64FD6" w:rsidP="009E4E87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2575</w:t>
            </w:r>
          </w:p>
        </w:tc>
      </w:tr>
    </w:tbl>
    <w:p w:rsidR="009C7DE1" w:rsidRPr="00826E7D" w:rsidRDefault="009C7DE1" w:rsidP="009C7DE1">
      <w:pPr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Časové rozlíšenie</w:t>
      </w:r>
    </w:p>
    <w:p w:rsidR="00723E39" w:rsidRPr="00723E39" w:rsidRDefault="00723E39" w:rsidP="00723E39">
      <w:pPr>
        <w:pStyle w:val="Zkladntext"/>
        <w:spacing w:after="240"/>
        <w:ind w:left="720" w:hanging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Významné položky časového rozlíšenia aktív sú uvedené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826E7D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7BC9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BC9" w:rsidRPr="00826E7D" w:rsidRDefault="00037BC9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7BC9" w:rsidRPr="00826E7D" w:rsidRDefault="00037BC9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7BC9" w:rsidRPr="00826E7D" w:rsidRDefault="00037BC9" w:rsidP="00231CB5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7BC9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7BC9" w:rsidRPr="00630851" w:rsidRDefault="00037BC9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technická podpora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7BC9" w:rsidRPr="00826E7D" w:rsidRDefault="00037BC9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7BC9" w:rsidRPr="00826E7D" w:rsidRDefault="00037BC9" w:rsidP="00231CB5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31012" w:rsidRPr="00826E7D" w:rsidTr="006A1A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012" w:rsidRPr="00826E7D" w:rsidRDefault="00631012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1012" w:rsidRPr="00826E7D" w:rsidRDefault="00631012" w:rsidP="00037BC9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1012" w:rsidRPr="00826E7D" w:rsidRDefault="00631012" w:rsidP="009E4E8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511</w:t>
            </w:r>
          </w:p>
        </w:tc>
      </w:tr>
      <w:tr w:rsidR="00631012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1012" w:rsidRPr="00630851" w:rsidRDefault="00631012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1012" w:rsidRPr="00826E7D" w:rsidRDefault="00631012" w:rsidP="00B954F8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1012" w:rsidRPr="00826E7D" w:rsidRDefault="00631012" w:rsidP="009E4E8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368</w:t>
            </w:r>
          </w:p>
        </w:tc>
      </w:tr>
      <w:tr w:rsidR="00631012" w:rsidRPr="00826E7D" w:rsidTr="005A2D07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631012" w:rsidRPr="00630851" w:rsidRDefault="00631012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denná tlač do čakárne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1012" w:rsidRDefault="00631012" w:rsidP="00B954F8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left w:val="single" w:sz="12" w:space="0" w:color="auto"/>
            </w:tcBorders>
            <w:vAlign w:val="center"/>
          </w:tcPr>
          <w:p w:rsidR="00631012" w:rsidRDefault="00631012" w:rsidP="009E4E8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</w:t>
            </w:r>
          </w:p>
        </w:tc>
      </w:tr>
      <w:tr w:rsidR="00631012" w:rsidRPr="00826E7D" w:rsidTr="005A2D07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631012" w:rsidRPr="00630851" w:rsidRDefault="00631012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technická podpora a licencie softvérov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1012" w:rsidRPr="00826E7D" w:rsidRDefault="00631012" w:rsidP="00B954F8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102</w:t>
            </w:r>
          </w:p>
        </w:tc>
        <w:tc>
          <w:tcPr>
            <w:tcW w:w="2434" w:type="dxa"/>
            <w:tcBorders>
              <w:left w:val="single" w:sz="12" w:space="0" w:color="auto"/>
            </w:tcBorders>
            <w:vAlign w:val="center"/>
          </w:tcPr>
          <w:p w:rsidR="00631012" w:rsidRPr="00826E7D" w:rsidRDefault="00631012" w:rsidP="009E4E8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31012" w:rsidRPr="00826E7D" w:rsidTr="005A2D07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631012" w:rsidRPr="00630851" w:rsidRDefault="00631012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poplatok za zodpovednú osobu</w:t>
            </w: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1012" w:rsidRPr="00826E7D" w:rsidRDefault="00631012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left w:val="single" w:sz="12" w:space="0" w:color="auto"/>
            </w:tcBorders>
            <w:vAlign w:val="center"/>
          </w:tcPr>
          <w:p w:rsidR="00631012" w:rsidRPr="00826E7D" w:rsidRDefault="00631012" w:rsidP="009E4E8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31012" w:rsidRPr="00826E7D" w:rsidTr="005A2D0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1012" w:rsidRPr="00630851" w:rsidRDefault="00631012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telefóny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012" w:rsidRDefault="00631012" w:rsidP="00B954F8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1012" w:rsidRDefault="00631012" w:rsidP="009E4E8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</w:t>
            </w:r>
          </w:p>
        </w:tc>
      </w:tr>
      <w:tr w:rsidR="00037BC9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BC9" w:rsidRPr="00826E7D" w:rsidRDefault="00037BC9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7BC9" w:rsidRPr="00826E7D" w:rsidRDefault="00037BC9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7BC9" w:rsidRPr="00826E7D" w:rsidRDefault="00037BC9" w:rsidP="00231CB5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C6517C" w:rsidRPr="00826E7D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723E39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 xml:space="preserve">Náklady budúcich období obsahujú </w:t>
      </w:r>
      <w:r w:rsidR="00631012">
        <w:rPr>
          <w:b w:val="0"/>
          <w:sz w:val="18"/>
          <w:szCs w:val="18"/>
        </w:rPr>
        <w:t xml:space="preserve">technickú podporu a licenciu softvéru na rok </w:t>
      </w:r>
      <w:r w:rsidR="00475233">
        <w:rPr>
          <w:b w:val="0"/>
          <w:sz w:val="18"/>
          <w:szCs w:val="18"/>
        </w:rPr>
        <w:t>201</w:t>
      </w:r>
      <w:r w:rsidR="00631012">
        <w:rPr>
          <w:b w:val="0"/>
          <w:sz w:val="18"/>
          <w:szCs w:val="18"/>
        </w:rPr>
        <w:t>4.</w:t>
      </w:r>
    </w:p>
    <w:p w:rsidR="00475233" w:rsidRPr="00241472" w:rsidRDefault="00475233" w:rsidP="00241472">
      <w:pPr>
        <w:pStyle w:val="Hlavika"/>
        <w:rPr>
          <w:b/>
          <w:sz w:val="22"/>
          <w:szCs w:val="22"/>
        </w:rPr>
      </w:pPr>
      <w:r w:rsidRPr="00241472">
        <w:rPr>
          <w:b/>
          <w:sz w:val="22"/>
          <w:szCs w:val="22"/>
        </w:rPr>
        <w:t>G. INFORMÁCIE O ÚDAJOCH SA STRANE PASÍV SÚVAHY</w:t>
      </w: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Vlastné imanie</w:t>
      </w:r>
    </w:p>
    <w:p w:rsidR="00475233" w:rsidRPr="00241472" w:rsidRDefault="00475233" w:rsidP="00475233">
      <w:pPr>
        <w:pStyle w:val="Zkladntext"/>
        <w:rPr>
          <w:i/>
          <w:sz w:val="18"/>
          <w:szCs w:val="18"/>
        </w:rPr>
      </w:pPr>
    </w:p>
    <w:p w:rsidR="00475233" w:rsidRPr="00241472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Informácie o vlastnom imaní sú uvedené v časti P.</w:t>
      </w:r>
    </w:p>
    <w:p w:rsidR="00475233" w:rsidRPr="00241472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Rezervy</w:t>
      </w:r>
    </w:p>
    <w:p w:rsidR="00475233" w:rsidRPr="00241472" w:rsidRDefault="00475233" w:rsidP="00475233">
      <w:pPr>
        <w:pStyle w:val="Zkladntext"/>
        <w:rPr>
          <w:sz w:val="18"/>
          <w:szCs w:val="18"/>
        </w:rPr>
      </w:pPr>
    </w:p>
    <w:p w:rsidR="00475233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Prehľad o rezervách za bežné obdobie je</w:t>
      </w:r>
      <w:r w:rsidR="00F41B1A">
        <w:rPr>
          <w:b w:val="0"/>
          <w:sz w:val="18"/>
          <w:szCs w:val="18"/>
        </w:rPr>
        <w:t xml:space="preserve"> uvedený v nasledujúcich tabuľkách</w:t>
      </w:r>
    </w:p>
    <w:p w:rsidR="00F41B1A" w:rsidRPr="00241472" w:rsidRDefault="00F41B1A" w:rsidP="00475233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631012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31012">
              <w:rPr>
                <w:rFonts w:ascii="Times New Roman" w:hAnsi="Times New Roman"/>
                <w:b/>
                <w:sz w:val="18"/>
                <w:szCs w:val="18"/>
              </w:rPr>
              <w:t>169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631012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31012">
              <w:rPr>
                <w:rFonts w:ascii="Times New Roman" w:hAnsi="Times New Roman"/>
                <w:b/>
                <w:sz w:val="18"/>
                <w:szCs w:val="18"/>
              </w:rPr>
              <w:t>239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631012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31012">
              <w:rPr>
                <w:rFonts w:ascii="Times New Roman" w:hAnsi="Times New Roman"/>
                <w:b/>
                <w:sz w:val="18"/>
                <w:szCs w:val="18"/>
              </w:rPr>
              <w:t>169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631012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31012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631012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631012">
              <w:rPr>
                <w:rFonts w:ascii="Times New Roman" w:hAnsi="Times New Roman"/>
                <w:b/>
                <w:sz w:val="18"/>
                <w:szCs w:val="18"/>
              </w:rPr>
              <w:t>239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630851" w:rsidRDefault="00475233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631012" w:rsidP="00B954F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63101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  <w:r w:rsidR="00B954F8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631012" w:rsidP="00B954F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112535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63101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  <w:r w:rsidR="00B954F8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</w:tr>
    </w:tbl>
    <w:p w:rsidR="00FC4730" w:rsidRDefault="00FC4730" w:rsidP="00F5767B">
      <w:pPr>
        <w:pStyle w:val="Zkladntext"/>
        <w:rPr>
          <w:b w:val="0"/>
          <w:sz w:val="18"/>
          <w:szCs w:val="18"/>
        </w:rPr>
      </w:pPr>
    </w:p>
    <w:p w:rsidR="00FC4730" w:rsidRPr="00475233" w:rsidRDefault="00FC4730" w:rsidP="00F5767B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BF66D7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344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D00420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169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D00420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344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1012" w:rsidRPr="00D00420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D00420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169</w:t>
            </w: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630851" w:rsidRDefault="00631012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169</w:t>
            </w:r>
          </w:p>
        </w:tc>
      </w:tr>
    </w:tbl>
    <w:p w:rsidR="00112535" w:rsidRDefault="00112535" w:rsidP="00112535"/>
    <w:p w:rsidR="00F5767B" w:rsidRPr="00F5767B" w:rsidRDefault="00F5767B" w:rsidP="00F5767B">
      <w:pPr>
        <w:pStyle w:val="Nadpis21"/>
        <w:numPr>
          <w:ilvl w:val="0"/>
          <w:numId w:val="12"/>
        </w:numPr>
        <w:tabs>
          <w:tab w:val="left" w:pos="360"/>
        </w:tabs>
        <w:rPr>
          <w:i/>
          <w:szCs w:val="18"/>
        </w:rPr>
      </w:pPr>
      <w:r w:rsidRPr="00F5767B">
        <w:rPr>
          <w:i/>
          <w:szCs w:val="18"/>
        </w:rPr>
        <w:t>Záväzky</w:t>
      </w:r>
    </w:p>
    <w:p w:rsidR="00475233" w:rsidRDefault="00475233" w:rsidP="00475233"/>
    <w:p w:rsidR="00F5767B" w:rsidRDefault="00F5767B" w:rsidP="00F5767B">
      <w:pPr>
        <w:pStyle w:val="Zkladntext"/>
        <w:rPr>
          <w:b w:val="0"/>
          <w:sz w:val="18"/>
          <w:szCs w:val="18"/>
        </w:rPr>
      </w:pPr>
      <w:r w:rsidRPr="00484980">
        <w:rPr>
          <w:b w:val="0"/>
          <w:sz w:val="18"/>
          <w:szCs w:val="18"/>
        </w:rPr>
        <w:t>Štruktúra záväzkov  (okrem bankových úverov) podľa zostatkovej doby splatnosti je uvedená v nasledujúcej tabuľke: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F5767B" w:rsidRPr="00826E7D" w:rsidTr="00A460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1012" w:rsidRPr="00484980" w:rsidRDefault="00631012" w:rsidP="00B954F8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31012" w:rsidRPr="00484980" w:rsidRDefault="00631012" w:rsidP="009E4E8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98</w:t>
            </w:r>
          </w:p>
        </w:tc>
      </w:tr>
      <w:tr w:rsidR="00631012" w:rsidRPr="00826E7D" w:rsidTr="00A4603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1012" w:rsidRPr="00F501AF" w:rsidRDefault="00631012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31012" w:rsidRPr="00F501AF" w:rsidRDefault="00631012" w:rsidP="009E4E8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1012" w:rsidRPr="00484980" w:rsidRDefault="00631012" w:rsidP="00B954F8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484980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98</w:t>
            </w:r>
          </w:p>
        </w:tc>
      </w:tr>
      <w:tr w:rsidR="00631012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1012" w:rsidRPr="00826E7D" w:rsidRDefault="0063101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484980" w:rsidRDefault="00631012" w:rsidP="009E4E8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98</w:t>
            </w:r>
          </w:p>
        </w:tc>
      </w:tr>
      <w:tr w:rsidR="00F5767B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5767B" w:rsidRPr="00826E7D" w:rsidTr="00A4603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716DA9" w:rsidRDefault="00716DA9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</w:p>
    <w:p w:rsidR="00F5767B" w:rsidRPr="00F501AF" w:rsidRDefault="00F5767B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  <w:r w:rsidRPr="00F501AF">
        <w:rPr>
          <w:rFonts w:ascii="Times New Roman" w:hAnsi="Times New Roman"/>
          <w:b w:val="0"/>
          <w:sz w:val="18"/>
          <w:szCs w:val="18"/>
        </w:rPr>
        <w:t>Spoločnosť okrem záväzkov zo sociálneho fondu nevykazuje iné dlhodobé záväzky.</w:t>
      </w:r>
    </w:p>
    <w:p w:rsidR="00C7387F" w:rsidRPr="00826E7D" w:rsidRDefault="00F5767B" w:rsidP="00F5767B">
      <w:pPr>
        <w:pStyle w:val="Nzov"/>
        <w:numPr>
          <w:ilvl w:val="0"/>
          <w:numId w:val="12"/>
        </w:numPr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Odložený daňový záväzok</w:t>
      </w:r>
    </w:p>
    <w:p w:rsidR="00F5767B" w:rsidRDefault="00F5767B" w:rsidP="00F5767B">
      <w:pPr>
        <w:rPr>
          <w:rFonts w:ascii="Times New Roman" w:hAnsi="Times New Roman"/>
          <w:b/>
          <w:bCs/>
          <w:kern w:val="28"/>
          <w:sz w:val="18"/>
          <w:szCs w:val="18"/>
        </w:rPr>
      </w:pPr>
    </w:p>
    <w:p w:rsidR="00F5767B" w:rsidRDefault="00112535" w:rsidP="00F5767B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Spoločnosť nemá </w:t>
      </w:r>
      <w:r w:rsidR="00F5767B" w:rsidRPr="00F501AF">
        <w:rPr>
          <w:rFonts w:ascii="Times New Roman" w:hAnsi="Times New Roman"/>
          <w:sz w:val="18"/>
          <w:szCs w:val="18"/>
        </w:rPr>
        <w:t>odložen</w:t>
      </w:r>
      <w:r w:rsidR="00716DA9">
        <w:rPr>
          <w:rFonts w:ascii="Times New Roman" w:hAnsi="Times New Roman"/>
          <w:sz w:val="18"/>
          <w:szCs w:val="18"/>
        </w:rPr>
        <w:t>ý</w:t>
      </w:r>
      <w:r w:rsidR="00F5767B" w:rsidRPr="00F501AF">
        <w:rPr>
          <w:rFonts w:ascii="Times New Roman" w:hAnsi="Times New Roman"/>
          <w:sz w:val="18"/>
          <w:szCs w:val="18"/>
        </w:rPr>
        <w:t xml:space="preserve"> daňov</w:t>
      </w:r>
      <w:r w:rsidR="00716DA9">
        <w:rPr>
          <w:rFonts w:ascii="Times New Roman" w:hAnsi="Times New Roman"/>
          <w:sz w:val="18"/>
          <w:szCs w:val="18"/>
        </w:rPr>
        <w:t>ý</w:t>
      </w:r>
      <w:r w:rsidR="00F5767B" w:rsidRPr="00F501AF">
        <w:rPr>
          <w:rFonts w:ascii="Times New Roman" w:hAnsi="Times New Roman"/>
          <w:sz w:val="18"/>
          <w:szCs w:val="18"/>
        </w:rPr>
        <w:t xml:space="preserve"> záväz</w:t>
      </w:r>
      <w:r w:rsidR="00716DA9">
        <w:rPr>
          <w:rFonts w:ascii="Times New Roman" w:hAnsi="Times New Roman"/>
          <w:sz w:val="18"/>
          <w:szCs w:val="18"/>
        </w:rPr>
        <w:t>o</w:t>
      </w:r>
      <w:r w:rsidR="00F5767B" w:rsidRPr="00F501AF">
        <w:rPr>
          <w:rFonts w:ascii="Times New Roman" w:hAnsi="Times New Roman"/>
          <w:sz w:val="18"/>
          <w:szCs w:val="18"/>
        </w:rPr>
        <w:t xml:space="preserve">k </w:t>
      </w:r>
      <w:r>
        <w:rPr>
          <w:rFonts w:ascii="Times New Roman" w:hAnsi="Times New Roman"/>
          <w:sz w:val="18"/>
          <w:szCs w:val="18"/>
        </w:rPr>
        <w:t>.</w:t>
      </w:r>
    </w:p>
    <w:p w:rsidR="00630851" w:rsidRDefault="00630851" w:rsidP="00F5767B">
      <w:pPr>
        <w:rPr>
          <w:rFonts w:ascii="Times New Roman" w:hAnsi="Times New Roman"/>
          <w:sz w:val="18"/>
          <w:szCs w:val="18"/>
        </w:rPr>
      </w:pPr>
    </w:p>
    <w:p w:rsidR="00630851" w:rsidRDefault="00630851" w:rsidP="00F5767B">
      <w:pPr>
        <w:rPr>
          <w:rFonts w:ascii="Times New Roman" w:hAnsi="Times New Roman"/>
          <w:sz w:val="18"/>
          <w:szCs w:val="18"/>
        </w:rPr>
      </w:pPr>
    </w:p>
    <w:p w:rsidR="00F5767B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Sociálny fond</w:t>
      </w:r>
    </w:p>
    <w:p w:rsidR="00630851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Sociálny fond vykazuje Spoločnosť vo výške 2</w:t>
      </w:r>
      <w:r w:rsidR="00631012">
        <w:rPr>
          <w:rFonts w:ascii="Times New Roman" w:hAnsi="Times New Roman"/>
          <w:sz w:val="18"/>
          <w:szCs w:val="18"/>
        </w:rPr>
        <w:t>98</w:t>
      </w:r>
      <w:r w:rsidRPr="00630851">
        <w:rPr>
          <w:rFonts w:ascii="Times New Roman" w:hAnsi="Times New Roman"/>
          <w:sz w:val="18"/>
          <w:szCs w:val="18"/>
        </w:rPr>
        <w:t xml:space="preserve"> €. </w:t>
      </w:r>
    </w:p>
    <w:p w:rsidR="00484980" w:rsidRP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tvorby a čerpania sociálneho fondu v bežnom a bezprostredne predchádzajúcom období:</w:t>
      </w:r>
    </w:p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F5767B" w:rsidRPr="00826E7D" w:rsidTr="00A4603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1012" w:rsidRPr="00826E7D" w:rsidRDefault="00631012" w:rsidP="006310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202</w:t>
            </w: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1012" w:rsidRPr="00826E7D" w:rsidRDefault="0063101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</w:t>
            </w: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1012" w:rsidRPr="00826E7D" w:rsidRDefault="0063101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1012" w:rsidRPr="00826E7D" w:rsidRDefault="0063101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1012" w:rsidRPr="00826E7D" w:rsidRDefault="0063101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</w:t>
            </w:r>
          </w:p>
        </w:tc>
      </w:tr>
      <w:tr w:rsidR="00631012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1012" w:rsidRPr="00826E7D" w:rsidRDefault="0063101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31012" w:rsidRPr="00826E7D" w:rsidTr="00A4603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1012" w:rsidRPr="00826E7D" w:rsidRDefault="00631012" w:rsidP="006310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250</w:t>
            </w:r>
          </w:p>
        </w:tc>
      </w:tr>
    </w:tbl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p w:rsidR="002A093B" w:rsidRPr="002A093B" w:rsidRDefault="002A093B" w:rsidP="002A093B">
      <w:pPr>
        <w:pStyle w:val="Zkladntext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Sociálny </w:t>
      </w:r>
      <w:r w:rsidR="00DE11C3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>fond</w:t>
      </w:r>
      <w:r w:rsidRPr="002A093B">
        <w:rPr>
          <w:b w:val="0"/>
          <w:sz w:val="18"/>
          <w:szCs w:val="18"/>
        </w:rPr>
        <w:t xml:space="preserve"> </w:t>
      </w:r>
      <w:r w:rsidR="00631012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 xml:space="preserve">sa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>podľa</w:t>
      </w:r>
      <w:r w:rsidR="00DE11C3">
        <w:rPr>
          <w:b w:val="0"/>
          <w:sz w:val="18"/>
          <w:szCs w:val="18"/>
        </w:rPr>
        <w:t xml:space="preserve">   </w:t>
      </w:r>
      <w:r w:rsidRPr="002A093B">
        <w:rPr>
          <w:b w:val="0"/>
          <w:sz w:val="18"/>
          <w:szCs w:val="18"/>
        </w:rPr>
        <w:t xml:space="preserve">zákona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 xml:space="preserve">o </w:t>
      </w:r>
      <w:r w:rsidR="00DE11C3">
        <w:rPr>
          <w:b w:val="0"/>
          <w:sz w:val="18"/>
          <w:szCs w:val="18"/>
        </w:rPr>
        <w:t xml:space="preserve">  </w:t>
      </w:r>
      <w:r w:rsidRPr="002A093B">
        <w:rPr>
          <w:b w:val="0"/>
          <w:sz w:val="18"/>
          <w:szCs w:val="18"/>
        </w:rPr>
        <w:t xml:space="preserve">sociálnom </w:t>
      </w:r>
      <w:r w:rsidR="00DE11C3">
        <w:rPr>
          <w:b w:val="0"/>
          <w:sz w:val="18"/>
          <w:szCs w:val="18"/>
        </w:rPr>
        <w:t xml:space="preserve">  </w:t>
      </w:r>
      <w:r w:rsidRPr="002A093B">
        <w:rPr>
          <w:b w:val="0"/>
          <w:sz w:val="18"/>
          <w:szCs w:val="18"/>
        </w:rPr>
        <w:t xml:space="preserve">fonde tvorí povinne na ťarchu nákladov.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>Sociálny fond  sa podľa zákona o sociálnom fonde čerpá na sociálne, zdravotné, rekreačné a iné potreby zamestnancov.</w:t>
      </w:r>
    </w:p>
    <w:p w:rsidR="002A093B" w:rsidRDefault="002A093B" w:rsidP="002A093B">
      <w:pPr>
        <w:pStyle w:val="Zkladntext"/>
        <w:jc w:val="center"/>
        <w:rPr>
          <w:rFonts w:ascii="Arial" w:hAnsi="Arial"/>
          <w:b w:val="0"/>
          <w:sz w:val="22"/>
        </w:rPr>
      </w:pPr>
    </w:p>
    <w:p w:rsidR="00F71A47" w:rsidRPr="00826E7D" w:rsidRDefault="00F71A47" w:rsidP="00F71A47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907263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Bankové úvery</w:t>
      </w:r>
    </w:p>
    <w:p w:rsidR="00630851" w:rsidRDefault="00630851" w:rsidP="00630851">
      <w:pPr>
        <w:rPr>
          <w:rFonts w:ascii="Times New Roman" w:hAnsi="Times New Roman"/>
          <w:b/>
          <w:sz w:val="18"/>
          <w:szCs w:val="18"/>
        </w:rPr>
      </w:pPr>
    </w:p>
    <w:p w:rsidR="00630851" w:rsidRPr="00630851" w:rsidRDefault="00716DA9" w:rsidP="00630851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Spoločnosť nemá </w:t>
      </w:r>
      <w:r w:rsidR="00630851" w:rsidRPr="00630851">
        <w:rPr>
          <w:rFonts w:ascii="Times New Roman" w:hAnsi="Times New Roman"/>
          <w:sz w:val="18"/>
          <w:szCs w:val="18"/>
        </w:rPr>
        <w:t> bankový úver:</w:t>
      </w:r>
    </w:p>
    <w:p w:rsidR="00C3790A" w:rsidRPr="00826E7D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431DA3" w:rsidRDefault="00431DA3" w:rsidP="00524073">
      <w:pPr>
        <w:pStyle w:val="Nzov"/>
        <w:spacing w:before="0" w:beforeAutospacing="0" w:after="0"/>
        <w:jc w:val="both"/>
        <w:rPr>
          <w:rFonts w:ascii="Times New Roman" w:hAnsi="Times New Roman"/>
          <w:b w:val="0"/>
          <w:sz w:val="18"/>
          <w:szCs w:val="18"/>
        </w:rPr>
      </w:pPr>
    </w:p>
    <w:p w:rsidR="00E5320F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Časové rozlíšenie pasív</w:t>
      </w:r>
    </w:p>
    <w:p w:rsidR="00630851" w:rsidRPr="00826E7D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716DA9" w:rsidRPr="00630851" w:rsidRDefault="00716DA9" w:rsidP="00716DA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časovo rozlíšené pasíva</w:t>
      </w:r>
      <w:r w:rsidRPr="00630851">
        <w:rPr>
          <w:rFonts w:ascii="Times New Roman" w:hAnsi="Times New Roman"/>
          <w:sz w:val="18"/>
          <w:szCs w:val="18"/>
        </w:rPr>
        <w:t>:</w:t>
      </w:r>
    </w:p>
    <w:p w:rsidR="00630851" w:rsidRPr="00630851" w:rsidRDefault="00630851" w:rsidP="00630851"/>
    <w:p w:rsidR="005564C6" w:rsidRPr="00241472" w:rsidRDefault="00241472" w:rsidP="00241472">
      <w:pPr>
        <w:pStyle w:val="Nadpis1"/>
        <w:numPr>
          <w:ilvl w:val="0"/>
          <w:numId w:val="13"/>
        </w:numPr>
        <w:spacing w:before="360" w:after="240"/>
        <w:ind w:left="284"/>
        <w:rPr>
          <w:rFonts w:ascii="Times New Roman" w:hAnsi="Times New Roman"/>
          <w:sz w:val="22"/>
          <w:szCs w:val="22"/>
        </w:rPr>
      </w:pPr>
      <w:r w:rsidRPr="00241472">
        <w:rPr>
          <w:rFonts w:ascii="Times New Roman" w:hAnsi="Times New Roman"/>
          <w:sz w:val="22"/>
          <w:szCs w:val="22"/>
        </w:rPr>
        <w:t>INFORMÁCIE O VÝNOSOCH</w:t>
      </w:r>
    </w:p>
    <w:p w:rsidR="005564C6" w:rsidRPr="005564C6" w:rsidRDefault="005564C6" w:rsidP="005564C6">
      <w:pPr>
        <w:pStyle w:val="Nadpis2"/>
        <w:numPr>
          <w:ilvl w:val="0"/>
          <w:numId w:val="8"/>
        </w:numPr>
        <w:spacing w:after="240"/>
        <w:rPr>
          <w:rFonts w:ascii="Times New Roman" w:hAnsi="Times New Roman"/>
          <w:sz w:val="18"/>
          <w:szCs w:val="18"/>
        </w:rPr>
      </w:pPr>
      <w:r w:rsidRPr="005564C6">
        <w:rPr>
          <w:rFonts w:ascii="Times New Roman" w:hAnsi="Times New Roman"/>
          <w:sz w:val="18"/>
          <w:szCs w:val="18"/>
        </w:rPr>
        <w:t>Tržby za vlastné výkony a tovar</w:t>
      </w:r>
    </w:p>
    <w:p w:rsidR="005564C6" w:rsidRPr="005564C6" w:rsidRDefault="005564C6" w:rsidP="005564C6">
      <w:pPr>
        <w:pStyle w:val="Zkladntext"/>
        <w:spacing w:after="240"/>
        <w:rPr>
          <w:b w:val="0"/>
          <w:sz w:val="18"/>
          <w:szCs w:val="18"/>
        </w:rPr>
      </w:pPr>
      <w:r w:rsidRPr="005564C6">
        <w:rPr>
          <w:b w:val="0"/>
          <w:sz w:val="18"/>
          <w:szCs w:val="18"/>
        </w:rPr>
        <w:t>Tržby za vlastné výkony podľa jednotlivých druhov sú uvedené v nasledujúcej tabuľke v €: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345"/>
        <w:gridCol w:w="1176"/>
        <w:gridCol w:w="1516"/>
        <w:gridCol w:w="1167"/>
        <w:gridCol w:w="1436"/>
        <w:gridCol w:w="1123"/>
        <w:gridCol w:w="1480"/>
      </w:tblGrid>
      <w:tr w:rsidR="00E811FB" w:rsidRPr="00826E7D" w:rsidTr="00F83A2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26E7D" w:rsidRDefault="00E811FB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Oblasť odbytu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26E7D" w:rsidRDefault="00F83A2C" w:rsidP="00F83A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Tržby od poisťovní</w:t>
            </w:r>
            <w:r w:rsidR="00E811FB" w:rsidRPr="00826E7D">
              <w:rPr>
                <w:rFonts w:ascii="Times New Roman" w:hAnsi="Times New Roman"/>
                <w:sz w:val="18"/>
                <w:szCs w:val="18"/>
              </w:rPr>
              <w:t xml:space="preserve">  </w:t>
            </w:r>
          </w:p>
        </w:tc>
        <w:tc>
          <w:tcPr>
            <w:tcW w:w="26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26E7D" w:rsidRDefault="00F83A2C" w:rsidP="00465B3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zdravotné služby platené</w:t>
            </w:r>
          </w:p>
        </w:tc>
        <w:tc>
          <w:tcPr>
            <w:tcW w:w="26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26E7D" w:rsidRDefault="00F83A2C" w:rsidP="00465B3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Tržby ostatné </w:t>
            </w:r>
          </w:p>
        </w:tc>
      </w:tr>
      <w:tr w:rsidR="00061CE4" w:rsidRPr="00826E7D" w:rsidTr="00F83A2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26E7D" w:rsidRDefault="00E811FB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AE3A73" w:rsidRDefault="00E811FB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3920E7" w:rsidRPr="00826E7D" w:rsidTr="00AE3A73">
        <w:trPr>
          <w:trHeight w:val="7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1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26E7D" w:rsidRDefault="003920E7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631012" w:rsidRPr="00826E7D" w:rsidTr="0082588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SR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6310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28869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29814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2124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437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164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99</w:t>
            </w:r>
          </w:p>
        </w:tc>
      </w:tr>
      <w:tr w:rsidR="00631012" w:rsidRPr="00826E7D" w:rsidTr="0082588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826E7D" w:rsidRDefault="00631012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AE3A73" w:rsidRDefault="00631012" w:rsidP="006310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28869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AE3A73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29814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AE3A73" w:rsidRDefault="00471C4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2124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AE3A73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437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825887" w:rsidRDefault="00471C4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164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1012" w:rsidRPr="00825887" w:rsidRDefault="00631012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99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241472" w:rsidRDefault="00241472" w:rsidP="00241472"/>
    <w:p w:rsidR="001F21C0" w:rsidRPr="00241472" w:rsidRDefault="001F21C0" w:rsidP="00241472"/>
    <w:p w:rsidR="00241472" w:rsidRPr="00FC4730" w:rsidRDefault="003920E7" w:rsidP="00FC4730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 w:rsidRPr="00241472">
        <w:rPr>
          <w:rFonts w:ascii="Times New Roman" w:hAnsi="Times New Roman"/>
          <w:b w:val="0"/>
          <w:sz w:val="18"/>
          <w:szCs w:val="18"/>
        </w:rPr>
        <w:t>Informácie o výnosoch pri aktivácii nákladov a</w:t>
      </w:r>
      <w:r w:rsidR="007E5C83" w:rsidRPr="00241472">
        <w:rPr>
          <w:rFonts w:ascii="Times New Roman" w:hAnsi="Times New Roman"/>
          <w:b w:val="0"/>
          <w:sz w:val="18"/>
          <w:szCs w:val="18"/>
        </w:rPr>
        <w:t xml:space="preserve"> o </w:t>
      </w:r>
      <w:r w:rsidRPr="00241472">
        <w:rPr>
          <w:rFonts w:ascii="Times New Roman" w:hAnsi="Times New Roman"/>
          <w:b w:val="0"/>
          <w:sz w:val="18"/>
          <w:szCs w:val="18"/>
        </w:rPr>
        <w:t>výnosoch z</w:t>
      </w:r>
      <w:r w:rsidR="00465B39" w:rsidRPr="00241472">
        <w:rPr>
          <w:rFonts w:ascii="Times New Roman" w:hAnsi="Times New Roman"/>
          <w:b w:val="0"/>
          <w:sz w:val="18"/>
          <w:szCs w:val="18"/>
        </w:rPr>
        <w:t> </w:t>
      </w:r>
      <w:r w:rsidRPr="00241472">
        <w:rPr>
          <w:rFonts w:ascii="Times New Roman" w:hAnsi="Times New Roman"/>
          <w:b w:val="0"/>
          <w:sz w:val="18"/>
          <w:szCs w:val="18"/>
        </w:rPr>
        <w:t>hospodárskej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 činnosti</w:t>
      </w:r>
      <w:r w:rsidRPr="00241472">
        <w:rPr>
          <w:rFonts w:ascii="Times New Roman" w:hAnsi="Times New Roman"/>
          <w:b w:val="0"/>
          <w:sz w:val="18"/>
          <w:szCs w:val="18"/>
        </w:rPr>
        <w:t xml:space="preserve">, finančnej 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činnosti </w:t>
      </w:r>
      <w:r w:rsidRPr="00241472">
        <w:rPr>
          <w:rFonts w:ascii="Times New Roman" w:hAnsi="Times New Roman"/>
          <w:b w:val="0"/>
          <w:sz w:val="18"/>
          <w:szCs w:val="18"/>
        </w:rPr>
        <w:t>a mimoriadnej činnosti</w:t>
      </w:r>
      <w:r w:rsidR="00241472" w:rsidRPr="00241472">
        <w:rPr>
          <w:rFonts w:ascii="Times New Roman" w:hAnsi="Times New Roman"/>
          <w:b w:val="0"/>
          <w:sz w:val="18"/>
          <w:szCs w:val="18"/>
        </w:rPr>
        <w:t xml:space="preserve"> za bežné a bezprostredne predchádzajúce obdobie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6"/>
        <w:gridCol w:w="1796"/>
        <w:gridCol w:w="1801"/>
      </w:tblGrid>
      <w:tr w:rsidR="00A13FCD" w:rsidRPr="00826E7D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CA71D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aktivácii nákladov</w:t>
            </w:r>
            <w:r w:rsidR="00681E5E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, z toho: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A13FCD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A13FCD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241472" w:rsidP="00241472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241472" w:rsidP="00241472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aktivácia vnútroorganizačných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1C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predaji DHM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Default="00471C4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10150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Default="00471C48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471C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predaj dlhodobého hmotného majetku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471C48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71C48">
              <w:rPr>
                <w:rFonts w:ascii="Times New Roman" w:hAnsi="Times New Roman"/>
                <w:sz w:val="18"/>
                <w:szCs w:val="18"/>
              </w:rPr>
              <w:t>10150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471C48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71C48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71C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výnosov z hospodárskej činnosti,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99</w:t>
            </w:r>
          </w:p>
        </w:tc>
      </w:tr>
      <w:tr w:rsidR="00471C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241472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prevádzkové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50468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99</w:t>
            </w:r>
          </w:p>
        </w:tc>
      </w:tr>
      <w:tr w:rsidR="00471C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471C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71C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C213F0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C213F0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71C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71C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826D99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úroky z vkladových účtov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71C48" w:rsidRPr="00826E7D" w:rsidTr="00826D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D99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825887"/>
    <w:p w:rsidR="00FC4730" w:rsidRDefault="00FC4730" w:rsidP="00825887"/>
    <w:p w:rsidR="00825887" w:rsidRPr="00FC4730" w:rsidRDefault="003920E7" w:rsidP="00FC473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 w:val="18"/>
          <w:szCs w:val="18"/>
        </w:rPr>
      </w:pPr>
      <w:r w:rsidRPr="00825887">
        <w:rPr>
          <w:rFonts w:ascii="Times New Roman" w:hAnsi="Times New Roman"/>
          <w:b w:val="0"/>
          <w:sz w:val="18"/>
          <w:szCs w:val="18"/>
        </w:rPr>
        <w:t>Informácie</w:t>
      </w:r>
      <w:r w:rsidR="00825887" w:rsidRPr="00825887">
        <w:rPr>
          <w:rFonts w:ascii="Times New Roman" w:hAnsi="Times New Roman"/>
          <w:b w:val="0"/>
          <w:sz w:val="18"/>
          <w:szCs w:val="18"/>
        </w:rPr>
        <w:t xml:space="preserve"> </w:t>
      </w:r>
      <w:r w:rsidRPr="00825887">
        <w:rPr>
          <w:rFonts w:ascii="Times New Roman" w:hAnsi="Times New Roman"/>
          <w:b w:val="0"/>
          <w:sz w:val="18"/>
          <w:szCs w:val="18"/>
        </w:rPr>
        <w:t>o čistom obrate</w:t>
      </w:r>
      <w:r w:rsidR="00825887">
        <w:rPr>
          <w:rFonts w:ascii="Times New Roman" w:hAnsi="Times New Roman"/>
          <w:b w:val="0"/>
          <w:sz w:val="18"/>
          <w:szCs w:val="18"/>
        </w:rPr>
        <w:t>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826E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71C4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71C4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471C4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31157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30251</w:t>
            </w:r>
          </w:p>
        </w:tc>
      </w:tr>
      <w:tr w:rsidR="00471C4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1C4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71C4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71C48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99</w:t>
            </w:r>
          </w:p>
        </w:tc>
      </w:tr>
      <w:tr w:rsidR="00471C48" w:rsidRPr="00826E7D" w:rsidTr="00A4603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C48" w:rsidRPr="00471C48" w:rsidRDefault="00471C4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71C48">
              <w:rPr>
                <w:rFonts w:ascii="Times New Roman" w:hAnsi="Times New Roman"/>
                <w:b/>
                <w:sz w:val="18"/>
                <w:szCs w:val="18"/>
              </w:rPr>
              <w:t>41307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C48" w:rsidRPr="00471C48" w:rsidRDefault="00471C48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71C48">
              <w:rPr>
                <w:rFonts w:ascii="Times New Roman" w:hAnsi="Times New Roman"/>
                <w:b/>
                <w:sz w:val="18"/>
                <w:szCs w:val="18"/>
              </w:rPr>
              <w:t>30350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C4730" w:rsidRPr="00FC4730" w:rsidRDefault="00FC4730" w:rsidP="00FC4730"/>
    <w:p w:rsidR="00647016" w:rsidRDefault="00647016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Default="00B13214" w:rsidP="00647016"/>
    <w:p w:rsidR="00B13214" w:rsidRPr="00647016" w:rsidRDefault="00B13214" w:rsidP="00647016"/>
    <w:p w:rsidR="00A46033" w:rsidRPr="006D2928" w:rsidRDefault="00A46033" w:rsidP="00647016">
      <w:pPr>
        <w:pStyle w:val="Zkladntext"/>
        <w:jc w:val="left"/>
        <w:rPr>
          <w:b w:val="0"/>
          <w:sz w:val="22"/>
        </w:rPr>
      </w:pPr>
      <w:r w:rsidRPr="006D2928">
        <w:rPr>
          <w:sz w:val="22"/>
        </w:rPr>
        <w:t>I. INFORMÁCIE O NÁKLADOCH</w:t>
      </w:r>
    </w:p>
    <w:p w:rsidR="00A46033" w:rsidRDefault="00A46033" w:rsidP="00A46033">
      <w:pPr>
        <w:pStyle w:val="Zkladntext"/>
        <w:jc w:val="center"/>
        <w:rPr>
          <w:rFonts w:ascii="Arial" w:hAnsi="Arial"/>
          <w:b w:val="0"/>
          <w:szCs w:val="18"/>
        </w:rPr>
      </w:pPr>
    </w:p>
    <w:p w:rsidR="00A46033" w:rsidRPr="00647016" w:rsidRDefault="00A46033" w:rsidP="00A46033">
      <w:pPr>
        <w:pStyle w:val="Zkladntext"/>
        <w:rPr>
          <w:bCs w:val="0"/>
          <w:i/>
          <w:iCs/>
          <w:sz w:val="18"/>
          <w:szCs w:val="18"/>
        </w:rPr>
      </w:pPr>
      <w:r w:rsidRPr="00647016">
        <w:rPr>
          <w:i/>
          <w:iCs/>
          <w:sz w:val="18"/>
          <w:szCs w:val="18"/>
        </w:rPr>
        <w:t xml:space="preserve">Náklady na poskytnuté služby, ostatné náklady na hospodársku činnosť, finančné a mimoriadne náklady </w:t>
      </w:r>
    </w:p>
    <w:p w:rsidR="00A46033" w:rsidRPr="00647016" w:rsidRDefault="00A46033" w:rsidP="00A46033">
      <w:pPr>
        <w:pStyle w:val="Zkladntext"/>
        <w:rPr>
          <w:sz w:val="18"/>
          <w:szCs w:val="18"/>
        </w:rPr>
      </w:pPr>
    </w:p>
    <w:p w:rsidR="00825887" w:rsidRPr="00FC4730" w:rsidRDefault="00A46033" w:rsidP="00FC4730">
      <w:pPr>
        <w:pStyle w:val="Zkladntext"/>
        <w:rPr>
          <w:b w:val="0"/>
          <w:sz w:val="18"/>
          <w:szCs w:val="18"/>
        </w:rPr>
      </w:pPr>
      <w:r w:rsidRPr="00647016">
        <w:rPr>
          <w:b w:val="0"/>
          <w:sz w:val="18"/>
          <w:szCs w:val="18"/>
        </w:rPr>
        <w:t>Prehľad o nákladoch na poskytnuté služby, ostatných nákladoch na hospodársku činnosť, finančných a mimoriadnych nákladoch: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26E7D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71C48" w:rsidRPr="00826E7D" w:rsidTr="00AA1F5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BB7DE6" w:rsidRDefault="00471C48" w:rsidP="008A6CD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8760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BB7DE6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9582</w:t>
            </w:r>
          </w:p>
        </w:tc>
      </w:tr>
      <w:tr w:rsidR="00471C48" w:rsidRPr="00826E7D" w:rsidTr="00AA1F5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AA1F50" w:rsidRDefault="00471C48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AA1F50" w:rsidRDefault="00471C48" w:rsidP="009E4E87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AA1F50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AA1F50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iné </w:t>
            </w:r>
            <w:proofErr w:type="spellStart"/>
            <w:r w:rsidRPr="00826E7D">
              <w:rPr>
                <w:rFonts w:ascii="Times New Roman" w:hAnsi="Times New Roman"/>
                <w:sz w:val="18"/>
                <w:szCs w:val="18"/>
              </w:rPr>
              <w:t>uisťovacie</w:t>
            </w:r>
            <w:proofErr w:type="spellEnd"/>
            <w:r w:rsidRPr="00826E7D">
              <w:rPr>
                <w:rFonts w:ascii="Times New Roman" w:hAnsi="Times New Roman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8760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9582</w:t>
            </w:r>
          </w:p>
        </w:tc>
      </w:tr>
      <w:tr w:rsidR="00471C48" w:rsidRPr="00826E7D" w:rsidTr="00A1486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A1486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130013" w:rsidP="00A1486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62</w:t>
            </w: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údržba a 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1046</w:t>
            </w: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13001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</w:t>
            </w:r>
            <w:r w:rsidR="00130013">
              <w:rPr>
                <w:rFonts w:ascii="Times New Roman" w:hAnsi="Times New Roman"/>
                <w:sz w:val="18"/>
                <w:szCs w:val="18"/>
              </w:rPr>
              <w:t>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5414</w:t>
            </w: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Default="00471C4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994</w:t>
            </w: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Default="00471C48" w:rsidP="00130013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</w:t>
            </w:r>
            <w:r w:rsidR="00130013">
              <w:rPr>
                <w:rFonts w:ascii="Times New Roman" w:hAnsi="Times New Roman"/>
                <w:sz w:val="18"/>
                <w:szCs w:val="18"/>
              </w:rPr>
              <w:t>lužby právne a ekonomické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13001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</w:t>
            </w:r>
            <w:r w:rsidR="00130013">
              <w:rPr>
                <w:rFonts w:ascii="Times New Roman" w:hAnsi="Times New Roman"/>
                <w:sz w:val="18"/>
                <w:szCs w:val="18"/>
              </w:rPr>
              <w:t>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1870</w:t>
            </w: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A13FC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BB7DE6" w:rsidRDefault="00130013" w:rsidP="00DC768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BB7DE6" w:rsidRDefault="00471C48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807</w:t>
            </w: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BB7DE6" w:rsidRDefault="00130013" w:rsidP="0013001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BB7DE6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662</w:t>
            </w:r>
          </w:p>
        </w:tc>
      </w:tr>
      <w:tr w:rsidR="00471C48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Ostatne prevádzkové 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C48" w:rsidRPr="00BB7DE6" w:rsidRDefault="00130013" w:rsidP="008A6CD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C48" w:rsidRPr="00BB7DE6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145</w:t>
            </w:r>
          </w:p>
        </w:tc>
      </w:tr>
      <w:tr w:rsidR="00471C48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AA1F50" w:rsidRDefault="00471C48" w:rsidP="00130013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="00130013">
              <w:rPr>
                <w:rFonts w:ascii="Times New Roman" w:hAnsi="Times New Roman"/>
                <w:b/>
                <w:sz w:val="18"/>
                <w:szCs w:val="18"/>
              </w:rPr>
              <w:t>34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AA1F50" w:rsidRDefault="00471C48" w:rsidP="009E4E8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126</w:t>
            </w: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3920E7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</w:tr>
      <w:tr w:rsidR="00471C48" w:rsidRPr="00826E7D" w:rsidTr="00AA1F5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1C48" w:rsidRPr="00826E7D" w:rsidRDefault="00471C48" w:rsidP="00812CD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C213F0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C213F0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130013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</w:t>
            </w:r>
            <w:r w:rsidR="00130013">
              <w:rPr>
                <w:rFonts w:ascii="Times New Roman" w:hAnsi="Times New Roman"/>
                <w:i/>
                <w:sz w:val="18"/>
                <w:szCs w:val="18"/>
              </w:rPr>
              <w:t>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126</w:t>
            </w:r>
          </w:p>
        </w:tc>
      </w:tr>
      <w:tr w:rsidR="00471C48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1C48" w:rsidRDefault="00471C48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Default="00471C48" w:rsidP="0013001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 w:rsidR="00130013">
              <w:rPr>
                <w:rFonts w:ascii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126</w:t>
            </w:r>
          </w:p>
        </w:tc>
      </w:tr>
      <w:tr w:rsidR="00471C48" w:rsidRPr="00826E7D" w:rsidTr="009E623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BE4E33" w:rsidRDefault="00BE4E33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5FFD" w:rsidRDefault="00155FFD" w:rsidP="00155FFD">
      <w:pPr>
        <w:jc w:val="both"/>
        <w:rPr>
          <w:rFonts w:ascii="Times New Roman" w:hAnsi="Times New Roman"/>
          <w:sz w:val="18"/>
          <w:szCs w:val="18"/>
        </w:rPr>
      </w:pPr>
    </w:p>
    <w:p w:rsidR="001501C5" w:rsidRPr="00046481" w:rsidRDefault="006D2928" w:rsidP="00046481">
      <w:pPr>
        <w:pStyle w:val="Odsekzoznamu"/>
        <w:numPr>
          <w:ilvl w:val="0"/>
          <w:numId w:val="19"/>
        </w:numPr>
        <w:ind w:left="567" w:hanging="567"/>
        <w:jc w:val="both"/>
        <w:rPr>
          <w:rFonts w:ascii="Times New Roman" w:hAnsi="Times New Roman"/>
          <w:b/>
          <w:szCs w:val="22"/>
        </w:rPr>
      </w:pPr>
      <w:r w:rsidRPr="00046481">
        <w:rPr>
          <w:rFonts w:ascii="Times New Roman" w:hAnsi="Times New Roman"/>
          <w:b/>
          <w:szCs w:val="22"/>
        </w:rPr>
        <w:t>INFORMÁCIE O DANIACH Z</w:t>
      </w:r>
      <w:r w:rsidR="00046481" w:rsidRPr="00046481">
        <w:rPr>
          <w:rFonts w:ascii="Times New Roman" w:hAnsi="Times New Roman"/>
          <w:b/>
          <w:szCs w:val="22"/>
        </w:rPr>
        <w:t> </w:t>
      </w:r>
      <w:r w:rsidRPr="00046481">
        <w:rPr>
          <w:rFonts w:ascii="Times New Roman" w:hAnsi="Times New Roman"/>
          <w:b/>
          <w:szCs w:val="22"/>
        </w:rPr>
        <w:t>PRÍJMOV</w:t>
      </w:r>
    </w:p>
    <w:p w:rsidR="00046481" w:rsidRPr="00046481" w:rsidRDefault="00046481" w:rsidP="00046481">
      <w:pPr>
        <w:pStyle w:val="Odsekzoznamu"/>
        <w:ind w:left="567"/>
        <w:jc w:val="both"/>
        <w:rPr>
          <w:rFonts w:ascii="Times New Roman" w:hAnsi="Times New Roman"/>
          <w:b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826E7D" w:rsidTr="002F396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826E7D" w:rsidTr="002F396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</w:tr>
      <w:tr w:rsidR="009F2DF1" w:rsidRPr="00826E7D" w:rsidTr="002F396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76076C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471C48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15303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4183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471C48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3520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795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  <w:tr w:rsidR="00471C48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trvalo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neuznané náklady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605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1C48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Výnosy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trvalo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nepodliehajúce dani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1C48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130013" w:rsidP="00BE4E3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1658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130013" w:rsidP="0013001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4788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471C48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13645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130013" w:rsidP="00155FF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  <w:tr w:rsidR="00471C48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1C48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71C48" w:rsidRPr="00826E7D" w:rsidTr="00B15C8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7E5117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13001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130013" w:rsidP="00155FF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C48" w:rsidRPr="00826E7D" w:rsidRDefault="00471C48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70A7B" w:rsidRPr="00A70A7B" w:rsidRDefault="00A70A7B" w:rsidP="00A70A7B"/>
    <w:p w:rsidR="00364F7F" w:rsidRPr="00FC4730" w:rsidRDefault="00046481" w:rsidP="00046481">
      <w:pPr>
        <w:pStyle w:val="Zkladntext"/>
        <w:spacing w:after="240"/>
        <w:rPr>
          <w:sz w:val="22"/>
          <w:szCs w:val="22"/>
        </w:rPr>
      </w:pPr>
      <w:r>
        <w:rPr>
          <w:sz w:val="22"/>
          <w:szCs w:val="22"/>
        </w:rPr>
        <w:t xml:space="preserve">L.   </w:t>
      </w:r>
      <w:r w:rsidR="00364F7F" w:rsidRPr="00FC4730">
        <w:rPr>
          <w:sz w:val="22"/>
          <w:szCs w:val="22"/>
        </w:rPr>
        <w:t>INÉ AKTÍVA A PASÍVA</w:t>
      </w:r>
    </w:p>
    <w:p w:rsidR="00364F7F" w:rsidRPr="00364F7F" w:rsidRDefault="00364F7F" w:rsidP="002415F6">
      <w:pPr>
        <w:pStyle w:val="Zkladntext"/>
        <w:spacing w:after="240"/>
        <w:ind w:left="709" w:hanging="283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 xml:space="preserve">       Prípadné ďalšie záväzky</w:t>
      </w:r>
    </w:p>
    <w:p w:rsidR="00364F7F" w:rsidRDefault="00364F7F" w:rsidP="00364F7F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>Vzhľadom na to, že mnohé oblasti slovenského daňového práva doteraz neboli dostatočne overené praxou, existuje        neistota v tom, ako ich budú daňové orgány aplikovať. Mieru tejto neistoty nie je možné kvantifikovať a zanikne až potom, keď budú k dispozícii právne precedensy, prípadne oficiálne interpretácie príslušných orgánov. Vedenie Spoločnosti si nie je vedomé žiadnych okolností, v dôsledku ktorých by jej vznikol v budúcnosti významný náklad.</w:t>
      </w:r>
    </w:p>
    <w:p w:rsidR="00FC4730" w:rsidRDefault="00FC4730" w:rsidP="00B13214">
      <w:pPr>
        <w:pStyle w:val="Zkladntext"/>
        <w:spacing w:after="240"/>
        <w:rPr>
          <w:b w:val="0"/>
          <w:sz w:val="18"/>
          <w:szCs w:val="18"/>
        </w:rPr>
      </w:pPr>
    </w:p>
    <w:p w:rsidR="00FC4730" w:rsidRDefault="00FC4730" w:rsidP="00364F7F">
      <w:pPr>
        <w:pStyle w:val="Zkladntext"/>
        <w:spacing w:after="240"/>
        <w:ind w:left="357"/>
        <w:rPr>
          <w:b w:val="0"/>
          <w:sz w:val="18"/>
          <w:szCs w:val="18"/>
        </w:rPr>
      </w:pPr>
    </w:p>
    <w:p w:rsidR="00AE3E50" w:rsidRPr="000C38F1" w:rsidRDefault="00046481" w:rsidP="00046481">
      <w:pPr>
        <w:pStyle w:val="Nadpis1"/>
        <w:spacing w:before="360" w:after="240" w:line="360" w:lineRule="auto"/>
        <w:ind w:left="426" w:hanging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N.     </w:t>
      </w:r>
      <w:r w:rsidR="009308AC" w:rsidRPr="000C38F1">
        <w:rPr>
          <w:rFonts w:ascii="Times New Roman" w:hAnsi="Times New Roman"/>
          <w:sz w:val="22"/>
          <w:szCs w:val="22"/>
        </w:rPr>
        <w:t xml:space="preserve">INFORMÁCIE O SKUTOČNOSTIACH, KTORÉ NASTALI PO DNI, KU KTORÉMU </w:t>
      </w:r>
      <w:r>
        <w:rPr>
          <w:rFonts w:ascii="Times New Roman" w:hAnsi="Times New Roman"/>
          <w:sz w:val="22"/>
          <w:szCs w:val="22"/>
        </w:rPr>
        <w:t xml:space="preserve">  </w:t>
      </w:r>
      <w:r w:rsidR="009308AC" w:rsidRPr="000C38F1">
        <w:rPr>
          <w:rFonts w:ascii="Times New Roman" w:hAnsi="Times New Roman"/>
          <w:sz w:val="22"/>
          <w:szCs w:val="22"/>
        </w:rPr>
        <w:t xml:space="preserve">SA ZOSTAVUJE ÚČTOVNÁ ZÁVIERKA, DO DŇA ZOSTAVENIA ÚČTOVNEJ ZÁVIERKY </w:t>
      </w:r>
    </w:p>
    <w:p w:rsidR="00AE3E50" w:rsidRDefault="00AE3E50" w:rsidP="00AE3E50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 xml:space="preserve">Po 31. decembri </w:t>
      </w:r>
      <w:r w:rsidR="009308AC">
        <w:rPr>
          <w:b w:val="0"/>
          <w:sz w:val="18"/>
          <w:szCs w:val="18"/>
        </w:rPr>
        <w:t>201</w:t>
      </w:r>
      <w:r w:rsidR="004E5DE4">
        <w:rPr>
          <w:b w:val="0"/>
          <w:sz w:val="18"/>
          <w:szCs w:val="18"/>
        </w:rPr>
        <w:t>3</w:t>
      </w:r>
      <w:r w:rsidRPr="009308AC">
        <w:rPr>
          <w:b w:val="0"/>
          <w:sz w:val="18"/>
          <w:szCs w:val="18"/>
        </w:rPr>
        <w:t xml:space="preserve"> nenastali v  Spoločnosti žiadne okolnosti, ktoré sú predmetom účtovníctva a ktoré by významne ovplyvnili verné zobrazenie Spoločnosti.</w:t>
      </w:r>
    </w:p>
    <w:p w:rsidR="00C00A60" w:rsidRDefault="00C00A60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B13214" w:rsidRPr="009308AC" w:rsidRDefault="00B13214" w:rsidP="00AE3E50">
      <w:pPr>
        <w:pStyle w:val="Zkladntext"/>
        <w:spacing w:after="120"/>
        <w:ind w:left="357"/>
        <w:rPr>
          <w:b w:val="0"/>
          <w:sz w:val="18"/>
          <w:szCs w:val="18"/>
        </w:rPr>
      </w:pPr>
    </w:p>
    <w:p w:rsidR="009308AC" w:rsidRPr="000C38F1" w:rsidRDefault="00046481" w:rsidP="00046481">
      <w:pPr>
        <w:pStyle w:val="Nadpis1"/>
        <w:spacing w:before="360" w:after="240" w:line="36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P.    </w:t>
      </w:r>
      <w:r w:rsidR="009308AC" w:rsidRPr="000C38F1">
        <w:rPr>
          <w:rFonts w:ascii="Times New Roman" w:hAnsi="Times New Roman"/>
          <w:sz w:val="22"/>
          <w:szCs w:val="22"/>
        </w:rPr>
        <w:t>INFORMÁCIE O VLASTNOM IMANÍ</w:t>
      </w:r>
    </w:p>
    <w:p w:rsidR="00AE3E50" w:rsidRDefault="009308AC" w:rsidP="000C38F1">
      <w:pPr>
        <w:pStyle w:val="Zkladntext"/>
        <w:ind w:firstLine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>Prehľad o pohybe vlastného imania v priebehu účtovného obdobia je</w:t>
      </w:r>
      <w:r>
        <w:rPr>
          <w:b w:val="0"/>
          <w:sz w:val="18"/>
          <w:szCs w:val="18"/>
        </w:rPr>
        <w:t xml:space="preserve"> uvedený v nasledujúcich tabuľkách:</w:t>
      </w:r>
    </w:p>
    <w:p w:rsidR="00C00A60" w:rsidRPr="000C38F1" w:rsidRDefault="00C00A60" w:rsidP="000C38F1">
      <w:pPr>
        <w:pStyle w:val="Zkladntext"/>
        <w:ind w:firstLine="357"/>
        <w:rPr>
          <w:b w:val="0"/>
          <w:sz w:val="18"/>
          <w:szCs w:val="1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826E7D" w:rsidTr="009308A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0502C" w:rsidRPr="00826E7D" w:rsidTr="009308A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</w:t>
            </w:r>
            <w:r w:rsidR="00DA5FDE" w:rsidRPr="00826E7D">
              <w:rPr>
                <w:rFonts w:ascii="Times New Roman" w:hAnsi="Times New Roman"/>
                <w:sz w:val="18"/>
                <w:szCs w:val="18"/>
              </w:rPr>
              <w:t>a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E25281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155FF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155FFD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155FF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155FFD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155FF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CA3AC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155FFD">
              <w:rPr>
                <w:rFonts w:ascii="Times New Roman" w:hAnsi="Times New Roman"/>
                <w:sz w:val="18"/>
                <w:szCs w:val="18"/>
              </w:rPr>
              <w:t>-</w:t>
            </w:r>
            <w:r w:rsidR="00CA3AC7">
              <w:rPr>
                <w:rFonts w:ascii="Times New Roman" w:hAnsi="Times New Roman"/>
                <w:sz w:val="18"/>
                <w:szCs w:val="18"/>
              </w:rPr>
              <w:t>7217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155FF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CA3AC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CA3AC7">
              <w:rPr>
                <w:rFonts w:ascii="Times New Roman" w:hAnsi="Times New Roman"/>
                <w:sz w:val="18"/>
                <w:szCs w:val="18"/>
              </w:rPr>
              <w:t>4183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CA3AC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155FFD">
              <w:rPr>
                <w:rFonts w:ascii="Times New Roman" w:hAnsi="Times New Roman"/>
                <w:sz w:val="18"/>
                <w:szCs w:val="18"/>
              </w:rPr>
              <w:t>-</w:t>
            </w:r>
            <w:r w:rsidR="00CA3AC7">
              <w:rPr>
                <w:rFonts w:ascii="Times New Roman" w:hAnsi="Times New Roman"/>
                <w:sz w:val="18"/>
                <w:szCs w:val="18"/>
              </w:rPr>
              <w:t>3034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4E5DE4" w:rsidP="00BE4E3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CA3AC7" w:rsidP="0051481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12165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CA3AC7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-4183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CA3AC7" w:rsidP="0051481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12165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B13214" w:rsidRDefault="00B13214" w:rsidP="00146201">
      <w:pPr>
        <w:rPr>
          <w:rFonts w:ascii="Times New Roman" w:hAnsi="Times New Roman"/>
          <w:sz w:val="18"/>
          <w:szCs w:val="18"/>
        </w:rPr>
      </w:pPr>
    </w:p>
    <w:p w:rsidR="007F2BF6" w:rsidRPr="00826E7D" w:rsidRDefault="0028309C" w:rsidP="00146201">
      <w:pPr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826E7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826E7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  <w:r w:rsidR="00146201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146201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396448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BE4E33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BE4E33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BE4E33" w:rsidRPr="00826E7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4E33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4E5DE4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5DE4" w:rsidRPr="00826E7D" w:rsidRDefault="004E5DE4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DE4" w:rsidRPr="00826E7D" w:rsidRDefault="004E5DE4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-4948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DE4" w:rsidRPr="00826E7D" w:rsidRDefault="004E5DE4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DE4" w:rsidRPr="00826E7D" w:rsidRDefault="004E5DE4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DE4" w:rsidRPr="00826E7D" w:rsidRDefault="004E5DE4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-2268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5DE4" w:rsidRPr="00826E7D" w:rsidRDefault="004E5DE4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-7217</w:t>
            </w:r>
          </w:p>
        </w:tc>
      </w:tr>
      <w:tr w:rsidR="004E5DE4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E5DE4" w:rsidRPr="00826E7D" w:rsidRDefault="004E5DE4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DE4" w:rsidRPr="00826E7D" w:rsidRDefault="004E5DE4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-2268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DE4" w:rsidRPr="00826E7D" w:rsidRDefault="004E5DE4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DE4" w:rsidRPr="00826E7D" w:rsidRDefault="004E5DE4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DE4" w:rsidRPr="00826E7D" w:rsidRDefault="004E5DE4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5DE4" w:rsidRPr="00826E7D" w:rsidRDefault="004E5DE4" w:rsidP="009E4E8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4183</w:t>
            </w: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BE4E33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BE4E33" w:rsidRPr="00826E7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4E33" w:rsidRPr="00826E7D" w:rsidRDefault="00BE4E33" w:rsidP="00231CB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8C74A6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Zapísané základné imanie je </w:t>
      </w:r>
      <w:r w:rsidR="00514818">
        <w:rPr>
          <w:b w:val="0"/>
          <w:sz w:val="18"/>
          <w:szCs w:val="18"/>
        </w:rPr>
        <w:t>6639</w:t>
      </w:r>
      <w:r w:rsidRPr="00F52942">
        <w:rPr>
          <w:b w:val="0"/>
          <w:sz w:val="18"/>
          <w:szCs w:val="18"/>
        </w:rPr>
        <w:t xml:space="preserve"> €</w:t>
      </w:r>
      <w:r w:rsidR="00514818">
        <w:rPr>
          <w:b w:val="0"/>
          <w:sz w:val="18"/>
          <w:szCs w:val="18"/>
        </w:rPr>
        <w:t>.</w:t>
      </w:r>
    </w:p>
    <w:p w:rsidR="00C00A60" w:rsidRDefault="00C00A60" w:rsidP="00B13214">
      <w:pPr>
        <w:pStyle w:val="Zkladntext"/>
        <w:jc w:val="left"/>
        <w:rPr>
          <w:rFonts w:ascii="Arial" w:hAnsi="Arial"/>
          <w:i/>
          <w:sz w:val="22"/>
        </w:rPr>
      </w:pPr>
    </w:p>
    <w:tbl>
      <w:tblPr>
        <w:tblW w:w="10834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0"/>
        <w:gridCol w:w="2554"/>
        <w:gridCol w:w="72"/>
        <w:gridCol w:w="88"/>
        <w:gridCol w:w="54"/>
        <w:gridCol w:w="104"/>
        <w:gridCol w:w="56"/>
        <w:gridCol w:w="246"/>
        <w:gridCol w:w="920"/>
      </w:tblGrid>
      <w:tr w:rsidR="00C00A60" w:rsidRPr="00C00A60" w:rsidTr="00493622">
        <w:trPr>
          <w:trHeight w:val="255"/>
        </w:trPr>
        <w:tc>
          <w:tcPr>
            <w:tcW w:w="929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00A60" w:rsidRPr="00C00A60" w:rsidRDefault="00C00A60" w:rsidP="00B13214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00A60" w:rsidRPr="00C00A60" w:rsidRDefault="00C00A60" w:rsidP="009A7DEB">
            <w:pPr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00A60" w:rsidRPr="00C00A60" w:rsidRDefault="00C00A60" w:rsidP="009A7DEB">
            <w:pPr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93622">
        <w:trPr>
          <w:gridAfter w:val="3"/>
          <w:wAfter w:w="1222" w:type="dxa"/>
          <w:trHeight w:val="255"/>
        </w:trPr>
        <w:tc>
          <w:tcPr>
            <w:tcW w:w="6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00A60" w:rsidRPr="00C00A60" w:rsidRDefault="00C00A60" w:rsidP="00C00A60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00A60" w:rsidRPr="00C00A60" w:rsidRDefault="00C00A60" w:rsidP="00C00A6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00A60" w:rsidRPr="00C00A60" w:rsidRDefault="00C00A60" w:rsidP="00C00A6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93622">
        <w:trPr>
          <w:gridAfter w:val="1"/>
          <w:wAfter w:w="920" w:type="dxa"/>
          <w:trHeight w:val="255"/>
        </w:trPr>
        <w:tc>
          <w:tcPr>
            <w:tcW w:w="966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00A60" w:rsidRPr="00C00A60" w:rsidRDefault="00C00A60" w:rsidP="00493622">
            <w:pPr>
              <w:ind w:right="-2554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E5DE4">
        <w:trPr>
          <w:gridAfter w:val="1"/>
          <w:wAfter w:w="920" w:type="dxa"/>
          <w:trHeight w:val="255"/>
        </w:trPr>
        <w:tc>
          <w:tcPr>
            <w:tcW w:w="966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0A60" w:rsidRPr="00C00A60" w:rsidRDefault="00C00A60" w:rsidP="00493622">
            <w:pPr>
              <w:ind w:left="-202" w:right="-2554" w:firstLine="1001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E5DE4">
        <w:trPr>
          <w:gridAfter w:val="1"/>
          <w:wAfter w:w="920" w:type="dxa"/>
          <w:trHeight w:val="255"/>
        </w:trPr>
        <w:tc>
          <w:tcPr>
            <w:tcW w:w="966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0A60" w:rsidRPr="00C00A60" w:rsidRDefault="00C00A60" w:rsidP="00493622">
            <w:pPr>
              <w:ind w:left="799" w:right="-2554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E5DE4">
        <w:trPr>
          <w:gridAfter w:val="1"/>
          <w:wAfter w:w="920" w:type="dxa"/>
          <w:trHeight w:val="255"/>
        </w:trPr>
        <w:tc>
          <w:tcPr>
            <w:tcW w:w="966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0A60" w:rsidRPr="00C00A60" w:rsidRDefault="00C00A60" w:rsidP="00493622">
            <w:pPr>
              <w:ind w:left="799" w:right="-2554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E5DE4">
        <w:trPr>
          <w:gridAfter w:val="1"/>
          <w:wAfter w:w="920" w:type="dxa"/>
          <w:trHeight w:val="255"/>
        </w:trPr>
        <w:tc>
          <w:tcPr>
            <w:tcW w:w="966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0A60" w:rsidRPr="00C00A60" w:rsidRDefault="00C00A60" w:rsidP="00493622">
            <w:pPr>
              <w:ind w:left="799" w:right="-2554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0A60" w:rsidRPr="00C00A60" w:rsidTr="004E5DE4">
        <w:trPr>
          <w:gridAfter w:val="1"/>
          <w:wAfter w:w="920" w:type="dxa"/>
          <w:trHeight w:val="255"/>
        </w:trPr>
        <w:tc>
          <w:tcPr>
            <w:tcW w:w="950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00A60" w:rsidRPr="00C00A60" w:rsidRDefault="00C00A60" w:rsidP="004E5DE4">
            <w:pPr>
              <w:ind w:right="-2554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00A60" w:rsidRPr="00C00A60" w:rsidRDefault="00C00A60" w:rsidP="00493622">
            <w:pPr>
              <w:ind w:left="799"/>
              <w:jc w:val="both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F615C" w:rsidRPr="00514818" w:rsidRDefault="00FF615C" w:rsidP="004E5DE4">
      <w:pPr>
        <w:tabs>
          <w:tab w:val="left" w:pos="6840"/>
        </w:tabs>
        <w:jc w:val="both"/>
        <w:rPr>
          <w:b/>
          <w:sz w:val="18"/>
          <w:szCs w:val="18"/>
        </w:rPr>
      </w:pPr>
    </w:p>
    <w:sectPr w:rsidR="00FF615C" w:rsidRPr="00514818" w:rsidSect="00EB676B">
      <w:headerReference w:type="default" r:id="rId11"/>
      <w:footerReference w:type="default" r:id="rId12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0725" w:rsidRDefault="00800725" w:rsidP="008D6E2D">
      <w:r>
        <w:separator/>
      </w:r>
    </w:p>
  </w:endnote>
  <w:endnote w:type="continuationSeparator" w:id="0">
    <w:p w:rsidR="00800725" w:rsidRDefault="0080072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CB5" w:rsidRDefault="00231CB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7797">
      <w:rPr>
        <w:noProof/>
      </w:rPr>
      <w:t>2</w:t>
    </w:r>
    <w:r>
      <w:fldChar w:fldCharType="end"/>
    </w:r>
  </w:p>
  <w:p w:rsidR="00231CB5" w:rsidRDefault="00231CB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0725" w:rsidRDefault="00800725" w:rsidP="008D6E2D">
      <w:r>
        <w:separator/>
      </w:r>
    </w:p>
  </w:footnote>
  <w:footnote w:type="continuationSeparator" w:id="0">
    <w:p w:rsidR="00800725" w:rsidRDefault="00800725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CB5" w:rsidRDefault="00231CB5">
    <w:pPr>
      <w:pStyle w:val="Hlavika"/>
    </w:pPr>
    <w:proofErr w:type="spellStart"/>
    <w:r>
      <w:t>Kalanin</w:t>
    </w:r>
    <w:proofErr w:type="spellEnd"/>
    <w:r>
      <w:t xml:space="preserve"> s.r.o.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00"/>
      <w:gridCol w:w="4172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231CB5" w:rsidRPr="00601BC8" w:rsidTr="00231CB5">
      <w:trPr>
        <w:trHeight w:val="299"/>
      </w:trPr>
      <w:tc>
        <w:tcPr>
          <w:tcW w:w="2127" w:type="dxa"/>
          <w:vAlign w:val="center"/>
        </w:tcPr>
        <w:p w:rsidR="00231CB5" w:rsidRPr="00601BC8" w:rsidRDefault="00231CB5" w:rsidP="00C4779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601BC8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 w:rsidR="00C47797">
            <w:rPr>
              <w:rFonts w:cs="Arial"/>
              <w:sz w:val="18"/>
              <w:szCs w:val="18"/>
              <w:lang w:eastAsia="sk-SK"/>
            </w:rPr>
            <w:t>POD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 w:rsidR="00C47797">
            <w:rPr>
              <w:rFonts w:cs="Arial"/>
              <w:sz w:val="18"/>
              <w:szCs w:val="18"/>
              <w:lang w:eastAsia="sk-SK"/>
            </w:rPr>
            <w:t>3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- 0</w:t>
          </w:r>
          <w:r w:rsidR="00C47797">
            <w:rPr>
              <w:rFonts w:cs="Arial"/>
              <w:sz w:val="18"/>
              <w:szCs w:val="18"/>
              <w:lang w:eastAsia="sk-SK"/>
            </w:rPr>
            <w:t>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231CB5" w:rsidRPr="00601BC8" w:rsidRDefault="00231CB5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231CB5" w:rsidRPr="00601BC8" w:rsidRDefault="00231CB5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231CB5" w:rsidRPr="00601BC8" w:rsidRDefault="00231CB5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231CB5" w:rsidRPr="00601BC8" w:rsidRDefault="00231CB5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231CB5" w:rsidRPr="00601BC8" w:rsidRDefault="00231CB5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231CB5" w:rsidRPr="00601BC8" w:rsidRDefault="00231CB5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231CB5" w:rsidRPr="00601BC8" w:rsidRDefault="00231CB5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:rsidR="00231CB5" w:rsidRPr="00601BC8" w:rsidRDefault="00231CB5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231CB5" w:rsidRPr="00601BC8" w:rsidRDefault="00231CB5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4" w:type="dxa"/>
          <w:vAlign w:val="center"/>
        </w:tcPr>
        <w:p w:rsidR="00231CB5" w:rsidRPr="00601BC8" w:rsidRDefault="00231CB5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231CB5" w:rsidRPr="00601BC8" w:rsidRDefault="00231CB5" w:rsidP="00231CB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231CB5" w:rsidRDefault="00231CB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46F3"/>
    <w:multiLevelType w:val="hybridMultilevel"/>
    <w:tmpl w:val="AC92C912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C2113"/>
    <w:multiLevelType w:val="hybridMultilevel"/>
    <w:tmpl w:val="0874A55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8BF0DB4"/>
    <w:multiLevelType w:val="hybridMultilevel"/>
    <w:tmpl w:val="B75E3EBC"/>
    <w:lvl w:ilvl="0" w:tplc="FCA88188">
      <w:start w:val="5"/>
      <w:numFmt w:val="upperLetter"/>
      <w:lvlText w:val="%1."/>
      <w:lvlJc w:val="left"/>
      <w:pPr>
        <w:ind w:left="71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">
    <w:nsid w:val="2B5D505C"/>
    <w:multiLevelType w:val="hybridMultilevel"/>
    <w:tmpl w:val="B1FA4D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A279C3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E04490"/>
    <w:multiLevelType w:val="hybridMultilevel"/>
    <w:tmpl w:val="3C16A4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34C10691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8B23696"/>
    <w:multiLevelType w:val="hybridMultilevel"/>
    <w:tmpl w:val="96746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6794720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49B01756"/>
    <w:multiLevelType w:val="hybridMultilevel"/>
    <w:tmpl w:val="F8C4040A"/>
    <w:lvl w:ilvl="0" w:tplc="7CBA6248">
      <w:start w:val="1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1">
    <w:nsid w:val="4A222E69"/>
    <w:multiLevelType w:val="hybridMultilevel"/>
    <w:tmpl w:val="030A0D60"/>
    <w:lvl w:ilvl="0" w:tplc="1BF4E872">
      <w:start w:val="11"/>
      <w:numFmt w:val="lowerLetter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2">
    <w:nsid w:val="54632D51"/>
    <w:multiLevelType w:val="hybridMultilevel"/>
    <w:tmpl w:val="820224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71FF16C9"/>
    <w:multiLevelType w:val="hybridMultilevel"/>
    <w:tmpl w:val="9C304B8C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3473C13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E86085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>
    <w:nsid w:val="7EF97DAF"/>
    <w:multiLevelType w:val="hybridMultilevel"/>
    <w:tmpl w:val="E2B24C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6"/>
  </w:num>
  <w:num w:numId="2">
    <w:abstractNumId w:val="15"/>
  </w:num>
  <w:num w:numId="3">
    <w:abstractNumId w:val="13"/>
  </w:num>
  <w:num w:numId="4">
    <w:abstractNumId w:val="5"/>
  </w:num>
  <w:num w:numId="5">
    <w:abstractNumId w:val="6"/>
  </w:num>
  <w:num w:numId="6">
    <w:abstractNumId w:val="9"/>
  </w:num>
  <w:num w:numId="7">
    <w:abstractNumId w:val="10"/>
  </w:num>
  <w:num w:numId="8">
    <w:abstractNumId w:val="8"/>
  </w:num>
  <w:num w:numId="9">
    <w:abstractNumId w:val="17"/>
  </w:num>
  <w:num w:numId="10">
    <w:abstractNumId w:val="7"/>
  </w:num>
  <w:num w:numId="11">
    <w:abstractNumId w:val="4"/>
  </w:num>
  <w:num w:numId="12">
    <w:abstractNumId w:val="3"/>
  </w:num>
  <w:num w:numId="13">
    <w:abstractNumId w:val="18"/>
  </w:num>
  <w:num w:numId="14">
    <w:abstractNumId w:val="1"/>
  </w:num>
  <w:num w:numId="15">
    <w:abstractNumId w:val="12"/>
  </w:num>
  <w:num w:numId="16">
    <w:abstractNumId w:val="11"/>
  </w:num>
  <w:num w:numId="17">
    <w:abstractNumId w:val="0"/>
  </w:num>
  <w:num w:numId="18">
    <w:abstractNumId w:val="2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attachedTemplate r:id="rId1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F82"/>
    <w:rsid w:val="00000132"/>
    <w:rsid w:val="0000421F"/>
    <w:rsid w:val="00004693"/>
    <w:rsid w:val="00012DBD"/>
    <w:rsid w:val="00014352"/>
    <w:rsid w:val="00016E12"/>
    <w:rsid w:val="00021B94"/>
    <w:rsid w:val="00037BC9"/>
    <w:rsid w:val="00041F35"/>
    <w:rsid w:val="00046481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081D"/>
    <w:rsid w:val="000B13CA"/>
    <w:rsid w:val="000B227D"/>
    <w:rsid w:val="000B7B40"/>
    <w:rsid w:val="000C38F1"/>
    <w:rsid w:val="000C38FE"/>
    <w:rsid w:val="000C7FB7"/>
    <w:rsid w:val="000D7105"/>
    <w:rsid w:val="000E273D"/>
    <w:rsid w:val="000F1738"/>
    <w:rsid w:val="000F46F4"/>
    <w:rsid w:val="000F6C75"/>
    <w:rsid w:val="00106469"/>
    <w:rsid w:val="001110CB"/>
    <w:rsid w:val="00112535"/>
    <w:rsid w:val="00113CBB"/>
    <w:rsid w:val="001152A9"/>
    <w:rsid w:val="00115DCE"/>
    <w:rsid w:val="00117FED"/>
    <w:rsid w:val="00130013"/>
    <w:rsid w:val="00131CD2"/>
    <w:rsid w:val="001354FF"/>
    <w:rsid w:val="0014565D"/>
    <w:rsid w:val="00146201"/>
    <w:rsid w:val="001501C5"/>
    <w:rsid w:val="00150E7E"/>
    <w:rsid w:val="00152E23"/>
    <w:rsid w:val="00153204"/>
    <w:rsid w:val="00153F09"/>
    <w:rsid w:val="00155FFD"/>
    <w:rsid w:val="001564E7"/>
    <w:rsid w:val="001658F8"/>
    <w:rsid w:val="00180861"/>
    <w:rsid w:val="0018141C"/>
    <w:rsid w:val="00186B91"/>
    <w:rsid w:val="00191235"/>
    <w:rsid w:val="00195E21"/>
    <w:rsid w:val="00197137"/>
    <w:rsid w:val="001A1FD1"/>
    <w:rsid w:val="001A24EF"/>
    <w:rsid w:val="001A5BC8"/>
    <w:rsid w:val="001A6F05"/>
    <w:rsid w:val="001B13F4"/>
    <w:rsid w:val="001C0FB7"/>
    <w:rsid w:val="001C11E9"/>
    <w:rsid w:val="001C5F82"/>
    <w:rsid w:val="001C7319"/>
    <w:rsid w:val="001D287A"/>
    <w:rsid w:val="001D331E"/>
    <w:rsid w:val="001D3B33"/>
    <w:rsid w:val="001F0BA0"/>
    <w:rsid w:val="001F21C0"/>
    <w:rsid w:val="001F3791"/>
    <w:rsid w:val="00202548"/>
    <w:rsid w:val="00204817"/>
    <w:rsid w:val="00205F85"/>
    <w:rsid w:val="0020703C"/>
    <w:rsid w:val="00211098"/>
    <w:rsid w:val="00212344"/>
    <w:rsid w:val="00212D3C"/>
    <w:rsid w:val="00217DC2"/>
    <w:rsid w:val="00227A93"/>
    <w:rsid w:val="00231CB5"/>
    <w:rsid w:val="00233922"/>
    <w:rsid w:val="00235EDA"/>
    <w:rsid w:val="00241472"/>
    <w:rsid w:val="002415F6"/>
    <w:rsid w:val="0024203E"/>
    <w:rsid w:val="00247BEA"/>
    <w:rsid w:val="002507B0"/>
    <w:rsid w:val="002546F2"/>
    <w:rsid w:val="00256348"/>
    <w:rsid w:val="00264F16"/>
    <w:rsid w:val="002738BD"/>
    <w:rsid w:val="0028309C"/>
    <w:rsid w:val="002842EE"/>
    <w:rsid w:val="00290896"/>
    <w:rsid w:val="002915D2"/>
    <w:rsid w:val="00294F14"/>
    <w:rsid w:val="00297350"/>
    <w:rsid w:val="002A093B"/>
    <w:rsid w:val="002A46B5"/>
    <w:rsid w:val="002A56BB"/>
    <w:rsid w:val="002A5796"/>
    <w:rsid w:val="002A6827"/>
    <w:rsid w:val="002A7291"/>
    <w:rsid w:val="002B03F2"/>
    <w:rsid w:val="002B2E75"/>
    <w:rsid w:val="002B50B4"/>
    <w:rsid w:val="002C1EDE"/>
    <w:rsid w:val="002C41CC"/>
    <w:rsid w:val="002C7A15"/>
    <w:rsid w:val="002D6145"/>
    <w:rsid w:val="002E325E"/>
    <w:rsid w:val="002E4BC3"/>
    <w:rsid w:val="002E7805"/>
    <w:rsid w:val="002F3966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73C7"/>
    <w:rsid w:val="00330138"/>
    <w:rsid w:val="00330954"/>
    <w:rsid w:val="003362F6"/>
    <w:rsid w:val="00337B82"/>
    <w:rsid w:val="00345278"/>
    <w:rsid w:val="00360B00"/>
    <w:rsid w:val="00363386"/>
    <w:rsid w:val="00364F7F"/>
    <w:rsid w:val="00366C8B"/>
    <w:rsid w:val="0036702E"/>
    <w:rsid w:val="00372705"/>
    <w:rsid w:val="00374CF4"/>
    <w:rsid w:val="00375BAD"/>
    <w:rsid w:val="00377535"/>
    <w:rsid w:val="0038099B"/>
    <w:rsid w:val="00384744"/>
    <w:rsid w:val="003920E7"/>
    <w:rsid w:val="00394B73"/>
    <w:rsid w:val="00396448"/>
    <w:rsid w:val="0039715E"/>
    <w:rsid w:val="003A120F"/>
    <w:rsid w:val="003A2D1D"/>
    <w:rsid w:val="003A37D6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1D4F"/>
    <w:rsid w:val="0040263B"/>
    <w:rsid w:val="004052E4"/>
    <w:rsid w:val="004068AD"/>
    <w:rsid w:val="004172E3"/>
    <w:rsid w:val="004207B2"/>
    <w:rsid w:val="00421987"/>
    <w:rsid w:val="00421BA4"/>
    <w:rsid w:val="00424A60"/>
    <w:rsid w:val="00426E29"/>
    <w:rsid w:val="00431DA3"/>
    <w:rsid w:val="004345A8"/>
    <w:rsid w:val="004358EA"/>
    <w:rsid w:val="00440D26"/>
    <w:rsid w:val="0044306F"/>
    <w:rsid w:val="00447448"/>
    <w:rsid w:val="00453B94"/>
    <w:rsid w:val="00454B93"/>
    <w:rsid w:val="00455407"/>
    <w:rsid w:val="004576AF"/>
    <w:rsid w:val="00462536"/>
    <w:rsid w:val="00462BF0"/>
    <w:rsid w:val="00465B39"/>
    <w:rsid w:val="00471049"/>
    <w:rsid w:val="00471C48"/>
    <w:rsid w:val="00475233"/>
    <w:rsid w:val="00476D13"/>
    <w:rsid w:val="00480433"/>
    <w:rsid w:val="00481274"/>
    <w:rsid w:val="004817C7"/>
    <w:rsid w:val="00482742"/>
    <w:rsid w:val="00484980"/>
    <w:rsid w:val="00490D4B"/>
    <w:rsid w:val="00492324"/>
    <w:rsid w:val="00493622"/>
    <w:rsid w:val="004945CA"/>
    <w:rsid w:val="004A01A4"/>
    <w:rsid w:val="004C10D5"/>
    <w:rsid w:val="004C14A2"/>
    <w:rsid w:val="004C2789"/>
    <w:rsid w:val="004C6E98"/>
    <w:rsid w:val="004E5DE4"/>
    <w:rsid w:val="004F0BBC"/>
    <w:rsid w:val="004F170A"/>
    <w:rsid w:val="004F3181"/>
    <w:rsid w:val="0050056D"/>
    <w:rsid w:val="005013CA"/>
    <w:rsid w:val="00504684"/>
    <w:rsid w:val="0051251D"/>
    <w:rsid w:val="0051294A"/>
    <w:rsid w:val="005144FD"/>
    <w:rsid w:val="00514818"/>
    <w:rsid w:val="0051792C"/>
    <w:rsid w:val="00517A7A"/>
    <w:rsid w:val="0052071F"/>
    <w:rsid w:val="00524073"/>
    <w:rsid w:val="00524A5D"/>
    <w:rsid w:val="00525A7B"/>
    <w:rsid w:val="00532021"/>
    <w:rsid w:val="00536923"/>
    <w:rsid w:val="0054406D"/>
    <w:rsid w:val="005440C4"/>
    <w:rsid w:val="00546689"/>
    <w:rsid w:val="00551CF4"/>
    <w:rsid w:val="00551DCB"/>
    <w:rsid w:val="005564C6"/>
    <w:rsid w:val="005601A2"/>
    <w:rsid w:val="0056415C"/>
    <w:rsid w:val="00572215"/>
    <w:rsid w:val="00576DC5"/>
    <w:rsid w:val="00580682"/>
    <w:rsid w:val="00586763"/>
    <w:rsid w:val="005927FB"/>
    <w:rsid w:val="00592B1F"/>
    <w:rsid w:val="005A2D07"/>
    <w:rsid w:val="005B773F"/>
    <w:rsid w:val="005D0840"/>
    <w:rsid w:val="005D1DD6"/>
    <w:rsid w:val="005D43C0"/>
    <w:rsid w:val="005D4EC4"/>
    <w:rsid w:val="005E396B"/>
    <w:rsid w:val="005E4C3D"/>
    <w:rsid w:val="005E5D8C"/>
    <w:rsid w:val="005E62C7"/>
    <w:rsid w:val="005F3646"/>
    <w:rsid w:val="005F4162"/>
    <w:rsid w:val="005F7836"/>
    <w:rsid w:val="00602B4C"/>
    <w:rsid w:val="0060525C"/>
    <w:rsid w:val="00607127"/>
    <w:rsid w:val="00610DCD"/>
    <w:rsid w:val="0061568F"/>
    <w:rsid w:val="0062000F"/>
    <w:rsid w:val="0062053D"/>
    <w:rsid w:val="00623D5A"/>
    <w:rsid w:val="00630851"/>
    <w:rsid w:val="00631012"/>
    <w:rsid w:val="006412C0"/>
    <w:rsid w:val="00647016"/>
    <w:rsid w:val="00651D29"/>
    <w:rsid w:val="00652B41"/>
    <w:rsid w:val="006555D7"/>
    <w:rsid w:val="00655718"/>
    <w:rsid w:val="00656A5F"/>
    <w:rsid w:val="00660D2D"/>
    <w:rsid w:val="006633D7"/>
    <w:rsid w:val="00670EC7"/>
    <w:rsid w:val="00674FE6"/>
    <w:rsid w:val="00681E5E"/>
    <w:rsid w:val="00682BFC"/>
    <w:rsid w:val="00682C4D"/>
    <w:rsid w:val="006838A9"/>
    <w:rsid w:val="00684CEB"/>
    <w:rsid w:val="00694D1A"/>
    <w:rsid w:val="006962CC"/>
    <w:rsid w:val="006A1AA0"/>
    <w:rsid w:val="006A271D"/>
    <w:rsid w:val="006A7FDE"/>
    <w:rsid w:val="006B0CEE"/>
    <w:rsid w:val="006B3E58"/>
    <w:rsid w:val="006B6677"/>
    <w:rsid w:val="006B7481"/>
    <w:rsid w:val="006C12B5"/>
    <w:rsid w:val="006C1695"/>
    <w:rsid w:val="006C1AC8"/>
    <w:rsid w:val="006C2BCB"/>
    <w:rsid w:val="006C384E"/>
    <w:rsid w:val="006C3C26"/>
    <w:rsid w:val="006D2928"/>
    <w:rsid w:val="006D3412"/>
    <w:rsid w:val="006F50F2"/>
    <w:rsid w:val="006F64CC"/>
    <w:rsid w:val="0070502C"/>
    <w:rsid w:val="0070743D"/>
    <w:rsid w:val="007079C1"/>
    <w:rsid w:val="0071668C"/>
    <w:rsid w:val="00716C87"/>
    <w:rsid w:val="00716DA9"/>
    <w:rsid w:val="0071724D"/>
    <w:rsid w:val="00723E39"/>
    <w:rsid w:val="00731925"/>
    <w:rsid w:val="0073586D"/>
    <w:rsid w:val="00740AFE"/>
    <w:rsid w:val="007433F5"/>
    <w:rsid w:val="00744586"/>
    <w:rsid w:val="0076076C"/>
    <w:rsid w:val="00770199"/>
    <w:rsid w:val="0077092E"/>
    <w:rsid w:val="0077470C"/>
    <w:rsid w:val="007A1018"/>
    <w:rsid w:val="007A4117"/>
    <w:rsid w:val="007B19C0"/>
    <w:rsid w:val="007C3558"/>
    <w:rsid w:val="007C3CD9"/>
    <w:rsid w:val="007C40F2"/>
    <w:rsid w:val="007D2824"/>
    <w:rsid w:val="007D2CB2"/>
    <w:rsid w:val="007D5258"/>
    <w:rsid w:val="007D5F03"/>
    <w:rsid w:val="007E056E"/>
    <w:rsid w:val="007E087F"/>
    <w:rsid w:val="007E5117"/>
    <w:rsid w:val="007E5C83"/>
    <w:rsid w:val="007E7B36"/>
    <w:rsid w:val="007F0984"/>
    <w:rsid w:val="007F2BF6"/>
    <w:rsid w:val="00800725"/>
    <w:rsid w:val="00806DFC"/>
    <w:rsid w:val="00810738"/>
    <w:rsid w:val="00810FB7"/>
    <w:rsid w:val="00812CDD"/>
    <w:rsid w:val="00824D3A"/>
    <w:rsid w:val="00825887"/>
    <w:rsid w:val="0082671E"/>
    <w:rsid w:val="00826D99"/>
    <w:rsid w:val="00826E7D"/>
    <w:rsid w:val="00830390"/>
    <w:rsid w:val="00831D0C"/>
    <w:rsid w:val="00843862"/>
    <w:rsid w:val="008439CA"/>
    <w:rsid w:val="0084517F"/>
    <w:rsid w:val="008540E0"/>
    <w:rsid w:val="008554E1"/>
    <w:rsid w:val="00857E56"/>
    <w:rsid w:val="00860161"/>
    <w:rsid w:val="008626A4"/>
    <w:rsid w:val="008644D7"/>
    <w:rsid w:val="00867974"/>
    <w:rsid w:val="00870E9B"/>
    <w:rsid w:val="008725EA"/>
    <w:rsid w:val="00873CE5"/>
    <w:rsid w:val="008764A5"/>
    <w:rsid w:val="008A6CD8"/>
    <w:rsid w:val="008A7BBA"/>
    <w:rsid w:val="008B6EBB"/>
    <w:rsid w:val="008B6F48"/>
    <w:rsid w:val="008C47DE"/>
    <w:rsid w:val="008C74A6"/>
    <w:rsid w:val="008D6E2D"/>
    <w:rsid w:val="008E1A53"/>
    <w:rsid w:val="008E42B0"/>
    <w:rsid w:val="008E78DE"/>
    <w:rsid w:val="008F1203"/>
    <w:rsid w:val="008F4E43"/>
    <w:rsid w:val="00900098"/>
    <w:rsid w:val="009006E7"/>
    <w:rsid w:val="00901EF8"/>
    <w:rsid w:val="0090334C"/>
    <w:rsid w:val="0090407D"/>
    <w:rsid w:val="00906CB4"/>
    <w:rsid w:val="00907263"/>
    <w:rsid w:val="00911A4F"/>
    <w:rsid w:val="009268BC"/>
    <w:rsid w:val="009308AC"/>
    <w:rsid w:val="00931652"/>
    <w:rsid w:val="00937BD9"/>
    <w:rsid w:val="009400A7"/>
    <w:rsid w:val="00946110"/>
    <w:rsid w:val="00950578"/>
    <w:rsid w:val="0095109B"/>
    <w:rsid w:val="00951725"/>
    <w:rsid w:val="00952772"/>
    <w:rsid w:val="00954DB7"/>
    <w:rsid w:val="0095500D"/>
    <w:rsid w:val="00967134"/>
    <w:rsid w:val="00973226"/>
    <w:rsid w:val="00973762"/>
    <w:rsid w:val="00990545"/>
    <w:rsid w:val="0099207B"/>
    <w:rsid w:val="009A2701"/>
    <w:rsid w:val="009A5A14"/>
    <w:rsid w:val="009A7DEB"/>
    <w:rsid w:val="009B1C86"/>
    <w:rsid w:val="009B32C2"/>
    <w:rsid w:val="009B48FD"/>
    <w:rsid w:val="009C59E3"/>
    <w:rsid w:val="009C7191"/>
    <w:rsid w:val="009C7DE1"/>
    <w:rsid w:val="009D0169"/>
    <w:rsid w:val="009D5139"/>
    <w:rsid w:val="009E30DA"/>
    <w:rsid w:val="009E5CF1"/>
    <w:rsid w:val="009E6234"/>
    <w:rsid w:val="009E6C99"/>
    <w:rsid w:val="009F2DF1"/>
    <w:rsid w:val="009F5CE6"/>
    <w:rsid w:val="00A13DDF"/>
    <w:rsid w:val="00A13FCD"/>
    <w:rsid w:val="00A1486A"/>
    <w:rsid w:val="00A160E7"/>
    <w:rsid w:val="00A16AB3"/>
    <w:rsid w:val="00A21089"/>
    <w:rsid w:val="00A212D4"/>
    <w:rsid w:val="00A225F9"/>
    <w:rsid w:val="00A248C1"/>
    <w:rsid w:val="00A25E96"/>
    <w:rsid w:val="00A26BB8"/>
    <w:rsid w:val="00A30662"/>
    <w:rsid w:val="00A37014"/>
    <w:rsid w:val="00A4011B"/>
    <w:rsid w:val="00A43492"/>
    <w:rsid w:val="00A46033"/>
    <w:rsid w:val="00A528CF"/>
    <w:rsid w:val="00A6037A"/>
    <w:rsid w:val="00A611F5"/>
    <w:rsid w:val="00A64A2C"/>
    <w:rsid w:val="00A65D85"/>
    <w:rsid w:val="00A70A7B"/>
    <w:rsid w:val="00A73167"/>
    <w:rsid w:val="00A7465D"/>
    <w:rsid w:val="00A8290E"/>
    <w:rsid w:val="00A86823"/>
    <w:rsid w:val="00A914FF"/>
    <w:rsid w:val="00A96741"/>
    <w:rsid w:val="00AA1F50"/>
    <w:rsid w:val="00AA48E7"/>
    <w:rsid w:val="00AC13D7"/>
    <w:rsid w:val="00AC1FD6"/>
    <w:rsid w:val="00AD02F5"/>
    <w:rsid w:val="00AD2D9A"/>
    <w:rsid w:val="00AD73A8"/>
    <w:rsid w:val="00AE1431"/>
    <w:rsid w:val="00AE35F3"/>
    <w:rsid w:val="00AE3A73"/>
    <w:rsid w:val="00AE3E50"/>
    <w:rsid w:val="00AF1000"/>
    <w:rsid w:val="00AF1193"/>
    <w:rsid w:val="00B01EFC"/>
    <w:rsid w:val="00B10775"/>
    <w:rsid w:val="00B13214"/>
    <w:rsid w:val="00B13B48"/>
    <w:rsid w:val="00B15C89"/>
    <w:rsid w:val="00B17A56"/>
    <w:rsid w:val="00B22212"/>
    <w:rsid w:val="00B24AC0"/>
    <w:rsid w:val="00B43FF9"/>
    <w:rsid w:val="00B463E8"/>
    <w:rsid w:val="00B51558"/>
    <w:rsid w:val="00B54179"/>
    <w:rsid w:val="00B60479"/>
    <w:rsid w:val="00B61F66"/>
    <w:rsid w:val="00B64FD6"/>
    <w:rsid w:val="00B64FD7"/>
    <w:rsid w:val="00B831FF"/>
    <w:rsid w:val="00B91660"/>
    <w:rsid w:val="00B92A03"/>
    <w:rsid w:val="00B954F8"/>
    <w:rsid w:val="00B958BA"/>
    <w:rsid w:val="00BA27B1"/>
    <w:rsid w:val="00BA2B2B"/>
    <w:rsid w:val="00BA476D"/>
    <w:rsid w:val="00BA486C"/>
    <w:rsid w:val="00BA6FC2"/>
    <w:rsid w:val="00BB1081"/>
    <w:rsid w:val="00BB77DD"/>
    <w:rsid w:val="00BB7DE6"/>
    <w:rsid w:val="00BC2488"/>
    <w:rsid w:val="00BC4F85"/>
    <w:rsid w:val="00BC54FA"/>
    <w:rsid w:val="00BC7EC5"/>
    <w:rsid w:val="00BD118C"/>
    <w:rsid w:val="00BD2A1D"/>
    <w:rsid w:val="00BD2BA5"/>
    <w:rsid w:val="00BD3AC9"/>
    <w:rsid w:val="00BD4D2D"/>
    <w:rsid w:val="00BD5A46"/>
    <w:rsid w:val="00BE0230"/>
    <w:rsid w:val="00BE4E33"/>
    <w:rsid w:val="00BE4FFF"/>
    <w:rsid w:val="00BE78E3"/>
    <w:rsid w:val="00BF2C43"/>
    <w:rsid w:val="00BF66D7"/>
    <w:rsid w:val="00C00A60"/>
    <w:rsid w:val="00C03A30"/>
    <w:rsid w:val="00C12330"/>
    <w:rsid w:val="00C202BA"/>
    <w:rsid w:val="00C213F0"/>
    <w:rsid w:val="00C2255F"/>
    <w:rsid w:val="00C24E22"/>
    <w:rsid w:val="00C30921"/>
    <w:rsid w:val="00C30B11"/>
    <w:rsid w:val="00C31012"/>
    <w:rsid w:val="00C36265"/>
    <w:rsid w:val="00C3790A"/>
    <w:rsid w:val="00C408DF"/>
    <w:rsid w:val="00C42B78"/>
    <w:rsid w:val="00C47797"/>
    <w:rsid w:val="00C5295F"/>
    <w:rsid w:val="00C610ED"/>
    <w:rsid w:val="00C64005"/>
    <w:rsid w:val="00C6517C"/>
    <w:rsid w:val="00C70FB6"/>
    <w:rsid w:val="00C7387F"/>
    <w:rsid w:val="00C83611"/>
    <w:rsid w:val="00C92EFC"/>
    <w:rsid w:val="00C963E6"/>
    <w:rsid w:val="00C97F3D"/>
    <w:rsid w:val="00CA037E"/>
    <w:rsid w:val="00CA0ED2"/>
    <w:rsid w:val="00CA3AC7"/>
    <w:rsid w:val="00CA71D2"/>
    <w:rsid w:val="00CC5D25"/>
    <w:rsid w:val="00CD0C87"/>
    <w:rsid w:val="00CD1793"/>
    <w:rsid w:val="00CD3B27"/>
    <w:rsid w:val="00CD7078"/>
    <w:rsid w:val="00CE0E61"/>
    <w:rsid w:val="00CE4CC1"/>
    <w:rsid w:val="00CF6D64"/>
    <w:rsid w:val="00D00420"/>
    <w:rsid w:val="00D00B9E"/>
    <w:rsid w:val="00D14B81"/>
    <w:rsid w:val="00D2175C"/>
    <w:rsid w:val="00D234CA"/>
    <w:rsid w:val="00D270D2"/>
    <w:rsid w:val="00D314F2"/>
    <w:rsid w:val="00D31DA0"/>
    <w:rsid w:val="00D36E0C"/>
    <w:rsid w:val="00D3730E"/>
    <w:rsid w:val="00D407BC"/>
    <w:rsid w:val="00D443D0"/>
    <w:rsid w:val="00D47A0C"/>
    <w:rsid w:val="00D54AE3"/>
    <w:rsid w:val="00D54FDA"/>
    <w:rsid w:val="00D55617"/>
    <w:rsid w:val="00D57DDE"/>
    <w:rsid w:val="00D6280A"/>
    <w:rsid w:val="00D6507B"/>
    <w:rsid w:val="00D72173"/>
    <w:rsid w:val="00D756A3"/>
    <w:rsid w:val="00D84695"/>
    <w:rsid w:val="00D911D9"/>
    <w:rsid w:val="00D94126"/>
    <w:rsid w:val="00D97050"/>
    <w:rsid w:val="00D976EA"/>
    <w:rsid w:val="00DA1DA0"/>
    <w:rsid w:val="00DA3DFE"/>
    <w:rsid w:val="00DA4C73"/>
    <w:rsid w:val="00DA5FDE"/>
    <w:rsid w:val="00DA6AF3"/>
    <w:rsid w:val="00DC42FA"/>
    <w:rsid w:val="00DC7680"/>
    <w:rsid w:val="00DD147A"/>
    <w:rsid w:val="00DD3510"/>
    <w:rsid w:val="00DE11C3"/>
    <w:rsid w:val="00DE373D"/>
    <w:rsid w:val="00DE3F6E"/>
    <w:rsid w:val="00DE678D"/>
    <w:rsid w:val="00DE6A97"/>
    <w:rsid w:val="00DE7C88"/>
    <w:rsid w:val="00DF11DD"/>
    <w:rsid w:val="00E045AB"/>
    <w:rsid w:val="00E07E73"/>
    <w:rsid w:val="00E21EEF"/>
    <w:rsid w:val="00E25281"/>
    <w:rsid w:val="00E31E97"/>
    <w:rsid w:val="00E31FDD"/>
    <w:rsid w:val="00E34840"/>
    <w:rsid w:val="00E36F78"/>
    <w:rsid w:val="00E37580"/>
    <w:rsid w:val="00E3763F"/>
    <w:rsid w:val="00E5320F"/>
    <w:rsid w:val="00E56806"/>
    <w:rsid w:val="00E57162"/>
    <w:rsid w:val="00E6200C"/>
    <w:rsid w:val="00E62593"/>
    <w:rsid w:val="00E62E31"/>
    <w:rsid w:val="00E66242"/>
    <w:rsid w:val="00E80640"/>
    <w:rsid w:val="00E811FB"/>
    <w:rsid w:val="00E82FC7"/>
    <w:rsid w:val="00E857E4"/>
    <w:rsid w:val="00E9049B"/>
    <w:rsid w:val="00E90AB6"/>
    <w:rsid w:val="00E90AFD"/>
    <w:rsid w:val="00E90C6F"/>
    <w:rsid w:val="00E95C4B"/>
    <w:rsid w:val="00E96184"/>
    <w:rsid w:val="00EA0B60"/>
    <w:rsid w:val="00EA2869"/>
    <w:rsid w:val="00EA3E59"/>
    <w:rsid w:val="00EA644A"/>
    <w:rsid w:val="00EB0103"/>
    <w:rsid w:val="00EB1AC4"/>
    <w:rsid w:val="00EB676B"/>
    <w:rsid w:val="00EC04B2"/>
    <w:rsid w:val="00EC632C"/>
    <w:rsid w:val="00ED449C"/>
    <w:rsid w:val="00ED47B8"/>
    <w:rsid w:val="00EE4B57"/>
    <w:rsid w:val="00EF3D95"/>
    <w:rsid w:val="00EF6A82"/>
    <w:rsid w:val="00F0053E"/>
    <w:rsid w:val="00F118DE"/>
    <w:rsid w:val="00F13923"/>
    <w:rsid w:val="00F1431D"/>
    <w:rsid w:val="00F168D2"/>
    <w:rsid w:val="00F32510"/>
    <w:rsid w:val="00F3410E"/>
    <w:rsid w:val="00F3486D"/>
    <w:rsid w:val="00F34878"/>
    <w:rsid w:val="00F356F8"/>
    <w:rsid w:val="00F41B1A"/>
    <w:rsid w:val="00F41C36"/>
    <w:rsid w:val="00F423EA"/>
    <w:rsid w:val="00F42B9F"/>
    <w:rsid w:val="00F46FD7"/>
    <w:rsid w:val="00F501AF"/>
    <w:rsid w:val="00F50DB8"/>
    <w:rsid w:val="00F51676"/>
    <w:rsid w:val="00F521EA"/>
    <w:rsid w:val="00F52942"/>
    <w:rsid w:val="00F55204"/>
    <w:rsid w:val="00F56C09"/>
    <w:rsid w:val="00F5767B"/>
    <w:rsid w:val="00F62FD6"/>
    <w:rsid w:val="00F71A47"/>
    <w:rsid w:val="00F76BCB"/>
    <w:rsid w:val="00F8136A"/>
    <w:rsid w:val="00F81B13"/>
    <w:rsid w:val="00F83A2C"/>
    <w:rsid w:val="00F9084E"/>
    <w:rsid w:val="00F92DD8"/>
    <w:rsid w:val="00F934F2"/>
    <w:rsid w:val="00F94F27"/>
    <w:rsid w:val="00FA28CE"/>
    <w:rsid w:val="00FA5C30"/>
    <w:rsid w:val="00FB643B"/>
    <w:rsid w:val="00FB6EC9"/>
    <w:rsid w:val="00FC376E"/>
    <w:rsid w:val="00FC4730"/>
    <w:rsid w:val="00FC74F6"/>
    <w:rsid w:val="00FC7509"/>
    <w:rsid w:val="00FD4976"/>
    <w:rsid w:val="00FD5C14"/>
    <w:rsid w:val="00FD7650"/>
    <w:rsid w:val="00FD78EA"/>
    <w:rsid w:val="00FE12F9"/>
    <w:rsid w:val="00FE304F"/>
    <w:rsid w:val="00FE42BA"/>
    <w:rsid w:val="00FE6AAD"/>
    <w:rsid w:val="00FF0AD8"/>
    <w:rsid w:val="00FF3970"/>
    <w:rsid w:val="00FF615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68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xxx\My%20Documents\Kalanin%20sro\Da&#328;ov&#233;%20priznanie%202012\Pozn&#225;mky%20k%20&#250;&#269;tovnej%20z&#225;vierke%20k%2031.12.2012_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605772-2ADB-4029-A3E6-1ADA40AA93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k účtovnej závierke k 31.12.2012_</Template>
  <TotalTime>53</TotalTime>
  <Pages>15</Pages>
  <Words>3334</Words>
  <Characters>19006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22296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xxx</dc:creator>
  <cp:keywords/>
  <dc:description/>
  <cp:lastModifiedBy>xxx</cp:lastModifiedBy>
  <cp:revision>4</cp:revision>
  <cp:lastPrinted>2012-03-14T07:34:00Z</cp:lastPrinted>
  <dcterms:created xsi:type="dcterms:W3CDTF">2014-03-30T12:01:00Z</dcterms:created>
  <dcterms:modified xsi:type="dcterms:W3CDTF">2014-03-30T13:00:00Z</dcterms:modified>
</cp:coreProperties>
</file>