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32A" w:rsidRPr="002B2E75" w:rsidRDefault="00F0032A" w:rsidP="008554E1">
      <w:pPr>
        <w:pStyle w:val="Title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F0032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Príloha č. 3a k opatreniu č. 4455/2003-92</w:t>
            </w:r>
          </w:p>
        </w:tc>
      </w:tr>
      <w:tr w:rsidR="00F0032A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0032A" w:rsidRPr="002B2E75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Úč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</w:tr>
      <w:tr w:rsidR="00F0032A" w:rsidRPr="002B2E7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496F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</w:t>
            </w:r>
            <w:r>
              <w:rPr>
                <w:lang w:eastAsia="sk-SK"/>
              </w:rPr>
              <w:t>31.12.2013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jc w:val="center"/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F0032A" w:rsidRPr="002B2E75" w:rsidRDefault="00F0032A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F0032A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F0032A" w:rsidRPr="002B2E75" w:rsidRDefault="00F0032A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F0032A" w:rsidRPr="002B2E75" w:rsidRDefault="00F0032A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F0032A" w:rsidRPr="002B2E75" w:rsidRDefault="00F0032A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F0032A" w:rsidRPr="002B2E75" w:rsidRDefault="00F0032A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F0032A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F0032A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F0032A" w:rsidRPr="002B2E75" w:rsidRDefault="00F0032A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F0032A" w:rsidRPr="002B2E75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  <w:r w:rsidRPr="002B2E75">
              <w:rPr>
                <w:b/>
                <w:bCs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F0032A" w:rsidRPr="002B2E75" w:rsidRDefault="00F0032A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F0032A" w:rsidRPr="002B2E75" w:rsidRDefault="00F0032A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496F94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b/>
                <w:bCs/>
                <w:lang w:eastAsia="sk-SK"/>
              </w:rPr>
            </w:pPr>
          </w:p>
          <w:p w:rsidR="00F0032A" w:rsidRPr="002B2E75" w:rsidRDefault="00F0032A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0032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0032A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b/>
                <w:bCs/>
                <w:lang w:eastAsia="sk-SK"/>
              </w:rPr>
            </w:pPr>
          </w:p>
          <w:p w:rsidR="00F0032A" w:rsidRPr="002B2E75" w:rsidRDefault="00F0032A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F0032A" w:rsidRPr="002B2E75" w:rsidRDefault="00F0032A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F0032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496F94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496F94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0032A" w:rsidRPr="002B2E75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b/>
                <w:bCs/>
                <w:lang w:eastAsia="sk-SK"/>
              </w:rPr>
            </w:pPr>
          </w:p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496F94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Ň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0032A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0032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b/>
                <w:bCs/>
                <w:lang w:eastAsia="sk-SK"/>
              </w:rPr>
            </w:pPr>
          </w:p>
          <w:p w:rsidR="00F0032A" w:rsidRPr="002B2E75" w:rsidRDefault="00F0032A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</w:tr>
      <w:tr w:rsidR="00F0032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0032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</w:tr>
      <w:tr w:rsidR="00F0032A" w:rsidRPr="002B2E75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0032A" w:rsidRPr="002B2E75" w:rsidRDefault="00F0032A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  <w:r>
              <w:rPr>
                <w:lang w:eastAsia="sk-SK"/>
              </w:rPr>
              <w:t xml:space="preserve"> 31.03.2014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0032A" w:rsidRPr="002B2E75" w:rsidRDefault="00F0032A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0032A" w:rsidRPr="002B2E75" w:rsidRDefault="00F0032A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0032A" w:rsidRPr="002B2E75" w:rsidRDefault="00F0032A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0032A" w:rsidRPr="002B2E75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0032A" w:rsidRPr="002B2E75" w:rsidRDefault="00F0032A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032A" w:rsidRPr="002B2E75" w:rsidRDefault="00F0032A" w:rsidP="00BF2C43">
            <w:pPr>
              <w:rPr>
                <w:lang w:eastAsia="sk-SK"/>
              </w:rPr>
            </w:pPr>
          </w:p>
        </w:tc>
      </w:tr>
    </w:tbl>
    <w:p w:rsidR="00F0032A" w:rsidRDefault="00F0032A" w:rsidP="00E21EEF">
      <w:pPr>
        <w:jc w:val="both"/>
        <w:rPr>
          <w:b/>
          <w:bCs/>
        </w:rPr>
      </w:pPr>
      <w:r>
        <w:rPr>
          <w:noProof/>
          <w:lang w:val="cs-CZ"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F0032A" w:rsidRPr="007C40F2" w:rsidRDefault="00F0032A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Pr="002B2E75">
        <w:t xml:space="preserve">*) Vyznačuje sa    </w:t>
      </w:r>
      <w:r w:rsidRPr="002B2E75">
        <w:rPr>
          <w:b/>
          <w:bCs/>
        </w:rPr>
        <w:t xml:space="preserve"> </w:t>
      </w:r>
    </w:p>
    <w:p w:rsidR="00F0032A" w:rsidRPr="002B2E75" w:rsidRDefault="00F0032A" w:rsidP="001564E7">
      <w:pPr>
        <w:pStyle w:val="Title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F0032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576DC5">
            <w:r w:rsidRPr="002B2E75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0032A" w:rsidRPr="002B2E75" w:rsidRDefault="00F0032A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F0032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576DC5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0032A" w:rsidRPr="002B2E75" w:rsidRDefault="00F0032A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F0032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576DC5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0032A" w:rsidRPr="002B2E75" w:rsidRDefault="00F0032A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F0032A" w:rsidRPr="002B2E75" w:rsidRDefault="00F0032A" w:rsidP="00517A7A">
      <w:pPr>
        <w:pStyle w:val="Title"/>
        <w:spacing w:before="0" w:beforeAutospacing="0" w:after="0"/>
        <w:jc w:val="left"/>
      </w:pPr>
    </w:p>
    <w:p w:rsidR="00F0032A" w:rsidRPr="002B2E75" w:rsidRDefault="00F0032A" w:rsidP="002F4594">
      <w:pPr>
        <w:pStyle w:val="Title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F0032A" w:rsidRPr="002B2E75" w:rsidRDefault="00F0032A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F0032A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F0032A" w:rsidRPr="002B2E75" w:rsidRDefault="00F0032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F0032A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0032A" w:rsidRPr="002B2E75" w:rsidRDefault="00F0032A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032A" w:rsidRPr="002B2E75" w:rsidRDefault="00F0032A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0032A" w:rsidRPr="002B2E75" w:rsidRDefault="00F0032A" w:rsidP="006C2BCB"/>
        </w:tc>
      </w:tr>
      <w:tr w:rsidR="00F0032A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0032A" w:rsidRPr="002B2E75" w:rsidRDefault="00F0032A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0032A" w:rsidRPr="002B2E75" w:rsidRDefault="00F0032A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F0032A" w:rsidRPr="002B2E75" w:rsidRDefault="00F0032A" w:rsidP="00453B94">
            <w:pPr>
              <w:jc w:val="center"/>
            </w:pPr>
            <w:r w:rsidRPr="002B2E75">
              <w:t>e</w:t>
            </w:r>
          </w:p>
        </w:tc>
      </w:tr>
      <w:tr w:rsidR="00F0032A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6C2BCB">
            <w:r>
              <w:t>Ing. Vladimír Rajtar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0032A" w:rsidRPr="002B2E75" w:rsidRDefault="00F0032A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4382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0032A" w:rsidRPr="002B2E75" w:rsidRDefault="00F0032A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6C2BCB">
            <w:r>
              <w:t>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0032A" w:rsidRPr="002B2E75" w:rsidRDefault="00F0032A" w:rsidP="006C2BCB"/>
        </w:tc>
      </w:tr>
      <w:tr w:rsidR="00F0032A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6C2BCB">
            <w:r>
              <w:t>Jindrich Smiga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0032A" w:rsidRPr="002B2E75" w:rsidRDefault="00F0032A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2258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0032A" w:rsidRPr="002B2E75" w:rsidRDefault="00F0032A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6C2BCB">
            <w: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032A" w:rsidRPr="002B2E75" w:rsidRDefault="00F0032A" w:rsidP="006C2BCB"/>
        </w:tc>
      </w:tr>
      <w:tr w:rsidR="00F0032A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0032A" w:rsidRPr="002B2E75" w:rsidRDefault="00F0032A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0032A" w:rsidRPr="002B2E75" w:rsidRDefault="00F0032A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032A" w:rsidRPr="002B2E75" w:rsidRDefault="00F0032A" w:rsidP="006C2BCB"/>
        </w:tc>
      </w:tr>
      <w:tr w:rsidR="00F0032A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0032A" w:rsidRPr="002B2E75" w:rsidRDefault="00F0032A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0032A" w:rsidRPr="002B2E75" w:rsidRDefault="00F0032A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032A" w:rsidRPr="002B2E75" w:rsidRDefault="00F0032A" w:rsidP="006C2BCB"/>
        </w:tc>
      </w:tr>
      <w:tr w:rsidR="00F0032A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0032A" w:rsidRPr="002B2E75" w:rsidRDefault="00F0032A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0032A" w:rsidRPr="002B2E75" w:rsidRDefault="00F0032A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032A" w:rsidRPr="002B2E75" w:rsidRDefault="00F0032A" w:rsidP="006C2BCB"/>
        </w:tc>
      </w:tr>
      <w:tr w:rsidR="00F0032A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0032A" w:rsidRPr="002B2E75" w:rsidRDefault="00F0032A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0032A" w:rsidRPr="002B2E75" w:rsidRDefault="00F0032A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32A" w:rsidRPr="002B2E75" w:rsidRDefault="00F0032A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F0032A" w:rsidRPr="002B2E75" w:rsidRDefault="00F0032A" w:rsidP="006C2BCB"/>
        </w:tc>
      </w:tr>
    </w:tbl>
    <w:p w:rsidR="00F0032A" w:rsidRPr="002B2E75" w:rsidRDefault="00F0032A" w:rsidP="006C2BCB"/>
    <w:p w:rsidR="00F0032A" w:rsidRPr="002B2E75" w:rsidRDefault="00F0032A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F0032A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F0032A" w:rsidRPr="002B2E75" w:rsidRDefault="00F0032A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F0032A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032A" w:rsidRPr="002B2E75" w:rsidRDefault="00F0032A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0032A" w:rsidRPr="002B2E75" w:rsidRDefault="00F0032A" w:rsidP="00BD4D2D"/>
        </w:tc>
      </w:tr>
      <w:tr w:rsidR="00F0032A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0032A" w:rsidRPr="002B2E75" w:rsidRDefault="00F0032A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0032A" w:rsidRPr="002B2E75" w:rsidRDefault="00F0032A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F0032A" w:rsidRPr="002B2E75" w:rsidRDefault="00F0032A" w:rsidP="00BD4D2D">
            <w:pPr>
              <w:jc w:val="center"/>
            </w:pPr>
            <w:r w:rsidRPr="002B2E75">
              <w:t>f</w:t>
            </w:r>
          </w:p>
        </w:tc>
      </w:tr>
      <w:tr w:rsidR="00F0032A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0032A" w:rsidRPr="002B2E75" w:rsidRDefault="00F0032A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0032A" w:rsidRPr="002B2E75" w:rsidRDefault="00F0032A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0032A" w:rsidRPr="002B2E75" w:rsidRDefault="00F0032A" w:rsidP="00BD4D2D"/>
        </w:tc>
      </w:tr>
      <w:tr w:rsidR="00F0032A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0032A" w:rsidRPr="002B2E75" w:rsidRDefault="00F0032A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0032A" w:rsidRPr="002B2E75" w:rsidRDefault="00F0032A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032A" w:rsidRPr="002B2E75" w:rsidRDefault="00F0032A" w:rsidP="00BD4D2D"/>
        </w:tc>
      </w:tr>
      <w:tr w:rsidR="00F0032A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0032A" w:rsidRPr="002B2E75" w:rsidRDefault="00F0032A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0032A" w:rsidRPr="002B2E75" w:rsidRDefault="00F0032A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032A" w:rsidRPr="002B2E75" w:rsidRDefault="00F0032A" w:rsidP="00BD4D2D"/>
        </w:tc>
      </w:tr>
      <w:tr w:rsidR="00F0032A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0032A" w:rsidRPr="002B2E75" w:rsidRDefault="00F0032A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0032A" w:rsidRPr="002B2E75" w:rsidRDefault="00F0032A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0032A" w:rsidRPr="002B2E75" w:rsidRDefault="00F0032A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32A" w:rsidRPr="002B2E75" w:rsidRDefault="00F0032A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F0032A" w:rsidRPr="002B2E75" w:rsidRDefault="00F0032A" w:rsidP="00BD4D2D"/>
        </w:tc>
      </w:tr>
    </w:tbl>
    <w:p w:rsidR="00F0032A" w:rsidRPr="002B2E75" w:rsidRDefault="00F0032A" w:rsidP="006C2BCB"/>
    <w:p w:rsidR="00F0032A" w:rsidRPr="002B2E75" w:rsidRDefault="00F0032A" w:rsidP="00517A7A">
      <w:pPr>
        <w:pStyle w:val="Title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F0032A" w:rsidRPr="002B2E75" w:rsidRDefault="00F0032A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F0032A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F0032A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F0032A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F0032A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F0032A" w:rsidRPr="002B2E75" w:rsidRDefault="00F0032A" w:rsidP="00394B73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F0032A" w:rsidRPr="002B2E75" w:rsidRDefault="00F0032A" w:rsidP="00394B73">
      <w:pPr>
        <w:pStyle w:val="Title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F0032A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F0032A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F0032A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F0032A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F0032A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F0032A" w:rsidRPr="002B2E75" w:rsidRDefault="00F0032A" w:rsidP="00C3790A">
      <w:pPr>
        <w:pStyle w:val="Title"/>
        <w:keepNext w:val="0"/>
        <w:spacing w:before="0" w:beforeAutospacing="0" w:after="0"/>
        <w:jc w:val="left"/>
      </w:pPr>
    </w:p>
    <w:p w:rsidR="00F0032A" w:rsidRPr="002B2E75" w:rsidRDefault="00F0032A" w:rsidP="00A30662">
      <w:pPr>
        <w:pStyle w:val="Title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F0032A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C963E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F0032A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963E6">
            <w:r w:rsidRPr="002B2E75"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C963E6">
            <w:pPr>
              <w:spacing w:line="360" w:lineRule="auto"/>
            </w:pPr>
          </w:p>
        </w:tc>
      </w:tr>
      <w:tr w:rsidR="00F0032A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F56C09">
            <w:r w:rsidRPr="002B2E75">
              <w:t>Dlhodobý nehmotný majetok, pri ktorom</w:t>
            </w:r>
            <w:r>
              <w:t xml:space="preserve"> má účtovná j</w:t>
            </w:r>
            <w:r w:rsidRPr="002B2E75"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C963E6">
            <w:pPr>
              <w:spacing w:line="360" w:lineRule="auto"/>
            </w:pPr>
          </w:p>
        </w:tc>
      </w:tr>
    </w:tbl>
    <w:p w:rsidR="00F0032A" w:rsidRDefault="00F0032A" w:rsidP="00D84695">
      <w:pPr>
        <w:pStyle w:val="Title"/>
        <w:spacing w:before="0" w:beforeAutospacing="0" w:after="0"/>
        <w:jc w:val="left"/>
      </w:pPr>
    </w:p>
    <w:p w:rsidR="00F0032A" w:rsidRPr="002B2E75" w:rsidRDefault="00F0032A" w:rsidP="00D84695">
      <w:pPr>
        <w:pStyle w:val="Title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F0032A" w:rsidRPr="002B2E75" w:rsidRDefault="00F0032A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F0032A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0032A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F0032A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  <w:r>
              <w:t>30360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  <w:r>
              <w:t>30360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  <w:r>
              <w:t>25103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  <w:r>
              <w:t>5256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  <w:r>
              <w:t>30360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F0032A" w:rsidRPr="002B2E75" w:rsidRDefault="00F0032A" w:rsidP="00462BF0"/>
    <w:p w:rsidR="00F0032A" w:rsidRPr="002B2E75" w:rsidRDefault="00F0032A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F0032A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F0032A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F0032A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>
              <w:t>30360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>
              <w:t>30360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>
              <w:t>16823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>
              <w:t>8280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  <w:r>
              <w:t>25103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F0032A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F0032A" w:rsidRPr="002B2E75" w:rsidRDefault="00F0032A" w:rsidP="00462BF0"/>
    <w:p w:rsidR="00F0032A" w:rsidRPr="002B2E75" w:rsidRDefault="00F0032A" w:rsidP="00A30662">
      <w:pPr>
        <w:rPr>
          <w:b/>
          <w:bCs/>
        </w:rPr>
      </w:pPr>
      <w:r w:rsidRPr="002B2E75"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F0032A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C963E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F0032A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963E6">
            <w:r w:rsidRPr="002B2E75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C963E6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963E6">
            <w:r w:rsidRPr="002B2E75"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C963E6">
            <w:pPr>
              <w:spacing w:line="360" w:lineRule="auto"/>
            </w:pPr>
          </w:p>
        </w:tc>
      </w:tr>
    </w:tbl>
    <w:p w:rsidR="00F0032A" w:rsidRPr="002B2E75" w:rsidRDefault="00F0032A" w:rsidP="003A5CA2">
      <w:pPr>
        <w:pStyle w:val="Title"/>
        <w:keepNext w:val="0"/>
        <w:spacing w:before="0" w:beforeAutospacing="0" w:after="0"/>
        <w:jc w:val="left"/>
      </w:pPr>
    </w:p>
    <w:p w:rsidR="00F0032A" w:rsidRPr="002B2E75" w:rsidRDefault="00F0032A" w:rsidP="00D84695">
      <w:pPr>
        <w:pStyle w:val="Title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F0032A" w:rsidRPr="002B2E75" w:rsidRDefault="00F0032A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F0032A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0032A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E1431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11E9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6B0CEE">
            <w:pPr>
              <w:pStyle w:val="TopHeader"/>
            </w:pPr>
            <w:r w:rsidRPr="002B2E75">
              <w:t>Spolu</w:t>
            </w:r>
          </w:p>
        </w:tc>
      </w:tr>
      <w:tr w:rsidR="00F0032A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F0032A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F0032A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F0032A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F0032A" w:rsidRPr="002B2E75" w:rsidRDefault="00F0032A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F0032A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F0032A" w:rsidRPr="002B2E75" w:rsidRDefault="00F0032A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F0032A" w:rsidRPr="002B2E75" w:rsidRDefault="00F0032A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F0032A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0032A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pStyle w:val="TopHeader"/>
            </w:pPr>
            <w:r w:rsidRPr="002B2E75">
              <w:t>Spolu</w:t>
            </w:r>
          </w:p>
        </w:tc>
      </w:tr>
      <w:tr w:rsidR="00F0032A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F0032A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F0032A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F0032A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F0032A" w:rsidRPr="002B2E75" w:rsidRDefault="00F0032A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F0032A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F0032A" w:rsidRPr="002B2E75" w:rsidRDefault="00F0032A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32A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F0032A" w:rsidRDefault="00F0032A" w:rsidP="00D84695">
      <w:pPr>
        <w:pStyle w:val="Title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F0032A" w:rsidRPr="002B2E75" w:rsidRDefault="00F0032A" w:rsidP="00A30662">
      <w:pPr>
        <w:pStyle w:val="Title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F0032A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C963E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F0032A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963E6">
            <w:r w:rsidRPr="002B2E75"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C963E6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963E6">
            <w:r w:rsidRPr="002B2E75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C963E6">
            <w:pPr>
              <w:spacing w:line="360" w:lineRule="auto"/>
            </w:pPr>
          </w:p>
        </w:tc>
      </w:tr>
    </w:tbl>
    <w:p w:rsidR="00F0032A" w:rsidRDefault="00F0032A" w:rsidP="0014565D"/>
    <w:p w:rsidR="00F0032A" w:rsidRDefault="00F0032A" w:rsidP="0014565D"/>
    <w:p w:rsidR="00F0032A" w:rsidRDefault="00F0032A" w:rsidP="0014565D"/>
    <w:p w:rsidR="00F0032A" w:rsidRDefault="00F0032A" w:rsidP="0014565D"/>
    <w:p w:rsidR="00F0032A" w:rsidRDefault="00F0032A" w:rsidP="0014565D"/>
    <w:p w:rsidR="00F0032A" w:rsidRDefault="00F0032A" w:rsidP="0014565D"/>
    <w:p w:rsidR="00F0032A" w:rsidRPr="002B2E75" w:rsidRDefault="00F0032A" w:rsidP="00C6517C">
      <w:pPr>
        <w:pStyle w:val="Title"/>
        <w:spacing w:before="0" w:beforeAutospacing="0" w:after="60"/>
        <w:jc w:val="left"/>
      </w:pPr>
      <w:r w:rsidRPr="002B2E75">
        <w:rPr>
          <w:kern w:val="0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F0032A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F0032A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1564E7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F0032A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</w:tr>
      <w:tr w:rsidR="00F0032A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1564E7">
            <w:pPr>
              <w:spacing w:line="360" w:lineRule="auto"/>
              <w:jc w:val="center"/>
            </w:pPr>
          </w:p>
        </w:tc>
      </w:tr>
    </w:tbl>
    <w:p w:rsidR="00F0032A" w:rsidRPr="002B2E75" w:rsidRDefault="00F0032A" w:rsidP="00F9084E">
      <w:pPr>
        <w:pStyle w:val="Title"/>
        <w:spacing w:before="0" w:beforeAutospacing="0" w:after="0"/>
      </w:pPr>
    </w:p>
    <w:p w:rsidR="00F0032A" w:rsidRPr="002B2E75" w:rsidRDefault="00F0032A" w:rsidP="00C6517C">
      <w:pPr>
        <w:pStyle w:val="Title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F0032A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5440C4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F0032A" w:rsidRPr="002B2E75" w:rsidRDefault="00F0032A" w:rsidP="00EF3D95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B831FF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F0032A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F0032A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E304F">
            <w:r w:rsidRPr="002B2E75"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FE304F">
            <w:r w:rsidRPr="002B2E75">
              <w:t>Do splatnosti 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FE304F">
            <w:r w:rsidRPr="002B2E75"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FE304F">
            <w:r w:rsidRPr="002B2E75"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F0032A" w:rsidRPr="002B2E75" w:rsidRDefault="00F0032A" w:rsidP="001564E7">
      <w:pPr>
        <w:pStyle w:val="Title"/>
        <w:spacing w:before="0" w:beforeAutospacing="0" w:after="120"/>
        <w:jc w:val="left"/>
      </w:pPr>
    </w:p>
    <w:p w:rsidR="00F0032A" w:rsidRPr="002B2E75" w:rsidRDefault="00F0032A" w:rsidP="0014565D"/>
    <w:p w:rsidR="00F0032A" w:rsidRPr="002B2E75" w:rsidRDefault="00F0032A" w:rsidP="0014565D"/>
    <w:p w:rsidR="00F0032A" w:rsidRPr="002B2E75" w:rsidRDefault="00F0032A" w:rsidP="0014565D"/>
    <w:p w:rsidR="00F0032A" w:rsidRPr="002B2E75" w:rsidRDefault="00F0032A" w:rsidP="00C6517C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F0032A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C6517C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B22212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9C59E3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F0032A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0032A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E304F">
            <w:r w:rsidRPr="002B2E75"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  <w:jc w:val="center"/>
            </w:pPr>
          </w:p>
        </w:tc>
      </w:tr>
      <w:tr w:rsidR="00F0032A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FE304F">
            <w:r w:rsidRPr="002B2E75">
              <w:t>Do splatnosti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F0032A" w:rsidRPr="002B2E75" w:rsidRDefault="00F0032A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F0032A" w:rsidRPr="002B2E75" w:rsidRDefault="00F0032A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F0032A" w:rsidRPr="002B2E75" w:rsidRDefault="00F0032A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F0032A" w:rsidRPr="002B2E75" w:rsidRDefault="00F0032A" w:rsidP="001C0FB7">
            <w:pPr>
              <w:spacing w:line="360" w:lineRule="auto"/>
              <w:jc w:val="center"/>
            </w:pPr>
          </w:p>
        </w:tc>
      </w:tr>
      <w:tr w:rsidR="00F0032A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FE304F">
            <w:r w:rsidRPr="002B2E75"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F0032A" w:rsidRPr="002B2E75" w:rsidRDefault="00F0032A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F0032A" w:rsidRPr="002B2E75" w:rsidRDefault="00F0032A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F0032A" w:rsidRPr="002B2E75" w:rsidRDefault="00F0032A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F0032A" w:rsidRPr="002B2E75" w:rsidRDefault="00F0032A" w:rsidP="001C0FB7">
            <w:pPr>
              <w:spacing w:line="360" w:lineRule="auto"/>
              <w:jc w:val="center"/>
            </w:pPr>
          </w:p>
        </w:tc>
      </w:tr>
      <w:tr w:rsidR="00F0032A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FE304F">
            <w:r w:rsidRPr="002B2E75"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F0032A" w:rsidRPr="002B2E75" w:rsidRDefault="00F0032A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F0032A" w:rsidRPr="002B2E75" w:rsidRDefault="00F0032A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F0032A" w:rsidRPr="002B2E75" w:rsidRDefault="00F0032A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F0032A" w:rsidRPr="002B2E75" w:rsidRDefault="00F0032A" w:rsidP="001C0FB7">
            <w:pPr>
              <w:spacing w:line="360" w:lineRule="auto"/>
              <w:jc w:val="center"/>
            </w:pPr>
          </w:p>
        </w:tc>
      </w:tr>
      <w:tr w:rsidR="00F0032A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F0032A" w:rsidRPr="002B2E75" w:rsidRDefault="00F0032A" w:rsidP="00297350">
      <w:pPr>
        <w:pStyle w:val="Title"/>
        <w:keepNext w:val="0"/>
        <w:spacing w:before="0" w:beforeAutospacing="0" w:after="0"/>
        <w:jc w:val="left"/>
      </w:pPr>
    </w:p>
    <w:p w:rsidR="00F0032A" w:rsidRPr="002B2E75" w:rsidRDefault="00F0032A" w:rsidP="00857E56">
      <w:pPr>
        <w:pStyle w:val="Title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F0032A" w:rsidRPr="002B2E75" w:rsidRDefault="00F0032A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F0032A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F0032A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pStyle w:val="TopHeader"/>
            </w:pPr>
          </w:p>
          <w:p w:rsidR="00F0032A" w:rsidRDefault="00F0032A" w:rsidP="001C0FB7">
            <w:pPr>
              <w:pStyle w:val="TopHeader"/>
            </w:pPr>
            <w:r w:rsidRPr="002B2E75">
              <w:t>Tvorba </w:t>
            </w:r>
          </w:p>
          <w:p w:rsidR="00F0032A" w:rsidRPr="002B2E75" w:rsidRDefault="00F0032A" w:rsidP="001C0FB7">
            <w:pPr>
              <w:pStyle w:val="TopHeader"/>
            </w:pPr>
            <w:r w:rsidRPr="002B2E75">
              <w:t>OP</w:t>
            </w:r>
          </w:p>
          <w:p w:rsidR="00F0032A" w:rsidRPr="002B2E75" w:rsidRDefault="00F0032A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AD2D9A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462BF0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F0032A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0032A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EF3D95">
            <w:r w:rsidRPr="002B2E75">
              <w:t>Nedokončená výroba a</w:t>
            </w:r>
          </w:p>
          <w:p w:rsidR="00F0032A" w:rsidRPr="002B2E75" w:rsidRDefault="00F0032A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1C0FB7"/>
        </w:tc>
        <w:tc>
          <w:tcPr>
            <w:tcW w:w="1078" w:type="dxa"/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1C0FB7"/>
        </w:tc>
        <w:tc>
          <w:tcPr>
            <w:tcW w:w="1078" w:type="dxa"/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1C0FB7">
            <w:r>
              <w:t>379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  <w:r>
              <w:t>1692</w:t>
            </w:r>
          </w:p>
        </w:tc>
      </w:tr>
      <w:tr w:rsidR="00F0032A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1C0FB7"/>
        </w:tc>
        <w:tc>
          <w:tcPr>
            <w:tcW w:w="1078" w:type="dxa"/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2507B0">
            <w:r w:rsidRPr="002B2E75"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1C0FB7"/>
        </w:tc>
        <w:tc>
          <w:tcPr>
            <w:tcW w:w="1078" w:type="dxa"/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1C0FB7">
            <w:pPr>
              <w:rPr>
                <w:b/>
                <w:bCs/>
              </w:rPr>
            </w:pPr>
            <w:r>
              <w:rPr>
                <w:b/>
                <w:bCs/>
              </w:rPr>
              <w:t>379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1692</w:t>
            </w:r>
          </w:p>
        </w:tc>
      </w:tr>
    </w:tbl>
    <w:p w:rsidR="00F0032A" w:rsidRPr="002B2E75" w:rsidRDefault="00F0032A" w:rsidP="00297350"/>
    <w:p w:rsidR="00F0032A" w:rsidRPr="002B2E75" w:rsidRDefault="00F0032A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F0032A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0C38FE">
            <w:pPr>
              <w:pStyle w:val="TopHeader"/>
            </w:pPr>
            <w:r w:rsidRPr="002B2E75">
              <w:t>Hodnota</w:t>
            </w:r>
          </w:p>
        </w:tc>
      </w:tr>
      <w:tr w:rsidR="00F0032A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0C38FE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0C38FE">
            <w:pPr>
              <w:spacing w:line="360" w:lineRule="auto"/>
            </w:pPr>
          </w:p>
        </w:tc>
      </w:tr>
    </w:tbl>
    <w:p w:rsidR="00F0032A" w:rsidRDefault="00F0032A" w:rsidP="00C6517C">
      <w:pPr>
        <w:pStyle w:val="Title"/>
        <w:spacing w:before="0" w:beforeAutospacing="0" w:after="0"/>
        <w:jc w:val="both"/>
      </w:pPr>
    </w:p>
    <w:p w:rsidR="00F0032A" w:rsidRPr="002B2E75" w:rsidRDefault="00F0032A" w:rsidP="00C6517C">
      <w:pPr>
        <w:pStyle w:val="Title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F0032A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08579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F0032A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r w:rsidRPr="002B2E75"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C0FB7">
            <w:r w:rsidRPr="002B2E75"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1C0FB7">
            <w:pPr>
              <w:spacing w:line="360" w:lineRule="auto"/>
            </w:pPr>
          </w:p>
        </w:tc>
      </w:tr>
    </w:tbl>
    <w:p w:rsidR="00F0032A" w:rsidRPr="002B2E75" w:rsidRDefault="00F0032A" w:rsidP="00C6517C">
      <w:pPr>
        <w:pStyle w:val="Title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F0032A" w:rsidRPr="002B2E75" w:rsidRDefault="00F0032A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F0032A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F0032A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A96741">
            <w:pPr>
              <w:jc w:val="center"/>
            </w:pPr>
            <w:r w:rsidRPr="002B2E75">
              <w:t>D</w:t>
            </w:r>
          </w:p>
        </w:tc>
      </w:tr>
      <w:tr w:rsidR="00F0032A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A96741">
            <w:pPr>
              <w:jc w:val="both"/>
            </w:pPr>
          </w:p>
        </w:tc>
      </w:tr>
      <w:tr w:rsidR="00F0032A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A96741">
            <w:pPr>
              <w:jc w:val="both"/>
            </w:pPr>
          </w:p>
        </w:tc>
      </w:tr>
      <w:tr w:rsidR="00F0032A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A96741">
            <w:pPr>
              <w:jc w:val="both"/>
            </w:pPr>
          </w:p>
        </w:tc>
      </w:tr>
    </w:tbl>
    <w:p w:rsidR="00F0032A" w:rsidRPr="002B2E75" w:rsidRDefault="00F0032A" w:rsidP="00B13B48"/>
    <w:p w:rsidR="00F0032A" w:rsidRPr="002B2E75" w:rsidRDefault="00F0032A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F0032A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F0032A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center"/>
            </w:pPr>
            <w:r w:rsidRPr="002B2E75">
              <w:t>C</w:t>
            </w:r>
          </w:p>
        </w:tc>
      </w:tr>
      <w:tr w:rsidR="00F0032A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both"/>
            </w:pPr>
          </w:p>
        </w:tc>
      </w:tr>
      <w:tr w:rsidR="00F0032A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both"/>
            </w:pPr>
          </w:p>
        </w:tc>
      </w:tr>
      <w:tr w:rsidR="00F0032A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297350">
            <w:r w:rsidRPr="002B2E75"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297350"/>
        </w:tc>
      </w:tr>
      <w:tr w:rsidR="00F0032A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297350"/>
        </w:tc>
      </w:tr>
    </w:tbl>
    <w:p w:rsidR="00F0032A" w:rsidRPr="002B2E75" w:rsidRDefault="00F0032A" w:rsidP="00B13B48"/>
    <w:p w:rsidR="00F0032A" w:rsidRPr="002B2E75" w:rsidRDefault="00F0032A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F0032A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F0032A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center"/>
            </w:pPr>
            <w:r w:rsidRPr="002B2E75">
              <w:t>D</w:t>
            </w:r>
          </w:p>
        </w:tc>
      </w:tr>
      <w:tr w:rsidR="00F0032A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both"/>
            </w:pPr>
          </w:p>
        </w:tc>
      </w:tr>
      <w:tr w:rsidR="00F0032A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both"/>
            </w:pPr>
          </w:p>
        </w:tc>
      </w:tr>
      <w:tr w:rsidR="00F0032A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297350"/>
        </w:tc>
      </w:tr>
    </w:tbl>
    <w:p w:rsidR="00F0032A" w:rsidRPr="002B2E75" w:rsidRDefault="00F0032A" w:rsidP="00907263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F0032A" w:rsidRPr="002B2E75" w:rsidRDefault="00F0032A" w:rsidP="00440D26">
      <w:pPr>
        <w:pStyle w:val="Title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F0032A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F0032A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center"/>
            </w:pPr>
            <w:r w:rsidRPr="002B2E75">
              <w:t>C</w:t>
            </w:r>
          </w:p>
        </w:tc>
      </w:tr>
      <w:tr w:rsidR="00F0032A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both"/>
            </w:pPr>
          </w:p>
        </w:tc>
      </w:tr>
      <w:tr w:rsidR="00F0032A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both"/>
            </w:pPr>
          </w:p>
        </w:tc>
      </w:tr>
      <w:tr w:rsidR="00F0032A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center"/>
            </w:pPr>
          </w:p>
        </w:tc>
      </w:tr>
      <w:tr w:rsidR="00F0032A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32A" w:rsidRPr="002B2E75" w:rsidRDefault="00F0032A" w:rsidP="000C38FE">
            <w:pPr>
              <w:jc w:val="both"/>
            </w:pPr>
          </w:p>
        </w:tc>
      </w:tr>
    </w:tbl>
    <w:p w:rsidR="00F0032A" w:rsidRPr="002B2E75" w:rsidRDefault="00F0032A" w:rsidP="00B13B48"/>
    <w:p w:rsidR="00F0032A" w:rsidRPr="002B2E75" w:rsidRDefault="00F0032A" w:rsidP="00C6517C">
      <w:pPr>
        <w:pStyle w:val="Title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F0032A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F0032A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Default="00F0032A" w:rsidP="00C6517C">
            <w:pPr>
              <w:pStyle w:val="TopHeader"/>
            </w:pPr>
            <w:r w:rsidRPr="002B2E75">
              <w:t>Tvorba</w:t>
            </w:r>
          </w:p>
          <w:p w:rsidR="00F0032A" w:rsidRPr="002B2E75" w:rsidRDefault="00F0032A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C6517C" w:rsidRDefault="00F0032A" w:rsidP="009A2701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C6517C" w:rsidRDefault="00F0032A" w:rsidP="00C408DF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F0032A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C6517C" w:rsidRDefault="00F0032A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C6517C" w:rsidRDefault="00F0032A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0032A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r>
              <w:t>876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  <w:r>
              <w:t>876</w:t>
            </w:r>
          </w:p>
        </w:tc>
      </w:tr>
      <w:tr w:rsidR="00F0032A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501C5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9084E">
            <w:r w:rsidRPr="002B2E75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876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876</w:t>
            </w:r>
          </w:p>
        </w:tc>
      </w:tr>
    </w:tbl>
    <w:p w:rsidR="00F0032A" w:rsidRPr="002B2E75" w:rsidRDefault="00F0032A" w:rsidP="00297350">
      <w:pPr>
        <w:pStyle w:val="Title"/>
        <w:spacing w:before="0" w:beforeAutospacing="0" w:after="0"/>
        <w:jc w:val="left"/>
      </w:pPr>
    </w:p>
    <w:p w:rsidR="00F0032A" w:rsidRPr="002B2E75" w:rsidRDefault="00F0032A" w:rsidP="00EF3D95">
      <w:pPr>
        <w:pStyle w:val="Title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F0032A" w:rsidRPr="002B2E75" w:rsidRDefault="00F0032A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F0032A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D911D9">
            <w:pPr>
              <w:pStyle w:val="TopHeader"/>
            </w:pPr>
            <w:r w:rsidRPr="002B2E75">
              <w:t>Pohľadávky spolu</w:t>
            </w:r>
          </w:p>
        </w:tc>
      </w:tr>
      <w:tr w:rsidR="00F0032A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  <w:r>
              <w:t>3281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  <w:r>
              <w:t>27913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  <w:r>
              <w:t>31194</w:t>
            </w:r>
          </w:p>
        </w:tc>
      </w:tr>
      <w:tr w:rsidR="00F0032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0032A" w:rsidRPr="002B2E75" w:rsidRDefault="00F0032A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0032A" w:rsidRPr="002B2E75" w:rsidRDefault="00F0032A" w:rsidP="00D911D9">
            <w:pPr>
              <w:jc w:val="center"/>
            </w:pPr>
          </w:p>
        </w:tc>
      </w:tr>
      <w:tr w:rsidR="00F0032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0032A" w:rsidRPr="002B2E75" w:rsidRDefault="00F0032A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0032A" w:rsidRPr="002B2E75" w:rsidRDefault="00F0032A" w:rsidP="00D911D9">
            <w:pPr>
              <w:jc w:val="center"/>
            </w:pPr>
          </w:p>
        </w:tc>
      </w:tr>
      <w:tr w:rsidR="00F0032A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  <w:rPr>
                <w:b/>
                <w:bCs/>
              </w:rPr>
            </w:pP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F0032A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</w:p>
        </w:tc>
      </w:tr>
      <w:tr w:rsidR="00F0032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0032A" w:rsidRPr="002B2E75" w:rsidRDefault="00F0032A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0032A" w:rsidRPr="002B2E75" w:rsidRDefault="00F0032A" w:rsidP="00D911D9">
            <w:pPr>
              <w:jc w:val="center"/>
            </w:pPr>
          </w:p>
        </w:tc>
      </w:tr>
      <w:tr w:rsidR="00F0032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0032A" w:rsidRPr="002B2E75" w:rsidRDefault="00F0032A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0032A" w:rsidRPr="002B2E75" w:rsidRDefault="00F0032A" w:rsidP="00D911D9">
            <w:pPr>
              <w:jc w:val="center"/>
            </w:pPr>
          </w:p>
        </w:tc>
      </w:tr>
      <w:tr w:rsidR="00F0032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0032A" w:rsidRPr="002B2E75" w:rsidRDefault="00F0032A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0032A" w:rsidRPr="002B2E75" w:rsidRDefault="00F0032A" w:rsidP="00D911D9">
            <w:pPr>
              <w:jc w:val="center"/>
            </w:pP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0032A" w:rsidRPr="002B2E75" w:rsidRDefault="00F0032A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0032A" w:rsidRPr="002B2E75" w:rsidRDefault="00F0032A" w:rsidP="00D911D9">
            <w:pPr>
              <w:jc w:val="center"/>
            </w:pPr>
          </w:p>
        </w:tc>
      </w:tr>
      <w:tr w:rsidR="00F0032A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D911D9">
            <w:pPr>
              <w:jc w:val="center"/>
              <w:rPr>
                <w:b/>
                <w:bCs/>
              </w:rPr>
            </w:pPr>
          </w:p>
        </w:tc>
      </w:tr>
    </w:tbl>
    <w:p w:rsidR="00F0032A" w:rsidRPr="002B2E75" w:rsidRDefault="00F0032A" w:rsidP="00052F8B">
      <w:pPr>
        <w:jc w:val="both"/>
      </w:pPr>
    </w:p>
    <w:p w:rsidR="00F0032A" w:rsidRPr="002B2E75" w:rsidRDefault="00F0032A" w:rsidP="00366C8B">
      <w:pPr>
        <w:pStyle w:val="Title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F0032A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50056D">
            <w:pPr>
              <w:pStyle w:val="TopHeader"/>
            </w:pPr>
            <w:r w:rsidRPr="002B2E75">
              <w:t>Pohľadávky podľa zostatkovej</w:t>
            </w:r>
          </w:p>
          <w:p w:rsidR="00F0032A" w:rsidRPr="002B2E75" w:rsidRDefault="00F0032A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F0032A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EA0B60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9A5A14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E304F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9A5A14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9A5A14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FE304F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F0032A" w:rsidRPr="002B2E75" w:rsidRDefault="00F0032A" w:rsidP="009A5A14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FE304F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F0032A" w:rsidRPr="002B2E75" w:rsidRDefault="00F0032A" w:rsidP="009A5A14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F0032A" w:rsidRPr="002B2E75" w:rsidRDefault="00F0032A" w:rsidP="00297350">
      <w:pPr>
        <w:pStyle w:val="Title"/>
        <w:keepNext w:val="0"/>
        <w:spacing w:before="0" w:beforeAutospacing="0" w:after="120"/>
        <w:jc w:val="both"/>
      </w:pPr>
    </w:p>
    <w:p w:rsidR="00F0032A" w:rsidRPr="002B2E75" w:rsidRDefault="00F0032A" w:rsidP="00C6517C">
      <w:pPr>
        <w:pStyle w:val="Title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F0032A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F0032A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F0032A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  <w:jc w:val="center"/>
            </w:pPr>
          </w:p>
        </w:tc>
      </w:tr>
      <w:tr w:rsidR="00F0032A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  <w:jc w:val="center"/>
            </w:pPr>
          </w:p>
        </w:tc>
      </w:tr>
      <w:tr w:rsidR="00F0032A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  <w:jc w:val="center"/>
            </w:pPr>
          </w:p>
        </w:tc>
      </w:tr>
    </w:tbl>
    <w:p w:rsidR="00F0032A" w:rsidRPr="002B2E75" w:rsidRDefault="00F0032A" w:rsidP="00857E56">
      <w:pPr>
        <w:pStyle w:val="Title"/>
        <w:spacing w:before="0" w:beforeAutospacing="0" w:after="0"/>
        <w:jc w:val="left"/>
      </w:pPr>
    </w:p>
    <w:p w:rsidR="00F0032A" w:rsidRPr="002B2E75" w:rsidRDefault="00F0032A" w:rsidP="00857E56">
      <w:pPr>
        <w:pStyle w:val="Title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F0032A" w:rsidRPr="002B2E75" w:rsidRDefault="00F0032A" w:rsidP="00462BF0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F0032A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A212D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D911D9">
            <w:r>
              <w:t>779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D911D9">
            <w:r>
              <w:t>14453</w:t>
            </w:r>
          </w:p>
        </w:tc>
      </w:tr>
      <w:tr w:rsidR="00F0032A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D911D9">
            <w:r>
              <w:t>8173</w:t>
            </w:r>
          </w:p>
        </w:tc>
        <w:tc>
          <w:tcPr>
            <w:tcW w:w="2331" w:type="dxa"/>
            <w:vAlign w:val="center"/>
          </w:tcPr>
          <w:p w:rsidR="00F0032A" w:rsidRPr="002B2E75" w:rsidRDefault="00F0032A" w:rsidP="00D911D9">
            <w:r>
              <w:t>978</w:t>
            </w:r>
          </w:p>
        </w:tc>
      </w:tr>
      <w:tr w:rsidR="00F0032A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D911D9"/>
        </w:tc>
        <w:tc>
          <w:tcPr>
            <w:tcW w:w="2331" w:type="dxa"/>
            <w:vAlign w:val="center"/>
          </w:tcPr>
          <w:p w:rsidR="00F0032A" w:rsidRPr="002B2E75" w:rsidRDefault="00F0032A" w:rsidP="00D911D9"/>
        </w:tc>
      </w:tr>
      <w:tr w:rsidR="00F0032A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D911D9"/>
        </w:tc>
        <w:tc>
          <w:tcPr>
            <w:tcW w:w="2331" w:type="dxa"/>
            <w:vAlign w:val="center"/>
          </w:tcPr>
          <w:p w:rsidR="00F0032A" w:rsidRPr="002B2E75" w:rsidRDefault="00F0032A" w:rsidP="00D911D9"/>
        </w:tc>
      </w:tr>
      <w:tr w:rsidR="00F0032A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8952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15431</w:t>
            </w:r>
          </w:p>
        </w:tc>
      </w:tr>
    </w:tbl>
    <w:p w:rsidR="00F0032A" w:rsidRPr="002B2E75" w:rsidRDefault="00F0032A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F0032A" w:rsidRDefault="00F0032A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F0032A" w:rsidRDefault="00F0032A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F0032A" w:rsidRDefault="00F0032A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F0032A" w:rsidRDefault="00F0032A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F0032A" w:rsidRDefault="00F0032A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F0032A" w:rsidRDefault="00F0032A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F0032A" w:rsidRDefault="00F0032A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F0032A" w:rsidRPr="002B2E75" w:rsidRDefault="00F0032A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F0032A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F0032A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pStyle w:val="TopHeader"/>
            </w:pPr>
            <w:r w:rsidRPr="002B2E75">
              <w:t>Prírastky</w:t>
            </w:r>
          </w:p>
          <w:p w:rsidR="00F0032A" w:rsidRPr="002B2E75" w:rsidRDefault="00F0032A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pStyle w:val="TopHeader"/>
            </w:pPr>
            <w:r w:rsidRPr="002B2E75">
              <w:t>Úbytky</w:t>
            </w:r>
          </w:p>
          <w:p w:rsidR="00F0032A" w:rsidRPr="002B2E75" w:rsidRDefault="00F0032A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F0032A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F0032A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9084E">
            <w:r w:rsidRPr="002B2E75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9084E">
            <w:r w:rsidRPr="002B2E75"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F0032A" w:rsidRPr="002B2E75" w:rsidRDefault="00F0032A" w:rsidP="00D911D9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F0032A" w:rsidRDefault="00F0032A" w:rsidP="00C6517C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F0032A" w:rsidRPr="002B2E75" w:rsidRDefault="00F0032A" w:rsidP="00C6517C">
      <w:pPr>
        <w:pStyle w:val="Title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F0032A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E34840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E34840">
            <w:pPr>
              <w:pStyle w:val="TopHeader"/>
            </w:pPr>
            <w:r w:rsidRPr="002B2E75">
              <w:t>Tvorba OP</w:t>
            </w:r>
          </w:p>
          <w:p w:rsidR="00F0032A" w:rsidRPr="002B2E75" w:rsidRDefault="00F0032A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E34840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F0032A" w:rsidRPr="002B2E75" w:rsidRDefault="00F0032A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E34840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F0032A" w:rsidRPr="002B2E75" w:rsidRDefault="00F0032A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E34840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F0032A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0032A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7E087F">
            <w:r w:rsidRPr="002B2E75"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F0032A" w:rsidRPr="002B2E75" w:rsidRDefault="00F0032A" w:rsidP="00A73167">
      <w:pPr>
        <w:pStyle w:val="Title"/>
        <w:spacing w:before="0" w:beforeAutospacing="0" w:after="0"/>
        <w:jc w:val="left"/>
      </w:pPr>
    </w:p>
    <w:p w:rsidR="00F0032A" w:rsidRPr="002B2E75" w:rsidRDefault="00F0032A" w:rsidP="00C6517C">
      <w:pPr>
        <w:pStyle w:val="Title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F0032A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3A5CA2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F0032A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A96741">
            <w:pPr>
              <w:spacing w:line="360" w:lineRule="auto"/>
            </w:pPr>
          </w:p>
        </w:tc>
      </w:tr>
      <w:tr w:rsidR="00F0032A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A96741">
            <w:pPr>
              <w:spacing w:line="360" w:lineRule="auto"/>
            </w:pPr>
          </w:p>
        </w:tc>
      </w:tr>
    </w:tbl>
    <w:p w:rsidR="00F0032A" w:rsidRPr="002B2E75" w:rsidRDefault="00F0032A" w:rsidP="00A73167">
      <w:pPr>
        <w:pStyle w:val="Title"/>
        <w:spacing w:before="0" w:beforeAutospacing="0" w:after="0"/>
        <w:jc w:val="left"/>
      </w:pPr>
    </w:p>
    <w:p w:rsidR="00F0032A" w:rsidRPr="002B2E75" w:rsidRDefault="00F0032A" w:rsidP="00C6517C">
      <w:pPr>
        <w:pStyle w:val="Title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F0032A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180861">
            <w:pPr>
              <w:pStyle w:val="TopHeader"/>
            </w:pPr>
            <w:r w:rsidRPr="002B2E75">
              <w:t>Zvýšenie/ zníženie hodnoty</w:t>
            </w:r>
          </w:p>
          <w:p w:rsidR="00F0032A" w:rsidRPr="002B2E75" w:rsidRDefault="00F0032A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180861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180861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F0032A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F0032A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A48E7">
            <w:r w:rsidRPr="002B2E75"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E34840"/>
        </w:tc>
      </w:tr>
      <w:tr w:rsidR="00F0032A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E34840">
            <w:r w:rsidRPr="002B2E75"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0032A" w:rsidRPr="002B2E75" w:rsidRDefault="00F0032A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F0032A" w:rsidRPr="002B2E75" w:rsidRDefault="00F0032A" w:rsidP="00E34840"/>
        </w:tc>
      </w:tr>
      <w:tr w:rsidR="00F0032A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F0032A" w:rsidRPr="002B2E75" w:rsidRDefault="00F0032A" w:rsidP="00E34840"/>
        </w:tc>
      </w:tr>
      <w:tr w:rsidR="00F0032A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F0032A" w:rsidRPr="002B2E75" w:rsidRDefault="00F0032A" w:rsidP="00AA48E7">
            <w:r w:rsidRPr="002B2E75"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F0032A" w:rsidRPr="002B2E75" w:rsidRDefault="00F0032A" w:rsidP="00E34840"/>
        </w:tc>
        <w:tc>
          <w:tcPr>
            <w:tcW w:w="2268" w:type="dxa"/>
            <w:vAlign w:val="center"/>
          </w:tcPr>
          <w:p w:rsidR="00F0032A" w:rsidRPr="002B2E75" w:rsidRDefault="00F0032A" w:rsidP="00E34840"/>
        </w:tc>
        <w:tc>
          <w:tcPr>
            <w:tcW w:w="1622" w:type="dxa"/>
            <w:vAlign w:val="center"/>
          </w:tcPr>
          <w:p w:rsidR="00F0032A" w:rsidRPr="002B2E75" w:rsidRDefault="00F0032A" w:rsidP="00E34840"/>
        </w:tc>
      </w:tr>
      <w:tr w:rsidR="00F0032A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rPr>
                <w:b/>
                <w:bCs/>
              </w:rPr>
            </w:pPr>
          </w:p>
        </w:tc>
      </w:tr>
    </w:tbl>
    <w:p w:rsidR="00F0032A" w:rsidRPr="002B2E75" w:rsidRDefault="00F0032A" w:rsidP="009C7DE1"/>
    <w:p w:rsidR="00F0032A" w:rsidRPr="002B2E75" w:rsidRDefault="00F0032A" w:rsidP="00C6517C">
      <w:pPr>
        <w:pStyle w:val="Title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F0032A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  <w:r>
              <w:t>0</w:t>
            </w:r>
          </w:p>
        </w:tc>
      </w:tr>
      <w:tr w:rsidR="00F0032A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</w:tr>
      <w:tr w:rsidR="00F0032A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</w:tr>
      <w:tr w:rsidR="00F0032A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  <w:r>
              <w:t>0</w:t>
            </w:r>
          </w:p>
        </w:tc>
      </w:tr>
      <w:tr w:rsidR="00F0032A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</w:tr>
      <w:tr w:rsidR="00F0032A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</w:tr>
      <w:tr w:rsidR="00F0032A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</w:tr>
      <w:tr w:rsidR="00F0032A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</w:tr>
      <w:tr w:rsidR="00F0032A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</w:tr>
      <w:tr w:rsidR="00F0032A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</w:tr>
      <w:tr w:rsidR="00F0032A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</w:tr>
      <w:tr w:rsidR="00F0032A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0032A" w:rsidRPr="002B2E75" w:rsidRDefault="00F0032A" w:rsidP="00E34840">
            <w:pPr>
              <w:spacing w:line="360" w:lineRule="auto"/>
            </w:pPr>
          </w:p>
        </w:tc>
      </w:tr>
    </w:tbl>
    <w:p w:rsidR="00F0032A" w:rsidRDefault="00F0032A" w:rsidP="00C6517C">
      <w:pPr>
        <w:pStyle w:val="Title"/>
        <w:spacing w:before="0" w:beforeAutospacing="0" w:after="60"/>
        <w:jc w:val="left"/>
      </w:pPr>
    </w:p>
    <w:p w:rsidR="00F0032A" w:rsidRPr="002B2E75" w:rsidRDefault="00F0032A" w:rsidP="00C6517C">
      <w:pPr>
        <w:pStyle w:val="Title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F0032A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90545">
            <w:pPr>
              <w:pStyle w:val="TopHeader"/>
            </w:pPr>
            <w:r w:rsidRPr="002B2E75">
              <w:t>Splatnosť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E304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E31FDD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E31FDD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90545">
            <w:pPr>
              <w:pStyle w:val="TopHeader"/>
            </w:pPr>
            <w:r w:rsidRPr="002B2E75">
              <w:t>viac ako päť rokov</w:t>
            </w:r>
          </w:p>
        </w:tc>
      </w:tr>
      <w:tr w:rsidR="00F0032A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90545">
            <w:pPr>
              <w:jc w:val="center"/>
            </w:pPr>
            <w:r w:rsidRPr="002B2E75">
              <w:t>g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9054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90545">
            <w:r w:rsidRPr="002B2E75">
              <w:t> 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90545">
            <w:r w:rsidRPr="002B2E75">
              <w:t> </w:t>
            </w:r>
          </w:p>
        </w:tc>
      </w:tr>
    </w:tbl>
    <w:p w:rsidR="00F0032A" w:rsidRPr="002B2E75" w:rsidRDefault="00F0032A" w:rsidP="00C6517C">
      <w:pPr>
        <w:pStyle w:val="Title"/>
        <w:spacing w:before="0" w:beforeAutospacing="0" w:after="0"/>
        <w:jc w:val="both"/>
      </w:pPr>
    </w:p>
    <w:p w:rsidR="00F0032A" w:rsidRPr="002B2E75" w:rsidRDefault="00F0032A" w:rsidP="00C6517C">
      <w:pPr>
        <w:pStyle w:val="Title"/>
        <w:spacing w:before="0" w:beforeAutospacing="0" w:after="60"/>
        <w:jc w:val="both"/>
      </w:pPr>
      <w:r w:rsidRPr="002B2E75">
        <w:t xml:space="preserve">24. Informácie k časti G. písm. a) tretiemu bodu prílohy č. 3 o rozdelení účtovného zisku alebo o vysporiadaní účtovnej straty </w:t>
      </w:r>
    </w:p>
    <w:p w:rsidR="00F0032A" w:rsidRPr="002B2E75" w:rsidRDefault="00F0032A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F0032A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jc w:val="center"/>
            </w:pPr>
            <w:r>
              <w:t>2012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jc w:val="center"/>
            </w:pPr>
          </w:p>
        </w:tc>
      </w:tr>
      <w:tr w:rsidR="00F0032A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jc w:val="center"/>
            </w:pPr>
          </w:p>
        </w:tc>
      </w:tr>
      <w:tr w:rsidR="00F0032A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jc w:val="center"/>
            </w:pPr>
          </w:p>
        </w:tc>
      </w:tr>
      <w:tr w:rsidR="00F0032A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jc w:val="center"/>
            </w:pPr>
          </w:p>
        </w:tc>
      </w:tr>
      <w:tr w:rsidR="00F0032A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jc w:val="center"/>
            </w:pPr>
          </w:p>
        </w:tc>
      </w:tr>
      <w:tr w:rsidR="00F0032A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44306F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jc w:val="center"/>
            </w:pPr>
          </w:p>
        </w:tc>
      </w:tr>
      <w:tr w:rsidR="00F0032A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44306F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jc w:val="center"/>
            </w:pPr>
          </w:p>
        </w:tc>
      </w:tr>
      <w:tr w:rsidR="00F0032A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jc w:val="center"/>
            </w:pPr>
          </w:p>
        </w:tc>
      </w:tr>
      <w:tr w:rsidR="00F0032A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jc w:val="center"/>
            </w:pPr>
          </w:p>
        </w:tc>
      </w:tr>
    </w:tbl>
    <w:p w:rsidR="00F0032A" w:rsidRPr="002B2E75" w:rsidRDefault="00F0032A"/>
    <w:p w:rsidR="00F0032A" w:rsidRPr="002B2E75" w:rsidRDefault="00F0032A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F0032A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jc w:val="center"/>
            </w:pPr>
            <w:r>
              <w:t>2012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jc w:val="center"/>
            </w:pPr>
          </w:p>
        </w:tc>
      </w:tr>
      <w:tr w:rsidR="00F0032A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jc w:val="center"/>
            </w:pPr>
          </w:p>
        </w:tc>
      </w:tr>
      <w:tr w:rsidR="00F0032A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jc w:val="center"/>
            </w:pPr>
            <w:r>
              <w:t>0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jc w:val="center"/>
            </w:pPr>
          </w:p>
        </w:tc>
      </w:tr>
      <w:tr w:rsidR="00F0032A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jc w:val="center"/>
            </w:pPr>
          </w:p>
        </w:tc>
      </w:tr>
      <w:tr w:rsidR="00F0032A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jc w:val="center"/>
            </w:pPr>
          </w:p>
        </w:tc>
      </w:tr>
      <w:tr w:rsidR="00F0032A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80861">
            <w:pPr>
              <w:jc w:val="center"/>
            </w:pPr>
          </w:p>
        </w:tc>
      </w:tr>
    </w:tbl>
    <w:p w:rsidR="00F0032A" w:rsidRPr="002B2E75" w:rsidRDefault="00F0032A" w:rsidP="00E5320F">
      <w:pPr>
        <w:pStyle w:val="Title"/>
        <w:spacing w:before="0" w:beforeAutospacing="0" w:after="0"/>
        <w:jc w:val="left"/>
      </w:pPr>
    </w:p>
    <w:p w:rsidR="00F0032A" w:rsidRPr="002B2E75" w:rsidRDefault="00F0032A" w:rsidP="00E5320F">
      <w:pPr>
        <w:pStyle w:val="Title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F0032A" w:rsidRPr="002B2E75" w:rsidRDefault="00F0032A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F0032A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DE373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DE373D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DE373D">
            <w:pPr>
              <w:pStyle w:val="TopHeader"/>
            </w:pPr>
            <w:r w:rsidRPr="002B2E75">
              <w:t>Stav na konci účtovného obdobia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24C96">
            <w:pPr>
              <w:jc w:val="center"/>
            </w:pPr>
            <w:r w:rsidRPr="002B2E75">
              <w:t>f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0032A" w:rsidRPr="002B2E75" w:rsidRDefault="00F0032A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6F50F2"/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6F50F2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6F50F2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6F50F2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6F50F2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6F50F2"/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6F50F2"/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6F50F2">
            <w:pPr>
              <w:rPr>
                <w:b/>
                <w:bCs/>
              </w:rPr>
            </w:pPr>
          </w:p>
        </w:tc>
      </w:tr>
    </w:tbl>
    <w:p w:rsidR="00F0032A" w:rsidRPr="002B2E75" w:rsidRDefault="00F0032A"/>
    <w:p w:rsidR="00F0032A" w:rsidRPr="002B2E75" w:rsidRDefault="00F0032A">
      <w:r w:rsidRPr="002B2E75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F0032A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pPr>
              <w:jc w:val="center"/>
            </w:pPr>
            <w:r w:rsidRPr="002B2E75">
              <w:t>f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>
            <w:pPr>
              <w:rPr>
                <w:b/>
                <w:bCs/>
              </w:rPr>
            </w:pPr>
          </w:p>
        </w:tc>
      </w:tr>
    </w:tbl>
    <w:p w:rsidR="00F0032A" w:rsidRPr="002B2E75" w:rsidRDefault="00F0032A" w:rsidP="00E5320F">
      <w:pPr>
        <w:pStyle w:val="Title"/>
        <w:spacing w:before="0" w:beforeAutospacing="0" w:after="0"/>
        <w:jc w:val="left"/>
      </w:pPr>
    </w:p>
    <w:p w:rsidR="00F0032A" w:rsidRPr="002B2E75" w:rsidRDefault="00F0032A" w:rsidP="00E5320F">
      <w:pPr>
        <w:pStyle w:val="Title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F0032A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F0032A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  <w:r>
              <w:t>6951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  <w:r>
              <w:t>12123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  <w:r>
              <w:t>-1674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  <w:r>
              <w:t>6669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>
            <w:r>
              <w:t>-1674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  <w:r>
              <w:t>6669</w:t>
            </w:r>
          </w:p>
        </w:tc>
      </w:tr>
    </w:tbl>
    <w:p w:rsidR="00F0032A" w:rsidRDefault="00F0032A" w:rsidP="00F71A47">
      <w:pPr>
        <w:pStyle w:val="Title"/>
        <w:spacing w:before="0" w:beforeAutospacing="0" w:after="120"/>
        <w:jc w:val="both"/>
      </w:pPr>
    </w:p>
    <w:p w:rsidR="00F0032A" w:rsidRDefault="00F0032A" w:rsidP="00E5320F"/>
    <w:p w:rsidR="00F0032A" w:rsidRDefault="00F0032A" w:rsidP="00E5320F"/>
    <w:p w:rsidR="00F0032A" w:rsidRDefault="00F0032A" w:rsidP="00E5320F"/>
    <w:p w:rsidR="00F0032A" w:rsidRDefault="00F0032A" w:rsidP="00E5320F"/>
    <w:p w:rsidR="00F0032A" w:rsidRPr="00E5320F" w:rsidRDefault="00F0032A" w:rsidP="00E5320F"/>
    <w:p w:rsidR="00F0032A" w:rsidRPr="002B2E75" w:rsidRDefault="00F0032A" w:rsidP="00E5320F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Ind w:w="-106" w:type="dxa"/>
        <w:tblLook w:val="00A0"/>
      </w:tblPr>
      <w:tblGrid>
        <w:gridCol w:w="4289"/>
        <w:gridCol w:w="2468"/>
        <w:gridCol w:w="2486"/>
      </w:tblGrid>
      <w:tr w:rsidR="00F0032A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465B39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/>
        </w:tc>
      </w:tr>
      <w:tr w:rsidR="00F0032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032A" w:rsidRPr="002B2E75" w:rsidRDefault="00F0032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/>
        </w:tc>
      </w:tr>
      <w:tr w:rsidR="00F0032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032A" w:rsidRPr="002B2E75" w:rsidRDefault="00F0032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/>
        </w:tc>
      </w:tr>
      <w:tr w:rsidR="00F0032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465B39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032A" w:rsidRPr="002B2E75" w:rsidRDefault="00F0032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/>
        </w:tc>
      </w:tr>
      <w:tr w:rsidR="00F0032A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/>
        </w:tc>
      </w:tr>
      <w:tr w:rsidR="00F0032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465B39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/>
        </w:tc>
      </w:tr>
      <w:tr w:rsidR="00F0032A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465B39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/>
        </w:tc>
      </w:tr>
    </w:tbl>
    <w:p w:rsidR="00F0032A" w:rsidRPr="002B2E75" w:rsidRDefault="00F0032A" w:rsidP="00F71A47">
      <w:pPr>
        <w:pStyle w:val="Title"/>
        <w:spacing w:before="0" w:beforeAutospacing="0" w:after="0"/>
        <w:jc w:val="left"/>
      </w:pPr>
    </w:p>
    <w:p w:rsidR="00F0032A" w:rsidRPr="002B2E75" w:rsidRDefault="00F0032A" w:rsidP="00E5320F">
      <w:pPr>
        <w:pStyle w:val="Title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F0032A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  <w:r>
              <w:t>885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  <w:r>
              <w:t>885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  <w:r>
              <w:t>885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  <w:r>
              <w:t>885</w:t>
            </w:r>
          </w:p>
        </w:tc>
      </w:tr>
    </w:tbl>
    <w:p w:rsidR="00F0032A" w:rsidRPr="002B2E75" w:rsidRDefault="00F0032A" w:rsidP="00E5320F"/>
    <w:p w:rsidR="00F0032A" w:rsidRPr="002B2E75" w:rsidRDefault="00F0032A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F0032A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7079C1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7079C1">
            <w:pPr>
              <w:pStyle w:val="TopHeader"/>
            </w:pPr>
            <w:r w:rsidRPr="002B2E75">
              <w:t>Splatnosť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5F85">
            <w:r w:rsidRPr="002B2E75">
              <w:t> </w:t>
            </w:r>
          </w:p>
        </w:tc>
      </w:tr>
    </w:tbl>
    <w:p w:rsidR="00F0032A" w:rsidRPr="002B2E75" w:rsidRDefault="00F0032A" w:rsidP="00E5320F">
      <w:pPr>
        <w:pStyle w:val="Title"/>
        <w:keepNext w:val="0"/>
        <w:widowControl w:val="0"/>
        <w:spacing w:before="0" w:beforeAutospacing="0" w:after="0"/>
        <w:jc w:val="both"/>
      </w:pPr>
    </w:p>
    <w:p w:rsidR="00F0032A" w:rsidRPr="002B2E75" w:rsidRDefault="00F0032A" w:rsidP="00E5320F">
      <w:pPr>
        <w:pStyle w:val="Title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F0032A" w:rsidRPr="002B2E75" w:rsidRDefault="00F0032A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F0032A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F0032A" w:rsidRPr="002B2E75" w:rsidRDefault="00F0032A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jc w:val="center"/>
            </w:pPr>
            <w:r w:rsidRPr="002B2E75">
              <w:t>f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0032A" w:rsidRPr="002B2E75" w:rsidRDefault="00F0032A" w:rsidP="003C619E">
            <w:r w:rsidRPr="002B2E75">
              <w:rPr>
                <w:b/>
                <w:bCs/>
              </w:rPr>
              <w:t>Dlhodobé bankové úvery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rPr>
                <w:b/>
                <w:bCs/>
              </w:rPr>
              <w:t>Krátkodobé bankové úvery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0032A" w:rsidRPr="002B2E75" w:rsidRDefault="00F0032A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F0032A" w:rsidRPr="002B2E75" w:rsidRDefault="00F0032A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F0032A" w:rsidRPr="002B2E75" w:rsidRDefault="00F0032A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F0032A" w:rsidRPr="002B2E75" w:rsidRDefault="00F0032A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F0032A" w:rsidRPr="002B2E75" w:rsidRDefault="00F0032A" w:rsidP="00BD4D2D"/>
        </w:tc>
      </w:tr>
    </w:tbl>
    <w:p w:rsidR="00F0032A" w:rsidRPr="002B2E75" w:rsidRDefault="00F0032A" w:rsidP="00524073">
      <w:pPr>
        <w:pStyle w:val="Title"/>
        <w:spacing w:before="0" w:beforeAutospacing="0" w:after="0"/>
        <w:jc w:val="both"/>
      </w:pPr>
    </w:p>
    <w:p w:rsidR="00F0032A" w:rsidRPr="002B2E75" w:rsidRDefault="00F0032A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F0032A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F0032A" w:rsidRPr="002B2E75" w:rsidRDefault="00F0032A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0032A" w:rsidRPr="002B2E75" w:rsidRDefault="00F0032A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jc w:val="center"/>
            </w:pPr>
            <w:r w:rsidRPr="002B2E75">
              <w:t>f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0032A" w:rsidRPr="002B2E75" w:rsidRDefault="00F0032A" w:rsidP="003C619E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0032A" w:rsidRPr="002B2E75" w:rsidRDefault="00F0032A" w:rsidP="00330954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0032A" w:rsidRPr="002B2E75" w:rsidRDefault="00F0032A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0032A" w:rsidRPr="002B2E75" w:rsidRDefault="00F0032A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0032A" w:rsidRPr="002B2E75" w:rsidRDefault="00F0032A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0032A" w:rsidRPr="002B2E75" w:rsidRDefault="00F0032A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0032A" w:rsidRPr="002B2E75" w:rsidRDefault="00F0032A" w:rsidP="00BD4D2D"/>
        </w:tc>
      </w:tr>
      <w:tr w:rsidR="00F0032A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F0032A" w:rsidRPr="002B2E75" w:rsidRDefault="00F0032A" w:rsidP="00BD4D2D">
            <w:r w:rsidRPr="002B2E75">
              <w:t> </w:t>
            </w:r>
          </w:p>
        </w:tc>
      </w:tr>
    </w:tbl>
    <w:p w:rsidR="00F0032A" w:rsidRDefault="00F0032A" w:rsidP="004F3181"/>
    <w:p w:rsidR="00F0032A" w:rsidRDefault="00F0032A" w:rsidP="004F3181"/>
    <w:p w:rsidR="00F0032A" w:rsidRPr="002B2E75" w:rsidRDefault="00F0032A" w:rsidP="004F3181"/>
    <w:p w:rsidR="00F0032A" w:rsidRPr="002B2E75" w:rsidRDefault="00F0032A" w:rsidP="00E5320F">
      <w:pPr>
        <w:pStyle w:val="Title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F0032A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  <w: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  <w:r>
              <w:t>10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  <w:r>
              <w:t>18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</w:tbl>
    <w:p w:rsidR="00F0032A" w:rsidRPr="002B2E75" w:rsidRDefault="00F0032A" w:rsidP="007C3558">
      <w:pPr>
        <w:pStyle w:val="Title"/>
        <w:spacing w:before="0" w:beforeAutospacing="0" w:after="0"/>
        <w:jc w:val="both"/>
      </w:pPr>
    </w:p>
    <w:p w:rsidR="00F0032A" w:rsidRPr="002B2E75" w:rsidRDefault="00F0032A" w:rsidP="007C3558">
      <w:pPr>
        <w:pStyle w:val="Title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F0032A" w:rsidRPr="002B2E75" w:rsidRDefault="00F0032A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F0032A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F0032A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/>
        </w:tc>
      </w:tr>
      <w:tr w:rsidR="00F0032A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3410E">
            <w:pPr>
              <w:jc w:val="center"/>
            </w:pPr>
            <w:r w:rsidRPr="002B2E75">
              <w:t>d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32A" w:rsidRPr="002B2E75" w:rsidRDefault="00F0032A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00B9E">
            <w:pPr>
              <w:rPr>
                <w:b/>
                <w:bCs/>
              </w:rPr>
            </w:pPr>
          </w:p>
        </w:tc>
      </w:tr>
      <w:tr w:rsidR="00F0032A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/>
        </w:tc>
      </w:tr>
      <w:tr w:rsidR="00F0032A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/>
        </w:tc>
      </w:tr>
      <w:tr w:rsidR="00F0032A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/>
        </w:tc>
      </w:tr>
      <w:tr w:rsidR="00F0032A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/>
        </w:tc>
      </w:tr>
      <w:tr w:rsidR="00F0032A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/>
        </w:tc>
      </w:tr>
      <w:tr w:rsidR="00F0032A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5109B"/>
        </w:tc>
      </w:tr>
      <w:tr w:rsidR="00F0032A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5109B"/>
        </w:tc>
      </w:tr>
      <w:tr w:rsidR="00F0032A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5109B"/>
        </w:tc>
      </w:tr>
      <w:tr w:rsidR="00F0032A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/>
        </w:tc>
      </w:tr>
    </w:tbl>
    <w:p w:rsidR="00F0032A" w:rsidRPr="002B2E75" w:rsidRDefault="00F0032A" w:rsidP="005E396B"/>
    <w:p w:rsidR="00F0032A" w:rsidRPr="002B2E75" w:rsidRDefault="00F0032A" w:rsidP="005E396B"/>
    <w:p w:rsidR="00F0032A" w:rsidRPr="002B2E75" w:rsidRDefault="00F0032A" w:rsidP="005E396B"/>
    <w:p w:rsidR="00F0032A" w:rsidRPr="002B2E75" w:rsidRDefault="00F0032A" w:rsidP="005E396B"/>
    <w:p w:rsidR="00F0032A" w:rsidRPr="002B2E75" w:rsidRDefault="00F0032A" w:rsidP="005E396B"/>
    <w:p w:rsidR="00F0032A" w:rsidRPr="002B2E75" w:rsidRDefault="00F0032A" w:rsidP="005E396B"/>
    <w:p w:rsidR="00F0032A" w:rsidRPr="002B2E75" w:rsidRDefault="00F0032A" w:rsidP="005E396B"/>
    <w:p w:rsidR="00F0032A" w:rsidRPr="002B2E75" w:rsidRDefault="00F0032A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F0032A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vlastné imanie</w:t>
            </w:r>
          </w:p>
        </w:tc>
      </w:tr>
      <w:tr w:rsidR="00F0032A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01EFC">
            <w:pPr>
              <w:jc w:val="center"/>
            </w:pPr>
            <w:r w:rsidRPr="002B2E75">
              <w:t>e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rPr>
                <w:b/>
                <w:bCs/>
              </w:rPr>
            </w:pPr>
          </w:p>
        </w:tc>
      </w:tr>
      <w:tr w:rsidR="00F0032A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5109B"/>
        </w:tc>
      </w:tr>
      <w:tr w:rsidR="00F0032A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5109B"/>
        </w:tc>
      </w:tr>
      <w:tr w:rsidR="00F0032A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5109B"/>
        </w:tc>
      </w:tr>
      <w:tr w:rsidR="00F0032A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</w:tbl>
    <w:p w:rsidR="00F0032A" w:rsidRPr="002B2E75" w:rsidRDefault="00F0032A" w:rsidP="00E5320F">
      <w:pPr>
        <w:pStyle w:val="Title"/>
        <w:spacing w:before="0" w:beforeAutospacing="0" w:after="0"/>
        <w:jc w:val="left"/>
      </w:pPr>
    </w:p>
    <w:p w:rsidR="00F0032A" w:rsidRPr="002B2E75" w:rsidRDefault="00F0032A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F0032A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Reálna hodnota</w:t>
            </w:r>
          </w:p>
        </w:tc>
      </w:tr>
      <w:tr w:rsidR="00F0032A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01EFC">
            <w:pPr>
              <w:jc w:val="center"/>
            </w:pPr>
            <w:r w:rsidRPr="002B2E75">
              <w:t>c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Majetok vykázaný v</w:t>
            </w:r>
            <w:r>
              <w:t>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Záväzok vykázaný v</w:t>
            </w:r>
            <w:r>
              <w:t>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</w:tbl>
    <w:p w:rsidR="00F0032A" w:rsidRPr="002B2E75" w:rsidRDefault="00F0032A" w:rsidP="00E5320F">
      <w:pPr>
        <w:pStyle w:val="Title"/>
        <w:spacing w:before="0" w:beforeAutospacing="0" w:after="0"/>
        <w:jc w:val="left"/>
      </w:pPr>
    </w:p>
    <w:p w:rsidR="00F0032A" w:rsidRPr="002B2E75" w:rsidRDefault="00F0032A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F0032A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Splatnosť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465B3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E31FDD">
            <w:pPr>
              <w:pStyle w:val="TopHeader"/>
            </w:pPr>
            <w:r w:rsidRPr="002B2E75">
              <w:t>viac ako päť rokov</w:t>
            </w:r>
          </w:p>
        </w:tc>
      </w:tr>
      <w:tr w:rsidR="00F0032A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96741">
            <w:pPr>
              <w:jc w:val="center"/>
            </w:pPr>
            <w:r w:rsidRPr="002B2E75">
              <w:t>g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</w:tbl>
    <w:p w:rsidR="00F0032A" w:rsidRPr="002B2E75" w:rsidRDefault="00F0032A" w:rsidP="00F71A47">
      <w:pPr>
        <w:pStyle w:val="Title"/>
        <w:spacing w:before="0" w:beforeAutospacing="0" w:after="120"/>
        <w:jc w:val="left"/>
      </w:pPr>
    </w:p>
    <w:p w:rsidR="00F0032A" w:rsidRDefault="00F0032A" w:rsidP="005F4162">
      <w:pPr>
        <w:pStyle w:val="Title"/>
        <w:keepNext w:val="0"/>
        <w:widowControl w:val="0"/>
        <w:spacing w:before="0" w:beforeAutospacing="0" w:after="120"/>
        <w:jc w:val="left"/>
      </w:pPr>
    </w:p>
    <w:p w:rsidR="00F0032A" w:rsidRPr="00E5320F" w:rsidRDefault="00F0032A" w:rsidP="00E5320F"/>
    <w:p w:rsidR="00F0032A" w:rsidRPr="002B2E75" w:rsidRDefault="00F0032A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/>
      </w:tblPr>
      <w:tblGrid>
        <w:gridCol w:w="1456"/>
        <w:gridCol w:w="983"/>
        <w:gridCol w:w="1632"/>
        <w:gridCol w:w="983"/>
        <w:gridCol w:w="1632"/>
        <w:gridCol w:w="983"/>
        <w:gridCol w:w="1632"/>
      </w:tblGrid>
      <w:tr w:rsidR="00F0032A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465B39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465B39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465B39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F0032A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920E7">
            <w:pPr>
              <w:jc w:val="center"/>
            </w:pPr>
            <w:r w:rsidRPr="002B2E75">
              <w:t>g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</w:tbl>
    <w:p w:rsidR="00F0032A" w:rsidRPr="002B2E75" w:rsidRDefault="00F0032A" w:rsidP="00E5320F">
      <w:pPr>
        <w:pStyle w:val="Title"/>
        <w:keepNext w:val="0"/>
        <w:widowControl w:val="0"/>
        <w:spacing w:before="0" w:beforeAutospacing="0" w:after="0"/>
        <w:jc w:val="both"/>
      </w:pPr>
    </w:p>
    <w:p w:rsidR="00F0032A" w:rsidRPr="002B2E75" w:rsidRDefault="00F0032A" w:rsidP="00E5320F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F0032A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F0032A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920E7">
            <w:pPr>
              <w:jc w:val="center"/>
            </w:pPr>
            <w:r w:rsidRPr="002B2E75">
              <w:t>f</w:t>
            </w:r>
          </w:p>
        </w:tc>
      </w:tr>
      <w:tr w:rsidR="00F0032A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A5FDE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032A" w:rsidRPr="002B2E75" w:rsidRDefault="00F0032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032A" w:rsidRPr="002B2E75" w:rsidRDefault="00F0032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032A" w:rsidRPr="002B2E75" w:rsidRDefault="00F0032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032A" w:rsidRPr="002B2E75" w:rsidRDefault="00F0032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032A" w:rsidRPr="002B2E75" w:rsidRDefault="00F0032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0032A" w:rsidRPr="002B2E75" w:rsidRDefault="00F0032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0032A" w:rsidRPr="002B2E75" w:rsidRDefault="00F0032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0032A" w:rsidRPr="002B2E75" w:rsidRDefault="00F0032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0032A" w:rsidRPr="002B2E75" w:rsidRDefault="00F0032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0032A" w:rsidRPr="002B2E75" w:rsidRDefault="00F0032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0032A" w:rsidRPr="002B2E75" w:rsidRDefault="00F0032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</w:tbl>
    <w:p w:rsidR="00F0032A" w:rsidRDefault="00F0032A" w:rsidP="00E5320F">
      <w:pPr>
        <w:pStyle w:val="Title"/>
        <w:spacing w:before="0" w:beforeAutospacing="0" w:after="0"/>
        <w:jc w:val="both"/>
      </w:pPr>
    </w:p>
    <w:p w:rsidR="00F0032A" w:rsidRPr="002B2E75" w:rsidRDefault="00F0032A" w:rsidP="00E5320F">
      <w:pPr>
        <w:pStyle w:val="Title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6112"/>
        <w:gridCol w:w="1796"/>
        <w:gridCol w:w="1801"/>
      </w:tblGrid>
      <w:tr w:rsidR="00F0032A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3B1B28" w:rsidRDefault="00F0032A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3B1B28" w:rsidRDefault="00F0032A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3B1B28" w:rsidRDefault="00F0032A" w:rsidP="00C64005">
            <w:pPr>
              <w:rPr>
                <w:i/>
                <w:iCs/>
              </w:rPr>
            </w:pPr>
          </w:p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3B1B28" w:rsidRDefault="00F0032A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3B1B28" w:rsidRDefault="00F0032A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4834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3B1B28" w:rsidRDefault="00F0032A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43153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20703C"/>
        </w:tc>
      </w:tr>
      <w:tr w:rsidR="00F0032A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</w:tbl>
    <w:p w:rsidR="00F0032A" w:rsidRDefault="00F0032A" w:rsidP="00E5320F">
      <w:pPr>
        <w:pStyle w:val="Title"/>
        <w:spacing w:before="0" w:beforeAutospacing="0" w:after="0"/>
        <w:jc w:val="left"/>
      </w:pPr>
    </w:p>
    <w:p w:rsidR="00F0032A" w:rsidRPr="002B2E75" w:rsidRDefault="00F0032A" w:rsidP="00E5320F">
      <w:pPr>
        <w:pStyle w:val="Title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F0032A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  <w:r>
              <w:t>5757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  <w:r>
              <w:t>10090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  <w:r>
              <w:t>11092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  <w:r>
              <w:t>7717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  <w:r>
              <w:t>16849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  <w:r>
              <w:t>17807</w:t>
            </w:r>
          </w:p>
        </w:tc>
      </w:tr>
    </w:tbl>
    <w:p w:rsidR="00F0032A" w:rsidRPr="002B2E75" w:rsidRDefault="00F0032A" w:rsidP="00E5320F">
      <w:pPr>
        <w:pStyle w:val="Title"/>
        <w:spacing w:before="0" w:beforeAutospacing="0" w:after="0"/>
        <w:jc w:val="left"/>
      </w:pPr>
    </w:p>
    <w:p w:rsidR="00F0032A" w:rsidRPr="002B2E75" w:rsidRDefault="00F0032A" w:rsidP="00E5320F">
      <w:pPr>
        <w:pStyle w:val="Title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F0032A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3B1B28" w:rsidRDefault="00F0032A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3B1B28" w:rsidRDefault="00F0032A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3B1B28" w:rsidRDefault="00F0032A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3B1B28" w:rsidRDefault="00F0032A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3B1B28" w:rsidRDefault="00F0032A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3B1B28" w:rsidRDefault="00F0032A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3B1B28" w:rsidRDefault="00F0032A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3B1B28" w:rsidRDefault="00F0032A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3B1B28" w:rsidRDefault="00F0032A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F0032A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812CDD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3B1B28" w:rsidRDefault="00F0032A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3B1B28" w:rsidRDefault="00F0032A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>
              <w:rPr>
                <w:i/>
                <w:iCs/>
              </w:rPr>
              <w:t>446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3B1B28" w:rsidRDefault="00F0032A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>
              <w:rPr>
                <w:i/>
                <w:iCs/>
              </w:rPr>
              <w:t>37673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  <w:tr w:rsidR="00F0032A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/>
        </w:tc>
      </w:tr>
    </w:tbl>
    <w:p w:rsidR="00F0032A" w:rsidRDefault="00F0032A" w:rsidP="00E5320F">
      <w:pPr>
        <w:pStyle w:val="Title"/>
        <w:spacing w:before="0" w:beforeAutospacing="0" w:after="0"/>
        <w:jc w:val="left"/>
      </w:pPr>
    </w:p>
    <w:p w:rsidR="00F0032A" w:rsidRPr="002B2E75" w:rsidRDefault="00F0032A" w:rsidP="00E5320F">
      <w:pPr>
        <w:pStyle w:val="Title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F0032A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  <w:r>
              <w:t>166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  <w:r>
              <w:t>166</w:t>
            </w:r>
          </w:p>
        </w:tc>
      </w:tr>
      <w:tr w:rsidR="00F0032A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</w:tbl>
    <w:p w:rsidR="00F0032A" w:rsidRDefault="00F0032A" w:rsidP="00E5320F">
      <w:pPr>
        <w:pStyle w:val="Title"/>
        <w:spacing w:before="0" w:beforeAutospacing="0" w:after="60"/>
        <w:jc w:val="left"/>
      </w:pPr>
    </w:p>
    <w:p w:rsidR="00F0032A" w:rsidRDefault="00F0032A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F0032A" w:rsidRDefault="00F0032A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F0032A" w:rsidRDefault="00F0032A" w:rsidP="001501C5"/>
    <w:p w:rsidR="00F0032A" w:rsidRPr="001501C5" w:rsidRDefault="00F0032A" w:rsidP="001501C5"/>
    <w:p w:rsidR="00F0032A" w:rsidRPr="002B2E75" w:rsidRDefault="00F0032A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F0032A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pPr>
              <w:pStyle w:val="TopHeader"/>
            </w:pPr>
            <w:r w:rsidRPr="002B2E75">
              <w:t>Daň v %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F2DF1">
            <w:pPr>
              <w:jc w:val="center"/>
            </w:pPr>
            <w:r w:rsidRPr="002B2E75">
              <w:t>g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131CD2">
            <w:pPr>
              <w:jc w:val="center"/>
            </w:pPr>
            <w:r>
              <w:t>-4591,22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131CD2">
            <w:pPr>
              <w:jc w:val="center"/>
            </w:pPr>
            <w:r>
              <w:t>891,09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31CD2">
            <w:pPr>
              <w:jc w:val="center"/>
            </w:pPr>
            <w:r w:rsidRPr="002B2E75">
              <w:t>x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31CD2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131CD2">
            <w:pPr>
              <w:jc w:val="center"/>
            </w:pPr>
            <w:r>
              <w:t>169,30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31CD2">
            <w:pPr>
              <w:jc w:val="center"/>
            </w:pPr>
            <w:r>
              <w:t>19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>
              <w:t>5298,31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  <w:r>
              <w:t>479,31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  <w:r>
              <w:t>1370,40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>
              <w:t>707,09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  <w:r>
              <w:t>162,63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7E5117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C64005">
            <w:r w:rsidRPr="002B2E75">
              <w:t> </w:t>
            </w:r>
          </w:p>
        </w:tc>
      </w:tr>
    </w:tbl>
    <w:p w:rsidR="00F0032A" w:rsidRPr="002B2E75" w:rsidRDefault="00F0032A" w:rsidP="00E96184">
      <w:pPr>
        <w:pStyle w:val="Title"/>
        <w:spacing w:before="0" w:beforeAutospacing="0" w:after="0"/>
        <w:jc w:val="left"/>
      </w:pPr>
    </w:p>
    <w:p w:rsidR="00F0032A" w:rsidRPr="002B2E75" w:rsidRDefault="00F0032A" w:rsidP="00E5320F">
      <w:pPr>
        <w:pStyle w:val="Title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F0032A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F2DF1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F2DF1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</w:tbl>
    <w:p w:rsidR="00F0032A" w:rsidRPr="002B2E75" w:rsidRDefault="00F0032A" w:rsidP="00233922">
      <w:pPr>
        <w:pStyle w:val="Title"/>
        <w:spacing w:before="0" w:beforeAutospacing="0" w:after="0"/>
        <w:jc w:val="left"/>
      </w:pPr>
    </w:p>
    <w:p w:rsidR="00F0032A" w:rsidRPr="002B2E75" w:rsidRDefault="00F0032A" w:rsidP="00FB6EC9">
      <w:pPr>
        <w:pStyle w:val="Title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F0032A" w:rsidRPr="002B2E75" w:rsidRDefault="00F0032A" w:rsidP="00E96184">
      <w:pPr>
        <w:pStyle w:val="Title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F0032A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F0032A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15DCE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15DCE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15DCE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15DCE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15DCE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115DCE">
            <w:r w:rsidRPr="002B2E75">
              <w:t> </w:t>
            </w:r>
          </w:p>
        </w:tc>
      </w:tr>
    </w:tbl>
    <w:p w:rsidR="00F0032A" w:rsidRPr="002B2E75" w:rsidRDefault="00F0032A" w:rsidP="000D7105">
      <w:pPr>
        <w:pStyle w:val="Title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F0032A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F0032A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4CC">
            <w:r w:rsidRPr="002B2E75">
              <w:t> </w:t>
            </w:r>
          </w:p>
        </w:tc>
      </w:tr>
    </w:tbl>
    <w:p w:rsidR="00F0032A" w:rsidRPr="002B2E75" w:rsidRDefault="00F0032A" w:rsidP="00E5320F">
      <w:pPr>
        <w:pStyle w:val="Title"/>
        <w:spacing w:before="0" w:beforeAutospacing="0" w:after="0"/>
        <w:jc w:val="left"/>
      </w:pPr>
    </w:p>
    <w:p w:rsidR="00F0032A" w:rsidRPr="002B2E75" w:rsidRDefault="00F0032A" w:rsidP="00E5320F">
      <w:pPr>
        <w:pStyle w:val="Title"/>
        <w:spacing w:before="0" w:beforeAutospacing="0" w:after="60"/>
        <w:jc w:val="left"/>
      </w:pPr>
      <w:r w:rsidRPr="002B2E75">
        <w:t>44. Informácie k časti L. písm. c) prílohy č. 3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F0032A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44306F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</w:tbl>
    <w:p w:rsidR="00F0032A" w:rsidRPr="002B2E75" w:rsidRDefault="00F0032A" w:rsidP="00197137"/>
    <w:p w:rsidR="00F0032A" w:rsidRPr="002B2E75" w:rsidRDefault="00F0032A" w:rsidP="00E5320F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0032A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0032A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>
            <w:pPr>
              <w:pStyle w:val="TopHeader"/>
            </w:pPr>
            <w:r w:rsidRPr="002B2E75">
              <w:t>c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pPr>
              <w:pStyle w:val="TopHeader"/>
            </w:pPr>
            <w:r w:rsidRPr="002B2E75">
              <w:t>iných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37B82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</w:tbl>
    <w:p w:rsidR="00F0032A" w:rsidRDefault="00F0032A" w:rsidP="00337B82">
      <w:pPr>
        <w:pStyle w:val="Title"/>
        <w:keepNext w:val="0"/>
        <w:spacing w:before="0" w:beforeAutospacing="0" w:after="0"/>
        <w:jc w:val="both"/>
      </w:pPr>
    </w:p>
    <w:p w:rsidR="00F0032A" w:rsidRPr="002B2E75" w:rsidRDefault="00F0032A" w:rsidP="00337B82">
      <w:pPr>
        <w:pStyle w:val="Title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F0032A" w:rsidRPr="002B2E75" w:rsidRDefault="00F0032A" w:rsidP="0028309C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F0032A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F0032A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0032A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6D3412">
            <w:pPr>
              <w:pStyle w:val="TopHeader"/>
            </w:pPr>
            <w:r>
              <w:t>d</w:t>
            </w:r>
          </w:p>
        </w:tc>
      </w:tr>
      <w:tr w:rsidR="00F0032A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0032A" w:rsidRPr="002B2E75" w:rsidRDefault="00F0032A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0032A" w:rsidRPr="002B2E75" w:rsidRDefault="00F0032A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0032A" w:rsidRPr="002B2E75" w:rsidRDefault="00F0032A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</w:tr>
      <w:tr w:rsidR="00F0032A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0032A" w:rsidRPr="002B2E75" w:rsidRDefault="00F0032A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</w:tr>
      <w:tr w:rsidR="00F0032A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0032A" w:rsidRPr="002B2E75" w:rsidRDefault="00F0032A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</w:tr>
      <w:tr w:rsidR="00F0032A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0032A" w:rsidRPr="002B2E75" w:rsidRDefault="00F0032A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</w:tr>
      <w:tr w:rsidR="00F0032A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0032A" w:rsidRPr="002B2E75" w:rsidRDefault="00F0032A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</w:tr>
      <w:tr w:rsidR="00F0032A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0032A" w:rsidRPr="002B2E75" w:rsidRDefault="00F0032A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0032A" w:rsidRPr="002B2E75" w:rsidRDefault="00F0032A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F0032A" w:rsidRPr="002B2E75" w:rsidRDefault="00F0032A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</w:tbl>
    <w:p w:rsidR="00F0032A" w:rsidRPr="002B2E75" w:rsidRDefault="00F0032A" w:rsidP="00812CDD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F0032A" w:rsidRPr="002B2E75" w:rsidRDefault="00F0032A" w:rsidP="00197137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F0032A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F0032A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</w:tr>
      <w:tr w:rsidR="00F0032A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</w:tr>
      <w:tr w:rsidR="00F0032A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</w:tr>
      <w:tr w:rsidR="00F0032A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/>
        </w:tc>
      </w:tr>
      <w:tr w:rsidR="00F0032A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r w:rsidRPr="002B2E75">
              <w:t> </w:t>
            </w:r>
          </w:p>
        </w:tc>
      </w:tr>
    </w:tbl>
    <w:p w:rsidR="00F0032A" w:rsidRDefault="00F0032A" w:rsidP="002B2E75"/>
    <w:p w:rsidR="00F0032A" w:rsidRDefault="00F0032A" w:rsidP="002B2E75"/>
    <w:p w:rsidR="00F0032A" w:rsidRDefault="00F0032A" w:rsidP="002B2E75"/>
    <w:p w:rsidR="00F0032A" w:rsidRPr="002B2E75" w:rsidRDefault="00F0032A" w:rsidP="008764A5">
      <w:pPr>
        <w:pStyle w:val="Title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F0032A" w:rsidRPr="002B2E75" w:rsidRDefault="00F0032A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F0032A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F0032A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DA5FD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E0230">
            <w:pPr>
              <w:pStyle w:val="TopHeader"/>
            </w:pPr>
            <w:r w:rsidRPr="002B2E75">
              <w:t>f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6640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332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664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>
              <w:t>32284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31393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-778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-778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>
              <w:t>-4591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>
              <w:t>891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 xml:space="preserve">Účet 491 - Vlastné imanie fyzickej osoby </w:t>
            </w:r>
            <w:r>
              <w:t>–</w:t>
            </w:r>
            <w:r w:rsidRPr="002B2E75">
              <w:t xml:space="preserve">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</w:tbl>
    <w:p w:rsidR="00F0032A" w:rsidRPr="002B2E75" w:rsidRDefault="00F0032A" w:rsidP="00146201"/>
    <w:p w:rsidR="00F0032A" w:rsidRPr="002B2E75" w:rsidRDefault="00F0032A" w:rsidP="00146201"/>
    <w:p w:rsidR="00F0032A" w:rsidRPr="002B2E75" w:rsidRDefault="00F0032A" w:rsidP="00146201"/>
    <w:p w:rsidR="00F0032A" w:rsidRPr="002B2E75" w:rsidRDefault="00F0032A" w:rsidP="00146201"/>
    <w:p w:rsidR="00F0032A" w:rsidRPr="002B2E75" w:rsidRDefault="00F0032A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F0032A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BC54FA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032A" w:rsidRPr="002B2E75" w:rsidRDefault="00F0032A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C54FA">
            <w:pPr>
              <w:pStyle w:val="TopHeader"/>
            </w:pPr>
            <w:r w:rsidRPr="002B2E75">
              <w:t>f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</w:tr>
      <w:tr w:rsidR="00F0032A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BC54FA">
            <w:r w:rsidRPr="002B2E75">
              <w:t> </w:t>
            </w:r>
          </w:p>
        </w:tc>
      </w:tr>
    </w:tbl>
    <w:p w:rsidR="00F0032A" w:rsidRPr="002B2E75" w:rsidRDefault="00F0032A" w:rsidP="008C74A6">
      <w:pPr>
        <w:pStyle w:val="Title"/>
        <w:spacing w:before="0" w:beforeAutospacing="0" w:after="0"/>
        <w:jc w:val="left"/>
      </w:pPr>
    </w:p>
    <w:p w:rsidR="00F0032A" w:rsidRPr="002B2E75" w:rsidRDefault="00F0032A" w:rsidP="002B2E75"/>
    <w:p w:rsidR="00F0032A" w:rsidRPr="002B2E75" w:rsidRDefault="00F0032A" w:rsidP="002B2E75"/>
    <w:p w:rsidR="00F0032A" w:rsidRPr="002B2E75" w:rsidRDefault="00F0032A" w:rsidP="002B2E75"/>
    <w:p w:rsidR="00F0032A" w:rsidRPr="002B2E75" w:rsidRDefault="00F0032A" w:rsidP="00337B82">
      <w:pPr>
        <w:pStyle w:val="Title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F0032A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A0ED2">
            <w:pPr>
              <w:rPr>
                <w:b/>
                <w:bCs/>
              </w:rPr>
            </w:pPr>
          </w:p>
        </w:tc>
      </w:tr>
      <w:tr w:rsidR="00F0032A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11092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>
              <w:t>7717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9554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>
              <w:t>7657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>
              <w:t>5757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>
              <w:t>10090</w:t>
            </w:r>
          </w:p>
        </w:tc>
      </w:tr>
      <w:tr w:rsidR="00F0032A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783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210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>
              <w:t>4262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2501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>
              <w:t>3183</w:t>
            </w:r>
          </w:p>
        </w:tc>
      </w:tr>
      <w:tr w:rsidR="00F0032A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135</w:t>
            </w:r>
          </w:p>
        </w:tc>
      </w:tr>
      <w:tr w:rsidR="00F0032A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74CF4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74CF4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CE0E61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655718" w:rsidRDefault="00F0032A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Default="00F0032A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:rsidR="00F0032A" w:rsidRPr="002B2E75" w:rsidRDefault="00F0032A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195</w:t>
            </w:r>
          </w:p>
        </w:tc>
      </w:tr>
      <w:tr w:rsidR="00F0032A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B9F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>
              <w:t>31448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>
              <w:t>31688</w:t>
            </w:r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Default="00F0032A" w:rsidP="00A4011B">
            <w:r w:rsidRPr="002B2E75">
              <w:t>Príjmy mimoriadneho charakteru vzťahujúce sa na </w:t>
            </w:r>
          </w:p>
          <w:p w:rsidR="00F0032A" w:rsidRPr="002B2E75" w:rsidRDefault="00F0032A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Default="00F0032A" w:rsidP="00313B9F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F0032A" w:rsidRPr="002B2E75" w:rsidRDefault="00F0032A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CE0E61" w:rsidRDefault="00F0032A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94F27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94F27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Default="00F0032A" w:rsidP="00CE0E61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F0032A" w:rsidRPr="002B2E75" w:rsidRDefault="00F0032A" w:rsidP="00CE0E61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Default="00F0032A" w:rsidP="00A4011B">
            <w:r w:rsidRPr="002B2E75">
              <w:t>Príjmy z predaja dlhodobých cenných papierov a</w:t>
            </w:r>
          </w:p>
          <w:p w:rsidR="00F0032A" w:rsidRPr="002B2E75" w:rsidRDefault="00F0032A" w:rsidP="00A4011B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Default="00F0032A" w:rsidP="00A4011B">
            <w:r w:rsidRPr="002B2E75">
              <w:t>Výdavky mimoriadneho charakteru vzťahujúce sa na</w:t>
            </w:r>
          </w:p>
          <w:p w:rsidR="00F0032A" w:rsidRPr="002B2E75" w:rsidRDefault="00F0032A" w:rsidP="00A4011B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>
              <w:t>0</w:t>
            </w:r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Default="00F0032A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F0032A" w:rsidRPr="0051251D" w:rsidRDefault="00F0032A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74CF4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51251D" w:rsidRDefault="00F0032A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13B9F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Default="00F0032A" w:rsidP="00A4011B">
            <w:r w:rsidRPr="002B2E75">
              <w:t>Príjmy z úverov, ktoré  účtovnej jednotke poskytla banka</w:t>
            </w:r>
          </w:p>
          <w:p w:rsidR="00F0032A" w:rsidRPr="002B2E75" w:rsidRDefault="00F0032A" w:rsidP="00A4011B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Default="00F0032A" w:rsidP="00A4011B">
            <w:r w:rsidRPr="002B2E75">
              <w:t>Výdavky na splácanie ostatných dlhodobých  záväzkov</w:t>
            </w:r>
          </w:p>
          <w:p w:rsidR="00F0032A" w:rsidRPr="002B2E75" w:rsidRDefault="00F0032A" w:rsidP="00A4011B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Default="00F0032A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F0032A" w:rsidRPr="002B2E75" w:rsidRDefault="00F0032A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>
              <w:t>0</w:t>
            </w:r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31448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31688</w:t>
            </w:r>
            <w:r w:rsidRPr="002B2E75">
              <w:t> </w:t>
            </w:r>
          </w:p>
        </w:tc>
      </w:tr>
      <w:tr w:rsidR="00F0032A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8952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>
              <w:t>15431</w:t>
            </w:r>
          </w:p>
        </w:tc>
      </w:tr>
      <w:tr w:rsidR="00F0032A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</w:tbl>
    <w:p w:rsidR="00F0032A" w:rsidRPr="002B2E75" w:rsidRDefault="00F0032A" w:rsidP="00F94F27">
      <w:pPr>
        <w:pStyle w:val="Title"/>
        <w:keepNext w:val="0"/>
        <w:widowControl w:val="0"/>
        <w:spacing w:before="0" w:beforeAutospacing="0" w:after="0"/>
        <w:jc w:val="left"/>
      </w:pPr>
    </w:p>
    <w:p w:rsidR="00F0032A" w:rsidRDefault="00F0032A" w:rsidP="00D6507B">
      <w:pPr>
        <w:pStyle w:val="Title"/>
        <w:keepNext w:val="0"/>
        <w:widowControl w:val="0"/>
        <w:spacing w:before="0" w:beforeAutospacing="0" w:after="60"/>
        <w:jc w:val="left"/>
      </w:pPr>
    </w:p>
    <w:p w:rsidR="00F0032A" w:rsidRPr="002B2E75" w:rsidRDefault="00F0032A" w:rsidP="00D6507B">
      <w:pPr>
        <w:pStyle w:val="Title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F0032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032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E90C6F"/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B6EC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>
              <w:t>-4591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891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Default="00F0032A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F0032A" w:rsidRPr="002B2E75" w:rsidRDefault="00F0032A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5258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13537</w:t>
            </w:r>
          </w:p>
        </w:tc>
      </w:tr>
      <w:tr w:rsidR="00F0032A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B6EC9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5257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8280</w:t>
            </w:r>
          </w:p>
        </w:tc>
      </w:tr>
      <w:tr w:rsidR="00F0032A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B6EC9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5257</w:t>
            </w:r>
          </w:p>
        </w:tc>
      </w:tr>
      <w:tr w:rsidR="00F0032A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014352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B6EC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B6EC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B6EC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B6EC9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B6EC9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B6EC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B6EC9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FB6EC9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Default="00F0032A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F0032A" w:rsidRDefault="00F0032A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F0032A" w:rsidRPr="002B2E75" w:rsidRDefault="00F0032A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D6507B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Default="00F0032A" w:rsidP="00A4011B">
            <w:r w:rsidRPr="002B2E75">
              <w:t>Zmena stavu krátkodobého finančného majetku, s výnimkou majetku, ktorý je súčasťou peňažných prostriedkov </w:t>
            </w:r>
          </w:p>
          <w:p w:rsidR="00F0032A" w:rsidRPr="002B2E75" w:rsidRDefault="00F0032A" w:rsidP="00A4011B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F0032A" w:rsidRPr="002B2E75" w:rsidRDefault="00F0032A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>
              <w:t>667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14428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Default="00F0032A" w:rsidP="00A4011B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F0032A" w:rsidRPr="002B2E75" w:rsidRDefault="00F0032A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F0032A" w:rsidRPr="002B2E75" w:rsidRDefault="00F0032A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667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  <w:r>
              <w:t>14428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F0032A" w:rsidRPr="0051251D" w:rsidRDefault="00F0032A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>
              <w:t>667</w:t>
            </w:r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>
              <w:t>14428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94F27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Default="00F0032A" w:rsidP="00A4011B">
            <w:r w:rsidRPr="002B2E75">
              <w:t>Výdavky na obstaranie dlhodobých cenných papierov a </w:t>
            </w:r>
          </w:p>
          <w:p w:rsidR="00F0032A" w:rsidRPr="002B2E75" w:rsidRDefault="00F0032A" w:rsidP="00A4011B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047292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Default="00F0032A" w:rsidP="00A4011B">
            <w:r w:rsidRPr="002B2E75">
              <w:t>Príjmy z predaja dlhodobých cenných papierov </w:t>
            </w:r>
          </w:p>
          <w:p w:rsidR="00F0032A" w:rsidRPr="002B2E75" w:rsidRDefault="00F0032A" w:rsidP="00A4011B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014352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Default="00F0032A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F0032A" w:rsidRPr="0051251D" w:rsidRDefault="00F0032A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>0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374CF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51251D" w:rsidRDefault="00F0032A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F0032A" w:rsidRPr="0051251D" w:rsidRDefault="00F0032A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FB6EC9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Default="00F0032A" w:rsidP="00A4011B">
            <w:r w:rsidRPr="002B2E75">
              <w:t>Príjmy z úverov, ktoré  účtovnej jednotke poskytla </w:t>
            </w:r>
          </w:p>
          <w:p w:rsidR="00F0032A" w:rsidRPr="002B2E75" w:rsidRDefault="00F0032A" w:rsidP="00A4011B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2B2E75" w:rsidRDefault="00F0032A" w:rsidP="00A4011B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2B2E75" w:rsidRDefault="00F0032A" w:rsidP="00A4011B">
            <w:r w:rsidRPr="002B2E75">
              <w:t> </w:t>
            </w:r>
          </w:p>
        </w:tc>
      </w:tr>
      <w:tr w:rsidR="00F0032A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F0032A" w:rsidRPr="0051251D" w:rsidRDefault="00F0032A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>
              <w:rPr>
                <w:b/>
                <w:bCs/>
                <w:i/>
                <w:iCs/>
              </w:rPr>
              <w:t>0</w:t>
            </w:r>
          </w:p>
        </w:tc>
      </w:tr>
      <w:tr w:rsidR="00F0032A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>667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>14428</w:t>
            </w:r>
          </w:p>
        </w:tc>
      </w:tr>
      <w:tr w:rsidR="00F0032A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Default="00F0032A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F0032A" w:rsidRPr="0051251D" w:rsidRDefault="00F0032A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>15431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>11398</w:t>
            </w:r>
          </w:p>
        </w:tc>
      </w:tr>
      <w:tr w:rsidR="00F0032A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Default="00F0032A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F0032A" w:rsidRPr="0051251D" w:rsidRDefault="00F0032A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>8952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>15431</w:t>
            </w:r>
          </w:p>
        </w:tc>
      </w:tr>
      <w:tr w:rsidR="00F0032A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32A" w:rsidRPr="0051251D" w:rsidRDefault="00F0032A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F0032A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32A" w:rsidRPr="0051251D" w:rsidRDefault="00F0032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F0032A" w:rsidRPr="002B2E75" w:rsidRDefault="00F0032A" w:rsidP="00E90C6F"/>
    <w:p w:rsidR="00F0032A" w:rsidRPr="002B2E75" w:rsidRDefault="00F0032A" w:rsidP="00A248C1">
      <w:pPr>
        <w:rPr>
          <w:b/>
          <w:bCs/>
        </w:rPr>
      </w:pPr>
      <w:r w:rsidRPr="002B2E75">
        <w:rPr>
          <w:b/>
          <w:bCs/>
        </w:rPr>
        <w:t>Vysvetlivky</w:t>
      </w:r>
      <w:r>
        <w:rPr>
          <w:b/>
          <w:bCs/>
        </w:rPr>
        <w:t>:</w:t>
      </w:r>
    </w:p>
    <w:p w:rsidR="00F0032A" w:rsidRPr="002B2E75" w:rsidRDefault="00F0032A" w:rsidP="00A248C1">
      <w:pPr>
        <w:rPr>
          <w:b/>
          <w:bCs/>
        </w:rPr>
      </w:pPr>
    </w:p>
    <w:p w:rsidR="00F0032A" w:rsidRPr="002B2E75" w:rsidRDefault="00F0032A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F0032A" w:rsidRPr="002B2E75" w:rsidRDefault="00F0032A" w:rsidP="00A248C1">
      <w:pPr>
        <w:jc w:val="both"/>
      </w:pPr>
    </w:p>
    <w:p w:rsidR="00F0032A" w:rsidRPr="002B2E75" w:rsidRDefault="00F0032A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F0032A" w:rsidRPr="002B2E75" w:rsidRDefault="00F0032A" w:rsidP="00A248C1">
      <w:pPr>
        <w:rPr>
          <w:lang w:eastAsia="sk-SK"/>
        </w:rPr>
      </w:pPr>
    </w:p>
    <w:p w:rsidR="00F0032A" w:rsidRPr="002B2E75" w:rsidRDefault="00F0032A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F0032A" w:rsidRPr="002B2E75" w:rsidRDefault="00F0032A" w:rsidP="00A248C1">
      <w:pPr>
        <w:autoSpaceDE w:val="0"/>
        <w:autoSpaceDN w:val="0"/>
        <w:adjustRightInd w:val="0"/>
        <w:rPr>
          <w:lang w:eastAsia="sk-SK"/>
        </w:rPr>
      </w:pPr>
    </w:p>
    <w:p w:rsidR="00F0032A" w:rsidRDefault="00F0032A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(4)  V bodoch č. 3, 5 a 7 sa prvotným ocenením majetku rozumie jeho ocenenie podľa § 25 zákona.</w:t>
      </w:r>
    </w:p>
    <w:p w:rsidR="00F0032A" w:rsidRPr="002B2E75" w:rsidRDefault="00F0032A" w:rsidP="00A248C1">
      <w:pPr>
        <w:autoSpaceDE w:val="0"/>
        <w:autoSpaceDN w:val="0"/>
        <w:adjustRightInd w:val="0"/>
        <w:rPr>
          <w:lang w:eastAsia="sk-SK"/>
        </w:rPr>
      </w:pPr>
    </w:p>
    <w:p w:rsidR="00F0032A" w:rsidRPr="002B2E75" w:rsidRDefault="00F0032A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F0032A" w:rsidRPr="002B2E75" w:rsidRDefault="00F0032A" w:rsidP="00A248C1">
      <w:pPr>
        <w:autoSpaceDE w:val="0"/>
        <w:autoSpaceDN w:val="0"/>
        <w:adjustRightInd w:val="0"/>
        <w:rPr>
          <w:lang w:eastAsia="sk-SK"/>
        </w:rPr>
      </w:pPr>
    </w:p>
    <w:p w:rsidR="00F0032A" w:rsidRPr="002B2E75" w:rsidRDefault="00F0032A" w:rsidP="00A248C1">
      <w:pPr>
        <w:pStyle w:val="Title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-68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F0032A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A248C1">
            <w:pPr>
              <w:rPr>
                <w:lang w:eastAsia="sk-SK"/>
              </w:rPr>
            </w:pPr>
          </w:p>
          <w:p w:rsidR="00F0032A" w:rsidRPr="002B2E75" w:rsidRDefault="00F0032A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F0032A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F0032A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F0032A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F0032A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F0032A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licencia</w:t>
            </w:r>
          </w:p>
        </w:tc>
      </w:tr>
      <w:tr w:rsidR="00F0032A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transfer</w:t>
            </w:r>
          </w:p>
        </w:tc>
      </w:tr>
      <w:tr w:rsidR="00F0032A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F0032A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F0032A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F0032A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F0032A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0032A" w:rsidRPr="002B2E75" w:rsidRDefault="00F0032A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iný obchod</w:t>
            </w:r>
            <w:r>
              <w:rPr>
                <w:lang w:eastAsia="sk-SK"/>
              </w:rPr>
              <w:t>.</w:t>
            </w:r>
          </w:p>
        </w:tc>
      </w:tr>
    </w:tbl>
    <w:p w:rsidR="00F0032A" w:rsidRPr="002B2E75" w:rsidRDefault="00F0032A" w:rsidP="00A248C1">
      <w:pPr>
        <w:rPr>
          <w:b/>
          <w:bCs/>
        </w:rPr>
      </w:pPr>
    </w:p>
    <w:p w:rsidR="00F0032A" w:rsidRPr="002B2E75" w:rsidRDefault="00F0032A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>
        <w:rPr>
          <w:b/>
          <w:bCs/>
        </w:rPr>
        <w:t>:</w:t>
      </w:r>
    </w:p>
    <w:p w:rsidR="00F0032A" w:rsidRPr="002B2E75" w:rsidRDefault="00F0032A" w:rsidP="00BE78E3"/>
    <w:p w:rsidR="00F0032A" w:rsidRPr="002B2E75" w:rsidRDefault="00F0032A" w:rsidP="00BE78E3">
      <w:r w:rsidRPr="002B2E75">
        <w:t>kons. - konsolidovaný</w:t>
      </w:r>
    </w:p>
    <w:p w:rsidR="00F0032A" w:rsidRPr="002B2E75" w:rsidRDefault="00F0032A" w:rsidP="00A248C1">
      <w:r w:rsidRPr="002B2E75">
        <w:t>CP  - cenný papier</w:t>
      </w:r>
    </w:p>
    <w:p w:rsidR="00F0032A" w:rsidRPr="002B2E75" w:rsidRDefault="00F0032A" w:rsidP="00A248C1">
      <w:r w:rsidRPr="002B2E75">
        <w:t>DFM – dlhodobý finančný majetok</w:t>
      </w:r>
    </w:p>
    <w:p w:rsidR="00F0032A" w:rsidRPr="002B2E75" w:rsidRDefault="00F0032A" w:rsidP="00A248C1">
      <w:r w:rsidRPr="002B2E75">
        <w:t>DHM – dlhodobý hmotný majetok</w:t>
      </w:r>
    </w:p>
    <w:p w:rsidR="00F0032A" w:rsidRPr="002B2E75" w:rsidRDefault="00F0032A" w:rsidP="00A248C1">
      <w:r w:rsidRPr="002B2E75">
        <w:t>DIČ – daňové identifikačné číslo</w:t>
      </w:r>
    </w:p>
    <w:p w:rsidR="00F0032A" w:rsidRPr="002B2E75" w:rsidRDefault="00F0032A" w:rsidP="00A248C1">
      <w:r w:rsidRPr="002B2E75">
        <w:t>DNM – dlhodobý nehmotný majetok</w:t>
      </w:r>
    </w:p>
    <w:p w:rsidR="00F0032A" w:rsidRPr="002B2E75" w:rsidRDefault="00F0032A" w:rsidP="00A248C1">
      <w:r w:rsidRPr="002B2E75">
        <w:t>DÚJ – dcérska účtovná jednotka</w:t>
      </w:r>
    </w:p>
    <w:p w:rsidR="00F0032A" w:rsidRPr="002B2E75" w:rsidRDefault="00F0032A" w:rsidP="00A248C1">
      <w:r w:rsidRPr="002B2E75">
        <w:t>IČO – identifikačné číslo organizácie</w:t>
      </w:r>
    </w:p>
    <w:p w:rsidR="00F0032A" w:rsidRPr="002B2E75" w:rsidRDefault="00F0032A" w:rsidP="00A248C1">
      <w:r w:rsidRPr="002B2E75">
        <w:t>OP – opravná položka</w:t>
      </w:r>
    </w:p>
    <w:p w:rsidR="00F0032A" w:rsidRPr="002B2E75" w:rsidRDefault="00F0032A" w:rsidP="00A248C1">
      <w:r w:rsidRPr="002B2E75">
        <w:t>PSČ – poštové smerovacie číslo</w:t>
      </w:r>
    </w:p>
    <w:p w:rsidR="00F0032A" w:rsidRPr="002B2E75" w:rsidRDefault="00F0032A" w:rsidP="00A248C1">
      <w:r w:rsidRPr="002B2E75">
        <w:t>ÚJ – účtovná jednotka</w:t>
      </w:r>
    </w:p>
    <w:p w:rsidR="00F0032A" w:rsidRPr="002B2E75" w:rsidRDefault="00F0032A" w:rsidP="00A248C1">
      <w:r w:rsidRPr="002B2E75">
        <w:t>VI – vlastné imanie</w:t>
      </w:r>
    </w:p>
    <w:p w:rsidR="00F0032A" w:rsidRPr="002B2E75" w:rsidRDefault="00F0032A" w:rsidP="00A248C1">
      <w:r w:rsidRPr="002B2E75">
        <w:t>ZI – základné imanie</w:t>
      </w:r>
    </w:p>
    <w:p w:rsidR="00F0032A" w:rsidRPr="002B2E75" w:rsidRDefault="00F0032A" w:rsidP="00E90C6F"/>
    <w:sectPr w:rsidR="00F0032A" w:rsidRPr="002B2E75" w:rsidSect="00EB676B">
      <w:footerReference w:type="default" r:id="rId7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32A" w:rsidRDefault="00F0032A" w:rsidP="008D6E2D">
      <w:r>
        <w:separator/>
      </w:r>
    </w:p>
  </w:endnote>
  <w:endnote w:type="continuationSeparator" w:id="1">
    <w:p w:rsidR="00F0032A" w:rsidRDefault="00F0032A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32A" w:rsidRDefault="00F0032A" w:rsidP="008D6E2D">
    <w:pPr>
      <w:jc w:val="right"/>
    </w:pPr>
    <w:fldSimple w:instr=" PAGE   \* MERGEFORMAT ">
      <w:r>
        <w:rPr>
          <w:noProof/>
        </w:rPr>
        <w:t>38</w:t>
      </w:r>
    </w:fldSimple>
  </w:p>
  <w:p w:rsidR="00F0032A" w:rsidRDefault="00F003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32A" w:rsidRDefault="00F0032A" w:rsidP="008D6E2D">
      <w:r>
        <w:separator/>
      </w:r>
    </w:p>
  </w:footnote>
  <w:footnote w:type="continuationSeparator" w:id="1">
    <w:p w:rsidR="00F0032A" w:rsidRDefault="00F0032A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764B7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296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96F94"/>
    <w:rsid w:val="004B1692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4E62"/>
    <w:rsid w:val="00586763"/>
    <w:rsid w:val="005B3D4D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1F96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23C4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01AE"/>
    <w:rsid w:val="006D3412"/>
    <w:rsid w:val="006F50F2"/>
    <w:rsid w:val="0070502C"/>
    <w:rsid w:val="0070743D"/>
    <w:rsid w:val="007079C1"/>
    <w:rsid w:val="00710502"/>
    <w:rsid w:val="0071668C"/>
    <w:rsid w:val="0073586D"/>
    <w:rsid w:val="00740AFE"/>
    <w:rsid w:val="007433F5"/>
    <w:rsid w:val="0076236F"/>
    <w:rsid w:val="00770199"/>
    <w:rsid w:val="007A1018"/>
    <w:rsid w:val="007A4117"/>
    <w:rsid w:val="007A601E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38B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59E3"/>
    <w:rsid w:val="009C7191"/>
    <w:rsid w:val="009C7DE1"/>
    <w:rsid w:val="009E30DA"/>
    <w:rsid w:val="009E5CF1"/>
    <w:rsid w:val="009E6C99"/>
    <w:rsid w:val="009F2DF1"/>
    <w:rsid w:val="009F5CE6"/>
    <w:rsid w:val="00A03790"/>
    <w:rsid w:val="00A13DDF"/>
    <w:rsid w:val="00A13FCD"/>
    <w:rsid w:val="00A160E7"/>
    <w:rsid w:val="00A21089"/>
    <w:rsid w:val="00A212D4"/>
    <w:rsid w:val="00A2426B"/>
    <w:rsid w:val="00A248C1"/>
    <w:rsid w:val="00A25E96"/>
    <w:rsid w:val="00A30662"/>
    <w:rsid w:val="00A37014"/>
    <w:rsid w:val="00A4011B"/>
    <w:rsid w:val="00A43492"/>
    <w:rsid w:val="00A46918"/>
    <w:rsid w:val="00A6037A"/>
    <w:rsid w:val="00A64A2C"/>
    <w:rsid w:val="00A66A2D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18DF"/>
    <w:rsid w:val="00B22212"/>
    <w:rsid w:val="00B24AC0"/>
    <w:rsid w:val="00B51558"/>
    <w:rsid w:val="00B61F66"/>
    <w:rsid w:val="00B740E1"/>
    <w:rsid w:val="00B831FF"/>
    <w:rsid w:val="00B91660"/>
    <w:rsid w:val="00B92A03"/>
    <w:rsid w:val="00B958BA"/>
    <w:rsid w:val="00BA27B1"/>
    <w:rsid w:val="00BA2B2B"/>
    <w:rsid w:val="00BA486C"/>
    <w:rsid w:val="00BA60B5"/>
    <w:rsid w:val="00BB1081"/>
    <w:rsid w:val="00BB3DB4"/>
    <w:rsid w:val="00BC2488"/>
    <w:rsid w:val="00BC4F85"/>
    <w:rsid w:val="00BC54FA"/>
    <w:rsid w:val="00BC7EC5"/>
    <w:rsid w:val="00BD2A1D"/>
    <w:rsid w:val="00BD2BA5"/>
    <w:rsid w:val="00BD3AC9"/>
    <w:rsid w:val="00BD3EC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3AC3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72EB0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250D1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0032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4DA7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56806"/>
    <w:rPr>
      <w:rFonts w:ascii="Arial Narrow" w:hAnsi="Arial Narrow" w:cs="Arial Narrow"/>
      <w:lang w:val="sk-SK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trong">
    <w:name w:val="Strong"/>
    <w:basedOn w:val="DefaultParagraphFont"/>
    <w:uiPriority w:val="99"/>
    <w:qFormat/>
    <w:rsid w:val="00E90C6F"/>
    <w:rPr>
      <w:b/>
      <w:bCs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vertAlign w:val="superscript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PageNumber">
    <w:name w:val="page number"/>
    <w:basedOn w:val="DefaultParagraphFont"/>
    <w:uiPriority w:val="99"/>
    <w:rsid w:val="00052F8B"/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TableGrid">
    <w:name w:val="Table Grid"/>
    <w:basedOn w:val="TableNormal"/>
    <w:uiPriority w:val="99"/>
    <w:rsid w:val="00052F8B"/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35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38</Pages>
  <Words>8178</Words>
  <Characters>-32766</Characters>
  <Application>Microsoft Office Outlook</Application>
  <DocSecurity>0</DocSecurity>
  <Lines>0</Lines>
  <Paragraphs>0</Paragraphs>
  <ScaleCrop>false</ScaleCrop>
  <Company>IBL Software Engineering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Lucka</cp:lastModifiedBy>
  <cp:revision>3</cp:revision>
  <cp:lastPrinted>2011-12-09T07:31:00Z</cp:lastPrinted>
  <dcterms:created xsi:type="dcterms:W3CDTF">2014-03-31T18:13:00Z</dcterms:created>
  <dcterms:modified xsi:type="dcterms:W3CDTF">2014-03-31T18:50:00Z</dcterms:modified>
</cp:coreProperties>
</file>